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etterhead"/>
        <w:tblW w:w="9480" w:type="dxa"/>
        <w:tblLook w:val="04A0" w:firstRow="1" w:lastRow="0" w:firstColumn="1" w:lastColumn="0" w:noHBand="0" w:noVBand="1"/>
      </w:tblPr>
      <w:tblGrid>
        <w:gridCol w:w="2400"/>
        <w:gridCol w:w="7080"/>
      </w:tblGrid>
      <w:bookmarkStart w:id="0" w:name="_GoBack" w:displacedByCustomXml="next"/>
      <w:bookmarkEnd w:id="0" w:displacedByCustomXml="next"/>
      <w:sdt>
        <w:sdtPr>
          <w:rPr>
            <w:rFonts w:ascii="Arial" w:hAnsi="Arial" w:cs="Arial"/>
            <w:sz w:val="16"/>
          </w:rPr>
          <w:alias w:val="EC Headers - Header"/>
          <w:tag w:val="A4pCgmOjXaoPaysOY21Ij7-5QkCVxYFQ4ANGFaoRKN4I2"/>
          <w:id w:val="1882596983"/>
        </w:sdtPr>
        <w:sdtEndPr>
          <w:rPr>
            <w:rFonts w:ascii="Times New Roman" w:hAnsi="Times New Roman" w:cs="Times New Roman"/>
          </w:rPr>
        </w:sdtEndPr>
        <w:sdtContent>
          <w:tr w:rsidR="0010590B" w:rsidRPr="00C8348E" w14:paraId="716EEC7A" w14:textId="77777777">
            <w:tc>
              <w:tcPr>
                <w:tcW w:w="2400" w:type="dxa"/>
              </w:tcPr>
              <w:p w14:paraId="5106F5F9" w14:textId="77777777" w:rsidR="0010590B" w:rsidRPr="00C8348E" w:rsidRDefault="007701A5">
                <w:pPr>
                  <w:pStyle w:val="ZFlag"/>
                  <w:rPr>
                    <w:rFonts w:ascii="Arial" w:hAnsi="Arial" w:cs="Arial"/>
                  </w:rPr>
                </w:pPr>
                <w:r w:rsidRPr="00C8348E">
                  <w:rPr>
                    <w:rFonts w:ascii="Arial" w:hAnsi="Arial" w:cs="Arial"/>
                    <w:noProof/>
                    <w:lang w:val="el-GR" w:eastAsia="el-GR"/>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3173989" w14:textId="77777777" w:rsidR="0010590B" w:rsidRPr="00F2563E" w:rsidRDefault="00A215C3">
                <w:pPr>
                  <w:pStyle w:val="ZCom"/>
                </w:pPr>
                <w:sdt>
                  <w:sdtPr>
                    <w:id w:val="-1386793855"/>
                    <w:dataBinding w:xpath="/Texts/OrgaRoot" w:storeItemID="{4EF90DE6-88B6-4264-9629-4D8DFDFE87D2}"/>
                    <w:text w:multiLine="1"/>
                  </w:sdtPr>
                  <w:sdtEndPr/>
                  <w:sdtContent>
                    <w:r w:rsidR="00537D8D" w:rsidRPr="00F2563E">
                      <w:t>EUROPEAN COMMISSION</w:t>
                    </w:r>
                  </w:sdtContent>
                </w:sdt>
              </w:p>
              <w:p w14:paraId="7D06FBB5" w14:textId="77777777" w:rsidR="0010590B" w:rsidRPr="00F2563E" w:rsidRDefault="00A215C3">
                <w:pPr>
                  <w:pStyle w:val="ZDGName"/>
                </w:pPr>
                <w:sdt>
                  <w:sdtPr>
                    <w:id w:val="-1932349742"/>
                    <w:dataBinding w:xpath="/Author/OrgaEntity1/HeadLine1" w:storeItemID="{EE044946-5330-43F7-8D16-AA78684F2938}"/>
                    <w:text w:multiLine="1"/>
                  </w:sdtPr>
                  <w:sdtEndPr/>
                  <w:sdtContent>
                    <w:r w:rsidR="00537D8D" w:rsidRPr="00F2563E">
                      <w:t>DIRECTORATE-GENERAL</w:t>
                    </w:r>
                  </w:sdtContent>
                </w:sdt>
              </w:p>
              <w:p w14:paraId="0FF33EC6" w14:textId="77777777" w:rsidR="0010590B" w:rsidRPr="00F2563E" w:rsidRDefault="00A215C3">
                <w:pPr>
                  <w:pStyle w:val="ZDGName"/>
                </w:pPr>
                <w:sdt>
                  <w:sdtPr>
                    <w:id w:val="376353688"/>
                    <w:dataBinding w:xpath="/Author/OrgaEntity1/HeadLine2" w:storeItemID="{EE044946-5330-43F7-8D16-AA78684F2938}"/>
                    <w:text w:multiLine="1"/>
                  </w:sdtPr>
                  <w:sdtEndPr/>
                  <w:sdtContent>
                    <w:r w:rsidR="00537D8D" w:rsidRPr="00F2563E">
                      <w:t>TAXATION AND CUSTOMS UNION</w:t>
                    </w:r>
                  </w:sdtContent>
                </w:sdt>
              </w:p>
              <w:p w14:paraId="01BBFAB0" w14:textId="4487C038" w:rsidR="0010590B" w:rsidRPr="00F2563E" w:rsidRDefault="00A215C3">
                <w:pPr>
                  <w:pStyle w:val="ZDGName"/>
                </w:pPr>
                <w:sdt>
                  <w:sdtPr>
                    <w:id w:val="759096951"/>
                    <w:dataBinding w:xpath="/Author/OrgaEntity2/HeadLine1" w:storeItemID="{EE044946-5330-43F7-8D16-AA78684F2938}"/>
                    <w:text w:multiLine="1"/>
                  </w:sdtPr>
                  <w:sdtEndPr/>
                  <w:sdtContent>
                    <w:r w:rsidR="00647966" w:rsidRPr="00F2563E">
                      <w:t>Digital D</w:t>
                    </w:r>
                    <w:r w:rsidR="00537D8D" w:rsidRPr="00F2563E">
                      <w:t>elivery of Customs and Taxation Policies</w:t>
                    </w:r>
                  </w:sdtContent>
                </w:sdt>
              </w:p>
              <w:p w14:paraId="238CF3BA" w14:textId="71F7F7F4" w:rsidR="0010590B" w:rsidRPr="00C8348E" w:rsidRDefault="00A215C3" w:rsidP="00884EDE">
                <w:pPr>
                  <w:pStyle w:val="ZDGName"/>
                  <w:rPr>
                    <w:rFonts w:ascii="Arial" w:hAnsi="Arial" w:cs="Arial"/>
                  </w:rPr>
                </w:pPr>
                <w:sdt>
                  <w:sdtPr>
                    <w:rPr>
                      <w:b/>
                      <w:bCs/>
                    </w:rPr>
                    <w:id w:val="-392426799"/>
                    <w:placeholder>
                      <w:docPart w:val="526BFA01FD0D450CB3430FA23580AEA7"/>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A72725" w:rsidRPr="00494863">
                      <w:rPr>
                        <w:b/>
                        <w:bCs/>
                      </w:rPr>
                      <w:t>Taxation Systems &amp; Digital Governance</w:t>
                    </w:r>
                  </w:sdtContent>
                </w:sdt>
              </w:p>
            </w:tc>
          </w:tr>
        </w:sdtContent>
      </w:sdt>
      <w:tr w:rsidR="00884EDE" w:rsidRPr="00C8348E" w14:paraId="04B79FE6" w14:textId="77777777">
        <w:tc>
          <w:tcPr>
            <w:tcW w:w="2400" w:type="dxa"/>
          </w:tcPr>
          <w:p w14:paraId="4CFA07DB" w14:textId="77777777" w:rsidR="00884EDE" w:rsidRPr="00C8348E" w:rsidRDefault="00884EDE">
            <w:pPr>
              <w:pStyle w:val="ZFlag"/>
              <w:rPr>
                <w:rFonts w:ascii="Arial" w:hAnsi="Arial" w:cs="Arial"/>
              </w:rPr>
            </w:pPr>
          </w:p>
        </w:tc>
        <w:tc>
          <w:tcPr>
            <w:tcW w:w="7080" w:type="dxa"/>
          </w:tcPr>
          <w:p w14:paraId="2F0C44C9" w14:textId="77777777" w:rsidR="00884EDE" w:rsidRPr="00C8348E" w:rsidRDefault="00884EDE">
            <w:pPr>
              <w:pStyle w:val="ZCom"/>
              <w:rPr>
                <w:rFonts w:ascii="Arial" w:hAnsi="Arial" w:cs="Arial"/>
              </w:rPr>
            </w:pPr>
          </w:p>
        </w:tc>
      </w:tr>
    </w:tbl>
    <w:sdt>
      <w:sdtPr>
        <w:rPr>
          <w:rFonts w:ascii="Arial" w:hAnsi="Arial" w:cs="Arial"/>
          <w:kern w:val="0"/>
          <w:sz w:val="40"/>
        </w:rPr>
        <w:alias w:val="Titles - Title and Subtitle"/>
        <w:tag w:val="20VJyCZsNoL1O30TqXpiB2-kVgCMpw2xqUNygTR2zyFO4"/>
        <w:id w:val="1015114815"/>
      </w:sdtPr>
      <w:sdtEndPr>
        <w:rPr>
          <w:rFonts w:ascii="Times New Roman" w:hAnsi="Times New Roman" w:cs="Times New Roman"/>
        </w:rPr>
      </w:sdtEndPr>
      <w:sdtContent>
        <w:p w14:paraId="47730738" w14:textId="7EA90179" w:rsidR="0010590B" w:rsidRPr="00F2563E" w:rsidRDefault="00A215C3">
          <w:pPr>
            <w:pStyle w:val="ab"/>
          </w:pPr>
          <w:sdt>
            <w:sdt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B76CA8">
                <w:t>EMCS Phase 4.0 FESS and DDNEA Release</w:t>
              </w:r>
            </w:sdtContent>
          </w:sdt>
        </w:p>
        <w:p w14:paraId="22E8D5C6" w14:textId="1A87D7C7" w:rsidR="0010590B" w:rsidRPr="00F2563E" w:rsidRDefault="00A215C3" w:rsidP="00212AAF">
          <w:pPr>
            <w:pStyle w:val="SubTitle1"/>
          </w:pPr>
          <w:sdt>
            <w:sdt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BB25DF" w:rsidRPr="00F2563E">
                <w:t>Release Scope Document</w:t>
              </w:r>
            </w:sdtContent>
          </w:sdt>
        </w:p>
      </w:sdtContent>
    </w:sdt>
    <w:sdt>
      <w:sdtPr>
        <w:alias w:val="Properties Table"/>
        <w:tag w:val="ZmBdss0Rs4YTyKKEh8M5n5"/>
        <w:id w:val="-1307233586"/>
      </w:sdtPr>
      <w:sdtEndPr/>
      <w:sdtContent>
        <w:tbl>
          <w:tblPr>
            <w:tblStyle w:val="PropertiesTable"/>
            <w:tblW w:w="6400" w:type="dxa"/>
            <w:tblLook w:val="04A0" w:firstRow="1" w:lastRow="0" w:firstColumn="1" w:lastColumn="0" w:noHBand="0" w:noVBand="1"/>
          </w:tblPr>
          <w:tblGrid>
            <w:gridCol w:w="2400"/>
            <w:gridCol w:w="4000"/>
          </w:tblGrid>
          <w:tr w:rsidR="0010590B" w:rsidRPr="00F2563E" w14:paraId="11B78396" w14:textId="77777777">
            <w:tc>
              <w:tcPr>
                <w:tcW w:w="2400" w:type="dxa"/>
              </w:tcPr>
              <w:p w14:paraId="595DCC05" w14:textId="3E9DF665" w:rsidR="0010590B" w:rsidRPr="00F2563E" w:rsidRDefault="00A215C3">
                <w:sdt>
                  <w:sdtPr>
                    <w:id w:val="52131817"/>
                    <w:dataBinding w:xpath="/Texts/TechPropsDate" w:storeItemID="{4EF90DE6-88B6-4264-9629-4D8DFDFE87D2}"/>
                    <w:text w:multiLine="1"/>
                  </w:sdtPr>
                  <w:sdtEndPr/>
                  <w:sdtContent>
                    <w:r w:rsidR="00537D8D" w:rsidRPr="00F2563E">
                      <w:t>Date:</w:t>
                    </w:r>
                  </w:sdtContent>
                </w:sdt>
              </w:p>
            </w:tc>
            <w:tc>
              <w:tcPr>
                <w:tcW w:w="4000" w:type="dxa"/>
              </w:tcPr>
              <w:p w14:paraId="7E68B367" w14:textId="5871E0F7" w:rsidR="0010590B" w:rsidRPr="00F2563E" w:rsidRDefault="00A215C3" w:rsidP="006F24AA">
                <w:pPr>
                  <w:jc w:val="left"/>
                  <w:rPr>
                    <w:rStyle w:val="a5"/>
                    <w:color w:val="auto"/>
                  </w:rPr>
                </w:pPr>
                <w:sdt>
                  <w:sdtPr>
                    <w:rPr>
                      <w:rStyle w:val="a5"/>
                      <w:color w:val="auto"/>
                    </w:rPr>
                    <w:alias w:val="Date"/>
                    <w:tag w:val="Date"/>
                    <w:id w:val="-1985143283"/>
                    <w:dataBinding w:xpath="/EurolookProperties/DocumentDate" w:storeItemID="{D3EA5527-7367-4268-9D83-5125C98D0ED2}"/>
                    <w:date w:fullDate="2020-09-18T00:00:00Z">
                      <w:dateFormat w:val="dd/MM/yyyy"/>
                      <w:lid w:val="en-GB"/>
                      <w:storeMappedDataAs w:val="dateTime"/>
                      <w:calendar w:val="gregorian"/>
                    </w:date>
                  </w:sdtPr>
                  <w:sdtEndPr>
                    <w:rPr>
                      <w:rStyle w:val="a5"/>
                    </w:rPr>
                  </w:sdtEndPr>
                  <w:sdtContent>
                    <w:r w:rsidR="00BE66E1">
                      <w:rPr>
                        <w:rStyle w:val="a5"/>
                        <w:color w:val="auto"/>
                      </w:rPr>
                      <w:t>18/09/2020</w:t>
                    </w:r>
                  </w:sdtContent>
                </w:sdt>
              </w:p>
            </w:tc>
          </w:tr>
          <w:tr w:rsidR="00BD4AAD" w:rsidRPr="00F2563E" w14:paraId="71BAC00C" w14:textId="77777777">
            <w:tc>
              <w:tcPr>
                <w:tcW w:w="2400" w:type="dxa"/>
              </w:tcPr>
              <w:p w14:paraId="46FED22F" w14:textId="77432509" w:rsidR="00BD4AAD" w:rsidRPr="00F2563E" w:rsidRDefault="00BD4AAD">
                <w:r w:rsidRPr="00F2563E">
                  <w:t>Status:</w:t>
                </w:r>
              </w:p>
            </w:tc>
            <w:sdt>
              <w:sdtPr>
                <w:rPr>
                  <w:rStyle w:val="a5"/>
                  <w:color w:val="auto"/>
                </w:rPr>
                <w:alias w:val="Status"/>
                <w:tag w:val="Status"/>
                <w:id w:val="403725961"/>
                <w:placeholder>
                  <w:docPart w:val="598AB59B6B75460F9C373AF1DF352DD6"/>
                </w:placeholder>
                <w:dropDownList>
                  <w:listItem w:value="Select the status here."/>
                  <w:listItem w:displayText="Draft" w:value="Draft"/>
                  <w:listItem w:displayText="Sent for information (SfI)" w:value="Sent for information (SfI)"/>
                  <w:listItem w:displayText="Sent for review (SfR)" w:value="Sent for review (SfR)"/>
                  <w:listItem w:displayText="Sent for acceptance (SfA)" w:value="Sent for acceptance (SfA)"/>
                  <w:listItem w:displayText="Final" w:value="Final"/>
                </w:dropDownList>
              </w:sdtPr>
              <w:sdtEndPr>
                <w:rPr>
                  <w:rStyle w:val="a5"/>
                </w:rPr>
              </w:sdtEndPr>
              <w:sdtContent>
                <w:tc>
                  <w:tcPr>
                    <w:tcW w:w="4000" w:type="dxa"/>
                  </w:tcPr>
                  <w:p w14:paraId="38D22AA5" w14:textId="348A5A4E" w:rsidR="00BD4AAD" w:rsidRPr="00F2563E" w:rsidRDefault="00BE66E1" w:rsidP="006F24AA">
                    <w:pPr>
                      <w:jc w:val="left"/>
                      <w:rPr>
                        <w:rStyle w:val="a5"/>
                        <w:color w:val="auto"/>
                      </w:rPr>
                    </w:pPr>
                    <w:r>
                      <w:rPr>
                        <w:rStyle w:val="a5"/>
                        <w:color w:val="auto"/>
                      </w:rPr>
                      <w:t>Sent for acceptance (SfA)</w:t>
                    </w:r>
                  </w:p>
                </w:tc>
              </w:sdtContent>
            </w:sdt>
          </w:tr>
          <w:tr w:rsidR="0010590B" w:rsidRPr="00F2563E" w14:paraId="770DF7C8" w14:textId="77777777">
            <w:tc>
              <w:tcPr>
                <w:tcW w:w="2400" w:type="dxa"/>
              </w:tcPr>
              <w:p w14:paraId="483FCD0F" w14:textId="77777777" w:rsidR="0010590B" w:rsidRPr="00F2563E" w:rsidRDefault="00A215C3">
                <w:sdt>
                  <w:sdtPr>
                    <w:id w:val="653036614"/>
                    <w:dataBinding w:xpath="/Texts/TechPropsVersion" w:storeItemID="{4EF90DE6-88B6-4264-9629-4D8DFDFE87D2}"/>
                    <w:text w:multiLine="1"/>
                  </w:sdtPr>
                  <w:sdtEndPr/>
                  <w:sdtContent>
                    <w:r w:rsidR="00537D8D" w:rsidRPr="00F2563E">
                      <w:t>Version:</w:t>
                    </w:r>
                  </w:sdtContent>
                </w:sdt>
              </w:p>
            </w:tc>
            <w:tc>
              <w:tcPr>
                <w:tcW w:w="4000" w:type="dxa"/>
              </w:tcPr>
              <w:p w14:paraId="52AAA1CC" w14:textId="22EE17A0" w:rsidR="007050D7" w:rsidRPr="001D1BBC" w:rsidRDefault="00A215C3" w:rsidP="00D0681F">
                <w:pPr>
                  <w:jc w:val="left"/>
                  <w:rPr>
                    <w:rStyle w:val="a5"/>
                    <w:color w:val="auto"/>
                    <w:highlight w:val="yellow"/>
                  </w:rPr>
                </w:pPr>
                <w:sdt>
                  <w:sdtPr>
                    <w:rPr>
                      <w:rStyle w:val="a5"/>
                      <w:color w:val="auto"/>
                    </w:rPr>
                    <w:alias w:val="Version"/>
                    <w:id w:val="-1306858941"/>
                    <w:dataBinding w:xpath="/EurolookProperties/DocumentVersion" w:storeItemID="{D3EA5527-7367-4268-9D83-5125C98D0ED2}"/>
                    <w:text w:multiLine="1"/>
                  </w:sdtPr>
                  <w:sdtEndPr>
                    <w:rPr>
                      <w:rStyle w:val="a5"/>
                    </w:rPr>
                  </w:sdtEndPr>
                  <w:sdtContent>
                    <w:r w:rsidR="001D1BBC" w:rsidRPr="00B65722">
                      <w:rPr>
                        <w:rStyle w:val="a5"/>
                        <w:color w:val="auto"/>
                      </w:rPr>
                      <w:t>2</w:t>
                    </w:r>
                    <w:r w:rsidR="00137DC2" w:rsidRPr="00B65722">
                      <w:rPr>
                        <w:rStyle w:val="a5"/>
                        <w:color w:val="auto"/>
                      </w:rPr>
                      <w:t>.</w:t>
                    </w:r>
                    <w:r w:rsidR="00BE66E1">
                      <w:rPr>
                        <w:rStyle w:val="a5"/>
                        <w:color w:val="auto"/>
                      </w:rPr>
                      <w:t>1</w:t>
                    </w:r>
                    <w:r w:rsidR="00B65722" w:rsidRPr="00B65722">
                      <w:rPr>
                        <w:rStyle w:val="a5"/>
                        <w:color w:val="auto"/>
                      </w:rPr>
                      <w:t>0</w:t>
                    </w:r>
                    <w:r w:rsidR="00BD4AAD" w:rsidRPr="00B65722">
                      <w:rPr>
                        <w:rStyle w:val="a5"/>
                        <w:color w:val="auto"/>
                      </w:rPr>
                      <w:t xml:space="preserve"> EN</w:t>
                    </w:r>
                  </w:sdtContent>
                </w:sdt>
              </w:p>
            </w:tc>
          </w:tr>
          <w:tr w:rsidR="0010590B" w:rsidRPr="00F2563E" w14:paraId="78BFA891" w14:textId="77777777">
            <w:tc>
              <w:tcPr>
                <w:tcW w:w="2400" w:type="dxa"/>
              </w:tcPr>
              <w:p w14:paraId="6DE7AA57" w14:textId="2E7480A6" w:rsidR="0010590B" w:rsidRPr="00F2563E" w:rsidRDefault="00A215C3" w:rsidP="00040C02">
                <w:sdt>
                  <w:sdtPr>
                    <w:id w:val="1928931003"/>
                    <w:dataBinding w:xpath="/Texts/TechPropsAuthors" w:storeItemID="{4EF90DE6-88B6-4264-9629-4D8DFDFE87D2}"/>
                    <w:text w:multiLine="1"/>
                  </w:sdtPr>
                  <w:sdtEndPr/>
                  <w:sdtContent>
                    <w:r w:rsidR="00537D8D" w:rsidRPr="00F2563E">
                      <w:t>Author:</w:t>
                    </w:r>
                  </w:sdtContent>
                </w:sdt>
              </w:p>
            </w:tc>
            <w:tc>
              <w:tcPr>
                <w:tcW w:w="4000" w:type="dxa"/>
              </w:tcPr>
              <w:p w14:paraId="6B7EC104" w14:textId="2BA2954E" w:rsidR="0010590B" w:rsidRPr="00F2563E" w:rsidRDefault="00A215C3" w:rsidP="006F24AA">
                <w:pPr>
                  <w:jc w:val="left"/>
                  <w:rPr>
                    <w:rStyle w:val="a5"/>
                    <w:color w:val="auto"/>
                  </w:rPr>
                </w:pPr>
                <w:sdt>
                  <w:sdtPr>
                    <w:rPr>
                      <w:color w:val="2C8F6C"/>
                    </w:rPr>
                    <w:alias w:val="Author"/>
                    <w:tag w:val="Author"/>
                    <w:id w:val="344604971"/>
                    <w:dataBinding w:xpath="/Author/Names/DocumentScript/FullName" w:storeItemID="{EE044946-5330-43F7-8D16-AA78684F2938}"/>
                    <w:text w:multiLine="1"/>
                  </w:sdtPr>
                  <w:sdtEndPr/>
                  <w:sdtContent>
                    <w:r w:rsidR="001B5ADC" w:rsidRPr="00F2563E">
                      <w:t>ITSM3 TES</w:t>
                    </w:r>
                  </w:sdtContent>
                </w:sdt>
              </w:p>
            </w:tc>
          </w:tr>
          <w:tr w:rsidR="0010590B" w:rsidRPr="00F2563E" w14:paraId="6F52AC17" w14:textId="77777777">
            <w:tc>
              <w:tcPr>
                <w:tcW w:w="2400" w:type="dxa"/>
              </w:tcPr>
              <w:p w14:paraId="53CD7672" w14:textId="77777777" w:rsidR="0010590B" w:rsidRPr="00F2563E" w:rsidRDefault="00A215C3">
                <w:sdt>
                  <w:sdtPr>
                    <w:id w:val="-656603245"/>
                    <w:dataBinding w:xpath="/Texts/TechPropsApproved" w:storeItemID="{4EF90DE6-88B6-4264-9629-4D8DFDFE87D2}"/>
                    <w:text w:multiLine="1"/>
                  </w:sdtPr>
                  <w:sdtEndPr/>
                  <w:sdtContent>
                    <w:r w:rsidR="00537D8D" w:rsidRPr="00F2563E">
                      <w:t>Approved by:</w:t>
                    </w:r>
                  </w:sdtContent>
                </w:sdt>
              </w:p>
            </w:tc>
            <w:tc>
              <w:tcPr>
                <w:tcW w:w="4000" w:type="dxa"/>
              </w:tcPr>
              <w:p w14:paraId="0C45DD97" w14:textId="673BDA56" w:rsidR="0010590B" w:rsidRPr="00F2563E" w:rsidRDefault="00A215C3" w:rsidP="00417D3E">
                <w:pPr>
                  <w:jc w:val="left"/>
                </w:pPr>
                <w:sdt>
                  <w:sdtPr>
                    <w:alias w:val="Approved by"/>
                    <w:tag w:val="Approved by"/>
                    <w:id w:val="-1491857343"/>
                    <w:placeholder>
                      <w:docPart w:val="E522F8A849254428B717D268491E703B"/>
                    </w:placeholder>
                    <w:showingPlcHdr/>
                  </w:sdtPr>
                  <w:sdtEndPr/>
                  <w:sdtContent>
                    <w:r w:rsidR="00417D3E" w:rsidRPr="00F2563E">
                      <w:rPr>
                        <w:rStyle w:val="a5"/>
                        <w:color w:val="auto"/>
                      </w:rPr>
                      <w:t>DG TAXUD</w:t>
                    </w:r>
                  </w:sdtContent>
                </w:sdt>
              </w:p>
            </w:tc>
          </w:tr>
          <w:tr w:rsidR="0010590B" w:rsidRPr="00F2563E" w14:paraId="617B2B57" w14:textId="77777777">
            <w:tc>
              <w:tcPr>
                <w:tcW w:w="2400" w:type="dxa"/>
              </w:tcPr>
              <w:p w14:paraId="154019AE" w14:textId="212435C5" w:rsidR="0010590B" w:rsidRPr="00F2563E" w:rsidRDefault="00A215C3" w:rsidP="00922DBF">
                <w:sdt>
                  <w:sdtPr>
                    <w:id w:val="1640685160"/>
                    <w:dataBinding w:xpath="/Texts/TechPropsRefno" w:storeItemID="{4EF90DE6-88B6-4264-9629-4D8DFDFE87D2}"/>
                    <w:text w:multiLine="1"/>
                  </w:sdtPr>
                  <w:sdtEndPr/>
                  <w:sdtContent>
                    <w:r w:rsidR="00644F23">
                      <w:t>Reference number:</w:t>
                    </w:r>
                  </w:sdtContent>
                </w:sdt>
              </w:p>
            </w:tc>
            <w:tc>
              <w:tcPr>
                <w:tcW w:w="4000" w:type="dxa"/>
              </w:tcPr>
              <w:p w14:paraId="5725D577" w14:textId="714436DE" w:rsidR="006E0817" w:rsidRPr="00F2563E" w:rsidRDefault="00117907" w:rsidP="009F6747">
                <w:pPr>
                  <w:jc w:val="left"/>
                </w:pPr>
                <w:r w:rsidRPr="00F2563E">
                  <w:t>DLV.3.5.5</w:t>
                </w:r>
              </w:p>
            </w:tc>
          </w:tr>
          <w:tr w:rsidR="00644F23" w:rsidRPr="00F2563E" w14:paraId="7E3248C6" w14:textId="77777777">
            <w:tc>
              <w:tcPr>
                <w:tcW w:w="2400" w:type="dxa"/>
              </w:tcPr>
              <w:p w14:paraId="11FCA8D0" w14:textId="5580DE98" w:rsidR="00644F23" w:rsidRDefault="00644F23" w:rsidP="00922DBF">
                <w:r>
                  <w:t>Public:</w:t>
                </w:r>
              </w:p>
            </w:tc>
            <w:tc>
              <w:tcPr>
                <w:tcW w:w="4000" w:type="dxa"/>
              </w:tcPr>
              <w:p w14:paraId="24E4F25B" w14:textId="6AE74872" w:rsidR="00644F23" w:rsidRPr="00F2563E" w:rsidRDefault="00644F23" w:rsidP="009F6747">
                <w:pPr>
                  <w:jc w:val="left"/>
                </w:pPr>
                <w:r>
                  <w:t>DG TAXUD external</w:t>
                </w:r>
              </w:p>
            </w:tc>
          </w:tr>
          <w:tr w:rsidR="00445962" w:rsidRPr="00F2563E" w14:paraId="627FF8E5" w14:textId="77777777">
            <w:tc>
              <w:tcPr>
                <w:tcW w:w="2400" w:type="dxa"/>
              </w:tcPr>
              <w:p w14:paraId="7B547DB5" w14:textId="23A53B83" w:rsidR="00445962" w:rsidRPr="00F2563E" w:rsidRDefault="00445962" w:rsidP="00445962">
                <w:pPr>
                  <w:rPr>
                    <w:szCs w:val="22"/>
                  </w:rPr>
                </w:pPr>
                <w:r w:rsidRPr="00F2563E">
                  <w:rPr>
                    <w:szCs w:val="22"/>
                  </w:rPr>
                  <w:t>Confidentiality</w:t>
                </w:r>
                <w:r w:rsidR="009A07DA" w:rsidRPr="00F2563E">
                  <w:rPr>
                    <w:szCs w:val="22"/>
                  </w:rPr>
                  <w:t>:</w:t>
                </w:r>
              </w:p>
            </w:tc>
            <w:tc>
              <w:tcPr>
                <w:tcW w:w="4000" w:type="dxa"/>
              </w:tcPr>
              <w:p w14:paraId="736771A7" w14:textId="5FE7CA01" w:rsidR="00445962" w:rsidRPr="00F2563E" w:rsidRDefault="00A215C3" w:rsidP="00D049F7">
                <w:pPr>
                  <w:spacing w:after="0" w:line="276" w:lineRule="auto"/>
                  <w:jc w:val="left"/>
                  <w:rPr>
                    <w:bCs/>
                    <w:szCs w:val="22"/>
                  </w:rPr>
                </w:pPr>
                <w:sdt>
                  <w:sdtPr>
                    <w:rPr>
                      <w:bCs/>
                      <w:szCs w:val="22"/>
                      <w:lang w:eastAsia="en-US"/>
                    </w:rPr>
                    <w:alias w:val="Confidentiality"/>
                    <w:tag w:val="Confidentiality"/>
                    <w:id w:val="661121929"/>
                    <w:placeholder>
                      <w:docPart w:val="B7176F666F3A44F7B71DD30939990553"/>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D270D0" w:rsidRPr="00F2563E">
                      <w:rPr>
                        <w:bCs/>
                        <w:szCs w:val="22"/>
                        <w:lang w:eastAsia="en-US"/>
                      </w:rPr>
                      <w:t>Publicly available (PA)</w:t>
                    </w:r>
                  </w:sdtContent>
                </w:sdt>
              </w:p>
            </w:tc>
          </w:tr>
        </w:tbl>
        <w:p w14:paraId="4D3AA523" w14:textId="66978337" w:rsidR="0010590B" w:rsidRPr="00F2563E" w:rsidRDefault="007701A5">
          <w:r w:rsidRPr="00F2563E">
            <w:br w:type="page"/>
          </w:r>
        </w:p>
      </w:sdtContent>
    </w:sdt>
    <w:sdt>
      <w:sdtPr>
        <w:rPr>
          <w:rFonts w:ascii="Times New Roman" w:hAnsi="Times New Roman"/>
          <w:b w:val="0"/>
          <w:sz w:val="22"/>
        </w:rPr>
        <w:alias w:val="History Table"/>
        <w:tag w:val="PiT5cxNc44EbCTosFkXVi0"/>
        <w:id w:val="-914170639"/>
      </w:sdtPr>
      <w:sdtEndPr/>
      <w:sdtContent>
        <w:p w14:paraId="5DDE0535" w14:textId="5543EF7D" w:rsidR="00BC709B" w:rsidRPr="00F2563E" w:rsidRDefault="00BC709B" w:rsidP="008F6F83">
          <w:pPr>
            <w:pStyle w:val="HeadingTOC"/>
            <w:rPr>
              <w:rFonts w:ascii="Times New Roman" w:hAnsi="Times New Roman"/>
            </w:rPr>
          </w:pPr>
          <w:r w:rsidRPr="00F2563E">
            <w:rPr>
              <w:rFonts w:ascii="Times New Roman" w:hAnsi="Times New Roman"/>
              <w:noProof/>
              <w:lang w:val="el-GR" w:eastAsia="el-GR"/>
            </w:rPr>
            <mc:AlternateContent>
              <mc:Choice Requires="wps">
                <w:drawing>
                  <wp:anchor distT="0" distB="0" distL="114300" distR="114300" simplePos="0" relativeHeight="251661824"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C95A4AE" w14:textId="77777777" w:rsidR="00486223" w:rsidRDefault="00486223"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0AAB080F" id="Rectangle 6" o:spid="_x0000_s1026" style="position:absolute;left:0;text-align:left;margin-left:0;margin-top:813.25pt;width:594.7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&#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SM/t4gAgAARgQAAA4AAAAAAAAAAAAAAAAALgIAAGRycy9lMm9Eb2MueG1s&#10;UEsBAi0AFAAGAAgAAAAhAKKEpt3fAAAACwEAAA8AAAAAAAAAAAAAAAAAegQAAGRycy9kb3ducmV2&#10;LnhtbFBLBQYAAAAABAAEAPMAAACGBQAAAAA=&#10;" fillcolor="#4f81bc" strokecolor="#4f81bc">
                    <v:textbox>
                      <w:txbxContent>
                        <w:p w14:paraId="4C95A4AE" w14:textId="77777777" w:rsidR="00486223" w:rsidRDefault="00486223" w:rsidP="00BC709B">
                          <w:pPr>
                            <w:jc w:val="center"/>
                          </w:pPr>
                        </w:p>
                      </w:txbxContent>
                    </v:textbox>
                  </v:rect>
                </w:pict>
              </mc:Fallback>
            </mc:AlternateContent>
          </w:r>
          <w:r w:rsidRPr="00F2563E">
            <w:rPr>
              <w:rFonts w:ascii="Times New Roman" w:eastAsia="Calibri" w:hAnsi="Times New Roman"/>
            </w:rPr>
            <w:t xml:space="preserve">Document </w:t>
          </w:r>
          <w:r w:rsidR="00C375AF" w:rsidRPr="00F2563E">
            <w:rPr>
              <w:rFonts w:ascii="Times New Roman" w:eastAsia="Calibri" w:hAnsi="Times New Roman"/>
            </w:rPr>
            <w:t>c</w:t>
          </w:r>
          <w:r w:rsidRPr="00F2563E">
            <w:rPr>
              <w:rFonts w:ascii="Times New Roman" w:eastAsia="Calibri" w:hAnsi="Times New Roman"/>
            </w:rPr>
            <w:t xml:space="preserve">ontrol </w:t>
          </w:r>
          <w:r w:rsidR="00C375AF" w:rsidRPr="00F2563E">
            <w:rPr>
              <w:rFonts w:ascii="Times New Roman" w:eastAsia="Calibri" w:hAnsi="Times New Roman"/>
            </w:rPr>
            <w:t>i</w:t>
          </w:r>
          <w:r w:rsidRPr="00F2563E">
            <w:rPr>
              <w:rFonts w:ascii="Times New Roman" w:eastAsia="Calibri" w:hAnsi="Times New Roman"/>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46"/>
            <w:gridCol w:w="6343"/>
          </w:tblGrid>
          <w:tr w:rsidR="00BC709B" w:rsidRPr="00F2563E" w14:paraId="6BBA2F9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97AA5C3" w14:textId="1E280BA3" w:rsidR="00BC709B" w:rsidRPr="00F2563E" w:rsidRDefault="009A07DA" w:rsidP="00A9020C">
                <w:pPr>
                  <w:spacing w:after="0" w:line="276" w:lineRule="auto"/>
                  <w:jc w:val="left"/>
                  <w:rPr>
                    <w:rFonts w:eastAsia="PMingLiU"/>
                    <w:b/>
                    <w:sz w:val="20"/>
                    <w:lang w:val="en-GB"/>
                  </w:rPr>
                </w:pPr>
                <w:r w:rsidRPr="00F2563E">
                  <w:rPr>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6135E5B5" w14:textId="77777777" w:rsidR="00BC709B" w:rsidRPr="00F2563E" w:rsidRDefault="00BC709B" w:rsidP="00A9020C">
                <w:pPr>
                  <w:spacing w:after="0" w:line="276" w:lineRule="auto"/>
                  <w:jc w:val="left"/>
                  <w:rPr>
                    <w:rFonts w:eastAsia="PMingLiU"/>
                    <w:b/>
                    <w:sz w:val="20"/>
                    <w:lang w:val="en-GB"/>
                  </w:rPr>
                </w:pPr>
                <w:r w:rsidRPr="00F2563E">
                  <w:rPr>
                    <w:b/>
                    <w:sz w:val="20"/>
                    <w:lang w:val="en-GB"/>
                  </w:rPr>
                  <w:t>Value</w:t>
                </w:r>
              </w:p>
            </w:tc>
          </w:tr>
          <w:tr w:rsidR="00BC709B" w:rsidRPr="00F2563E" w14:paraId="7A5AAE06"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C17239" w14:textId="0CBD0206" w:rsidR="00BC709B" w:rsidRPr="00F2563E" w:rsidRDefault="00644F23" w:rsidP="00C375AF">
                <w:pPr>
                  <w:spacing w:after="0" w:line="276" w:lineRule="auto"/>
                  <w:jc w:val="left"/>
                  <w:rPr>
                    <w:rFonts w:eastAsia="PMingLiU"/>
                    <w:b/>
                    <w:sz w:val="20"/>
                    <w:szCs w:val="22"/>
                    <w:lang w:val="en-GB"/>
                  </w:rPr>
                </w:pPr>
                <w:r>
                  <w:rPr>
                    <w:b/>
                    <w:bCs/>
                    <w:sz w:val="20"/>
                    <w:szCs w:val="22"/>
                    <w:lang w:val="en-GB"/>
                  </w:rPr>
                  <w:t>T</w:t>
                </w:r>
                <w:r w:rsidR="00C375AF" w:rsidRPr="00F2563E">
                  <w:rPr>
                    <w:b/>
                    <w:bCs/>
                    <w:sz w:val="20"/>
                    <w:szCs w:val="22"/>
                    <w:lang w:val="en-GB"/>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47ECF7" w14:textId="6ABEE4AF" w:rsidR="00BC709B" w:rsidRPr="00F2563E" w:rsidRDefault="00A215C3" w:rsidP="00F13F74">
                <w:pPr>
                  <w:spacing w:after="0" w:line="276" w:lineRule="auto"/>
                  <w:jc w:val="left"/>
                  <w:rPr>
                    <w:rFonts w:eastAsia="PMingLiU"/>
                    <w:sz w:val="20"/>
                    <w:szCs w:val="22"/>
                    <w:lang w:val="en-GB"/>
                  </w:rPr>
                </w:pPr>
                <w:sdt>
                  <w:sdtPr>
                    <w:rPr>
                      <w:sz w:val="20"/>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B76CA8">
                      <w:rPr>
                        <w:sz w:val="20"/>
                        <w:szCs w:val="22"/>
                      </w:rPr>
                      <w:t>EMCS Phase 4.0 FESS and DDNEA Release</w:t>
                    </w:r>
                  </w:sdtContent>
                </w:sdt>
              </w:p>
            </w:tc>
          </w:tr>
          <w:tr w:rsidR="00BC709B" w:rsidRPr="00F2563E" w14:paraId="71A6B2AD"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D30469" w14:textId="6CBD2DAE" w:rsidR="00BC709B" w:rsidRPr="00F2563E" w:rsidRDefault="00644F23" w:rsidP="00C375AF">
                <w:pPr>
                  <w:spacing w:after="0" w:line="276" w:lineRule="auto"/>
                  <w:jc w:val="left"/>
                  <w:rPr>
                    <w:rFonts w:eastAsia="PMingLiU"/>
                    <w:b/>
                    <w:bCs/>
                    <w:sz w:val="20"/>
                    <w:szCs w:val="22"/>
                    <w:lang w:val="en-GB"/>
                  </w:rPr>
                </w:pPr>
                <w:r>
                  <w:rPr>
                    <w:b/>
                    <w:bCs/>
                    <w:sz w:val="20"/>
                    <w:szCs w:val="22"/>
                    <w:lang w:val="en-GB"/>
                  </w:rPr>
                  <w:t>Sub</w:t>
                </w:r>
                <w:r w:rsidR="00C375AF" w:rsidRPr="00F2563E">
                  <w:rPr>
                    <w:b/>
                    <w:bCs/>
                    <w:sz w:val="20"/>
                    <w:szCs w:val="22"/>
                    <w:lang w:val="en-GB"/>
                  </w:rPr>
                  <w:t>title</w:t>
                </w:r>
              </w:p>
            </w:tc>
            <w:sdt>
              <w:sdtPr>
                <w:rPr>
                  <w:sz w:val="20"/>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5CD6BB" w14:textId="4DE729CF" w:rsidR="00BC709B" w:rsidRPr="00F2563E" w:rsidRDefault="00BB25DF" w:rsidP="00C375AF">
                    <w:pPr>
                      <w:spacing w:after="0" w:line="276" w:lineRule="auto"/>
                      <w:jc w:val="left"/>
                      <w:rPr>
                        <w:color w:val="385623" w:themeColor="accent6" w:themeShade="80"/>
                        <w:sz w:val="20"/>
                        <w:szCs w:val="22"/>
                        <w:lang w:val="en-GB"/>
                      </w:rPr>
                    </w:pPr>
                    <w:r w:rsidRPr="00F2563E">
                      <w:rPr>
                        <w:sz w:val="20"/>
                        <w:szCs w:val="22"/>
                      </w:rPr>
                      <w:t>Release Scope Document</w:t>
                    </w:r>
                  </w:p>
                </w:tc>
              </w:sdtContent>
            </w:sdt>
          </w:tr>
          <w:tr w:rsidR="00BC709B" w:rsidRPr="00F2563E" w14:paraId="241148E9"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218286" w14:textId="2095C30B" w:rsidR="00BC709B" w:rsidRPr="00F2563E" w:rsidRDefault="00393CA0" w:rsidP="00C375AF">
                <w:pPr>
                  <w:spacing w:after="0" w:line="276" w:lineRule="auto"/>
                  <w:jc w:val="left"/>
                  <w:rPr>
                    <w:rFonts w:eastAsia="PMingLiU"/>
                    <w:b/>
                    <w:sz w:val="20"/>
                    <w:szCs w:val="22"/>
                    <w:lang w:val="en-GB"/>
                  </w:rPr>
                </w:pPr>
                <w:r w:rsidRPr="00F2563E">
                  <w:rPr>
                    <w:b/>
                    <w:sz w:val="20"/>
                    <w:szCs w:val="22"/>
                    <w:lang w:val="en-GB"/>
                  </w:rPr>
                  <w:t>A</w:t>
                </w:r>
                <w:r w:rsidR="00C375AF" w:rsidRPr="00F2563E">
                  <w:rPr>
                    <w:b/>
                    <w:sz w:val="20"/>
                    <w:szCs w:val="22"/>
                    <w:lang w:val="en-GB"/>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9902E7" w14:textId="61E3C1BD" w:rsidR="00BC709B" w:rsidRPr="00F2563E" w:rsidRDefault="00A215C3" w:rsidP="00F13F74">
                <w:pPr>
                  <w:spacing w:after="0" w:line="276" w:lineRule="auto"/>
                  <w:jc w:val="left"/>
                  <w:rPr>
                    <w:rFonts w:eastAsia="PMingLiU"/>
                    <w:sz w:val="20"/>
                    <w:szCs w:val="22"/>
                    <w:lang w:val="en-GB"/>
                  </w:rPr>
                </w:pPr>
                <w:sdt>
                  <w:sdtPr>
                    <w:rPr>
                      <w:sz w:val="20"/>
                      <w:szCs w:val="22"/>
                    </w:rPr>
                    <w:alias w:val="Author"/>
                    <w:tag w:val="Author"/>
                    <w:id w:val="-2064014578"/>
                    <w:dataBinding w:xpath="/Author/Names/DocumentScript/FullName" w:storeItemID="{EE044946-5330-43F7-8D16-AA78684F2938}"/>
                    <w:text w:multiLine="1"/>
                  </w:sdtPr>
                  <w:sdtEndPr/>
                  <w:sdtContent>
                    <w:r w:rsidR="00182F95" w:rsidRPr="00F2563E">
                      <w:rPr>
                        <w:sz w:val="20"/>
                        <w:szCs w:val="22"/>
                      </w:rPr>
                      <w:t>ITSM3 TES</w:t>
                    </w:r>
                  </w:sdtContent>
                </w:sdt>
              </w:p>
            </w:tc>
          </w:tr>
          <w:tr w:rsidR="00644F23" w:rsidRPr="00F2563E" w14:paraId="0F65930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26E930" w14:textId="1711D76F" w:rsidR="00644F23" w:rsidRPr="00F2563E" w:rsidRDefault="00644F23" w:rsidP="00644F23">
                <w:pPr>
                  <w:spacing w:after="0" w:line="276" w:lineRule="auto"/>
                  <w:jc w:val="left"/>
                  <w:rPr>
                    <w:rFonts w:eastAsia="PMingLiU"/>
                    <w:b/>
                    <w:sz w:val="20"/>
                    <w:szCs w:val="22"/>
                    <w:lang w:val="en-GB"/>
                  </w:rPr>
                </w:pPr>
                <w:r w:rsidRPr="00F2563E">
                  <w:rPr>
                    <w:b/>
                    <w:bCs/>
                    <w:sz w:val="20"/>
                    <w:szCs w:val="22"/>
                    <w:lang w:val="en-GB"/>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CCA868" w14:textId="7F9D154C" w:rsidR="00644F23" w:rsidRPr="00F2563E" w:rsidRDefault="00644F23" w:rsidP="00644F23">
                <w:pPr>
                  <w:spacing w:after="0" w:line="276" w:lineRule="auto"/>
                  <w:jc w:val="left"/>
                  <w:rPr>
                    <w:rFonts w:eastAsia="PMingLiU"/>
                    <w:color w:val="385623" w:themeColor="accent6" w:themeShade="80"/>
                    <w:sz w:val="20"/>
                    <w:szCs w:val="22"/>
                    <w:lang w:val="en-GB"/>
                  </w:rPr>
                </w:pPr>
                <w:r>
                  <w:rPr>
                    <w:sz w:val="20"/>
                    <w:szCs w:val="22"/>
                  </w:rPr>
                  <w:t xml:space="preserve">Head of Unit of DG TAXUD Unit </w:t>
                </w:r>
                <w:sdt>
                  <w:sdtPr>
                    <w:rPr>
                      <w:sz w:val="20"/>
                    </w:rPr>
                    <w:alias w:val="Solution provider"/>
                    <w:tag w:val="Solution provider"/>
                    <w:id w:val="-859197362"/>
                    <w:placeholder>
                      <w:docPart w:val="D1755B547C214A04AC646A1DCF5AAB34"/>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D901A9">
                      <w:rPr>
                        <w:sz w:val="20"/>
                      </w:rPr>
                      <w:t>B4 Taxation Systems &amp; Digital Governance</w:t>
                    </w:r>
                  </w:sdtContent>
                </w:sdt>
              </w:p>
            </w:tc>
          </w:tr>
          <w:tr w:rsidR="00BC709B" w:rsidRPr="00F2563E" w14:paraId="2BC473EB"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6F11A" w14:textId="656392D3" w:rsidR="00BC709B" w:rsidRPr="00F2563E" w:rsidRDefault="00BC709B" w:rsidP="00C375AF">
                <w:pPr>
                  <w:spacing w:after="0" w:line="276" w:lineRule="auto"/>
                  <w:jc w:val="left"/>
                  <w:rPr>
                    <w:b/>
                    <w:color w:val="000000" w:themeColor="text1"/>
                    <w:sz w:val="20"/>
                    <w:szCs w:val="22"/>
                    <w:lang w:val="en-GB" w:eastAsia="ar-SA"/>
                  </w:rPr>
                </w:pPr>
                <w:r w:rsidRPr="00F2563E">
                  <w:rPr>
                    <w:b/>
                    <w:color w:val="000000" w:themeColor="text1"/>
                    <w:sz w:val="20"/>
                    <w:szCs w:val="22"/>
                    <w:lang w:val="en-GB" w:eastAsia="ar-SA"/>
                  </w:rPr>
                  <w:t xml:space="preserve">Solution </w:t>
                </w:r>
                <w:r w:rsidR="00C375AF" w:rsidRPr="00F2563E">
                  <w:rPr>
                    <w:b/>
                    <w:color w:val="000000" w:themeColor="text1"/>
                    <w:sz w:val="20"/>
                    <w:szCs w:val="22"/>
                    <w:lang w:val="en-GB" w:eastAsia="ar-SA"/>
                  </w:rPr>
                  <w:t>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1C3FB2" w14:textId="6A927D9F" w:rsidR="00BC709B" w:rsidRPr="00F2563E" w:rsidRDefault="00BB0F74" w:rsidP="00C375AF">
                <w:pPr>
                  <w:spacing w:after="0" w:line="276" w:lineRule="auto"/>
                  <w:jc w:val="left"/>
                  <w:rPr>
                    <w:rFonts w:eastAsia="PMingLiU"/>
                    <w:color w:val="984806"/>
                    <w:sz w:val="20"/>
                    <w:szCs w:val="22"/>
                    <w:lang w:val="en-GB"/>
                  </w:rPr>
                </w:pPr>
                <w:r w:rsidRPr="00F64B49">
                  <w:rPr>
                    <w:sz w:val="20"/>
                    <w:szCs w:val="22"/>
                    <w:lang w:val="en-GB"/>
                  </w:rPr>
                  <w:t xml:space="preserve">DG TAXUD </w:t>
                </w:r>
                <w:r>
                  <w:rPr>
                    <w:sz w:val="20"/>
                    <w:szCs w:val="22"/>
                    <w:lang w:val="en-GB"/>
                  </w:rPr>
                  <w:t>Unit</w:t>
                </w:r>
                <w:r>
                  <w:rPr>
                    <w:sz w:val="20"/>
                    <w:szCs w:val="22"/>
                  </w:rPr>
                  <w:t xml:space="preserve"> </w:t>
                </w:r>
                <w:sdt>
                  <w:sdtPr>
                    <w:rPr>
                      <w:sz w:val="20"/>
                    </w:rPr>
                    <w:alias w:val="Solution provider"/>
                    <w:tag w:val="Solution provider"/>
                    <w:id w:val="-1903902357"/>
                    <w:placeholder>
                      <w:docPart w:val="0215F321C419430BB62234469190D2DF"/>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Pr>
                        <w:sz w:val="20"/>
                      </w:rPr>
                      <w:t>B4 Taxation Systems &amp; Digital Governance</w:t>
                    </w:r>
                  </w:sdtContent>
                </w:sdt>
              </w:p>
            </w:tc>
          </w:tr>
          <w:tr w:rsidR="00117907" w:rsidRPr="00F2563E" w14:paraId="78093B0D"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16484F" w14:textId="5F944EDC" w:rsidR="00117907" w:rsidRPr="00F2563E" w:rsidRDefault="00117907" w:rsidP="00117907">
                <w:pPr>
                  <w:spacing w:after="0" w:line="276" w:lineRule="auto"/>
                  <w:jc w:val="left"/>
                  <w:rPr>
                    <w:rFonts w:eastAsia="PMingLiU"/>
                    <w:b/>
                    <w:color w:val="808080" w:themeColor="background1" w:themeShade="80"/>
                    <w:sz w:val="20"/>
                    <w:szCs w:val="22"/>
                    <w:lang w:val="en-GB"/>
                  </w:rPr>
                </w:pPr>
                <w:r w:rsidRPr="00F2563E">
                  <w:rPr>
                    <w:b/>
                    <w:color w:val="000000" w:themeColor="text1"/>
                    <w:sz w:val="20"/>
                    <w:szCs w:val="22"/>
                    <w:lang w:val="en-GB"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E0B193" w14:textId="56D8A926" w:rsidR="00117907" w:rsidRPr="00F2563E" w:rsidRDefault="00506767" w:rsidP="00117907">
                <w:pPr>
                  <w:spacing w:after="0" w:line="276" w:lineRule="auto"/>
                  <w:jc w:val="left"/>
                  <w:rPr>
                    <w:rFonts w:eastAsia="PMingLiU"/>
                    <w:color w:val="808080" w:themeColor="background1" w:themeShade="80"/>
                    <w:sz w:val="20"/>
                    <w:szCs w:val="22"/>
                    <w:lang w:val="en-GB"/>
                  </w:rPr>
                </w:pPr>
                <w:r>
                  <w:rPr>
                    <w:sz w:val="20"/>
                    <w:szCs w:val="22"/>
                  </w:rPr>
                  <w:t>A</w:t>
                </w:r>
                <w:r w:rsidRPr="00506767">
                  <w:rPr>
                    <w:sz w:val="20"/>
                    <w:szCs w:val="22"/>
                  </w:rPr>
                  <w:t xml:space="preserve">lessandro </w:t>
                </w:r>
                <w:r>
                  <w:rPr>
                    <w:sz w:val="20"/>
                    <w:szCs w:val="22"/>
                  </w:rPr>
                  <w:t>DI-SIPIO</w:t>
                </w:r>
              </w:p>
            </w:tc>
          </w:tr>
          <w:tr w:rsidR="00117907" w:rsidRPr="00F2563E" w14:paraId="1392055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B5C15" w14:textId="516BB8D2" w:rsidR="00117907" w:rsidRPr="00F2563E" w:rsidRDefault="00117907" w:rsidP="00117907">
                <w:pPr>
                  <w:spacing w:after="0" w:line="276" w:lineRule="auto"/>
                  <w:jc w:val="left"/>
                  <w:rPr>
                    <w:rFonts w:eastAsia="PMingLiU"/>
                    <w:b/>
                    <w:sz w:val="20"/>
                    <w:szCs w:val="22"/>
                    <w:lang w:val="en-GB"/>
                  </w:rPr>
                </w:pPr>
                <w:r w:rsidRPr="00F2563E">
                  <w:rPr>
                    <w:rFonts w:eastAsia="PMingLiU"/>
                    <w:b/>
                    <w:bCs/>
                    <w:sz w:val="20"/>
                    <w:szCs w:val="22"/>
                    <w:lang w:val="en-GB"/>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785CEF" w14:textId="47FE375F" w:rsidR="00117907" w:rsidRPr="00F2563E" w:rsidRDefault="00A215C3" w:rsidP="00117907">
                <w:pPr>
                  <w:spacing w:after="0" w:line="276" w:lineRule="auto"/>
                  <w:jc w:val="left"/>
                  <w:rPr>
                    <w:sz w:val="20"/>
                    <w:szCs w:val="22"/>
                    <w:lang w:val="en-GB"/>
                  </w:rPr>
                </w:pPr>
                <w:sdt>
                  <w:sdtPr>
                    <w:rPr>
                      <w:sz w:val="20"/>
                      <w:szCs w:val="22"/>
                    </w:rPr>
                    <w:alias w:val="Version"/>
                    <w:id w:val="135308593"/>
                    <w:dataBinding w:xpath="/EurolookProperties/DocumentVersion" w:storeItemID="{D3EA5527-7367-4268-9D83-5125C98D0ED2}"/>
                    <w:text w:multiLine="1"/>
                  </w:sdtPr>
                  <w:sdtEndPr/>
                  <w:sdtContent>
                    <w:r w:rsidR="00BE66E1">
                      <w:rPr>
                        <w:sz w:val="20"/>
                        <w:szCs w:val="22"/>
                      </w:rPr>
                      <w:t>2.10 EN</w:t>
                    </w:r>
                  </w:sdtContent>
                </w:sdt>
              </w:p>
            </w:tc>
          </w:tr>
          <w:tr w:rsidR="00117907" w:rsidRPr="00F2563E" w14:paraId="05FE1E16"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E4474D" w14:textId="37BA2AD3" w:rsidR="00117907" w:rsidRPr="00F2563E" w:rsidRDefault="00117907" w:rsidP="00117907">
                <w:pPr>
                  <w:spacing w:after="0" w:line="276" w:lineRule="auto"/>
                  <w:jc w:val="left"/>
                  <w:rPr>
                    <w:rFonts w:eastAsia="PMingLiU"/>
                    <w:b/>
                    <w:bCs/>
                    <w:sz w:val="20"/>
                    <w:szCs w:val="22"/>
                    <w:lang w:val="en-GB"/>
                  </w:rPr>
                </w:pPr>
                <w:r w:rsidRPr="00F2563E">
                  <w:rPr>
                    <w:b/>
                    <w:bCs/>
                    <w:sz w:val="20"/>
                    <w:szCs w:val="22"/>
                    <w:lang w:val="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904D9B" w14:textId="7477DA35" w:rsidR="00117907" w:rsidRPr="00F2563E" w:rsidRDefault="00A215C3" w:rsidP="00117907">
                <w:pPr>
                  <w:spacing w:after="0" w:line="276" w:lineRule="auto"/>
                  <w:jc w:val="left"/>
                  <w:rPr>
                    <w:bCs/>
                    <w:sz w:val="20"/>
                    <w:szCs w:val="20"/>
                    <w:lang w:val="en-GB"/>
                  </w:rPr>
                </w:pPr>
                <w:sdt>
                  <w:sdtPr>
                    <w:rPr>
                      <w:bCs/>
                      <w:sz w:val="20"/>
                      <w:szCs w:val="22"/>
                    </w:rPr>
                    <w:alias w:val="Confidentiality"/>
                    <w:tag w:val="Confidentiality"/>
                    <w:id w:val="1024136762"/>
                    <w:placeholder>
                      <w:docPart w:val="322870AC51AE4F22ADC8C770328A7965"/>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117907" w:rsidRPr="00F2563E">
                      <w:rPr>
                        <w:bCs/>
                        <w:sz w:val="20"/>
                        <w:szCs w:val="22"/>
                      </w:rPr>
                      <w:t>Publicly available (PA)</w:t>
                    </w:r>
                  </w:sdtContent>
                </w:sdt>
              </w:p>
            </w:tc>
          </w:tr>
          <w:tr w:rsidR="00117907" w:rsidRPr="00F2563E" w14:paraId="7619FB2A"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D4DF41" w14:textId="08912201" w:rsidR="00117907" w:rsidRPr="00F2563E" w:rsidRDefault="00117907" w:rsidP="00117907">
                <w:pPr>
                  <w:spacing w:after="0" w:line="276" w:lineRule="auto"/>
                  <w:jc w:val="left"/>
                  <w:rPr>
                    <w:rFonts w:eastAsia="PMingLiU"/>
                    <w:b/>
                    <w:bCs/>
                    <w:sz w:val="20"/>
                    <w:szCs w:val="22"/>
                    <w:lang w:val="en-GB"/>
                  </w:rPr>
                </w:pPr>
                <w:r w:rsidRPr="00F2563E">
                  <w:rPr>
                    <w:b/>
                    <w:bCs/>
                    <w:sz w:val="20"/>
                    <w:szCs w:val="22"/>
                    <w:lang w:val="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856901" w14:textId="0B4648A1" w:rsidR="00117907" w:rsidRPr="00F2563E" w:rsidRDefault="00A215C3" w:rsidP="00117907">
                <w:pPr>
                  <w:spacing w:after="0" w:line="276" w:lineRule="auto"/>
                  <w:jc w:val="left"/>
                  <w:rPr>
                    <w:rFonts w:eastAsia="PMingLiU"/>
                    <w:bCs/>
                    <w:color w:val="385623" w:themeColor="accent6" w:themeShade="80"/>
                    <w:sz w:val="20"/>
                    <w:szCs w:val="22"/>
                    <w:lang w:val="en-GB"/>
                  </w:rPr>
                </w:pPr>
                <w:sdt>
                  <w:sdtPr>
                    <w:rPr>
                      <w:rStyle w:val="a5"/>
                      <w:color w:val="auto"/>
                      <w:sz w:val="20"/>
                    </w:rPr>
                    <w:alias w:val="Date"/>
                    <w:tag w:val="Date"/>
                    <w:id w:val="-1823420915"/>
                    <w:dataBinding w:xpath="/EurolookProperties/DocumentDate" w:storeItemID="{D3EA5527-7367-4268-9D83-5125C98D0ED2}"/>
                    <w:date w:fullDate="2020-09-18T00:00:00Z">
                      <w:dateFormat w:val="dd/MM/yyyy"/>
                      <w:lid w:val="en-GB"/>
                      <w:storeMappedDataAs w:val="dateTime"/>
                      <w:calendar w:val="gregorian"/>
                    </w:date>
                  </w:sdtPr>
                  <w:sdtEndPr>
                    <w:rPr>
                      <w:rStyle w:val="a5"/>
                    </w:rPr>
                  </w:sdtEndPr>
                  <w:sdtContent>
                    <w:r w:rsidR="00BE66E1">
                      <w:rPr>
                        <w:rStyle w:val="a5"/>
                        <w:color w:val="auto"/>
                        <w:sz w:val="20"/>
                        <w:lang w:val="en-GB"/>
                      </w:rPr>
                      <w:t>18/09/2020</w:t>
                    </w:r>
                  </w:sdtContent>
                </w:sdt>
              </w:p>
            </w:tc>
          </w:tr>
        </w:tbl>
        <w:p w14:paraId="5DC5819D" w14:textId="77777777" w:rsidR="00BC709B" w:rsidRPr="00F2563E" w:rsidRDefault="00BC709B" w:rsidP="0004751B">
          <w:pPr>
            <w:rPr>
              <w:rFonts w:eastAsia="Calibri"/>
            </w:rPr>
          </w:pPr>
        </w:p>
        <w:p w14:paraId="7D0A3F38" w14:textId="49A4622A" w:rsidR="00BC709B" w:rsidRPr="00F2563E" w:rsidRDefault="00BC709B" w:rsidP="008F6F83">
          <w:pPr>
            <w:pStyle w:val="HeadingTOC"/>
            <w:rPr>
              <w:rFonts w:ascii="Times New Roman" w:eastAsia="Calibri" w:hAnsi="Times New Roman"/>
            </w:rPr>
          </w:pPr>
          <w:r w:rsidRPr="00F2563E">
            <w:rPr>
              <w:rFonts w:ascii="Times New Roman" w:hAnsi="Times New Roman"/>
              <w:noProof/>
              <w:lang w:val="el-GR" w:eastAsia="el-GR"/>
            </w:rPr>
            <mc:AlternateContent>
              <mc:Choice Requires="wps">
                <w:drawing>
                  <wp:anchor distT="0" distB="0" distL="114300" distR="114300" simplePos="0" relativeHeight="251663872" behindDoc="1" locked="0" layoutInCell="1" allowOverlap="1" wp14:anchorId="45C3FBDF" wp14:editId="0AA277E7">
                    <wp:simplePos x="0" y="0"/>
                    <wp:positionH relativeFrom="column">
                      <wp:posOffset>0</wp:posOffset>
                    </wp:positionH>
                    <wp:positionV relativeFrom="paragraph">
                      <wp:posOffset>10328275</wp:posOffset>
                    </wp:positionV>
                    <wp:extent cx="7553325" cy="45720"/>
                    <wp:effectExtent l="0" t="0" r="28575" b="1143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3826338F" w14:textId="77777777" w:rsidR="00486223" w:rsidRDefault="00486223"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45C3FBDF" id="_x0000_s1027" style="position:absolute;left:0;text-align:left;margin-left:0;margin-top:813.25pt;width:594.75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" fillcolor="#4f81bc" strokecolor="#4f81bc">
                    <v:textbox>
                      <w:txbxContent>
                        <w:p w14:paraId="3826338F" w14:textId="77777777" w:rsidR="00486223" w:rsidRDefault="00486223" w:rsidP="00BC709B">
                          <w:pPr>
                            <w:jc w:val="center"/>
                          </w:pPr>
                        </w:p>
                      </w:txbxContent>
                    </v:textbox>
                  </v:rect>
                </w:pict>
              </mc:Fallback>
            </mc:AlternateContent>
          </w:r>
          <w:r w:rsidRPr="00F2563E">
            <w:rPr>
              <w:rFonts w:ascii="Times New Roman" w:eastAsia="Calibri" w:hAnsi="Times New Roman"/>
            </w:rPr>
            <w:t xml:space="preserve">Contractor </w:t>
          </w:r>
          <w:r w:rsidR="00C375AF" w:rsidRPr="00F2563E">
            <w:rPr>
              <w:rFonts w:ascii="Times New Roman" w:eastAsia="Calibri" w:hAnsi="Times New Roman"/>
            </w:rPr>
            <w:t>i</w:t>
          </w:r>
          <w:r w:rsidRPr="00F2563E">
            <w:rPr>
              <w:rFonts w:ascii="Times New Roman" w:eastAsia="Calibri" w:hAnsi="Times New Roman"/>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46"/>
            <w:gridCol w:w="6343"/>
          </w:tblGrid>
          <w:tr w:rsidR="00BC709B" w:rsidRPr="00F2563E" w14:paraId="02B514A1"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D2849B9" w14:textId="41041668" w:rsidR="00BC709B" w:rsidRPr="00F2563E" w:rsidRDefault="009A07DA" w:rsidP="00A9020C">
                <w:pPr>
                  <w:spacing w:after="0" w:line="276" w:lineRule="auto"/>
                  <w:jc w:val="left"/>
                  <w:rPr>
                    <w:rFonts w:eastAsia="PMingLiU"/>
                    <w:b/>
                    <w:sz w:val="20"/>
                    <w:lang w:val="en-GB"/>
                  </w:rPr>
                </w:pPr>
                <w:r w:rsidRPr="00F2563E">
                  <w:rPr>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5DA0F3C7" w14:textId="77777777" w:rsidR="00BC709B" w:rsidRPr="00F2563E" w:rsidRDefault="00BC709B" w:rsidP="00A9020C">
                <w:pPr>
                  <w:spacing w:after="0" w:line="276" w:lineRule="auto"/>
                  <w:jc w:val="left"/>
                  <w:rPr>
                    <w:rFonts w:eastAsia="PMingLiU"/>
                    <w:b/>
                    <w:sz w:val="20"/>
                    <w:lang w:val="en-GB"/>
                  </w:rPr>
                </w:pPr>
                <w:r w:rsidRPr="00F2563E">
                  <w:rPr>
                    <w:b/>
                    <w:sz w:val="20"/>
                    <w:lang w:val="en-GB"/>
                  </w:rPr>
                  <w:t>Value</w:t>
                </w:r>
              </w:p>
            </w:tc>
          </w:tr>
          <w:tr w:rsidR="00117907" w:rsidRPr="00F2563E" w14:paraId="00EEACF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7E51736" w14:textId="7F54C6E1" w:rsidR="00117907" w:rsidRPr="00F2563E" w:rsidRDefault="00117907" w:rsidP="00117907">
                <w:pPr>
                  <w:spacing w:after="0" w:line="276" w:lineRule="auto"/>
                  <w:jc w:val="left"/>
                  <w:rPr>
                    <w:b/>
                    <w:bCs/>
                    <w:sz w:val="20"/>
                    <w:lang w:val="en-GB"/>
                  </w:rPr>
                </w:pPr>
                <w:r w:rsidRPr="00F2563E">
                  <w:rPr>
                    <w:b/>
                    <w:bCs/>
                    <w:sz w:val="20"/>
                    <w:lang w:val="en-GB"/>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B871B3" w14:textId="5688218C" w:rsidR="00117907" w:rsidRPr="00F2563E" w:rsidRDefault="00117907" w:rsidP="00117907">
                <w:pPr>
                  <w:spacing w:after="0" w:line="276" w:lineRule="auto"/>
                  <w:jc w:val="left"/>
                  <w:rPr>
                    <w:rFonts w:eastAsia="PMingLiU"/>
                    <w:color w:val="385623" w:themeColor="accent6" w:themeShade="80"/>
                    <w:sz w:val="20"/>
                    <w:lang w:val="en-GB"/>
                  </w:rPr>
                </w:pPr>
                <w:r w:rsidRPr="00F2563E">
                  <w:rPr>
                    <w:sz w:val="20"/>
                    <w:szCs w:val="20"/>
                  </w:rPr>
                  <w:t>TAXUD/20</w:t>
                </w:r>
                <w:r w:rsidR="001E1D3A">
                  <w:rPr>
                    <w:sz w:val="20"/>
                    <w:szCs w:val="20"/>
                  </w:rPr>
                  <w:t>20</w:t>
                </w:r>
                <w:r w:rsidRPr="00F2563E">
                  <w:rPr>
                    <w:sz w:val="20"/>
                    <w:szCs w:val="20"/>
                  </w:rPr>
                  <w:t>/CC/1</w:t>
                </w:r>
                <w:r w:rsidR="001E1D3A">
                  <w:rPr>
                    <w:sz w:val="20"/>
                    <w:szCs w:val="20"/>
                  </w:rPr>
                  <w:t>05</w:t>
                </w:r>
              </w:p>
            </w:tc>
          </w:tr>
          <w:tr w:rsidR="00117907" w:rsidRPr="00F2563E" w14:paraId="3EC07586"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6EE190" w14:textId="4B6DB9CE" w:rsidR="00117907" w:rsidRPr="00F2563E" w:rsidRDefault="00117907" w:rsidP="00117907">
                <w:pPr>
                  <w:spacing w:after="0" w:line="276" w:lineRule="auto"/>
                  <w:jc w:val="left"/>
                  <w:rPr>
                    <w:b/>
                    <w:bCs/>
                    <w:sz w:val="20"/>
                    <w:lang w:val="en-GB"/>
                  </w:rPr>
                </w:pPr>
                <w:r w:rsidRPr="00F2563E">
                  <w:rPr>
                    <w:b/>
                    <w:bCs/>
                    <w:sz w:val="20"/>
                    <w:lang w:val="en-GB"/>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D03CFC" w14:textId="6EB5AA52" w:rsidR="00117907" w:rsidRPr="00F2563E" w:rsidRDefault="00117907" w:rsidP="00117907">
                <w:pPr>
                  <w:spacing w:after="0" w:line="276" w:lineRule="auto"/>
                  <w:jc w:val="left"/>
                  <w:rPr>
                    <w:color w:val="385623" w:themeColor="accent6" w:themeShade="80"/>
                    <w:sz w:val="20"/>
                    <w:lang w:val="en-GB"/>
                  </w:rPr>
                </w:pPr>
                <w:r w:rsidRPr="00F2563E">
                  <w:rPr>
                    <w:rStyle w:val="Style1"/>
                    <w:sz w:val="20"/>
                  </w:rPr>
                  <w:t>SC0</w:t>
                </w:r>
                <w:r w:rsidR="001E1D3A">
                  <w:rPr>
                    <w:rStyle w:val="Style1"/>
                    <w:sz w:val="20"/>
                  </w:rPr>
                  <w:t>5</w:t>
                </w:r>
              </w:p>
            </w:tc>
          </w:tr>
        </w:tbl>
        <w:p w14:paraId="3C71BCF4" w14:textId="77777777" w:rsidR="00BC709B" w:rsidRPr="00F2563E" w:rsidRDefault="00BC709B" w:rsidP="0004751B">
          <w:pPr>
            <w:rPr>
              <w:rFonts w:eastAsia="Calibri"/>
            </w:rPr>
          </w:pPr>
        </w:p>
        <w:p w14:paraId="2C1DD8F4" w14:textId="6E2D286A" w:rsidR="00BC709B" w:rsidRPr="00F2563E" w:rsidRDefault="00A215C3" w:rsidP="008F6F83">
          <w:pPr>
            <w:pStyle w:val="HeadingTOC"/>
            <w:rPr>
              <w:rFonts w:ascii="Times New Roman" w:hAnsi="Times New Roman"/>
            </w:rPr>
          </w:pPr>
          <w:sdt>
            <w:sdtPr>
              <w:rPr>
                <w:rFonts w:ascii="Times New Roman" w:eastAsia="Calibri" w:hAnsi="Times New Roman"/>
              </w:rPr>
              <w:id w:val="1255482192"/>
              <w:dataBinding w:xpath="/Texts/TechHistory" w:storeItemID="{4EF90DE6-88B6-4264-9629-4D8DFDFE87D2}"/>
              <w:text w:multiLine="1"/>
            </w:sdtPr>
            <w:sdtEndPr/>
            <w:sdtContent>
              <w:r w:rsidR="00BC709B" w:rsidRPr="00F2563E">
                <w:rPr>
                  <w:rFonts w:ascii="Times New Roman" w:eastAsia="Calibri" w:hAnsi="Times New Roman"/>
                </w:rPr>
                <w:t xml:space="preserve">Document </w:t>
              </w:r>
              <w:r w:rsidR="00C375AF" w:rsidRPr="00F2563E">
                <w:rPr>
                  <w:rFonts w:ascii="Times New Roman" w:eastAsia="Calibri" w:hAnsi="Times New Roman"/>
                </w:rPr>
                <w:t>h</w:t>
              </w:r>
              <w:r w:rsidR="00BC709B" w:rsidRPr="00F2563E">
                <w:rPr>
                  <w:rFonts w:ascii="Times New Roman" w:eastAsia="Calibri" w:hAnsi="Times New Roman"/>
                </w:rPr>
                <w:t>istory</w:t>
              </w:r>
            </w:sdtContent>
          </w:sdt>
        </w:p>
        <w:p w14:paraId="1018CBEE" w14:textId="1941C3E6" w:rsidR="00BC709B" w:rsidRPr="00F2563E" w:rsidRDefault="00BC709B" w:rsidP="007A4282">
          <w:pPr>
            <w:spacing w:after="0" w:line="276" w:lineRule="auto"/>
            <w:jc w:val="left"/>
            <w:rPr>
              <w:rFonts w:eastAsia="Calibri"/>
              <w:szCs w:val="22"/>
            </w:rPr>
          </w:pPr>
          <w:r w:rsidRPr="00F2563E">
            <w:rPr>
              <w:rFonts w:eastAsia="Calibri"/>
              <w:szCs w:val="22"/>
            </w:rPr>
            <w:t xml:space="preserve">The </w:t>
          </w:r>
          <w:r w:rsidR="00C375AF" w:rsidRPr="00F2563E">
            <w:rPr>
              <w:rFonts w:eastAsia="Calibri"/>
              <w:szCs w:val="22"/>
            </w:rPr>
            <w:t>d</w:t>
          </w:r>
          <w:r w:rsidRPr="00F2563E">
            <w:rPr>
              <w:rFonts w:eastAsia="Calibri"/>
              <w:szCs w:val="22"/>
            </w:rPr>
            <w:t xml:space="preserve">ocument </w:t>
          </w:r>
          <w:r w:rsidR="00C375AF" w:rsidRPr="00F2563E">
            <w:rPr>
              <w:rFonts w:eastAsia="Calibri"/>
              <w:szCs w:val="22"/>
            </w:rPr>
            <w:t>a</w:t>
          </w:r>
          <w:r w:rsidRPr="00F2563E">
            <w:rPr>
              <w:rFonts w:eastAsia="Calibri"/>
              <w:szCs w:val="22"/>
            </w:rPr>
            <w:t>uthor is authori</w:t>
          </w:r>
          <w:r w:rsidR="0090171C" w:rsidRPr="00F2563E">
            <w:rPr>
              <w:rFonts w:eastAsia="Calibri"/>
              <w:szCs w:val="22"/>
            </w:rPr>
            <w:t>s</w:t>
          </w:r>
          <w:r w:rsidRPr="00F2563E">
            <w:rPr>
              <w:rFonts w:eastAsia="Calibri"/>
              <w:szCs w:val="22"/>
            </w:rPr>
            <w:t>ed to make the following types of changes to the document without requiring that the document be re-approved:</w:t>
          </w:r>
        </w:p>
        <w:p w14:paraId="22542149" w14:textId="46828A57" w:rsidR="00BC709B" w:rsidRPr="00F2563E" w:rsidRDefault="00BC709B" w:rsidP="00FE09E6">
          <w:pPr>
            <w:pStyle w:val="a0"/>
            <w:spacing w:after="0"/>
            <w:ind w:left="714" w:hanging="357"/>
          </w:pPr>
          <w:r w:rsidRPr="00F2563E">
            <w:t>Editorial, formatting, and spelling</w:t>
          </w:r>
          <w:r w:rsidR="00110594" w:rsidRPr="00F2563E">
            <w:t>;</w:t>
          </w:r>
        </w:p>
        <w:p w14:paraId="108DAD5D" w14:textId="5FB5ED1D" w:rsidR="00BC709B" w:rsidRPr="00F2563E" w:rsidRDefault="00BC709B" w:rsidP="00FE09E6">
          <w:pPr>
            <w:pStyle w:val="a0"/>
            <w:spacing w:after="0"/>
            <w:ind w:left="714" w:hanging="357"/>
          </w:pPr>
          <w:r w:rsidRPr="00F2563E">
            <w:t>Clarification</w:t>
          </w:r>
          <w:r w:rsidR="00110594" w:rsidRPr="00F2563E">
            <w:t>.</w:t>
          </w:r>
        </w:p>
        <w:p w14:paraId="264072F9" w14:textId="5EF650EB" w:rsidR="00BC709B" w:rsidRPr="00F2563E" w:rsidRDefault="00BC709B" w:rsidP="007A4282">
          <w:pPr>
            <w:spacing w:after="0" w:line="276" w:lineRule="auto"/>
            <w:jc w:val="left"/>
            <w:rPr>
              <w:rFonts w:eastAsia="Calibri"/>
              <w:color w:val="000000"/>
              <w:szCs w:val="22"/>
            </w:rPr>
          </w:pPr>
          <w:r w:rsidRPr="00F2563E">
            <w:rPr>
              <w:rFonts w:eastAsia="Calibri"/>
              <w:color w:val="000000"/>
              <w:szCs w:val="22"/>
            </w:rPr>
            <w:t xml:space="preserve">To request a change to this document, contact the </w:t>
          </w:r>
          <w:r w:rsidR="00C375AF" w:rsidRPr="00F2563E">
            <w:rPr>
              <w:rFonts w:eastAsia="Calibri"/>
              <w:color w:val="000000"/>
              <w:szCs w:val="22"/>
            </w:rPr>
            <w:t>d</w:t>
          </w:r>
          <w:r w:rsidRPr="00F2563E">
            <w:rPr>
              <w:rFonts w:eastAsia="Calibri"/>
              <w:color w:val="000000"/>
              <w:szCs w:val="22"/>
            </w:rPr>
            <w:t xml:space="preserve">ocument </w:t>
          </w:r>
          <w:r w:rsidR="00C375AF" w:rsidRPr="00F2563E">
            <w:rPr>
              <w:rFonts w:eastAsia="Calibri"/>
              <w:color w:val="000000"/>
              <w:szCs w:val="22"/>
            </w:rPr>
            <w:t>a</w:t>
          </w:r>
          <w:r w:rsidRPr="00F2563E">
            <w:rPr>
              <w:rFonts w:eastAsia="Calibri"/>
              <w:color w:val="000000"/>
              <w:szCs w:val="22"/>
            </w:rPr>
            <w:t>uthor or</w:t>
          </w:r>
          <w:r w:rsidR="00C375AF" w:rsidRPr="00F2563E">
            <w:rPr>
              <w:rFonts w:eastAsia="Calibri"/>
              <w:color w:val="000000"/>
              <w:szCs w:val="22"/>
            </w:rPr>
            <w:t xml:space="preserve"> project o</w:t>
          </w:r>
          <w:r w:rsidRPr="00F2563E">
            <w:rPr>
              <w:rFonts w:eastAsia="Calibri"/>
              <w:color w:val="000000"/>
              <w:szCs w:val="22"/>
            </w:rPr>
            <w:t>wner.</w:t>
          </w:r>
        </w:p>
        <w:p w14:paraId="6E82F0C8" w14:textId="0623E8E6" w:rsidR="00BD4AAD" w:rsidRDefault="00BC709B" w:rsidP="007A4282">
          <w:pPr>
            <w:spacing w:after="0" w:line="276" w:lineRule="auto"/>
            <w:jc w:val="left"/>
            <w:rPr>
              <w:rFonts w:eastAsia="Calibri"/>
              <w:color w:val="000000"/>
              <w:szCs w:val="22"/>
            </w:rPr>
          </w:pPr>
          <w:r w:rsidRPr="00F2563E">
            <w:rPr>
              <w:rFonts w:eastAsia="Calibri"/>
              <w:color w:val="000000"/>
              <w:szCs w:val="22"/>
            </w:rPr>
            <w:t>Chang</w:t>
          </w:r>
          <w:r w:rsidR="00E1075B" w:rsidRPr="00F2563E">
            <w:rPr>
              <w:rFonts w:eastAsia="Calibri"/>
              <w:color w:val="000000"/>
              <w:szCs w:val="22"/>
            </w:rPr>
            <w:t>es to this document are summaris</w:t>
          </w:r>
          <w:r w:rsidRPr="00F2563E">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23"/>
            <w:gridCol w:w="1891"/>
            <w:gridCol w:w="4009"/>
            <w:gridCol w:w="1214"/>
            <w:gridCol w:w="1216"/>
          </w:tblGrid>
          <w:tr w:rsidR="00BD4AAD" w:rsidRPr="00F2563E" w14:paraId="67F01F76" w14:textId="15134C92" w:rsidTr="00F2563E">
            <w:trPr>
              <w:cantSplit/>
              <w:tblHeader/>
            </w:trPr>
            <w:tc>
              <w:tcPr>
                <w:tcW w:w="45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0CB0F8D3" w14:textId="193C2CC6" w:rsidR="00BD4AAD" w:rsidRPr="00F2563E" w:rsidRDefault="00BD4AAD" w:rsidP="00A9020C">
                <w:pPr>
                  <w:spacing w:after="0" w:line="276" w:lineRule="auto"/>
                  <w:jc w:val="left"/>
                  <w:rPr>
                    <w:rFonts w:eastAsia="PMingLiU"/>
                    <w:b/>
                    <w:bCs/>
                    <w:color w:val="000000"/>
                    <w:sz w:val="20"/>
                  </w:rPr>
                </w:pPr>
                <w:r w:rsidRPr="00F2563E">
                  <w:rPr>
                    <w:rFonts w:eastAsia="Calibri"/>
                    <w:b/>
                    <w:bCs/>
                    <w:color w:val="000000"/>
                    <w:sz w:val="20"/>
                  </w:rPr>
                  <w:t>Version</w:t>
                </w:r>
              </w:p>
            </w:tc>
            <w:tc>
              <w:tcPr>
                <w:tcW w:w="103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7C46737E" w14:textId="00F0DCF1" w:rsidR="00BD4AAD" w:rsidRPr="00F2563E" w:rsidRDefault="00BD4AAD" w:rsidP="00A9020C">
                <w:pPr>
                  <w:spacing w:after="0" w:line="276" w:lineRule="auto"/>
                  <w:jc w:val="left"/>
                  <w:rPr>
                    <w:rFonts w:eastAsia="PMingLiU"/>
                    <w:b/>
                    <w:bCs/>
                    <w:color w:val="000000"/>
                    <w:sz w:val="20"/>
                  </w:rPr>
                </w:pPr>
                <w:r w:rsidRPr="00F2563E">
                  <w:rPr>
                    <w:rFonts w:eastAsia="Calibri"/>
                    <w:b/>
                    <w:bCs/>
                    <w:color w:val="000000"/>
                    <w:sz w:val="20"/>
                  </w:rPr>
                  <w:t>Date</w:t>
                </w:r>
              </w:p>
            </w:tc>
            <w:tc>
              <w:tcPr>
                <w:tcW w:w="219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1178F232" w14:textId="2D699448" w:rsidR="00BD4AAD" w:rsidRPr="00F2563E" w:rsidRDefault="00BD4AAD" w:rsidP="00A9020C">
                <w:pPr>
                  <w:spacing w:after="0" w:line="276" w:lineRule="auto"/>
                  <w:jc w:val="left"/>
                  <w:rPr>
                    <w:rFonts w:eastAsia="Calibri"/>
                    <w:b/>
                    <w:bCs/>
                    <w:color w:val="000000"/>
                    <w:sz w:val="20"/>
                  </w:rPr>
                </w:pPr>
                <w:r w:rsidRPr="00F2563E">
                  <w:rPr>
                    <w:rFonts w:eastAsia="Calibri"/>
                    <w:b/>
                    <w:bCs/>
                    <w:color w:val="000000"/>
                    <w:sz w:val="20"/>
                  </w:rPr>
                  <w:t>Description</w:t>
                </w:r>
              </w:p>
            </w:tc>
            <w:tc>
              <w:tcPr>
                <w:tcW w:w="66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A34922C" w14:textId="02ECE83C" w:rsidR="00BD4AAD" w:rsidRPr="00F2563E" w:rsidRDefault="00825D1B" w:rsidP="00A9020C">
                <w:pPr>
                  <w:spacing w:after="0" w:line="276" w:lineRule="auto"/>
                  <w:jc w:val="left"/>
                  <w:rPr>
                    <w:rFonts w:eastAsia="Calibri"/>
                    <w:b/>
                    <w:bCs/>
                    <w:color w:val="000000"/>
                    <w:sz w:val="20"/>
                  </w:rPr>
                </w:pPr>
                <w:r w:rsidRPr="00F2563E">
                  <w:rPr>
                    <w:rFonts w:eastAsia="Calibri"/>
                    <w:b/>
                    <w:bCs/>
                    <w:color w:val="000000"/>
                    <w:sz w:val="20"/>
                  </w:rPr>
                  <w:t>Action</w:t>
                </w:r>
                <w:r w:rsidR="007050D7" w:rsidRPr="00F2563E">
                  <w:rPr>
                    <w:rStyle w:val="af8"/>
                    <w:rFonts w:eastAsia="Calibri"/>
                    <w:b/>
                    <w:bCs/>
                    <w:color w:val="000000"/>
                    <w:sz w:val="20"/>
                  </w:rPr>
                  <w:footnoteReference w:id="1"/>
                </w:r>
              </w:p>
            </w:tc>
            <w:tc>
              <w:tcPr>
                <w:tcW w:w="66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06D3311" w14:textId="25F9DC53" w:rsidR="00BD4AAD" w:rsidRPr="00F2563E" w:rsidRDefault="00825D1B" w:rsidP="00A9020C">
                <w:pPr>
                  <w:spacing w:after="0" w:line="276" w:lineRule="auto"/>
                  <w:jc w:val="left"/>
                  <w:rPr>
                    <w:rFonts w:eastAsia="Calibri"/>
                    <w:b/>
                    <w:bCs/>
                    <w:color w:val="000000"/>
                    <w:sz w:val="20"/>
                  </w:rPr>
                </w:pPr>
                <w:r w:rsidRPr="00F2563E">
                  <w:rPr>
                    <w:rFonts w:eastAsia="Calibri"/>
                    <w:b/>
                    <w:bCs/>
                    <w:color w:val="000000"/>
                    <w:sz w:val="20"/>
                  </w:rPr>
                  <w:t>Section</w:t>
                </w:r>
              </w:p>
            </w:tc>
          </w:tr>
          <w:tr w:rsidR="00D901A9" w:rsidRPr="00F2563E" w14:paraId="6C336191"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467AAA05" w14:textId="6F231DAF" w:rsidR="00D901A9" w:rsidRPr="00B65722" w:rsidRDefault="00D901A9" w:rsidP="00D901A9">
                <w:pPr>
                  <w:spacing w:after="0" w:line="276" w:lineRule="auto"/>
                  <w:jc w:val="left"/>
                  <w:rPr>
                    <w:rFonts w:eastAsia="PMingLiU"/>
                    <w:color w:val="000000"/>
                    <w:sz w:val="20"/>
                  </w:rPr>
                </w:pPr>
                <w:r>
                  <w:rPr>
                    <w:rFonts w:eastAsia="PMingLiU"/>
                    <w:color w:val="000000"/>
                    <w:sz w:val="20"/>
                  </w:rPr>
                  <w:t>2.10</w:t>
                </w:r>
              </w:p>
            </w:tc>
            <w:tc>
              <w:tcPr>
                <w:tcW w:w="1033" w:type="pct"/>
                <w:tcBorders>
                  <w:top w:val="single" w:sz="4" w:space="0" w:color="7F7F7F"/>
                  <w:left w:val="single" w:sz="4" w:space="0" w:color="7F7F7F"/>
                  <w:bottom w:val="single" w:sz="4" w:space="0" w:color="7F7F7F"/>
                  <w:right w:val="single" w:sz="4" w:space="0" w:color="7F7F7F"/>
                </w:tcBorders>
              </w:tcPr>
              <w:p w14:paraId="6AD9592E" w14:textId="4DBF8E90" w:rsidR="00D901A9" w:rsidRDefault="00D901A9" w:rsidP="00D901A9">
                <w:pPr>
                  <w:spacing w:after="0" w:line="276" w:lineRule="auto"/>
                  <w:jc w:val="left"/>
                  <w:rPr>
                    <w:rFonts w:eastAsia="PMingLiU"/>
                    <w:color w:val="000000"/>
                    <w:sz w:val="20"/>
                  </w:rPr>
                </w:pPr>
                <w:r>
                  <w:rPr>
                    <w:rFonts w:eastAsia="PMingLiU"/>
                    <w:color w:val="000000"/>
                    <w:sz w:val="20"/>
                  </w:rPr>
                  <w:t>18/09/2020</w:t>
                </w:r>
              </w:p>
            </w:tc>
            <w:tc>
              <w:tcPr>
                <w:tcW w:w="2190" w:type="pct"/>
                <w:tcBorders>
                  <w:top w:val="single" w:sz="4" w:space="0" w:color="7F7F7F"/>
                  <w:left w:val="single" w:sz="4" w:space="0" w:color="7F7F7F"/>
                  <w:bottom w:val="single" w:sz="4" w:space="0" w:color="7F7F7F"/>
                  <w:right w:val="single" w:sz="4" w:space="0" w:color="7F7F7F"/>
                </w:tcBorders>
              </w:tcPr>
              <w:p w14:paraId="2F3F31F9" w14:textId="3B9E9DDB" w:rsidR="00D901A9" w:rsidRPr="00B65722" w:rsidRDefault="00D901A9" w:rsidP="00D901A9">
                <w:pPr>
                  <w:tabs>
                    <w:tab w:val="left" w:pos="3149"/>
                  </w:tabs>
                  <w:spacing w:after="0" w:line="276" w:lineRule="auto"/>
                  <w:jc w:val="left"/>
                  <w:rPr>
                    <w:rFonts w:eastAsia="Calibri"/>
                    <w:bCs/>
                    <w:color w:val="000000"/>
                    <w:sz w:val="20"/>
                  </w:rPr>
                </w:pPr>
                <w:r w:rsidRPr="00F2563E">
                  <w:rPr>
                    <w:rFonts w:eastAsia="Calibri"/>
                    <w:bCs/>
                    <w:color w:val="000000"/>
                    <w:sz w:val="20"/>
                  </w:rPr>
                  <w:t xml:space="preserve">Submitted for </w:t>
                </w:r>
                <w:r>
                  <w:rPr>
                    <w:rFonts w:eastAsia="Calibri"/>
                    <w:bCs/>
                    <w:color w:val="000000"/>
                    <w:sz w:val="20"/>
                  </w:rPr>
                  <w:t>Acceptance</w:t>
                </w:r>
                <w:r w:rsidRPr="00F2563E">
                  <w:rPr>
                    <w:rFonts w:eastAsia="Calibri"/>
                    <w:bCs/>
                    <w:color w:val="000000"/>
                    <w:sz w:val="20"/>
                  </w:rPr>
                  <w:t xml:space="preserve"> to DG TAXUD</w:t>
                </w:r>
              </w:p>
            </w:tc>
            <w:tc>
              <w:tcPr>
                <w:tcW w:w="663" w:type="pct"/>
                <w:tcBorders>
                  <w:top w:val="single" w:sz="4" w:space="0" w:color="7F7F7F"/>
                  <w:left w:val="single" w:sz="4" w:space="0" w:color="7F7F7F"/>
                  <w:bottom w:val="single" w:sz="4" w:space="0" w:color="7F7F7F"/>
                  <w:right w:val="single" w:sz="4" w:space="0" w:color="7F7F7F"/>
                </w:tcBorders>
              </w:tcPr>
              <w:p w14:paraId="266CE577" w14:textId="3B52857E" w:rsidR="00D901A9" w:rsidRPr="00B65722" w:rsidRDefault="00D901A9" w:rsidP="00D901A9">
                <w:pPr>
                  <w:spacing w:after="0" w:line="276" w:lineRule="auto"/>
                  <w:jc w:val="left"/>
                </w:pPr>
                <w:r w:rsidRPr="00B65722">
                  <w:t>I,R</w:t>
                </w:r>
              </w:p>
            </w:tc>
            <w:tc>
              <w:tcPr>
                <w:tcW w:w="664" w:type="pct"/>
                <w:tcBorders>
                  <w:top w:val="single" w:sz="4" w:space="0" w:color="7F7F7F"/>
                  <w:left w:val="single" w:sz="4" w:space="0" w:color="7F7F7F"/>
                  <w:bottom w:val="single" w:sz="4" w:space="0" w:color="7F7F7F"/>
                  <w:right w:val="single" w:sz="4" w:space="0" w:color="7F7F7F"/>
                </w:tcBorders>
              </w:tcPr>
              <w:p w14:paraId="3AABCF10" w14:textId="67D8068B" w:rsidR="00D901A9" w:rsidRPr="00B65722" w:rsidRDefault="00D901A9" w:rsidP="00D901A9">
                <w:pPr>
                  <w:spacing w:after="0" w:line="276" w:lineRule="auto"/>
                  <w:jc w:val="left"/>
                  <w:rPr>
                    <w:rFonts w:eastAsia="Calibri"/>
                    <w:bCs/>
                    <w:color w:val="000000"/>
                    <w:sz w:val="20"/>
                  </w:rPr>
                </w:pPr>
                <w:r w:rsidRPr="00B65722">
                  <w:rPr>
                    <w:rFonts w:eastAsia="Calibri"/>
                    <w:bCs/>
                    <w:color w:val="000000"/>
                    <w:sz w:val="20"/>
                  </w:rPr>
                  <w:t>All</w:t>
                </w:r>
              </w:p>
            </w:tc>
          </w:tr>
          <w:tr w:rsidR="001D1BBC" w:rsidRPr="00F2563E" w14:paraId="2F6F367A"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1EF82191" w14:textId="55E5A3B6" w:rsidR="001D1BBC" w:rsidRPr="00B65722" w:rsidRDefault="001D1BBC" w:rsidP="001D1BBC">
                <w:pPr>
                  <w:spacing w:after="0" w:line="276" w:lineRule="auto"/>
                  <w:jc w:val="left"/>
                  <w:rPr>
                    <w:rFonts w:eastAsia="PMingLiU"/>
                    <w:color w:val="000000"/>
                    <w:sz w:val="20"/>
                  </w:rPr>
                </w:pPr>
                <w:r w:rsidRPr="00B65722">
                  <w:rPr>
                    <w:rFonts w:eastAsia="PMingLiU"/>
                    <w:color w:val="000000"/>
                    <w:sz w:val="20"/>
                  </w:rPr>
                  <w:t>2.</w:t>
                </w:r>
                <w:r w:rsidR="00B65722" w:rsidRPr="00B65722">
                  <w:rPr>
                    <w:rFonts w:eastAsia="PMingLiU"/>
                    <w:color w:val="000000"/>
                    <w:sz w:val="20"/>
                  </w:rPr>
                  <w:t>00</w:t>
                </w:r>
              </w:p>
            </w:tc>
            <w:sdt>
              <w:sdtPr>
                <w:rPr>
                  <w:rFonts w:eastAsia="PMingLiU"/>
                  <w:color w:val="000000"/>
                  <w:sz w:val="20"/>
                </w:rPr>
                <w:id w:val="-1012525273"/>
                <w:placeholder>
                  <w:docPart w:val="04620345A36544D1B2312D661EF6719D"/>
                </w:placeholder>
                <w:date w:fullDate="2020-09-11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302C7EA2" w14:textId="0D0F2775" w:rsidR="001D1BBC" w:rsidRPr="00B65722" w:rsidRDefault="00B65722" w:rsidP="001D1BBC">
                    <w:pPr>
                      <w:spacing w:after="0" w:line="276" w:lineRule="auto"/>
                      <w:jc w:val="left"/>
                      <w:rPr>
                        <w:rFonts w:eastAsia="PMingLiU"/>
                        <w:color w:val="000000"/>
                        <w:sz w:val="20"/>
                      </w:rPr>
                    </w:pPr>
                    <w:r w:rsidRPr="00B65722">
                      <w:rPr>
                        <w:rFonts w:eastAsia="PMingLiU"/>
                        <w:color w:val="000000"/>
                        <w:sz w:val="20"/>
                      </w:rPr>
                      <w:t>11/09/2020</w:t>
                    </w:r>
                  </w:p>
                </w:tc>
              </w:sdtContent>
            </w:sdt>
            <w:tc>
              <w:tcPr>
                <w:tcW w:w="2190" w:type="pct"/>
                <w:tcBorders>
                  <w:top w:val="single" w:sz="4" w:space="0" w:color="7F7F7F"/>
                  <w:left w:val="single" w:sz="4" w:space="0" w:color="7F7F7F"/>
                  <w:bottom w:val="single" w:sz="4" w:space="0" w:color="7F7F7F"/>
                  <w:right w:val="single" w:sz="4" w:space="0" w:color="7F7F7F"/>
                </w:tcBorders>
              </w:tcPr>
              <w:p w14:paraId="3602E737" w14:textId="35D5F804" w:rsidR="001D1BBC" w:rsidRPr="00B65722" w:rsidRDefault="001D1BBC" w:rsidP="001D1BBC">
                <w:pPr>
                  <w:tabs>
                    <w:tab w:val="left" w:pos="3149"/>
                  </w:tabs>
                  <w:spacing w:after="0" w:line="276" w:lineRule="auto"/>
                  <w:jc w:val="left"/>
                  <w:rPr>
                    <w:rFonts w:eastAsia="Calibri"/>
                    <w:bCs/>
                    <w:color w:val="000000"/>
                    <w:sz w:val="20"/>
                  </w:rPr>
                </w:pPr>
                <w:r w:rsidRPr="00B65722">
                  <w:rPr>
                    <w:rFonts w:eastAsia="Calibri"/>
                    <w:bCs/>
                    <w:color w:val="000000"/>
                    <w:sz w:val="20"/>
                  </w:rPr>
                  <w:t xml:space="preserve">Submitted for </w:t>
                </w:r>
                <w:r w:rsidR="00B65722" w:rsidRPr="00B65722">
                  <w:rPr>
                    <w:rFonts w:eastAsia="Calibri"/>
                    <w:bCs/>
                    <w:color w:val="000000"/>
                    <w:sz w:val="20"/>
                  </w:rPr>
                  <w:t>Review</w:t>
                </w:r>
                <w:r w:rsidRPr="00B65722">
                  <w:rPr>
                    <w:rFonts w:eastAsia="Calibri"/>
                    <w:bCs/>
                    <w:color w:val="000000"/>
                    <w:sz w:val="20"/>
                  </w:rPr>
                  <w:t xml:space="preserve"> to DG TAXUD after implementation of MSAs’ comments</w:t>
                </w:r>
              </w:p>
            </w:tc>
            <w:tc>
              <w:tcPr>
                <w:tcW w:w="663" w:type="pct"/>
                <w:tcBorders>
                  <w:top w:val="single" w:sz="4" w:space="0" w:color="7F7F7F"/>
                  <w:left w:val="single" w:sz="4" w:space="0" w:color="7F7F7F"/>
                  <w:bottom w:val="single" w:sz="4" w:space="0" w:color="7F7F7F"/>
                  <w:right w:val="single" w:sz="4" w:space="0" w:color="7F7F7F"/>
                </w:tcBorders>
              </w:tcPr>
              <w:p w14:paraId="286D0512" w14:textId="4F69D733" w:rsidR="001D1BBC" w:rsidRPr="00B65722" w:rsidRDefault="001D1BBC" w:rsidP="001D1BBC">
                <w:pPr>
                  <w:spacing w:after="0" w:line="276" w:lineRule="auto"/>
                  <w:jc w:val="left"/>
                </w:pPr>
                <w:r w:rsidRPr="00B65722">
                  <w:t>I,R</w:t>
                </w:r>
              </w:p>
            </w:tc>
            <w:tc>
              <w:tcPr>
                <w:tcW w:w="664" w:type="pct"/>
                <w:tcBorders>
                  <w:top w:val="single" w:sz="4" w:space="0" w:color="7F7F7F"/>
                  <w:left w:val="single" w:sz="4" w:space="0" w:color="7F7F7F"/>
                  <w:bottom w:val="single" w:sz="4" w:space="0" w:color="7F7F7F"/>
                  <w:right w:val="single" w:sz="4" w:space="0" w:color="7F7F7F"/>
                </w:tcBorders>
              </w:tcPr>
              <w:p w14:paraId="79684014" w14:textId="2A7190FA" w:rsidR="001D1BBC" w:rsidRPr="00B65722" w:rsidRDefault="001D1BBC" w:rsidP="001D1BBC">
                <w:pPr>
                  <w:spacing w:after="0" w:line="276" w:lineRule="auto"/>
                  <w:jc w:val="left"/>
                  <w:rPr>
                    <w:rFonts w:eastAsia="Calibri"/>
                    <w:bCs/>
                    <w:color w:val="000000"/>
                    <w:sz w:val="20"/>
                  </w:rPr>
                </w:pPr>
                <w:r w:rsidRPr="00B65722">
                  <w:rPr>
                    <w:rFonts w:eastAsia="Calibri"/>
                    <w:bCs/>
                    <w:color w:val="000000"/>
                    <w:sz w:val="20"/>
                  </w:rPr>
                  <w:t>All</w:t>
                </w:r>
              </w:p>
            </w:tc>
          </w:tr>
          <w:tr w:rsidR="00137DC2" w:rsidRPr="00F2563E" w14:paraId="6D824BDA"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0C084752" w14:textId="7601AD70" w:rsidR="00137DC2" w:rsidRPr="00F2563E" w:rsidRDefault="00137DC2" w:rsidP="00137DC2">
                <w:pPr>
                  <w:spacing w:after="0" w:line="276" w:lineRule="auto"/>
                  <w:jc w:val="left"/>
                  <w:rPr>
                    <w:rFonts w:eastAsia="PMingLiU"/>
                    <w:color w:val="000000"/>
                    <w:sz w:val="20"/>
                  </w:rPr>
                </w:pPr>
                <w:r>
                  <w:rPr>
                    <w:rFonts w:eastAsia="PMingLiU"/>
                    <w:color w:val="000000"/>
                    <w:sz w:val="20"/>
                  </w:rPr>
                  <w:t>1.00</w:t>
                </w:r>
              </w:p>
            </w:tc>
            <w:sdt>
              <w:sdtPr>
                <w:rPr>
                  <w:rFonts w:eastAsia="PMingLiU"/>
                  <w:color w:val="000000"/>
                  <w:sz w:val="20"/>
                </w:rPr>
                <w:id w:val="-1095015890"/>
                <w:placeholder>
                  <w:docPart w:val="3D5703D3C0A44E22AB6F1AA9C59E6648"/>
                </w:placeholder>
                <w:date w:fullDate="2020-07-02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34A4DDEC" w14:textId="32936752" w:rsidR="00137DC2" w:rsidRDefault="00E96610" w:rsidP="00137DC2">
                    <w:pPr>
                      <w:spacing w:after="0" w:line="276" w:lineRule="auto"/>
                      <w:jc w:val="left"/>
                      <w:rPr>
                        <w:rFonts w:eastAsia="PMingLiU"/>
                        <w:color w:val="000000"/>
                        <w:sz w:val="20"/>
                      </w:rPr>
                    </w:pPr>
                    <w:r>
                      <w:rPr>
                        <w:rFonts w:eastAsia="PMingLiU"/>
                        <w:color w:val="000000"/>
                        <w:sz w:val="20"/>
                      </w:rPr>
                      <w:t>02/07/2020</w:t>
                    </w:r>
                  </w:p>
                </w:tc>
              </w:sdtContent>
            </w:sdt>
            <w:tc>
              <w:tcPr>
                <w:tcW w:w="2190" w:type="pct"/>
                <w:tcBorders>
                  <w:top w:val="single" w:sz="4" w:space="0" w:color="7F7F7F"/>
                  <w:left w:val="single" w:sz="4" w:space="0" w:color="7F7F7F"/>
                  <w:bottom w:val="single" w:sz="4" w:space="0" w:color="7F7F7F"/>
                  <w:right w:val="single" w:sz="4" w:space="0" w:color="7F7F7F"/>
                </w:tcBorders>
              </w:tcPr>
              <w:p w14:paraId="33E26500" w14:textId="6786229A" w:rsidR="00137DC2" w:rsidRPr="00F2563E" w:rsidRDefault="00137DC2" w:rsidP="00137DC2">
                <w:pPr>
                  <w:tabs>
                    <w:tab w:val="left" w:pos="3149"/>
                  </w:tabs>
                  <w:spacing w:after="0" w:line="276" w:lineRule="auto"/>
                  <w:jc w:val="left"/>
                  <w:rPr>
                    <w:rFonts w:eastAsia="Calibri"/>
                    <w:bCs/>
                    <w:color w:val="000000"/>
                    <w:sz w:val="20"/>
                  </w:rPr>
                </w:pPr>
                <w:r w:rsidRPr="00F2563E">
                  <w:rPr>
                    <w:rFonts w:eastAsia="Calibri"/>
                    <w:bCs/>
                    <w:color w:val="000000"/>
                    <w:sz w:val="20"/>
                  </w:rPr>
                  <w:t xml:space="preserve">Submitted for </w:t>
                </w:r>
                <w:r>
                  <w:rPr>
                    <w:rFonts w:eastAsia="Calibri"/>
                    <w:bCs/>
                    <w:color w:val="000000"/>
                    <w:sz w:val="20"/>
                  </w:rPr>
                  <w:t>Acceptance</w:t>
                </w:r>
                <w:r w:rsidRPr="00F2563E">
                  <w:rPr>
                    <w:rFonts w:eastAsia="Calibri"/>
                    <w:bCs/>
                    <w:color w:val="000000"/>
                    <w:sz w:val="20"/>
                  </w:rPr>
                  <w:t xml:space="preserve"> to DG TAXUD after implementation of review comments</w:t>
                </w:r>
              </w:p>
            </w:tc>
            <w:tc>
              <w:tcPr>
                <w:tcW w:w="663" w:type="pct"/>
                <w:tcBorders>
                  <w:top w:val="single" w:sz="4" w:space="0" w:color="7F7F7F"/>
                  <w:left w:val="single" w:sz="4" w:space="0" w:color="7F7F7F"/>
                  <w:bottom w:val="single" w:sz="4" w:space="0" w:color="7F7F7F"/>
                  <w:right w:val="single" w:sz="4" w:space="0" w:color="7F7F7F"/>
                </w:tcBorders>
              </w:tcPr>
              <w:p w14:paraId="0F4988AB" w14:textId="3B009F53" w:rsidR="00137DC2" w:rsidRPr="00F2563E" w:rsidRDefault="00137DC2" w:rsidP="00137DC2">
                <w:pPr>
                  <w:spacing w:after="0" w:line="276" w:lineRule="auto"/>
                  <w:jc w:val="left"/>
                </w:pPr>
                <w:r w:rsidRPr="00F2563E">
                  <w:t>I</w:t>
                </w:r>
                <w:r>
                  <w:t>,</w:t>
                </w:r>
                <w:r w:rsidRPr="00F2563E">
                  <w:t>R</w:t>
                </w:r>
              </w:p>
            </w:tc>
            <w:tc>
              <w:tcPr>
                <w:tcW w:w="664" w:type="pct"/>
                <w:tcBorders>
                  <w:top w:val="single" w:sz="4" w:space="0" w:color="7F7F7F"/>
                  <w:left w:val="single" w:sz="4" w:space="0" w:color="7F7F7F"/>
                  <w:bottom w:val="single" w:sz="4" w:space="0" w:color="7F7F7F"/>
                  <w:right w:val="single" w:sz="4" w:space="0" w:color="7F7F7F"/>
                </w:tcBorders>
              </w:tcPr>
              <w:p w14:paraId="130CCF88" w14:textId="21ED09B2" w:rsidR="00137DC2" w:rsidRPr="00F2563E" w:rsidRDefault="00137DC2" w:rsidP="00137DC2">
                <w:pPr>
                  <w:spacing w:after="0" w:line="276" w:lineRule="auto"/>
                  <w:jc w:val="left"/>
                  <w:rPr>
                    <w:rFonts w:eastAsia="Calibri"/>
                    <w:bCs/>
                    <w:color w:val="000000"/>
                    <w:sz w:val="20"/>
                  </w:rPr>
                </w:pPr>
                <w:r w:rsidRPr="00F2563E">
                  <w:rPr>
                    <w:rFonts w:eastAsia="Calibri"/>
                    <w:bCs/>
                    <w:color w:val="000000"/>
                    <w:sz w:val="20"/>
                  </w:rPr>
                  <w:t>All</w:t>
                </w:r>
              </w:p>
            </w:tc>
          </w:tr>
          <w:tr w:rsidR="00137DC2" w:rsidRPr="00F2563E" w14:paraId="6B0FF9B6" w14:textId="184CC53B"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49315FF6" w14:textId="0A00B154" w:rsidR="00137DC2" w:rsidRPr="00F2563E" w:rsidRDefault="00137DC2" w:rsidP="00137DC2">
                <w:pPr>
                  <w:spacing w:after="0" w:line="276" w:lineRule="auto"/>
                  <w:jc w:val="left"/>
                  <w:rPr>
                    <w:rFonts w:eastAsia="PMingLiU"/>
                    <w:color w:val="000000"/>
                    <w:sz w:val="20"/>
                  </w:rPr>
                </w:pPr>
                <w:r w:rsidRPr="00F2563E">
                  <w:rPr>
                    <w:rFonts w:eastAsia="PMingLiU"/>
                    <w:color w:val="000000"/>
                    <w:sz w:val="20"/>
                  </w:rPr>
                  <w:t>0.10</w:t>
                </w:r>
              </w:p>
            </w:tc>
            <w:sdt>
              <w:sdtPr>
                <w:rPr>
                  <w:rFonts w:eastAsia="PMingLiU"/>
                  <w:color w:val="000000"/>
                  <w:sz w:val="20"/>
                </w:rPr>
                <w:id w:val="-607734541"/>
                <w:placeholder>
                  <w:docPart w:val="246DE6C9628949FAA94BD4385492492E"/>
                </w:placeholder>
                <w:date w:fullDate="2020-06-16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063B472C" w14:textId="72DFCC9B" w:rsidR="00137DC2" w:rsidRPr="00F2563E" w:rsidRDefault="00137DC2" w:rsidP="00137DC2">
                    <w:pPr>
                      <w:spacing w:after="0" w:line="276" w:lineRule="auto"/>
                      <w:jc w:val="left"/>
                      <w:rPr>
                        <w:rFonts w:eastAsia="PMingLiU"/>
                        <w:color w:val="000000"/>
                        <w:sz w:val="20"/>
                      </w:rPr>
                    </w:pPr>
                    <w:r>
                      <w:rPr>
                        <w:rFonts w:eastAsia="PMingLiU"/>
                        <w:color w:val="000000"/>
                        <w:sz w:val="20"/>
                      </w:rPr>
                      <w:t>16/06/2020</w:t>
                    </w:r>
                  </w:p>
                </w:tc>
              </w:sdtContent>
            </w:sdt>
            <w:tc>
              <w:tcPr>
                <w:tcW w:w="2190" w:type="pct"/>
                <w:tcBorders>
                  <w:top w:val="single" w:sz="4" w:space="0" w:color="7F7F7F"/>
                  <w:left w:val="single" w:sz="4" w:space="0" w:color="7F7F7F"/>
                  <w:bottom w:val="single" w:sz="4" w:space="0" w:color="7F7F7F"/>
                  <w:right w:val="single" w:sz="4" w:space="0" w:color="7F7F7F"/>
                </w:tcBorders>
              </w:tcPr>
              <w:p w14:paraId="706EF092" w14:textId="1F3EF828" w:rsidR="00137DC2" w:rsidRPr="00F2563E" w:rsidRDefault="00137DC2" w:rsidP="00137DC2">
                <w:pPr>
                  <w:tabs>
                    <w:tab w:val="left" w:pos="3149"/>
                  </w:tabs>
                  <w:spacing w:after="0" w:line="276" w:lineRule="auto"/>
                  <w:jc w:val="left"/>
                  <w:rPr>
                    <w:rFonts w:eastAsia="Calibri"/>
                    <w:bCs/>
                    <w:color w:val="000000"/>
                    <w:sz w:val="20"/>
                  </w:rPr>
                </w:pPr>
                <w:r w:rsidRPr="00F2563E">
                  <w:rPr>
                    <w:rFonts w:eastAsia="Calibri"/>
                    <w:bCs/>
                    <w:color w:val="000000"/>
                    <w:sz w:val="20"/>
                  </w:rPr>
                  <w:t>Submitted for Review to DG TAXUD after implementation of internal review comments</w:t>
                </w:r>
              </w:p>
            </w:tc>
            <w:tc>
              <w:tcPr>
                <w:tcW w:w="663" w:type="pct"/>
                <w:tcBorders>
                  <w:top w:val="single" w:sz="4" w:space="0" w:color="7F7F7F"/>
                  <w:left w:val="single" w:sz="4" w:space="0" w:color="7F7F7F"/>
                  <w:bottom w:val="single" w:sz="4" w:space="0" w:color="7F7F7F"/>
                  <w:right w:val="single" w:sz="4" w:space="0" w:color="7F7F7F"/>
                </w:tcBorders>
              </w:tcPr>
              <w:p w14:paraId="3460E758" w14:textId="67A452B5" w:rsidR="00137DC2" w:rsidRPr="00F2563E" w:rsidRDefault="00137DC2" w:rsidP="00137DC2">
                <w:pPr>
                  <w:spacing w:after="0" w:line="276" w:lineRule="auto"/>
                  <w:jc w:val="left"/>
                  <w:rPr>
                    <w:rFonts w:eastAsia="Calibri"/>
                    <w:bCs/>
                    <w:color w:val="000000"/>
                    <w:sz w:val="20"/>
                  </w:rPr>
                </w:pPr>
                <w:r w:rsidRPr="00F2563E">
                  <w:t>I</w:t>
                </w:r>
                <w:r>
                  <w:t>,</w:t>
                </w:r>
                <w:r w:rsidRPr="00F2563E">
                  <w:t>R</w:t>
                </w:r>
              </w:p>
            </w:tc>
            <w:tc>
              <w:tcPr>
                <w:tcW w:w="664" w:type="pct"/>
                <w:tcBorders>
                  <w:top w:val="single" w:sz="4" w:space="0" w:color="7F7F7F"/>
                  <w:left w:val="single" w:sz="4" w:space="0" w:color="7F7F7F"/>
                  <w:bottom w:val="single" w:sz="4" w:space="0" w:color="7F7F7F"/>
                  <w:right w:val="single" w:sz="4" w:space="0" w:color="7F7F7F"/>
                </w:tcBorders>
              </w:tcPr>
              <w:p w14:paraId="543728CC" w14:textId="6BF780F9" w:rsidR="00137DC2" w:rsidRPr="00F2563E" w:rsidRDefault="00137DC2" w:rsidP="00137DC2">
                <w:pPr>
                  <w:spacing w:after="0" w:line="276" w:lineRule="auto"/>
                  <w:jc w:val="left"/>
                  <w:rPr>
                    <w:rFonts w:eastAsia="Calibri"/>
                    <w:bCs/>
                    <w:color w:val="000000"/>
                    <w:sz w:val="20"/>
                  </w:rPr>
                </w:pPr>
                <w:r w:rsidRPr="00F2563E">
                  <w:rPr>
                    <w:rFonts w:eastAsia="Calibri"/>
                    <w:bCs/>
                    <w:color w:val="000000"/>
                    <w:sz w:val="20"/>
                  </w:rPr>
                  <w:t>All</w:t>
                </w:r>
              </w:p>
            </w:tc>
          </w:tr>
          <w:tr w:rsidR="00137DC2" w:rsidRPr="00F2563E" w14:paraId="74104FE9"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1BCBC135" w14:textId="7296BB59" w:rsidR="00137DC2" w:rsidRPr="00F2563E" w:rsidRDefault="00137DC2" w:rsidP="00137DC2">
                <w:pPr>
                  <w:spacing w:after="0" w:line="276" w:lineRule="auto"/>
                  <w:jc w:val="left"/>
                  <w:rPr>
                    <w:rFonts w:eastAsia="PMingLiU"/>
                    <w:color w:val="000000"/>
                    <w:sz w:val="20"/>
                  </w:rPr>
                </w:pPr>
                <w:r w:rsidRPr="00F2563E">
                  <w:rPr>
                    <w:rFonts w:eastAsia="PMingLiU"/>
                    <w:color w:val="000000"/>
                    <w:sz w:val="20"/>
                  </w:rPr>
                  <w:t>0.01</w:t>
                </w:r>
              </w:p>
            </w:tc>
            <w:sdt>
              <w:sdtPr>
                <w:rPr>
                  <w:rFonts w:eastAsia="PMingLiU"/>
                  <w:color w:val="000000"/>
                  <w:sz w:val="20"/>
                </w:rPr>
                <w:id w:val="512506483"/>
                <w:placeholder>
                  <w:docPart w:val="7A2B2204C7B0468387EB48868B7EE685"/>
                </w:placeholder>
                <w:date w:fullDate="2020-06-16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72BFC446" w14:textId="5F394319" w:rsidR="00137DC2" w:rsidRPr="00F2563E" w:rsidRDefault="00137DC2" w:rsidP="00137DC2">
                    <w:pPr>
                      <w:spacing w:after="0" w:line="276" w:lineRule="auto"/>
                      <w:jc w:val="left"/>
                      <w:rPr>
                        <w:rFonts w:eastAsia="PMingLiU"/>
                        <w:color w:val="000000"/>
                        <w:sz w:val="20"/>
                      </w:rPr>
                    </w:pPr>
                    <w:r>
                      <w:rPr>
                        <w:rFonts w:eastAsia="PMingLiU"/>
                        <w:color w:val="000000"/>
                        <w:sz w:val="20"/>
                      </w:rPr>
                      <w:t>16/06/2020</w:t>
                    </w:r>
                  </w:p>
                </w:tc>
              </w:sdtContent>
            </w:sdt>
            <w:tc>
              <w:tcPr>
                <w:tcW w:w="2190" w:type="pct"/>
                <w:tcBorders>
                  <w:top w:val="single" w:sz="4" w:space="0" w:color="7F7F7F"/>
                  <w:left w:val="single" w:sz="4" w:space="0" w:color="7F7F7F"/>
                  <w:bottom w:val="single" w:sz="4" w:space="0" w:color="7F7F7F"/>
                  <w:right w:val="single" w:sz="4" w:space="0" w:color="7F7F7F"/>
                </w:tcBorders>
              </w:tcPr>
              <w:p w14:paraId="41D9B035" w14:textId="5BCEC141" w:rsidR="00137DC2" w:rsidRPr="00F2563E" w:rsidRDefault="00A215C3" w:rsidP="00137DC2">
                <w:pPr>
                  <w:spacing w:after="0" w:line="276" w:lineRule="auto"/>
                  <w:jc w:val="left"/>
                  <w:rPr>
                    <w:rFonts w:eastAsia="Calibri"/>
                    <w:bCs/>
                    <w:color w:val="000000"/>
                    <w:sz w:val="20"/>
                  </w:rPr>
                </w:pPr>
                <w:sdt>
                  <w:sdtPr>
                    <w:rPr>
                      <w:rFonts w:eastAsia="Calibri"/>
                      <w:bCs/>
                      <w:color w:val="000000"/>
                      <w:sz w:val="20"/>
                    </w:rPr>
                    <w:id w:val="-1345696975"/>
                    <w:dataBinding w:xpath="/Texts/TechHistoryCreatedBy" w:storeItemID="{4EF90DE6-88B6-4264-9629-4D8DFDFE87D2}"/>
                    <w:text w:multiLine="1"/>
                  </w:sdtPr>
                  <w:sdtEndPr/>
                  <w:sdtContent>
                    <w:r w:rsidR="00137DC2" w:rsidRPr="00F2563E">
                      <w:rPr>
                        <w:rFonts w:eastAsia="Calibri"/>
                        <w:bCs/>
                        <w:color w:val="000000"/>
                        <w:sz w:val="20"/>
                      </w:rPr>
                      <w:t>Document created by</w:t>
                    </w:r>
                  </w:sdtContent>
                </w:sdt>
                <w:r w:rsidR="00137DC2" w:rsidRPr="00F2563E">
                  <w:rPr>
                    <w:rFonts w:eastAsia="Calibri"/>
                    <w:bCs/>
                    <w:color w:val="000000"/>
                    <w:sz w:val="20"/>
                  </w:rPr>
                  <w:t xml:space="preserve"> </w:t>
                </w:r>
                <w:sdt>
                  <w:sdtPr>
                    <w:rPr>
                      <w:rFonts w:eastAsia="Calibri"/>
                      <w:bCs/>
                      <w:color w:val="000000"/>
                      <w:sz w:val="20"/>
                    </w:rPr>
                    <w:id w:val="-322502219"/>
                    <w:dataBinding w:xpath="/Author/Names/DocumentScript/FullName" w:storeItemID="{EE044946-5330-43F7-8D16-AA78684F2938}"/>
                    <w:text w:multiLine="1"/>
                  </w:sdtPr>
                  <w:sdtEndPr/>
                  <w:sdtContent>
                    <w:r w:rsidR="00137DC2" w:rsidRPr="00F2563E">
                      <w:rPr>
                        <w:rFonts w:eastAsia="Calibri"/>
                        <w:bCs/>
                        <w:color w:val="000000"/>
                        <w:sz w:val="20"/>
                      </w:rPr>
                      <w:t>ITSM3 TES</w:t>
                    </w:r>
                  </w:sdtContent>
                </w:sdt>
                <w:r w:rsidR="00137DC2" w:rsidRPr="00F2563E">
                  <w:rPr>
                    <w:rFonts w:eastAsia="Calibri"/>
                    <w:bCs/>
                    <w:color w:val="000000"/>
                    <w:sz w:val="20"/>
                  </w:rPr>
                  <w:t xml:space="preserve"> and sent for Internal Review</w:t>
                </w:r>
                <w:r w:rsidR="00137DC2" w:rsidRPr="00F2563E">
                  <w:rPr>
                    <w:rFonts w:eastAsia="Calibri"/>
                    <w:bCs/>
                    <w:color w:val="000000"/>
                    <w:sz w:val="20"/>
                  </w:rPr>
                  <w:tab/>
                </w:r>
              </w:p>
            </w:tc>
            <w:tc>
              <w:tcPr>
                <w:tcW w:w="663" w:type="pct"/>
                <w:tcBorders>
                  <w:top w:val="single" w:sz="4" w:space="0" w:color="7F7F7F"/>
                  <w:left w:val="single" w:sz="4" w:space="0" w:color="7F7F7F"/>
                  <w:bottom w:val="single" w:sz="4" w:space="0" w:color="7F7F7F"/>
                  <w:right w:val="single" w:sz="4" w:space="0" w:color="7F7F7F"/>
                </w:tcBorders>
              </w:tcPr>
              <w:p w14:paraId="5749C7FB" w14:textId="06B4CAA0" w:rsidR="00137DC2" w:rsidRPr="00F2563E" w:rsidRDefault="00137DC2" w:rsidP="00137DC2">
                <w:pPr>
                  <w:spacing w:after="0" w:line="276" w:lineRule="auto"/>
                  <w:jc w:val="left"/>
                  <w:rPr>
                    <w:rFonts w:eastAsia="Calibri"/>
                    <w:bCs/>
                    <w:color w:val="000000"/>
                    <w:sz w:val="20"/>
                  </w:rPr>
                </w:pPr>
                <w:r w:rsidRPr="00F2563E">
                  <w:t>I</w:t>
                </w:r>
              </w:p>
            </w:tc>
            <w:tc>
              <w:tcPr>
                <w:tcW w:w="664" w:type="pct"/>
                <w:tcBorders>
                  <w:top w:val="single" w:sz="4" w:space="0" w:color="7F7F7F"/>
                  <w:left w:val="single" w:sz="4" w:space="0" w:color="7F7F7F"/>
                  <w:bottom w:val="single" w:sz="4" w:space="0" w:color="7F7F7F"/>
                  <w:right w:val="single" w:sz="4" w:space="0" w:color="7F7F7F"/>
                </w:tcBorders>
              </w:tcPr>
              <w:p w14:paraId="4489C326" w14:textId="5C67568C" w:rsidR="00137DC2" w:rsidRPr="00F2563E" w:rsidRDefault="00137DC2" w:rsidP="00137DC2">
                <w:pPr>
                  <w:spacing w:after="0" w:line="276" w:lineRule="auto"/>
                  <w:jc w:val="left"/>
                  <w:rPr>
                    <w:rFonts w:eastAsia="Calibri"/>
                    <w:bCs/>
                    <w:color w:val="000000"/>
                    <w:sz w:val="20"/>
                  </w:rPr>
                </w:pPr>
                <w:r w:rsidRPr="00F2563E">
                  <w:rPr>
                    <w:rFonts w:eastAsia="Calibri"/>
                    <w:bCs/>
                    <w:color w:val="000000"/>
                    <w:sz w:val="20"/>
                  </w:rPr>
                  <w:t>All</w:t>
                </w:r>
              </w:p>
            </w:tc>
          </w:tr>
        </w:tbl>
        <w:p w14:paraId="3B59018A" w14:textId="77777777" w:rsidR="00771203" w:rsidRPr="00F2563E" w:rsidRDefault="00771203" w:rsidP="0004751B">
          <w:pPr>
            <w:rPr>
              <w:rFonts w:eastAsia="Calibri"/>
            </w:rPr>
          </w:pPr>
        </w:p>
        <w:p w14:paraId="609CCEB7" w14:textId="7C6A7CDE" w:rsidR="00BC709B" w:rsidRPr="00F2563E" w:rsidRDefault="00BC709B" w:rsidP="008F6F83">
          <w:pPr>
            <w:pStyle w:val="HeadingTOC"/>
            <w:rPr>
              <w:rFonts w:ascii="Times New Roman" w:eastAsia="Calibri" w:hAnsi="Times New Roman"/>
            </w:rPr>
          </w:pPr>
          <w:r w:rsidRPr="00F2563E">
            <w:rPr>
              <w:rFonts w:ascii="Times New Roman" w:eastAsia="Calibri" w:hAnsi="Times New Roman"/>
            </w:rPr>
            <w:t xml:space="preserve">Configuration </w:t>
          </w:r>
          <w:r w:rsidR="002209A1" w:rsidRPr="00F2563E">
            <w:rPr>
              <w:rFonts w:ascii="Times New Roman" w:eastAsia="Calibri" w:hAnsi="Times New Roman"/>
            </w:rPr>
            <w:t>m</w:t>
          </w:r>
          <w:r w:rsidRPr="00F2563E">
            <w:rPr>
              <w:rFonts w:ascii="Times New Roman" w:eastAsia="Calibri" w:hAnsi="Times New Roman"/>
            </w:rPr>
            <w:t xml:space="preserve">anagement: </w:t>
          </w:r>
          <w:r w:rsidR="002209A1" w:rsidRPr="00F2563E">
            <w:rPr>
              <w:rFonts w:ascii="Times New Roman" w:eastAsia="Calibri" w:hAnsi="Times New Roman"/>
            </w:rPr>
            <w:t>d</w:t>
          </w:r>
          <w:r w:rsidRPr="00F2563E">
            <w:rPr>
              <w:rFonts w:ascii="Times New Roman" w:eastAsia="Calibri" w:hAnsi="Times New Roman"/>
            </w:rPr>
            <w:t xml:space="preserve">ocument </w:t>
          </w:r>
          <w:r w:rsidR="002209A1" w:rsidRPr="00F2563E">
            <w:rPr>
              <w:rFonts w:ascii="Times New Roman" w:eastAsia="Calibri" w:hAnsi="Times New Roman"/>
            </w:rPr>
            <w:t>l</w:t>
          </w:r>
          <w:r w:rsidRPr="00F2563E">
            <w:rPr>
              <w:rFonts w:ascii="Times New Roman" w:eastAsia="Calibri" w:hAnsi="Times New Roman"/>
            </w:rPr>
            <w:t>ocation</w:t>
          </w:r>
        </w:p>
        <w:p w14:paraId="3F2240DC" w14:textId="5E320277" w:rsidR="00BC709B" w:rsidRPr="00F2563E" w:rsidRDefault="001B5ADC" w:rsidP="00F2563E">
          <w:pPr>
            <w:spacing w:line="240" w:lineRule="auto"/>
          </w:pPr>
          <w:r w:rsidRPr="00F2563E">
            <w:rPr>
              <w:szCs w:val="22"/>
              <w:lang w:eastAsia="nl-NL"/>
            </w:rPr>
            <w:t>This is the first version of the document.</w:t>
          </w:r>
          <w:r w:rsidRPr="00F2563E">
            <w:rPr>
              <w:i/>
              <w:color w:val="2E74B5" w:themeColor="accent1" w:themeShade="BF"/>
              <w:szCs w:val="22"/>
              <w:lang w:eastAsia="nl-NL"/>
            </w:rPr>
            <w:t xml:space="preserve"> </w:t>
          </w:r>
          <w:r w:rsidR="00473353" w:rsidRPr="00F2563E">
            <w:br w:type="page"/>
          </w:r>
        </w:p>
      </w:sdtContent>
    </w:sdt>
    <w:sdt>
      <w:sdtPr>
        <w:rPr>
          <w:rFonts w:ascii="Times New Roman" w:hAnsi="Times New Roman"/>
          <w:b w:val="0"/>
          <w:sz w:val="22"/>
        </w:rPr>
        <w:alias w:val="Table of Contents"/>
        <w:tag w:val="eqT1QegFOKAi3zHpinqjV4"/>
        <w:id w:val="134919245"/>
      </w:sdtPr>
      <w:sdtEndPr/>
      <w:sdtContent>
        <w:p w14:paraId="201EFDD5" w14:textId="7A255AEB" w:rsidR="00000E2E" w:rsidRPr="00F2563E" w:rsidRDefault="00A215C3" w:rsidP="008F6F83">
          <w:pPr>
            <w:pStyle w:val="HeadingTOC"/>
            <w:rPr>
              <w:rFonts w:ascii="Times New Roman" w:hAnsi="Times New Roman"/>
            </w:rPr>
          </w:pPr>
          <w:sdt>
            <w:sdtPr>
              <w:rPr>
                <w:rFonts w:ascii="Times New Roman" w:hAnsi="Times New Roman"/>
              </w:rPr>
              <w:id w:val="921761996"/>
              <w:dataBinding w:xpath="/Texts/TOCHeading" w:storeItemID="{4EF90DE6-88B6-4264-9629-4D8DFDFE87D2}"/>
              <w:text w:multiLine="1"/>
            </w:sdtPr>
            <w:sdtEndPr/>
            <w:sdtContent>
              <w:r w:rsidR="00000E2E" w:rsidRPr="00F2563E">
                <w:rPr>
                  <w:rFonts w:ascii="Times New Roman" w:hAnsi="Times New Roman"/>
                </w:rPr>
                <w:t xml:space="preserve">Table of </w:t>
              </w:r>
              <w:r w:rsidR="00E1075B" w:rsidRPr="00F2563E">
                <w:rPr>
                  <w:rFonts w:ascii="Times New Roman" w:hAnsi="Times New Roman"/>
                </w:rPr>
                <w:t>c</w:t>
              </w:r>
              <w:r w:rsidR="00000E2E" w:rsidRPr="00F2563E">
                <w:rPr>
                  <w:rFonts w:ascii="Times New Roman" w:hAnsi="Times New Roman"/>
                </w:rPr>
                <w:t>ontents</w:t>
              </w:r>
            </w:sdtContent>
          </w:sdt>
        </w:p>
        <w:p w14:paraId="0601A864" w14:textId="2D5EA1BA" w:rsidR="00E67F6A" w:rsidRDefault="00EB17D8">
          <w:pPr>
            <w:pStyle w:val="10"/>
            <w:rPr>
              <w:rFonts w:asciiTheme="minorHAnsi" w:eastAsiaTheme="minorEastAsia" w:hAnsiTheme="minorHAnsi" w:cstheme="minorBidi"/>
              <w:b w:val="0"/>
              <w:caps w:val="0"/>
              <w:noProof/>
              <w:sz w:val="22"/>
              <w:szCs w:val="22"/>
              <w:lang w:val="en-US" w:eastAsia="en-US"/>
            </w:rPr>
          </w:pPr>
          <w:r w:rsidRPr="00F2563E">
            <w:fldChar w:fldCharType="begin"/>
          </w:r>
          <w:r w:rsidRPr="00F2563E">
            <w:instrText xml:space="preserve"> TOC \o "1-3" \h \z \u </w:instrText>
          </w:r>
          <w:r w:rsidRPr="00F2563E">
            <w:fldChar w:fldCharType="separate"/>
          </w:r>
          <w:hyperlink w:anchor="_Toc51332312" w:history="1">
            <w:r w:rsidR="00E67F6A" w:rsidRPr="00C43D4F">
              <w:rPr>
                <w:rStyle w:val="-"/>
                <w:noProof/>
              </w:rPr>
              <w:t>1</w:t>
            </w:r>
            <w:r w:rsidR="00E67F6A">
              <w:rPr>
                <w:rFonts w:asciiTheme="minorHAnsi" w:eastAsiaTheme="minorEastAsia" w:hAnsiTheme="minorHAnsi" w:cstheme="minorBidi"/>
                <w:b w:val="0"/>
                <w:caps w:val="0"/>
                <w:noProof/>
                <w:sz w:val="22"/>
                <w:szCs w:val="22"/>
                <w:lang w:val="en-US" w:eastAsia="en-US"/>
              </w:rPr>
              <w:tab/>
            </w:r>
            <w:r w:rsidR="00E67F6A" w:rsidRPr="00C43D4F">
              <w:rPr>
                <w:rStyle w:val="-"/>
                <w:noProof/>
              </w:rPr>
              <w:t>Introduction</w:t>
            </w:r>
            <w:r w:rsidR="00E67F6A">
              <w:rPr>
                <w:noProof/>
                <w:webHidden/>
              </w:rPr>
              <w:tab/>
            </w:r>
            <w:r w:rsidR="00E67F6A">
              <w:rPr>
                <w:noProof/>
                <w:webHidden/>
              </w:rPr>
              <w:fldChar w:fldCharType="begin"/>
            </w:r>
            <w:r w:rsidR="00E67F6A">
              <w:rPr>
                <w:noProof/>
                <w:webHidden/>
              </w:rPr>
              <w:instrText xml:space="preserve"> PAGEREF _Toc51332312 \h </w:instrText>
            </w:r>
            <w:r w:rsidR="00E67F6A">
              <w:rPr>
                <w:noProof/>
                <w:webHidden/>
              </w:rPr>
            </w:r>
            <w:r w:rsidR="00E67F6A">
              <w:rPr>
                <w:noProof/>
                <w:webHidden/>
              </w:rPr>
              <w:fldChar w:fldCharType="separate"/>
            </w:r>
            <w:r w:rsidR="00E67F6A">
              <w:rPr>
                <w:noProof/>
                <w:webHidden/>
              </w:rPr>
              <w:t>5</w:t>
            </w:r>
            <w:r w:rsidR="00E67F6A">
              <w:rPr>
                <w:noProof/>
                <w:webHidden/>
              </w:rPr>
              <w:fldChar w:fldCharType="end"/>
            </w:r>
          </w:hyperlink>
        </w:p>
        <w:p w14:paraId="08A5C286" w14:textId="61227A8D" w:rsidR="00E67F6A" w:rsidRDefault="00A215C3">
          <w:pPr>
            <w:pStyle w:val="20"/>
            <w:rPr>
              <w:rFonts w:asciiTheme="minorHAnsi" w:eastAsiaTheme="minorEastAsia" w:hAnsiTheme="minorHAnsi" w:cstheme="minorBidi"/>
              <w:sz w:val="22"/>
              <w:szCs w:val="22"/>
              <w:lang w:val="en-US" w:eastAsia="en-US"/>
            </w:rPr>
          </w:pPr>
          <w:hyperlink w:anchor="_Toc51332313" w:history="1">
            <w:r w:rsidR="00E67F6A" w:rsidRPr="00C43D4F">
              <w:rPr>
                <w:rStyle w:val="-"/>
              </w:rPr>
              <w:t>1.1</w:t>
            </w:r>
            <w:r w:rsidR="00E67F6A">
              <w:rPr>
                <w:rFonts w:asciiTheme="minorHAnsi" w:eastAsiaTheme="minorEastAsia" w:hAnsiTheme="minorHAnsi" w:cstheme="minorBidi"/>
                <w:sz w:val="22"/>
                <w:szCs w:val="22"/>
                <w:lang w:val="en-US" w:eastAsia="en-US"/>
              </w:rPr>
              <w:tab/>
            </w:r>
            <w:r w:rsidR="00E67F6A" w:rsidRPr="00C43D4F">
              <w:rPr>
                <w:rStyle w:val="-"/>
              </w:rPr>
              <w:t>Document purpose</w:t>
            </w:r>
            <w:r w:rsidR="00E67F6A">
              <w:rPr>
                <w:webHidden/>
              </w:rPr>
              <w:tab/>
            </w:r>
            <w:r w:rsidR="00E67F6A">
              <w:rPr>
                <w:webHidden/>
              </w:rPr>
              <w:fldChar w:fldCharType="begin"/>
            </w:r>
            <w:r w:rsidR="00E67F6A">
              <w:rPr>
                <w:webHidden/>
              </w:rPr>
              <w:instrText xml:space="preserve"> PAGEREF _Toc51332313 \h </w:instrText>
            </w:r>
            <w:r w:rsidR="00E67F6A">
              <w:rPr>
                <w:webHidden/>
              </w:rPr>
            </w:r>
            <w:r w:rsidR="00E67F6A">
              <w:rPr>
                <w:webHidden/>
              </w:rPr>
              <w:fldChar w:fldCharType="separate"/>
            </w:r>
            <w:r w:rsidR="00E67F6A">
              <w:rPr>
                <w:webHidden/>
              </w:rPr>
              <w:t>5</w:t>
            </w:r>
            <w:r w:rsidR="00E67F6A">
              <w:rPr>
                <w:webHidden/>
              </w:rPr>
              <w:fldChar w:fldCharType="end"/>
            </w:r>
          </w:hyperlink>
        </w:p>
        <w:p w14:paraId="5A243903" w14:textId="58F600E6" w:rsidR="00E67F6A" w:rsidRDefault="00A215C3">
          <w:pPr>
            <w:pStyle w:val="20"/>
            <w:rPr>
              <w:rFonts w:asciiTheme="minorHAnsi" w:eastAsiaTheme="minorEastAsia" w:hAnsiTheme="minorHAnsi" w:cstheme="minorBidi"/>
              <w:sz w:val="22"/>
              <w:szCs w:val="22"/>
              <w:lang w:val="en-US" w:eastAsia="en-US"/>
            </w:rPr>
          </w:pPr>
          <w:hyperlink w:anchor="_Toc51332314" w:history="1">
            <w:r w:rsidR="00E67F6A" w:rsidRPr="00C43D4F">
              <w:rPr>
                <w:rStyle w:val="-"/>
              </w:rPr>
              <w:t>1.2</w:t>
            </w:r>
            <w:r w:rsidR="00E67F6A">
              <w:rPr>
                <w:rFonts w:asciiTheme="minorHAnsi" w:eastAsiaTheme="minorEastAsia" w:hAnsiTheme="minorHAnsi" w:cstheme="minorBidi"/>
                <w:sz w:val="22"/>
                <w:szCs w:val="22"/>
                <w:lang w:val="en-US" w:eastAsia="en-US"/>
              </w:rPr>
              <w:tab/>
            </w:r>
            <w:r w:rsidR="00E67F6A" w:rsidRPr="00C43D4F">
              <w:rPr>
                <w:rStyle w:val="-"/>
              </w:rPr>
              <w:t>Scope</w:t>
            </w:r>
            <w:r w:rsidR="00E67F6A">
              <w:rPr>
                <w:webHidden/>
              </w:rPr>
              <w:tab/>
            </w:r>
            <w:r w:rsidR="00E67F6A">
              <w:rPr>
                <w:webHidden/>
              </w:rPr>
              <w:fldChar w:fldCharType="begin"/>
            </w:r>
            <w:r w:rsidR="00E67F6A">
              <w:rPr>
                <w:webHidden/>
              </w:rPr>
              <w:instrText xml:space="preserve"> PAGEREF _Toc51332314 \h </w:instrText>
            </w:r>
            <w:r w:rsidR="00E67F6A">
              <w:rPr>
                <w:webHidden/>
              </w:rPr>
            </w:r>
            <w:r w:rsidR="00E67F6A">
              <w:rPr>
                <w:webHidden/>
              </w:rPr>
              <w:fldChar w:fldCharType="separate"/>
            </w:r>
            <w:r w:rsidR="00E67F6A">
              <w:rPr>
                <w:webHidden/>
              </w:rPr>
              <w:t>5</w:t>
            </w:r>
            <w:r w:rsidR="00E67F6A">
              <w:rPr>
                <w:webHidden/>
              </w:rPr>
              <w:fldChar w:fldCharType="end"/>
            </w:r>
          </w:hyperlink>
        </w:p>
        <w:p w14:paraId="3AAC19FB" w14:textId="40FF44FB" w:rsidR="00E67F6A" w:rsidRDefault="00A215C3">
          <w:pPr>
            <w:pStyle w:val="20"/>
            <w:rPr>
              <w:rFonts w:asciiTheme="minorHAnsi" w:eastAsiaTheme="minorEastAsia" w:hAnsiTheme="minorHAnsi" w:cstheme="minorBidi"/>
              <w:sz w:val="22"/>
              <w:szCs w:val="22"/>
              <w:lang w:val="en-US" w:eastAsia="en-US"/>
            </w:rPr>
          </w:pPr>
          <w:hyperlink w:anchor="_Toc51332315" w:history="1">
            <w:r w:rsidR="00E67F6A" w:rsidRPr="00C43D4F">
              <w:rPr>
                <w:rStyle w:val="-"/>
              </w:rPr>
              <w:t>1.3</w:t>
            </w:r>
            <w:r w:rsidR="00E67F6A">
              <w:rPr>
                <w:rFonts w:asciiTheme="minorHAnsi" w:eastAsiaTheme="minorEastAsia" w:hAnsiTheme="minorHAnsi" w:cstheme="minorBidi"/>
                <w:sz w:val="22"/>
                <w:szCs w:val="22"/>
                <w:lang w:val="en-US" w:eastAsia="en-US"/>
              </w:rPr>
              <w:tab/>
            </w:r>
            <w:r w:rsidR="00E67F6A" w:rsidRPr="00C43D4F">
              <w:rPr>
                <w:rStyle w:val="-"/>
              </w:rPr>
              <w:t>Applicability</w:t>
            </w:r>
            <w:r w:rsidR="00E67F6A">
              <w:rPr>
                <w:webHidden/>
              </w:rPr>
              <w:tab/>
            </w:r>
            <w:r w:rsidR="00E67F6A">
              <w:rPr>
                <w:webHidden/>
              </w:rPr>
              <w:fldChar w:fldCharType="begin"/>
            </w:r>
            <w:r w:rsidR="00E67F6A">
              <w:rPr>
                <w:webHidden/>
              </w:rPr>
              <w:instrText xml:space="preserve"> PAGEREF _Toc51332315 \h </w:instrText>
            </w:r>
            <w:r w:rsidR="00E67F6A">
              <w:rPr>
                <w:webHidden/>
              </w:rPr>
            </w:r>
            <w:r w:rsidR="00E67F6A">
              <w:rPr>
                <w:webHidden/>
              </w:rPr>
              <w:fldChar w:fldCharType="separate"/>
            </w:r>
            <w:r w:rsidR="00E67F6A">
              <w:rPr>
                <w:webHidden/>
              </w:rPr>
              <w:t>7</w:t>
            </w:r>
            <w:r w:rsidR="00E67F6A">
              <w:rPr>
                <w:webHidden/>
              </w:rPr>
              <w:fldChar w:fldCharType="end"/>
            </w:r>
          </w:hyperlink>
        </w:p>
        <w:p w14:paraId="776D8F9E" w14:textId="2001295E" w:rsidR="00E67F6A" w:rsidRDefault="00A215C3">
          <w:pPr>
            <w:pStyle w:val="20"/>
            <w:rPr>
              <w:rFonts w:asciiTheme="minorHAnsi" w:eastAsiaTheme="minorEastAsia" w:hAnsiTheme="minorHAnsi" w:cstheme="minorBidi"/>
              <w:sz w:val="22"/>
              <w:szCs w:val="22"/>
              <w:lang w:val="en-US" w:eastAsia="en-US"/>
            </w:rPr>
          </w:pPr>
          <w:hyperlink w:anchor="_Toc51332316" w:history="1">
            <w:r w:rsidR="00E67F6A" w:rsidRPr="00C43D4F">
              <w:rPr>
                <w:rStyle w:val="-"/>
              </w:rPr>
              <w:t>1.4</w:t>
            </w:r>
            <w:r w:rsidR="00E67F6A">
              <w:rPr>
                <w:rFonts w:asciiTheme="minorHAnsi" w:eastAsiaTheme="minorEastAsia" w:hAnsiTheme="minorHAnsi" w:cstheme="minorBidi"/>
                <w:sz w:val="22"/>
                <w:szCs w:val="22"/>
                <w:lang w:val="en-US" w:eastAsia="en-US"/>
              </w:rPr>
              <w:tab/>
            </w:r>
            <w:r w:rsidR="00E67F6A" w:rsidRPr="00C43D4F">
              <w:rPr>
                <w:rStyle w:val="-"/>
              </w:rPr>
              <w:t>Structure</w:t>
            </w:r>
            <w:r w:rsidR="00E67F6A">
              <w:rPr>
                <w:webHidden/>
              </w:rPr>
              <w:tab/>
            </w:r>
            <w:r w:rsidR="00E67F6A">
              <w:rPr>
                <w:webHidden/>
              </w:rPr>
              <w:fldChar w:fldCharType="begin"/>
            </w:r>
            <w:r w:rsidR="00E67F6A">
              <w:rPr>
                <w:webHidden/>
              </w:rPr>
              <w:instrText xml:space="preserve"> PAGEREF _Toc51332316 \h </w:instrText>
            </w:r>
            <w:r w:rsidR="00E67F6A">
              <w:rPr>
                <w:webHidden/>
              </w:rPr>
            </w:r>
            <w:r w:rsidR="00E67F6A">
              <w:rPr>
                <w:webHidden/>
              </w:rPr>
              <w:fldChar w:fldCharType="separate"/>
            </w:r>
            <w:r w:rsidR="00E67F6A">
              <w:rPr>
                <w:webHidden/>
              </w:rPr>
              <w:t>7</w:t>
            </w:r>
            <w:r w:rsidR="00E67F6A">
              <w:rPr>
                <w:webHidden/>
              </w:rPr>
              <w:fldChar w:fldCharType="end"/>
            </w:r>
          </w:hyperlink>
        </w:p>
        <w:p w14:paraId="412B8DA5" w14:textId="0C88C0C2" w:rsidR="00E67F6A" w:rsidRDefault="00A215C3">
          <w:pPr>
            <w:pStyle w:val="20"/>
            <w:rPr>
              <w:rFonts w:asciiTheme="minorHAnsi" w:eastAsiaTheme="minorEastAsia" w:hAnsiTheme="minorHAnsi" w:cstheme="minorBidi"/>
              <w:sz w:val="22"/>
              <w:szCs w:val="22"/>
              <w:lang w:val="en-US" w:eastAsia="en-US"/>
            </w:rPr>
          </w:pPr>
          <w:hyperlink w:anchor="_Toc51332317" w:history="1">
            <w:r w:rsidR="00E67F6A" w:rsidRPr="00C43D4F">
              <w:rPr>
                <w:rStyle w:val="-"/>
              </w:rPr>
              <w:t>1.5</w:t>
            </w:r>
            <w:r w:rsidR="00E67F6A">
              <w:rPr>
                <w:rFonts w:asciiTheme="minorHAnsi" w:eastAsiaTheme="minorEastAsia" w:hAnsiTheme="minorHAnsi" w:cstheme="minorBidi"/>
                <w:sz w:val="22"/>
                <w:szCs w:val="22"/>
                <w:lang w:val="en-US" w:eastAsia="en-US"/>
              </w:rPr>
              <w:tab/>
            </w:r>
            <w:r w:rsidR="00E67F6A" w:rsidRPr="00C43D4F">
              <w:rPr>
                <w:rStyle w:val="-"/>
              </w:rPr>
              <w:t>Reference documents</w:t>
            </w:r>
            <w:r w:rsidR="00E67F6A">
              <w:rPr>
                <w:webHidden/>
              </w:rPr>
              <w:tab/>
            </w:r>
            <w:r w:rsidR="00E67F6A">
              <w:rPr>
                <w:webHidden/>
              </w:rPr>
              <w:fldChar w:fldCharType="begin"/>
            </w:r>
            <w:r w:rsidR="00E67F6A">
              <w:rPr>
                <w:webHidden/>
              </w:rPr>
              <w:instrText xml:space="preserve"> PAGEREF _Toc51332317 \h </w:instrText>
            </w:r>
            <w:r w:rsidR="00E67F6A">
              <w:rPr>
                <w:webHidden/>
              </w:rPr>
            </w:r>
            <w:r w:rsidR="00E67F6A">
              <w:rPr>
                <w:webHidden/>
              </w:rPr>
              <w:fldChar w:fldCharType="separate"/>
            </w:r>
            <w:r w:rsidR="00E67F6A">
              <w:rPr>
                <w:webHidden/>
              </w:rPr>
              <w:t>7</w:t>
            </w:r>
            <w:r w:rsidR="00E67F6A">
              <w:rPr>
                <w:webHidden/>
              </w:rPr>
              <w:fldChar w:fldCharType="end"/>
            </w:r>
          </w:hyperlink>
        </w:p>
        <w:p w14:paraId="3EE5C67D" w14:textId="06F331BB" w:rsidR="00E67F6A" w:rsidRDefault="00A215C3">
          <w:pPr>
            <w:pStyle w:val="20"/>
            <w:rPr>
              <w:rFonts w:asciiTheme="minorHAnsi" w:eastAsiaTheme="minorEastAsia" w:hAnsiTheme="minorHAnsi" w:cstheme="minorBidi"/>
              <w:sz w:val="22"/>
              <w:szCs w:val="22"/>
              <w:lang w:val="en-US" w:eastAsia="en-US"/>
            </w:rPr>
          </w:pPr>
          <w:hyperlink w:anchor="_Toc51332318" w:history="1">
            <w:r w:rsidR="00E67F6A" w:rsidRPr="00C43D4F">
              <w:rPr>
                <w:rStyle w:val="-"/>
              </w:rPr>
              <w:t>1.6</w:t>
            </w:r>
            <w:r w:rsidR="00E67F6A">
              <w:rPr>
                <w:rFonts w:asciiTheme="minorHAnsi" w:eastAsiaTheme="minorEastAsia" w:hAnsiTheme="minorHAnsi" w:cstheme="minorBidi"/>
                <w:sz w:val="22"/>
                <w:szCs w:val="22"/>
                <w:lang w:val="en-US" w:eastAsia="en-US"/>
              </w:rPr>
              <w:tab/>
            </w:r>
            <w:r w:rsidR="00E67F6A" w:rsidRPr="00C43D4F">
              <w:rPr>
                <w:rStyle w:val="-"/>
              </w:rPr>
              <w:t>Applicable documents</w:t>
            </w:r>
            <w:r w:rsidR="00E67F6A">
              <w:rPr>
                <w:webHidden/>
              </w:rPr>
              <w:tab/>
            </w:r>
            <w:r w:rsidR="00E67F6A">
              <w:rPr>
                <w:webHidden/>
              </w:rPr>
              <w:fldChar w:fldCharType="begin"/>
            </w:r>
            <w:r w:rsidR="00E67F6A">
              <w:rPr>
                <w:webHidden/>
              </w:rPr>
              <w:instrText xml:space="preserve"> PAGEREF _Toc51332318 \h </w:instrText>
            </w:r>
            <w:r w:rsidR="00E67F6A">
              <w:rPr>
                <w:webHidden/>
              </w:rPr>
            </w:r>
            <w:r w:rsidR="00E67F6A">
              <w:rPr>
                <w:webHidden/>
              </w:rPr>
              <w:fldChar w:fldCharType="separate"/>
            </w:r>
            <w:r w:rsidR="00E67F6A">
              <w:rPr>
                <w:webHidden/>
              </w:rPr>
              <w:t>7</w:t>
            </w:r>
            <w:r w:rsidR="00E67F6A">
              <w:rPr>
                <w:webHidden/>
              </w:rPr>
              <w:fldChar w:fldCharType="end"/>
            </w:r>
          </w:hyperlink>
        </w:p>
        <w:p w14:paraId="0FFC7132" w14:textId="78427988" w:rsidR="00E67F6A" w:rsidRDefault="00A215C3">
          <w:pPr>
            <w:pStyle w:val="20"/>
            <w:rPr>
              <w:rFonts w:asciiTheme="minorHAnsi" w:eastAsiaTheme="minorEastAsia" w:hAnsiTheme="minorHAnsi" w:cstheme="minorBidi"/>
              <w:sz w:val="22"/>
              <w:szCs w:val="22"/>
              <w:lang w:val="en-US" w:eastAsia="en-US"/>
            </w:rPr>
          </w:pPr>
          <w:hyperlink w:anchor="_Toc51332319" w:history="1">
            <w:r w:rsidR="00E67F6A" w:rsidRPr="00C43D4F">
              <w:rPr>
                <w:rStyle w:val="-"/>
              </w:rPr>
              <w:t>1.7</w:t>
            </w:r>
            <w:r w:rsidR="00E67F6A">
              <w:rPr>
                <w:rFonts w:asciiTheme="minorHAnsi" w:eastAsiaTheme="minorEastAsia" w:hAnsiTheme="minorHAnsi" w:cstheme="minorBidi"/>
                <w:sz w:val="22"/>
                <w:szCs w:val="22"/>
                <w:lang w:val="en-US" w:eastAsia="en-US"/>
              </w:rPr>
              <w:tab/>
            </w:r>
            <w:r w:rsidR="00E67F6A" w:rsidRPr="00C43D4F">
              <w:rPr>
                <w:rStyle w:val="-"/>
              </w:rPr>
              <w:t>Abbreviations &amp; acronyms</w:t>
            </w:r>
            <w:r w:rsidR="00E67F6A">
              <w:rPr>
                <w:webHidden/>
              </w:rPr>
              <w:tab/>
            </w:r>
            <w:r w:rsidR="00E67F6A">
              <w:rPr>
                <w:webHidden/>
              </w:rPr>
              <w:fldChar w:fldCharType="begin"/>
            </w:r>
            <w:r w:rsidR="00E67F6A">
              <w:rPr>
                <w:webHidden/>
              </w:rPr>
              <w:instrText xml:space="preserve"> PAGEREF _Toc51332319 \h </w:instrText>
            </w:r>
            <w:r w:rsidR="00E67F6A">
              <w:rPr>
                <w:webHidden/>
              </w:rPr>
            </w:r>
            <w:r w:rsidR="00E67F6A">
              <w:rPr>
                <w:webHidden/>
              </w:rPr>
              <w:fldChar w:fldCharType="separate"/>
            </w:r>
            <w:r w:rsidR="00E67F6A">
              <w:rPr>
                <w:webHidden/>
              </w:rPr>
              <w:t>7</w:t>
            </w:r>
            <w:r w:rsidR="00E67F6A">
              <w:rPr>
                <w:webHidden/>
              </w:rPr>
              <w:fldChar w:fldCharType="end"/>
            </w:r>
          </w:hyperlink>
        </w:p>
        <w:p w14:paraId="628F3F16" w14:textId="437F8272" w:rsidR="00E67F6A" w:rsidRDefault="00A215C3">
          <w:pPr>
            <w:pStyle w:val="20"/>
            <w:rPr>
              <w:rFonts w:asciiTheme="minorHAnsi" w:eastAsiaTheme="minorEastAsia" w:hAnsiTheme="minorHAnsi" w:cstheme="minorBidi"/>
              <w:sz w:val="22"/>
              <w:szCs w:val="22"/>
              <w:lang w:val="en-US" w:eastAsia="en-US"/>
            </w:rPr>
          </w:pPr>
          <w:hyperlink w:anchor="_Toc51332320" w:history="1">
            <w:r w:rsidR="00E67F6A" w:rsidRPr="00C43D4F">
              <w:rPr>
                <w:rStyle w:val="-"/>
              </w:rPr>
              <w:t>1.8</w:t>
            </w:r>
            <w:r w:rsidR="00E67F6A">
              <w:rPr>
                <w:rFonts w:asciiTheme="minorHAnsi" w:eastAsiaTheme="minorEastAsia" w:hAnsiTheme="minorHAnsi" w:cstheme="minorBidi"/>
                <w:sz w:val="22"/>
                <w:szCs w:val="22"/>
                <w:lang w:val="en-US" w:eastAsia="en-US"/>
              </w:rPr>
              <w:tab/>
            </w:r>
            <w:r w:rsidR="00E67F6A" w:rsidRPr="00C43D4F">
              <w:rPr>
                <w:rStyle w:val="-"/>
              </w:rPr>
              <w:t>Definitions</w:t>
            </w:r>
            <w:r w:rsidR="00E67F6A">
              <w:rPr>
                <w:webHidden/>
              </w:rPr>
              <w:tab/>
            </w:r>
            <w:r w:rsidR="00E67F6A">
              <w:rPr>
                <w:webHidden/>
              </w:rPr>
              <w:fldChar w:fldCharType="begin"/>
            </w:r>
            <w:r w:rsidR="00E67F6A">
              <w:rPr>
                <w:webHidden/>
              </w:rPr>
              <w:instrText xml:space="preserve"> PAGEREF _Toc51332320 \h </w:instrText>
            </w:r>
            <w:r w:rsidR="00E67F6A">
              <w:rPr>
                <w:webHidden/>
              </w:rPr>
            </w:r>
            <w:r w:rsidR="00E67F6A">
              <w:rPr>
                <w:webHidden/>
              </w:rPr>
              <w:fldChar w:fldCharType="separate"/>
            </w:r>
            <w:r w:rsidR="00E67F6A">
              <w:rPr>
                <w:webHidden/>
              </w:rPr>
              <w:t>9</w:t>
            </w:r>
            <w:r w:rsidR="00E67F6A">
              <w:rPr>
                <w:webHidden/>
              </w:rPr>
              <w:fldChar w:fldCharType="end"/>
            </w:r>
          </w:hyperlink>
        </w:p>
        <w:p w14:paraId="2C742A7A" w14:textId="4B53C54D" w:rsidR="00E67F6A" w:rsidRDefault="00A215C3">
          <w:pPr>
            <w:pStyle w:val="10"/>
            <w:rPr>
              <w:rFonts w:asciiTheme="minorHAnsi" w:eastAsiaTheme="minorEastAsia" w:hAnsiTheme="minorHAnsi" w:cstheme="minorBidi"/>
              <w:b w:val="0"/>
              <w:caps w:val="0"/>
              <w:noProof/>
              <w:sz w:val="22"/>
              <w:szCs w:val="22"/>
              <w:lang w:val="en-US" w:eastAsia="en-US"/>
            </w:rPr>
          </w:pPr>
          <w:hyperlink w:anchor="_Toc51332321" w:history="1">
            <w:r w:rsidR="00E67F6A" w:rsidRPr="00C43D4F">
              <w:rPr>
                <w:rStyle w:val="-"/>
                <w:noProof/>
              </w:rPr>
              <w:t>2</w:t>
            </w:r>
            <w:r w:rsidR="00E67F6A">
              <w:rPr>
                <w:rFonts w:asciiTheme="minorHAnsi" w:eastAsiaTheme="minorEastAsia" w:hAnsiTheme="minorHAnsi" w:cstheme="minorBidi"/>
                <w:b w:val="0"/>
                <w:caps w:val="0"/>
                <w:noProof/>
                <w:sz w:val="22"/>
                <w:szCs w:val="22"/>
                <w:lang w:val="en-US" w:eastAsia="en-US"/>
              </w:rPr>
              <w:tab/>
            </w:r>
            <w:r w:rsidR="00E67F6A" w:rsidRPr="00C43D4F">
              <w:rPr>
                <w:rStyle w:val="-"/>
                <w:noProof/>
              </w:rPr>
              <w:t>Overview of Changes for this Release</w:t>
            </w:r>
            <w:r w:rsidR="00E67F6A">
              <w:rPr>
                <w:noProof/>
                <w:webHidden/>
              </w:rPr>
              <w:tab/>
            </w:r>
            <w:r w:rsidR="00E67F6A">
              <w:rPr>
                <w:noProof/>
                <w:webHidden/>
              </w:rPr>
              <w:fldChar w:fldCharType="begin"/>
            </w:r>
            <w:r w:rsidR="00E67F6A">
              <w:rPr>
                <w:noProof/>
                <w:webHidden/>
              </w:rPr>
              <w:instrText xml:space="preserve"> PAGEREF _Toc51332321 \h </w:instrText>
            </w:r>
            <w:r w:rsidR="00E67F6A">
              <w:rPr>
                <w:noProof/>
                <w:webHidden/>
              </w:rPr>
            </w:r>
            <w:r w:rsidR="00E67F6A">
              <w:rPr>
                <w:noProof/>
                <w:webHidden/>
              </w:rPr>
              <w:fldChar w:fldCharType="separate"/>
            </w:r>
            <w:r w:rsidR="00E67F6A">
              <w:rPr>
                <w:noProof/>
                <w:webHidden/>
              </w:rPr>
              <w:t>10</w:t>
            </w:r>
            <w:r w:rsidR="00E67F6A">
              <w:rPr>
                <w:noProof/>
                <w:webHidden/>
              </w:rPr>
              <w:fldChar w:fldCharType="end"/>
            </w:r>
          </w:hyperlink>
        </w:p>
        <w:p w14:paraId="7F8E4AFB" w14:textId="6F3B97B5" w:rsidR="00E67F6A" w:rsidRDefault="00A215C3">
          <w:pPr>
            <w:pStyle w:val="20"/>
            <w:rPr>
              <w:rFonts w:asciiTheme="minorHAnsi" w:eastAsiaTheme="minorEastAsia" w:hAnsiTheme="minorHAnsi" w:cstheme="minorBidi"/>
              <w:sz w:val="22"/>
              <w:szCs w:val="22"/>
              <w:lang w:val="en-US" w:eastAsia="en-US"/>
            </w:rPr>
          </w:pPr>
          <w:hyperlink w:anchor="_Toc51332322" w:history="1">
            <w:r w:rsidR="00E67F6A" w:rsidRPr="00C43D4F">
              <w:rPr>
                <w:rStyle w:val="-"/>
              </w:rPr>
              <w:t>2.1</w:t>
            </w:r>
            <w:r w:rsidR="00E67F6A">
              <w:rPr>
                <w:rFonts w:asciiTheme="minorHAnsi" w:eastAsiaTheme="minorEastAsia" w:hAnsiTheme="minorHAnsi" w:cstheme="minorBidi"/>
                <w:sz w:val="22"/>
                <w:szCs w:val="22"/>
                <w:lang w:val="en-US" w:eastAsia="en-US"/>
              </w:rPr>
              <w:tab/>
            </w:r>
            <w:r w:rsidR="00E67F6A" w:rsidRPr="00C43D4F">
              <w:rPr>
                <w:rStyle w:val="-"/>
              </w:rPr>
              <w:t>Changes related to the FESS for EMCS Phase 4.0</w:t>
            </w:r>
            <w:r w:rsidR="00E67F6A">
              <w:rPr>
                <w:webHidden/>
              </w:rPr>
              <w:tab/>
            </w:r>
            <w:r w:rsidR="00E67F6A">
              <w:rPr>
                <w:webHidden/>
              </w:rPr>
              <w:fldChar w:fldCharType="begin"/>
            </w:r>
            <w:r w:rsidR="00E67F6A">
              <w:rPr>
                <w:webHidden/>
              </w:rPr>
              <w:instrText xml:space="preserve"> PAGEREF _Toc51332322 \h </w:instrText>
            </w:r>
            <w:r w:rsidR="00E67F6A">
              <w:rPr>
                <w:webHidden/>
              </w:rPr>
            </w:r>
            <w:r w:rsidR="00E67F6A">
              <w:rPr>
                <w:webHidden/>
              </w:rPr>
              <w:fldChar w:fldCharType="separate"/>
            </w:r>
            <w:r w:rsidR="00E67F6A">
              <w:rPr>
                <w:webHidden/>
              </w:rPr>
              <w:t>10</w:t>
            </w:r>
            <w:r w:rsidR="00E67F6A">
              <w:rPr>
                <w:webHidden/>
              </w:rPr>
              <w:fldChar w:fldCharType="end"/>
            </w:r>
          </w:hyperlink>
        </w:p>
        <w:p w14:paraId="10DF7606" w14:textId="30D76432" w:rsidR="00E67F6A" w:rsidRDefault="00A215C3">
          <w:pPr>
            <w:pStyle w:val="20"/>
            <w:rPr>
              <w:rFonts w:asciiTheme="minorHAnsi" w:eastAsiaTheme="minorEastAsia" w:hAnsiTheme="minorHAnsi" w:cstheme="minorBidi"/>
              <w:sz w:val="22"/>
              <w:szCs w:val="22"/>
              <w:lang w:val="en-US" w:eastAsia="en-US"/>
            </w:rPr>
          </w:pPr>
          <w:hyperlink w:anchor="_Toc51332323" w:history="1">
            <w:r w:rsidR="00E67F6A" w:rsidRPr="00C43D4F">
              <w:rPr>
                <w:rStyle w:val="-"/>
              </w:rPr>
              <w:t>2.2</w:t>
            </w:r>
            <w:r w:rsidR="00E67F6A">
              <w:rPr>
                <w:rFonts w:asciiTheme="minorHAnsi" w:eastAsiaTheme="minorEastAsia" w:hAnsiTheme="minorHAnsi" w:cstheme="minorBidi"/>
                <w:sz w:val="22"/>
                <w:szCs w:val="22"/>
                <w:lang w:val="en-US" w:eastAsia="en-US"/>
              </w:rPr>
              <w:tab/>
            </w:r>
            <w:r w:rsidR="00E67F6A" w:rsidRPr="00C43D4F">
              <w:rPr>
                <w:rStyle w:val="-"/>
              </w:rPr>
              <w:t>Changes related to the DDNEA for EMCS Phase 4.0</w:t>
            </w:r>
            <w:r w:rsidR="00E67F6A">
              <w:rPr>
                <w:webHidden/>
              </w:rPr>
              <w:tab/>
            </w:r>
            <w:r w:rsidR="00E67F6A">
              <w:rPr>
                <w:webHidden/>
              </w:rPr>
              <w:fldChar w:fldCharType="begin"/>
            </w:r>
            <w:r w:rsidR="00E67F6A">
              <w:rPr>
                <w:webHidden/>
              </w:rPr>
              <w:instrText xml:space="preserve"> PAGEREF _Toc51332323 \h </w:instrText>
            </w:r>
            <w:r w:rsidR="00E67F6A">
              <w:rPr>
                <w:webHidden/>
              </w:rPr>
            </w:r>
            <w:r w:rsidR="00E67F6A">
              <w:rPr>
                <w:webHidden/>
              </w:rPr>
              <w:fldChar w:fldCharType="separate"/>
            </w:r>
            <w:r w:rsidR="00E67F6A">
              <w:rPr>
                <w:webHidden/>
              </w:rPr>
              <w:t>12</w:t>
            </w:r>
            <w:r w:rsidR="00E67F6A">
              <w:rPr>
                <w:webHidden/>
              </w:rPr>
              <w:fldChar w:fldCharType="end"/>
            </w:r>
          </w:hyperlink>
        </w:p>
        <w:p w14:paraId="67BF7AF3" w14:textId="04073B39" w:rsidR="00E67F6A" w:rsidRDefault="00A215C3">
          <w:pPr>
            <w:pStyle w:val="10"/>
            <w:rPr>
              <w:rFonts w:asciiTheme="minorHAnsi" w:eastAsiaTheme="minorEastAsia" w:hAnsiTheme="minorHAnsi" w:cstheme="minorBidi"/>
              <w:b w:val="0"/>
              <w:caps w:val="0"/>
              <w:noProof/>
              <w:sz w:val="22"/>
              <w:szCs w:val="22"/>
              <w:lang w:val="en-US" w:eastAsia="en-US"/>
            </w:rPr>
          </w:pPr>
          <w:hyperlink w:anchor="_Toc51332324" w:history="1">
            <w:r w:rsidR="00E67F6A" w:rsidRPr="00C43D4F">
              <w:rPr>
                <w:rStyle w:val="-"/>
                <w:noProof/>
              </w:rPr>
              <w:t>3</w:t>
            </w:r>
            <w:r w:rsidR="00E67F6A">
              <w:rPr>
                <w:rFonts w:asciiTheme="minorHAnsi" w:eastAsiaTheme="minorEastAsia" w:hAnsiTheme="minorHAnsi" w:cstheme="minorBidi"/>
                <w:b w:val="0"/>
                <w:caps w:val="0"/>
                <w:noProof/>
                <w:sz w:val="22"/>
                <w:szCs w:val="22"/>
                <w:lang w:val="en-US" w:eastAsia="en-US"/>
              </w:rPr>
              <w:tab/>
            </w:r>
            <w:r w:rsidR="00E67F6A" w:rsidRPr="00C43D4F">
              <w:rPr>
                <w:rStyle w:val="-"/>
                <w:noProof/>
              </w:rPr>
              <w:t>Change Requests</w:t>
            </w:r>
            <w:r w:rsidR="00E67F6A">
              <w:rPr>
                <w:noProof/>
                <w:webHidden/>
              </w:rPr>
              <w:tab/>
            </w:r>
            <w:r w:rsidR="00E67F6A">
              <w:rPr>
                <w:noProof/>
                <w:webHidden/>
              </w:rPr>
              <w:fldChar w:fldCharType="begin"/>
            </w:r>
            <w:r w:rsidR="00E67F6A">
              <w:rPr>
                <w:noProof/>
                <w:webHidden/>
              </w:rPr>
              <w:instrText xml:space="preserve"> PAGEREF _Toc51332324 \h </w:instrText>
            </w:r>
            <w:r w:rsidR="00E67F6A">
              <w:rPr>
                <w:noProof/>
                <w:webHidden/>
              </w:rPr>
            </w:r>
            <w:r w:rsidR="00E67F6A">
              <w:rPr>
                <w:noProof/>
                <w:webHidden/>
              </w:rPr>
              <w:fldChar w:fldCharType="separate"/>
            </w:r>
            <w:r w:rsidR="00E67F6A">
              <w:rPr>
                <w:noProof/>
                <w:webHidden/>
              </w:rPr>
              <w:t>14</w:t>
            </w:r>
            <w:r w:rsidR="00E67F6A">
              <w:rPr>
                <w:noProof/>
                <w:webHidden/>
              </w:rPr>
              <w:fldChar w:fldCharType="end"/>
            </w:r>
          </w:hyperlink>
        </w:p>
        <w:p w14:paraId="37DCB403" w14:textId="5E6C7AA9" w:rsidR="00E67F6A" w:rsidRDefault="00A215C3">
          <w:pPr>
            <w:pStyle w:val="20"/>
            <w:rPr>
              <w:rFonts w:asciiTheme="minorHAnsi" w:eastAsiaTheme="minorEastAsia" w:hAnsiTheme="minorHAnsi" w:cstheme="minorBidi"/>
              <w:sz w:val="22"/>
              <w:szCs w:val="22"/>
              <w:lang w:val="en-US" w:eastAsia="en-US"/>
            </w:rPr>
          </w:pPr>
          <w:hyperlink w:anchor="_Toc51332325" w:history="1">
            <w:r w:rsidR="00E67F6A" w:rsidRPr="00C43D4F">
              <w:rPr>
                <w:rStyle w:val="-"/>
              </w:rPr>
              <w:t>3.1</w:t>
            </w:r>
            <w:r w:rsidR="00E67F6A">
              <w:rPr>
                <w:rFonts w:asciiTheme="minorHAnsi" w:eastAsiaTheme="minorEastAsia" w:hAnsiTheme="minorHAnsi" w:cstheme="minorBidi"/>
                <w:sz w:val="22"/>
                <w:szCs w:val="22"/>
                <w:lang w:val="en-US" w:eastAsia="en-US"/>
              </w:rPr>
              <w:tab/>
            </w:r>
            <w:r w:rsidR="00E67F6A" w:rsidRPr="00C43D4F">
              <w:rPr>
                <w:rStyle w:val="-"/>
              </w:rPr>
              <w:t>FESS Change Requests</w:t>
            </w:r>
            <w:r w:rsidR="00E67F6A">
              <w:rPr>
                <w:webHidden/>
              </w:rPr>
              <w:tab/>
            </w:r>
            <w:r w:rsidR="00E67F6A">
              <w:rPr>
                <w:webHidden/>
              </w:rPr>
              <w:fldChar w:fldCharType="begin"/>
            </w:r>
            <w:r w:rsidR="00E67F6A">
              <w:rPr>
                <w:webHidden/>
              </w:rPr>
              <w:instrText xml:space="preserve"> PAGEREF _Toc51332325 \h </w:instrText>
            </w:r>
            <w:r w:rsidR="00E67F6A">
              <w:rPr>
                <w:webHidden/>
              </w:rPr>
            </w:r>
            <w:r w:rsidR="00E67F6A">
              <w:rPr>
                <w:webHidden/>
              </w:rPr>
              <w:fldChar w:fldCharType="separate"/>
            </w:r>
            <w:r w:rsidR="00E67F6A">
              <w:rPr>
                <w:webHidden/>
              </w:rPr>
              <w:t>14</w:t>
            </w:r>
            <w:r w:rsidR="00E67F6A">
              <w:rPr>
                <w:webHidden/>
              </w:rPr>
              <w:fldChar w:fldCharType="end"/>
            </w:r>
          </w:hyperlink>
        </w:p>
        <w:p w14:paraId="28F2BAF9" w14:textId="7E6C0947" w:rsidR="00E67F6A" w:rsidRDefault="00A215C3">
          <w:pPr>
            <w:pStyle w:val="20"/>
            <w:rPr>
              <w:rFonts w:asciiTheme="minorHAnsi" w:eastAsiaTheme="minorEastAsia" w:hAnsiTheme="minorHAnsi" w:cstheme="minorBidi"/>
              <w:sz w:val="22"/>
              <w:szCs w:val="22"/>
              <w:lang w:val="en-US" w:eastAsia="en-US"/>
            </w:rPr>
          </w:pPr>
          <w:hyperlink w:anchor="_Toc51332326" w:history="1">
            <w:r w:rsidR="00E67F6A" w:rsidRPr="00C43D4F">
              <w:rPr>
                <w:rStyle w:val="-"/>
              </w:rPr>
              <w:t>3.2</w:t>
            </w:r>
            <w:r w:rsidR="00E67F6A">
              <w:rPr>
                <w:rFonts w:asciiTheme="minorHAnsi" w:eastAsiaTheme="minorEastAsia" w:hAnsiTheme="minorHAnsi" w:cstheme="minorBidi"/>
                <w:sz w:val="22"/>
                <w:szCs w:val="22"/>
                <w:lang w:val="en-US" w:eastAsia="en-US"/>
              </w:rPr>
              <w:tab/>
            </w:r>
            <w:r w:rsidR="00E67F6A" w:rsidRPr="00C43D4F">
              <w:rPr>
                <w:rStyle w:val="-"/>
              </w:rPr>
              <w:t>DDNEA Change Requests</w:t>
            </w:r>
            <w:r w:rsidR="00E67F6A">
              <w:rPr>
                <w:webHidden/>
              </w:rPr>
              <w:tab/>
            </w:r>
            <w:r w:rsidR="00E67F6A">
              <w:rPr>
                <w:webHidden/>
              </w:rPr>
              <w:fldChar w:fldCharType="begin"/>
            </w:r>
            <w:r w:rsidR="00E67F6A">
              <w:rPr>
                <w:webHidden/>
              </w:rPr>
              <w:instrText xml:space="preserve"> PAGEREF _Toc51332326 \h </w:instrText>
            </w:r>
            <w:r w:rsidR="00E67F6A">
              <w:rPr>
                <w:webHidden/>
              </w:rPr>
            </w:r>
            <w:r w:rsidR="00E67F6A">
              <w:rPr>
                <w:webHidden/>
              </w:rPr>
              <w:fldChar w:fldCharType="separate"/>
            </w:r>
            <w:r w:rsidR="00E67F6A">
              <w:rPr>
                <w:webHidden/>
              </w:rPr>
              <w:t>88</w:t>
            </w:r>
            <w:r w:rsidR="00E67F6A">
              <w:rPr>
                <w:webHidden/>
              </w:rPr>
              <w:fldChar w:fldCharType="end"/>
            </w:r>
          </w:hyperlink>
        </w:p>
        <w:p w14:paraId="02FB9ACF" w14:textId="6B2FB4D0" w:rsidR="00E67F6A" w:rsidRDefault="00A215C3">
          <w:pPr>
            <w:pStyle w:val="10"/>
            <w:rPr>
              <w:rFonts w:asciiTheme="minorHAnsi" w:eastAsiaTheme="minorEastAsia" w:hAnsiTheme="minorHAnsi" w:cstheme="minorBidi"/>
              <w:b w:val="0"/>
              <w:caps w:val="0"/>
              <w:noProof/>
              <w:sz w:val="22"/>
              <w:szCs w:val="22"/>
              <w:lang w:val="en-US" w:eastAsia="en-US"/>
            </w:rPr>
          </w:pPr>
          <w:hyperlink w:anchor="_Toc51332327" w:history="1">
            <w:r w:rsidR="00E67F6A" w:rsidRPr="00C43D4F">
              <w:rPr>
                <w:rStyle w:val="-"/>
                <w:noProof/>
              </w:rPr>
              <w:t>4</w:t>
            </w:r>
            <w:r w:rsidR="00E67F6A">
              <w:rPr>
                <w:rFonts w:asciiTheme="minorHAnsi" w:eastAsiaTheme="minorEastAsia" w:hAnsiTheme="minorHAnsi" w:cstheme="minorBidi"/>
                <w:b w:val="0"/>
                <w:caps w:val="0"/>
                <w:noProof/>
                <w:sz w:val="22"/>
                <w:szCs w:val="22"/>
                <w:lang w:val="en-US" w:eastAsia="en-US"/>
              </w:rPr>
              <w:tab/>
            </w:r>
            <w:r w:rsidR="00E67F6A" w:rsidRPr="00C43D4F">
              <w:rPr>
                <w:rStyle w:val="-"/>
                <w:noProof/>
              </w:rPr>
              <w:t>Annexes</w:t>
            </w:r>
            <w:r w:rsidR="00E67F6A">
              <w:rPr>
                <w:noProof/>
                <w:webHidden/>
              </w:rPr>
              <w:tab/>
            </w:r>
            <w:r w:rsidR="00E67F6A">
              <w:rPr>
                <w:noProof/>
                <w:webHidden/>
              </w:rPr>
              <w:fldChar w:fldCharType="begin"/>
            </w:r>
            <w:r w:rsidR="00E67F6A">
              <w:rPr>
                <w:noProof/>
                <w:webHidden/>
              </w:rPr>
              <w:instrText xml:space="preserve"> PAGEREF _Toc51332327 \h </w:instrText>
            </w:r>
            <w:r w:rsidR="00E67F6A">
              <w:rPr>
                <w:noProof/>
                <w:webHidden/>
              </w:rPr>
            </w:r>
            <w:r w:rsidR="00E67F6A">
              <w:rPr>
                <w:noProof/>
                <w:webHidden/>
              </w:rPr>
              <w:fldChar w:fldCharType="separate"/>
            </w:r>
            <w:r w:rsidR="00E67F6A">
              <w:rPr>
                <w:noProof/>
                <w:webHidden/>
              </w:rPr>
              <w:t>219</w:t>
            </w:r>
            <w:r w:rsidR="00E67F6A">
              <w:rPr>
                <w:noProof/>
                <w:webHidden/>
              </w:rPr>
              <w:fldChar w:fldCharType="end"/>
            </w:r>
          </w:hyperlink>
        </w:p>
        <w:p w14:paraId="096E9B18" w14:textId="593DC7FC" w:rsidR="00E67F6A" w:rsidRDefault="00A215C3">
          <w:pPr>
            <w:pStyle w:val="20"/>
            <w:rPr>
              <w:rFonts w:asciiTheme="minorHAnsi" w:eastAsiaTheme="minorEastAsia" w:hAnsiTheme="minorHAnsi" w:cstheme="minorBidi"/>
              <w:sz w:val="22"/>
              <w:szCs w:val="22"/>
              <w:lang w:val="en-US" w:eastAsia="en-US"/>
            </w:rPr>
          </w:pPr>
          <w:hyperlink w:anchor="_Toc51332328" w:history="1">
            <w:r w:rsidR="00E67F6A" w:rsidRPr="00C43D4F">
              <w:rPr>
                <w:rStyle w:val="-"/>
              </w:rPr>
              <w:t>4.1</w:t>
            </w:r>
            <w:r w:rsidR="00E67F6A">
              <w:rPr>
                <w:rFonts w:asciiTheme="minorHAnsi" w:eastAsiaTheme="minorEastAsia" w:hAnsiTheme="minorHAnsi" w:cstheme="minorBidi"/>
                <w:sz w:val="22"/>
                <w:szCs w:val="22"/>
                <w:lang w:val="en-US" w:eastAsia="en-US"/>
              </w:rPr>
              <w:tab/>
            </w:r>
            <w:r w:rsidR="00E67F6A" w:rsidRPr="00C43D4F">
              <w:rPr>
                <w:rStyle w:val="-"/>
              </w:rPr>
              <w:t>Annex: FESS-267 – Remove references to FESS appendices</w:t>
            </w:r>
            <w:r w:rsidR="00E67F6A">
              <w:rPr>
                <w:webHidden/>
              </w:rPr>
              <w:tab/>
            </w:r>
            <w:r w:rsidR="00E67F6A">
              <w:rPr>
                <w:webHidden/>
              </w:rPr>
              <w:fldChar w:fldCharType="begin"/>
            </w:r>
            <w:r w:rsidR="00E67F6A">
              <w:rPr>
                <w:webHidden/>
              </w:rPr>
              <w:instrText xml:space="preserve"> PAGEREF _Toc51332328 \h </w:instrText>
            </w:r>
            <w:r w:rsidR="00E67F6A">
              <w:rPr>
                <w:webHidden/>
              </w:rPr>
            </w:r>
            <w:r w:rsidR="00E67F6A">
              <w:rPr>
                <w:webHidden/>
              </w:rPr>
              <w:fldChar w:fldCharType="separate"/>
            </w:r>
            <w:r w:rsidR="00E67F6A">
              <w:rPr>
                <w:webHidden/>
              </w:rPr>
              <w:t>219</w:t>
            </w:r>
            <w:r w:rsidR="00E67F6A">
              <w:rPr>
                <w:webHidden/>
              </w:rPr>
              <w:fldChar w:fldCharType="end"/>
            </w:r>
          </w:hyperlink>
        </w:p>
        <w:p w14:paraId="73409B6B" w14:textId="4867F1B3" w:rsidR="00E67F6A" w:rsidRDefault="00A215C3">
          <w:pPr>
            <w:pStyle w:val="20"/>
            <w:rPr>
              <w:rFonts w:asciiTheme="minorHAnsi" w:eastAsiaTheme="minorEastAsia" w:hAnsiTheme="minorHAnsi" w:cstheme="minorBidi"/>
              <w:sz w:val="22"/>
              <w:szCs w:val="22"/>
              <w:lang w:val="en-US" w:eastAsia="en-US"/>
            </w:rPr>
          </w:pPr>
          <w:hyperlink w:anchor="_Toc51332329" w:history="1">
            <w:r w:rsidR="00E67F6A" w:rsidRPr="00C43D4F">
              <w:rPr>
                <w:rStyle w:val="-"/>
              </w:rPr>
              <w:t>4.2</w:t>
            </w:r>
            <w:r w:rsidR="00E67F6A">
              <w:rPr>
                <w:rFonts w:asciiTheme="minorHAnsi" w:eastAsiaTheme="minorEastAsia" w:hAnsiTheme="minorHAnsi" w:cstheme="minorBidi"/>
                <w:sz w:val="22"/>
                <w:szCs w:val="22"/>
                <w:lang w:val="en-US" w:eastAsia="en-US"/>
              </w:rPr>
              <w:tab/>
            </w:r>
            <w:r w:rsidR="00E67F6A" w:rsidRPr="00C43D4F">
              <w:rPr>
                <w:rStyle w:val="-"/>
              </w:rPr>
              <w:t>Annex: DDNEA-P4-299 – Computerisation of Duty Paid B2B</w:t>
            </w:r>
            <w:r w:rsidR="00E67F6A">
              <w:rPr>
                <w:webHidden/>
              </w:rPr>
              <w:tab/>
            </w:r>
            <w:r w:rsidR="00E67F6A">
              <w:rPr>
                <w:webHidden/>
              </w:rPr>
              <w:fldChar w:fldCharType="begin"/>
            </w:r>
            <w:r w:rsidR="00E67F6A">
              <w:rPr>
                <w:webHidden/>
              </w:rPr>
              <w:instrText xml:space="preserve"> PAGEREF _Toc51332329 \h </w:instrText>
            </w:r>
            <w:r w:rsidR="00E67F6A">
              <w:rPr>
                <w:webHidden/>
              </w:rPr>
            </w:r>
            <w:r w:rsidR="00E67F6A">
              <w:rPr>
                <w:webHidden/>
              </w:rPr>
              <w:fldChar w:fldCharType="separate"/>
            </w:r>
            <w:r w:rsidR="00E67F6A">
              <w:rPr>
                <w:webHidden/>
              </w:rPr>
              <w:t>219</w:t>
            </w:r>
            <w:r w:rsidR="00E67F6A">
              <w:rPr>
                <w:webHidden/>
              </w:rPr>
              <w:fldChar w:fldCharType="end"/>
            </w:r>
          </w:hyperlink>
        </w:p>
        <w:p w14:paraId="10975572" w14:textId="12E84D9C" w:rsidR="00E67F6A" w:rsidRDefault="00A215C3">
          <w:pPr>
            <w:pStyle w:val="20"/>
            <w:rPr>
              <w:rFonts w:asciiTheme="minorHAnsi" w:eastAsiaTheme="minorEastAsia" w:hAnsiTheme="minorHAnsi" w:cstheme="minorBidi"/>
              <w:sz w:val="22"/>
              <w:szCs w:val="22"/>
              <w:lang w:val="en-US" w:eastAsia="en-US"/>
            </w:rPr>
          </w:pPr>
          <w:hyperlink w:anchor="_Toc51332330" w:history="1">
            <w:r w:rsidR="00E67F6A" w:rsidRPr="00C43D4F">
              <w:rPr>
                <w:rStyle w:val="-"/>
              </w:rPr>
              <w:t>4.3</w:t>
            </w:r>
            <w:r w:rsidR="00E67F6A">
              <w:rPr>
                <w:rFonts w:asciiTheme="minorHAnsi" w:eastAsiaTheme="minorEastAsia" w:hAnsiTheme="minorHAnsi" w:cstheme="minorBidi"/>
                <w:sz w:val="22"/>
                <w:szCs w:val="22"/>
                <w:lang w:val="en-US" w:eastAsia="en-US"/>
              </w:rPr>
              <w:tab/>
            </w:r>
            <w:r w:rsidR="00E67F6A" w:rsidRPr="00C43D4F">
              <w:rPr>
                <w:rStyle w:val="-"/>
              </w:rPr>
              <w:t>Annex: DDNEA-P4-300 – Remove references to FESS appendices</w:t>
            </w:r>
            <w:r w:rsidR="00E67F6A">
              <w:rPr>
                <w:webHidden/>
              </w:rPr>
              <w:tab/>
            </w:r>
            <w:r w:rsidR="00E67F6A">
              <w:rPr>
                <w:webHidden/>
              </w:rPr>
              <w:fldChar w:fldCharType="begin"/>
            </w:r>
            <w:r w:rsidR="00E67F6A">
              <w:rPr>
                <w:webHidden/>
              </w:rPr>
              <w:instrText xml:space="preserve"> PAGEREF _Toc51332330 \h </w:instrText>
            </w:r>
            <w:r w:rsidR="00E67F6A">
              <w:rPr>
                <w:webHidden/>
              </w:rPr>
            </w:r>
            <w:r w:rsidR="00E67F6A">
              <w:rPr>
                <w:webHidden/>
              </w:rPr>
              <w:fldChar w:fldCharType="separate"/>
            </w:r>
            <w:r w:rsidR="00E67F6A">
              <w:rPr>
                <w:webHidden/>
              </w:rPr>
              <w:t>219</w:t>
            </w:r>
            <w:r w:rsidR="00E67F6A">
              <w:rPr>
                <w:webHidden/>
              </w:rPr>
              <w:fldChar w:fldCharType="end"/>
            </w:r>
          </w:hyperlink>
        </w:p>
        <w:p w14:paraId="18B5AB3E" w14:textId="69020044" w:rsidR="00E67F6A" w:rsidRDefault="00A215C3">
          <w:pPr>
            <w:pStyle w:val="20"/>
            <w:rPr>
              <w:rFonts w:asciiTheme="minorHAnsi" w:eastAsiaTheme="minorEastAsia" w:hAnsiTheme="minorHAnsi" w:cstheme="minorBidi"/>
              <w:sz w:val="22"/>
              <w:szCs w:val="22"/>
              <w:lang w:val="en-US" w:eastAsia="en-US"/>
            </w:rPr>
          </w:pPr>
          <w:hyperlink w:anchor="_Toc51332331" w:history="1">
            <w:r w:rsidR="00E67F6A" w:rsidRPr="00C43D4F">
              <w:rPr>
                <w:rStyle w:val="-"/>
              </w:rPr>
              <w:t>4.4</w:t>
            </w:r>
            <w:r w:rsidR="00E67F6A">
              <w:rPr>
                <w:rFonts w:asciiTheme="minorHAnsi" w:eastAsiaTheme="minorEastAsia" w:hAnsiTheme="minorHAnsi" w:cstheme="minorBidi"/>
                <w:sz w:val="22"/>
                <w:szCs w:val="22"/>
                <w:lang w:val="en-US" w:eastAsia="en-US"/>
              </w:rPr>
              <w:tab/>
            </w:r>
            <w:r w:rsidR="00E67F6A" w:rsidRPr="00C43D4F">
              <w:rPr>
                <w:rStyle w:val="-"/>
              </w:rPr>
              <w:t>Annex: DDNEA-P4-303 – Modification of figures in DDNEA “X.I.3.3 Queues usage Overview” section</w:t>
            </w:r>
            <w:r w:rsidR="00E67F6A">
              <w:rPr>
                <w:webHidden/>
              </w:rPr>
              <w:tab/>
            </w:r>
            <w:r w:rsidR="00E67F6A">
              <w:rPr>
                <w:webHidden/>
              </w:rPr>
              <w:fldChar w:fldCharType="begin"/>
            </w:r>
            <w:r w:rsidR="00E67F6A">
              <w:rPr>
                <w:webHidden/>
              </w:rPr>
              <w:instrText xml:space="preserve"> PAGEREF _Toc51332331 \h </w:instrText>
            </w:r>
            <w:r w:rsidR="00E67F6A">
              <w:rPr>
                <w:webHidden/>
              </w:rPr>
            </w:r>
            <w:r w:rsidR="00E67F6A">
              <w:rPr>
                <w:webHidden/>
              </w:rPr>
              <w:fldChar w:fldCharType="separate"/>
            </w:r>
            <w:r w:rsidR="00E67F6A">
              <w:rPr>
                <w:webHidden/>
              </w:rPr>
              <w:t>219</w:t>
            </w:r>
            <w:r w:rsidR="00E67F6A">
              <w:rPr>
                <w:webHidden/>
              </w:rPr>
              <w:fldChar w:fldCharType="end"/>
            </w:r>
          </w:hyperlink>
        </w:p>
        <w:p w14:paraId="0C771F2D" w14:textId="63124E50" w:rsidR="00E67F6A" w:rsidRDefault="00A215C3">
          <w:pPr>
            <w:pStyle w:val="20"/>
            <w:rPr>
              <w:rFonts w:asciiTheme="minorHAnsi" w:eastAsiaTheme="minorEastAsia" w:hAnsiTheme="minorHAnsi" w:cstheme="minorBidi"/>
              <w:sz w:val="22"/>
              <w:szCs w:val="22"/>
              <w:lang w:val="en-US" w:eastAsia="en-US"/>
            </w:rPr>
          </w:pPr>
          <w:hyperlink w:anchor="_Toc51332332" w:history="1">
            <w:r w:rsidR="00E67F6A" w:rsidRPr="00C43D4F">
              <w:rPr>
                <w:rStyle w:val="-"/>
              </w:rPr>
              <w:t>4.5</w:t>
            </w:r>
            <w:r w:rsidR="00E67F6A">
              <w:rPr>
                <w:rFonts w:asciiTheme="minorHAnsi" w:eastAsiaTheme="minorEastAsia" w:hAnsiTheme="minorHAnsi" w:cstheme="minorBidi"/>
                <w:sz w:val="22"/>
                <w:szCs w:val="22"/>
                <w:lang w:val="en-US" w:eastAsia="en-US"/>
              </w:rPr>
              <w:tab/>
            </w:r>
            <w:r w:rsidR="00E67F6A" w:rsidRPr="00C43D4F">
              <w:rPr>
                <w:rStyle w:val="-"/>
              </w:rPr>
              <w:t>Annex: DDNEA-P4-304 – Correction in DDNEA “III.VI.2.3.4 e-AD Manual Closure and the e-AD is under the 'Accepted' state at the MSA of Destination” section</w:t>
            </w:r>
            <w:r w:rsidR="00E67F6A">
              <w:rPr>
                <w:webHidden/>
              </w:rPr>
              <w:tab/>
            </w:r>
            <w:r w:rsidR="00E67F6A">
              <w:rPr>
                <w:webHidden/>
              </w:rPr>
              <w:fldChar w:fldCharType="begin"/>
            </w:r>
            <w:r w:rsidR="00E67F6A">
              <w:rPr>
                <w:webHidden/>
              </w:rPr>
              <w:instrText xml:space="preserve"> PAGEREF _Toc51332332 \h </w:instrText>
            </w:r>
            <w:r w:rsidR="00E67F6A">
              <w:rPr>
                <w:webHidden/>
              </w:rPr>
            </w:r>
            <w:r w:rsidR="00E67F6A">
              <w:rPr>
                <w:webHidden/>
              </w:rPr>
              <w:fldChar w:fldCharType="separate"/>
            </w:r>
            <w:r w:rsidR="00E67F6A">
              <w:rPr>
                <w:webHidden/>
              </w:rPr>
              <w:t>219</w:t>
            </w:r>
            <w:r w:rsidR="00E67F6A">
              <w:rPr>
                <w:webHidden/>
              </w:rPr>
              <w:fldChar w:fldCharType="end"/>
            </w:r>
          </w:hyperlink>
        </w:p>
        <w:p w14:paraId="64663059" w14:textId="50F3B6EC" w:rsidR="00000E2E" w:rsidRPr="00F2563E" w:rsidRDefault="00EB17D8">
          <w:r w:rsidRPr="00F2563E">
            <w:rPr>
              <w:sz w:val="20"/>
            </w:rPr>
            <w:fldChar w:fldCharType="end"/>
          </w:r>
          <w:r w:rsidR="00000E2E" w:rsidRPr="00F2563E">
            <w:br w:type="page"/>
          </w:r>
        </w:p>
      </w:sdtContent>
    </w:sdt>
    <w:p w14:paraId="3F59B5E7" w14:textId="1DF56352" w:rsidR="00060FDE" w:rsidRPr="00F2563E" w:rsidRDefault="00060FDE" w:rsidP="008F6F83">
      <w:pPr>
        <w:pStyle w:val="HeadingTOC"/>
        <w:rPr>
          <w:rFonts w:ascii="Times New Roman" w:hAnsi="Times New Roman"/>
        </w:rPr>
      </w:pPr>
      <w:r w:rsidRPr="00F2563E">
        <w:rPr>
          <w:rFonts w:ascii="Times New Roman" w:hAnsi="Times New Roman"/>
        </w:rPr>
        <w:t xml:space="preserve">List of </w:t>
      </w:r>
      <w:r w:rsidR="00C43437" w:rsidRPr="00F2563E">
        <w:rPr>
          <w:rFonts w:ascii="Times New Roman" w:hAnsi="Times New Roman"/>
        </w:rPr>
        <w:t>t</w:t>
      </w:r>
      <w:r w:rsidRPr="00F2563E">
        <w:rPr>
          <w:rFonts w:ascii="Times New Roman" w:hAnsi="Times New Roman"/>
        </w:rPr>
        <w:t>ables</w:t>
      </w:r>
    </w:p>
    <w:p w14:paraId="4885D7B3" w14:textId="05C13551" w:rsidR="00E67F6A" w:rsidRDefault="00012202">
      <w:pPr>
        <w:pStyle w:val="af2"/>
        <w:tabs>
          <w:tab w:val="right" w:leader="dot" w:pos="9063"/>
        </w:tabs>
        <w:rPr>
          <w:rFonts w:asciiTheme="minorHAnsi" w:eastAsiaTheme="minorEastAsia" w:hAnsiTheme="minorHAnsi" w:cstheme="minorBidi"/>
          <w:noProof/>
          <w:sz w:val="22"/>
          <w:lang w:val="en-US" w:eastAsia="en-US"/>
        </w:rPr>
      </w:pPr>
      <w:r w:rsidRPr="00F2563E">
        <w:rPr>
          <w:lang w:val="en-GB"/>
        </w:rPr>
        <w:fldChar w:fldCharType="begin"/>
      </w:r>
      <w:r w:rsidRPr="00F2563E">
        <w:rPr>
          <w:lang w:val="en-GB"/>
        </w:rPr>
        <w:instrText xml:space="preserve"> TOC \h \z \c "Table" </w:instrText>
      </w:r>
      <w:r w:rsidRPr="00F2563E">
        <w:rPr>
          <w:lang w:val="en-GB"/>
        </w:rPr>
        <w:fldChar w:fldCharType="separate"/>
      </w:r>
      <w:hyperlink w:anchor="_Toc51332333" w:history="1">
        <w:r w:rsidR="00E67F6A" w:rsidRPr="001A5DD7">
          <w:rPr>
            <w:rStyle w:val="-"/>
            <w:noProof/>
          </w:rPr>
          <w:t>Table 1: Reference documents</w:t>
        </w:r>
        <w:r w:rsidR="00E67F6A">
          <w:rPr>
            <w:noProof/>
            <w:webHidden/>
          </w:rPr>
          <w:tab/>
        </w:r>
        <w:r w:rsidR="00E67F6A">
          <w:rPr>
            <w:noProof/>
            <w:webHidden/>
          </w:rPr>
          <w:fldChar w:fldCharType="begin"/>
        </w:r>
        <w:r w:rsidR="00E67F6A">
          <w:rPr>
            <w:noProof/>
            <w:webHidden/>
          </w:rPr>
          <w:instrText xml:space="preserve"> PAGEREF _Toc51332333 \h </w:instrText>
        </w:r>
        <w:r w:rsidR="00E67F6A">
          <w:rPr>
            <w:noProof/>
            <w:webHidden/>
          </w:rPr>
        </w:r>
        <w:r w:rsidR="00E67F6A">
          <w:rPr>
            <w:noProof/>
            <w:webHidden/>
          </w:rPr>
          <w:fldChar w:fldCharType="separate"/>
        </w:r>
        <w:r w:rsidR="00E67F6A">
          <w:rPr>
            <w:noProof/>
            <w:webHidden/>
          </w:rPr>
          <w:t>7</w:t>
        </w:r>
        <w:r w:rsidR="00E67F6A">
          <w:rPr>
            <w:noProof/>
            <w:webHidden/>
          </w:rPr>
          <w:fldChar w:fldCharType="end"/>
        </w:r>
      </w:hyperlink>
    </w:p>
    <w:p w14:paraId="51B0D4D4" w14:textId="2B112404" w:rsidR="00E67F6A" w:rsidRDefault="00A215C3">
      <w:pPr>
        <w:pStyle w:val="af2"/>
        <w:tabs>
          <w:tab w:val="right" w:leader="dot" w:pos="9063"/>
        </w:tabs>
        <w:rPr>
          <w:rFonts w:asciiTheme="minorHAnsi" w:eastAsiaTheme="minorEastAsia" w:hAnsiTheme="minorHAnsi" w:cstheme="minorBidi"/>
          <w:noProof/>
          <w:sz w:val="22"/>
          <w:lang w:val="en-US" w:eastAsia="en-US"/>
        </w:rPr>
      </w:pPr>
      <w:hyperlink w:anchor="_Toc51332334" w:history="1">
        <w:r w:rsidR="00E67F6A" w:rsidRPr="001A5DD7">
          <w:rPr>
            <w:rStyle w:val="-"/>
            <w:noProof/>
          </w:rPr>
          <w:t>Table 2: Applicable documents</w:t>
        </w:r>
        <w:r w:rsidR="00E67F6A">
          <w:rPr>
            <w:noProof/>
            <w:webHidden/>
          </w:rPr>
          <w:tab/>
        </w:r>
        <w:r w:rsidR="00E67F6A">
          <w:rPr>
            <w:noProof/>
            <w:webHidden/>
          </w:rPr>
          <w:fldChar w:fldCharType="begin"/>
        </w:r>
        <w:r w:rsidR="00E67F6A">
          <w:rPr>
            <w:noProof/>
            <w:webHidden/>
          </w:rPr>
          <w:instrText xml:space="preserve"> PAGEREF _Toc51332334 \h </w:instrText>
        </w:r>
        <w:r w:rsidR="00E67F6A">
          <w:rPr>
            <w:noProof/>
            <w:webHidden/>
          </w:rPr>
        </w:r>
        <w:r w:rsidR="00E67F6A">
          <w:rPr>
            <w:noProof/>
            <w:webHidden/>
          </w:rPr>
          <w:fldChar w:fldCharType="separate"/>
        </w:r>
        <w:r w:rsidR="00E67F6A">
          <w:rPr>
            <w:noProof/>
            <w:webHidden/>
          </w:rPr>
          <w:t>7</w:t>
        </w:r>
        <w:r w:rsidR="00E67F6A">
          <w:rPr>
            <w:noProof/>
            <w:webHidden/>
          </w:rPr>
          <w:fldChar w:fldCharType="end"/>
        </w:r>
      </w:hyperlink>
    </w:p>
    <w:p w14:paraId="07E1AAF3" w14:textId="276C3790" w:rsidR="00E67F6A" w:rsidRDefault="00A215C3">
      <w:pPr>
        <w:pStyle w:val="af2"/>
        <w:tabs>
          <w:tab w:val="right" w:leader="dot" w:pos="9063"/>
        </w:tabs>
        <w:rPr>
          <w:rFonts w:asciiTheme="minorHAnsi" w:eastAsiaTheme="minorEastAsia" w:hAnsiTheme="minorHAnsi" w:cstheme="minorBidi"/>
          <w:noProof/>
          <w:sz w:val="22"/>
          <w:lang w:val="en-US" w:eastAsia="en-US"/>
        </w:rPr>
      </w:pPr>
      <w:hyperlink w:anchor="_Toc51332335" w:history="1">
        <w:r w:rsidR="00E67F6A" w:rsidRPr="001A5DD7">
          <w:rPr>
            <w:rStyle w:val="-"/>
            <w:noProof/>
          </w:rPr>
          <w:t>Table 3: Abbreviations and acronyms</w:t>
        </w:r>
        <w:r w:rsidR="00E67F6A">
          <w:rPr>
            <w:noProof/>
            <w:webHidden/>
          </w:rPr>
          <w:tab/>
        </w:r>
        <w:r w:rsidR="00E67F6A">
          <w:rPr>
            <w:noProof/>
            <w:webHidden/>
          </w:rPr>
          <w:fldChar w:fldCharType="begin"/>
        </w:r>
        <w:r w:rsidR="00E67F6A">
          <w:rPr>
            <w:noProof/>
            <w:webHidden/>
          </w:rPr>
          <w:instrText xml:space="preserve"> PAGEREF _Toc51332335 \h </w:instrText>
        </w:r>
        <w:r w:rsidR="00E67F6A">
          <w:rPr>
            <w:noProof/>
            <w:webHidden/>
          </w:rPr>
        </w:r>
        <w:r w:rsidR="00E67F6A">
          <w:rPr>
            <w:noProof/>
            <w:webHidden/>
          </w:rPr>
          <w:fldChar w:fldCharType="separate"/>
        </w:r>
        <w:r w:rsidR="00E67F6A">
          <w:rPr>
            <w:noProof/>
            <w:webHidden/>
          </w:rPr>
          <w:t>9</w:t>
        </w:r>
        <w:r w:rsidR="00E67F6A">
          <w:rPr>
            <w:noProof/>
            <w:webHidden/>
          </w:rPr>
          <w:fldChar w:fldCharType="end"/>
        </w:r>
      </w:hyperlink>
    </w:p>
    <w:p w14:paraId="7767EF43" w14:textId="4AC5FC6C" w:rsidR="00E67F6A" w:rsidRDefault="00A215C3">
      <w:pPr>
        <w:pStyle w:val="af2"/>
        <w:tabs>
          <w:tab w:val="right" w:leader="dot" w:pos="9063"/>
        </w:tabs>
        <w:rPr>
          <w:rFonts w:asciiTheme="minorHAnsi" w:eastAsiaTheme="minorEastAsia" w:hAnsiTheme="minorHAnsi" w:cstheme="minorBidi"/>
          <w:noProof/>
          <w:sz w:val="22"/>
          <w:lang w:val="en-US" w:eastAsia="en-US"/>
        </w:rPr>
      </w:pPr>
      <w:hyperlink w:anchor="_Toc51332336" w:history="1">
        <w:r w:rsidR="00E67F6A" w:rsidRPr="001A5DD7">
          <w:rPr>
            <w:rStyle w:val="-"/>
            <w:noProof/>
          </w:rPr>
          <w:t>Table 4: Overview of FESS Changes for this Release</w:t>
        </w:r>
        <w:r w:rsidR="00E67F6A">
          <w:rPr>
            <w:noProof/>
            <w:webHidden/>
          </w:rPr>
          <w:tab/>
        </w:r>
        <w:r w:rsidR="00E67F6A">
          <w:rPr>
            <w:noProof/>
            <w:webHidden/>
          </w:rPr>
          <w:fldChar w:fldCharType="begin"/>
        </w:r>
        <w:r w:rsidR="00E67F6A">
          <w:rPr>
            <w:noProof/>
            <w:webHidden/>
          </w:rPr>
          <w:instrText xml:space="preserve"> PAGEREF _Toc51332336 \h </w:instrText>
        </w:r>
        <w:r w:rsidR="00E67F6A">
          <w:rPr>
            <w:noProof/>
            <w:webHidden/>
          </w:rPr>
        </w:r>
        <w:r w:rsidR="00E67F6A">
          <w:rPr>
            <w:noProof/>
            <w:webHidden/>
          </w:rPr>
          <w:fldChar w:fldCharType="separate"/>
        </w:r>
        <w:r w:rsidR="00E67F6A">
          <w:rPr>
            <w:noProof/>
            <w:webHidden/>
          </w:rPr>
          <w:t>11</w:t>
        </w:r>
        <w:r w:rsidR="00E67F6A">
          <w:rPr>
            <w:noProof/>
            <w:webHidden/>
          </w:rPr>
          <w:fldChar w:fldCharType="end"/>
        </w:r>
      </w:hyperlink>
    </w:p>
    <w:p w14:paraId="6952C603" w14:textId="1415477D" w:rsidR="00E67F6A" w:rsidRDefault="00A215C3">
      <w:pPr>
        <w:pStyle w:val="af2"/>
        <w:tabs>
          <w:tab w:val="right" w:leader="dot" w:pos="9063"/>
        </w:tabs>
        <w:rPr>
          <w:rFonts w:asciiTheme="minorHAnsi" w:eastAsiaTheme="minorEastAsia" w:hAnsiTheme="minorHAnsi" w:cstheme="minorBidi"/>
          <w:noProof/>
          <w:sz w:val="22"/>
          <w:lang w:val="en-US" w:eastAsia="en-US"/>
        </w:rPr>
      </w:pPr>
      <w:hyperlink w:anchor="_Toc51332337" w:history="1">
        <w:r w:rsidR="00E67F6A" w:rsidRPr="001A5DD7">
          <w:rPr>
            <w:rStyle w:val="-"/>
            <w:noProof/>
          </w:rPr>
          <w:t>Table 5: Overview of DDNEA Changes for this Release</w:t>
        </w:r>
        <w:r w:rsidR="00E67F6A">
          <w:rPr>
            <w:noProof/>
            <w:webHidden/>
          </w:rPr>
          <w:tab/>
        </w:r>
        <w:r w:rsidR="00E67F6A">
          <w:rPr>
            <w:noProof/>
            <w:webHidden/>
          </w:rPr>
          <w:fldChar w:fldCharType="begin"/>
        </w:r>
        <w:r w:rsidR="00E67F6A">
          <w:rPr>
            <w:noProof/>
            <w:webHidden/>
          </w:rPr>
          <w:instrText xml:space="preserve"> PAGEREF _Toc51332337 \h </w:instrText>
        </w:r>
        <w:r w:rsidR="00E67F6A">
          <w:rPr>
            <w:noProof/>
            <w:webHidden/>
          </w:rPr>
        </w:r>
        <w:r w:rsidR="00E67F6A">
          <w:rPr>
            <w:noProof/>
            <w:webHidden/>
          </w:rPr>
          <w:fldChar w:fldCharType="separate"/>
        </w:r>
        <w:r w:rsidR="00E67F6A">
          <w:rPr>
            <w:noProof/>
            <w:webHidden/>
          </w:rPr>
          <w:t>13</w:t>
        </w:r>
        <w:r w:rsidR="00E67F6A">
          <w:rPr>
            <w:noProof/>
            <w:webHidden/>
          </w:rPr>
          <w:fldChar w:fldCharType="end"/>
        </w:r>
      </w:hyperlink>
    </w:p>
    <w:p w14:paraId="278357DA" w14:textId="624F57EF" w:rsidR="00E67F6A" w:rsidRDefault="00A215C3">
      <w:pPr>
        <w:pStyle w:val="af2"/>
        <w:tabs>
          <w:tab w:val="right" w:leader="dot" w:pos="9063"/>
        </w:tabs>
        <w:rPr>
          <w:rFonts w:asciiTheme="minorHAnsi" w:eastAsiaTheme="minorEastAsia" w:hAnsiTheme="minorHAnsi" w:cstheme="minorBidi"/>
          <w:noProof/>
          <w:sz w:val="22"/>
          <w:lang w:val="en-US" w:eastAsia="en-US"/>
        </w:rPr>
      </w:pPr>
      <w:hyperlink w:anchor="_Toc51332338" w:history="1">
        <w:r w:rsidR="00E67F6A" w:rsidRPr="001A5DD7">
          <w:rPr>
            <w:rStyle w:val="-"/>
            <w:noProof/>
          </w:rPr>
          <w:t>Table 6: List of user profiles</w:t>
        </w:r>
        <w:r w:rsidR="00E67F6A">
          <w:rPr>
            <w:noProof/>
            <w:webHidden/>
          </w:rPr>
          <w:tab/>
        </w:r>
        <w:r w:rsidR="00E67F6A">
          <w:rPr>
            <w:noProof/>
            <w:webHidden/>
          </w:rPr>
          <w:fldChar w:fldCharType="begin"/>
        </w:r>
        <w:r w:rsidR="00E67F6A">
          <w:rPr>
            <w:noProof/>
            <w:webHidden/>
          </w:rPr>
          <w:instrText xml:space="preserve"> PAGEREF _Toc51332338 \h </w:instrText>
        </w:r>
        <w:r w:rsidR="00E67F6A">
          <w:rPr>
            <w:noProof/>
            <w:webHidden/>
          </w:rPr>
        </w:r>
        <w:r w:rsidR="00E67F6A">
          <w:rPr>
            <w:noProof/>
            <w:webHidden/>
          </w:rPr>
          <w:fldChar w:fldCharType="separate"/>
        </w:r>
        <w:r w:rsidR="00E67F6A">
          <w:rPr>
            <w:noProof/>
            <w:webHidden/>
          </w:rPr>
          <w:t>162</w:t>
        </w:r>
        <w:r w:rsidR="00E67F6A">
          <w:rPr>
            <w:noProof/>
            <w:webHidden/>
          </w:rPr>
          <w:fldChar w:fldCharType="end"/>
        </w:r>
      </w:hyperlink>
    </w:p>
    <w:p w14:paraId="497C345F" w14:textId="74CE1C36" w:rsidR="00060FDE" w:rsidRPr="00F2563E" w:rsidRDefault="00012202" w:rsidP="00EC0230">
      <w:r w:rsidRPr="00F2563E">
        <w:rPr>
          <w:lang w:eastAsia="nl-NL"/>
        </w:rPr>
        <w:fldChar w:fldCharType="end"/>
      </w:r>
    </w:p>
    <w:p w14:paraId="75FCC869" w14:textId="77777777" w:rsidR="00D02BE5" w:rsidRPr="00F2563E" w:rsidRDefault="00D02BE5" w:rsidP="00EC0230">
      <w:bookmarkStart w:id="1" w:name="_Toc486939097"/>
      <w:bookmarkStart w:id="2" w:name="_Ref488221223"/>
      <w:bookmarkStart w:id="3" w:name="_Toc496935248"/>
    </w:p>
    <w:p w14:paraId="659E407C" w14:textId="0D6EFD6C" w:rsidR="001F52A3" w:rsidRPr="00F2563E" w:rsidRDefault="001F52A3" w:rsidP="00212AAF">
      <w:r w:rsidRPr="00F2563E">
        <w:br w:type="page"/>
      </w:r>
    </w:p>
    <w:p w14:paraId="1EE38EA8" w14:textId="1A2C18B4" w:rsidR="00471835" w:rsidRPr="00F2563E" w:rsidRDefault="00471835" w:rsidP="00471835">
      <w:pPr>
        <w:pStyle w:val="1"/>
      </w:pPr>
      <w:bookmarkStart w:id="4" w:name="_Ref12270897"/>
      <w:bookmarkStart w:id="5" w:name="_Toc51332312"/>
      <w:bookmarkEnd w:id="1"/>
      <w:bookmarkEnd w:id="2"/>
      <w:bookmarkEnd w:id="3"/>
      <w:r w:rsidRPr="00F2563E">
        <w:t>Introduction</w:t>
      </w:r>
      <w:bookmarkEnd w:id="4"/>
      <w:bookmarkEnd w:id="5"/>
    </w:p>
    <w:p w14:paraId="452B3834" w14:textId="4A1A51DF" w:rsidR="00471835" w:rsidRPr="00F2563E" w:rsidRDefault="001F52A3" w:rsidP="00471835">
      <w:pPr>
        <w:pStyle w:val="2"/>
      </w:pPr>
      <w:bookmarkStart w:id="6" w:name="_Toc51332313"/>
      <w:r w:rsidRPr="00F2563E">
        <w:t>Document p</w:t>
      </w:r>
      <w:r w:rsidR="00471835" w:rsidRPr="00F2563E">
        <w:t>urpose</w:t>
      </w:r>
      <w:bookmarkEnd w:id="6"/>
    </w:p>
    <w:p w14:paraId="4FB1C6C0" w14:textId="31AD931B" w:rsidR="00625513" w:rsidRPr="000C4F20" w:rsidRDefault="00625513" w:rsidP="00EC0230">
      <w:pPr>
        <w:rPr>
          <w:color w:val="000000"/>
          <w:szCs w:val="22"/>
        </w:rPr>
      </w:pPr>
      <w:r w:rsidRPr="000C4F20">
        <w:rPr>
          <w:color w:val="000000"/>
          <w:szCs w:val="22"/>
        </w:rPr>
        <w:t>The purpose of this document is to define the scope for the Functional Excise System Specifications (FESS) and the Design Document for National Excise Applications (DDNEA) for EMCS Phase 4.0 corrective and evolutive release.</w:t>
      </w:r>
    </w:p>
    <w:p w14:paraId="34E1AD50" w14:textId="57A3DEF0" w:rsidR="001F52A3" w:rsidRPr="00F2563E" w:rsidRDefault="001F52A3" w:rsidP="001F52A3">
      <w:pPr>
        <w:pStyle w:val="2"/>
      </w:pPr>
      <w:bookmarkStart w:id="7" w:name="_Toc51332314"/>
      <w:r w:rsidRPr="00F2563E">
        <w:t>Scope</w:t>
      </w:r>
      <w:bookmarkEnd w:id="7"/>
    </w:p>
    <w:p w14:paraId="72B69935" w14:textId="62A2B30A" w:rsidR="00625513" w:rsidRPr="000C4F20" w:rsidRDefault="00625513" w:rsidP="00625513">
      <w:pPr>
        <w:rPr>
          <w:szCs w:val="22"/>
          <w:lang w:val="en-US"/>
        </w:rPr>
      </w:pPr>
      <w:r w:rsidRPr="000C4F20">
        <w:rPr>
          <w:szCs w:val="22"/>
          <w:lang w:val="en-US"/>
        </w:rPr>
        <w:t xml:space="preserve">This document records the RFCs that will be implemented in FESS and in DDNEA for EMCS Phase 4.0 corrective and evolutive release. </w:t>
      </w:r>
    </w:p>
    <w:p w14:paraId="62207C90" w14:textId="20875DAC" w:rsidR="00625513" w:rsidRPr="000C4F20" w:rsidRDefault="00625513" w:rsidP="00625513">
      <w:pPr>
        <w:rPr>
          <w:szCs w:val="22"/>
          <w:lang w:val="en-US"/>
        </w:rPr>
      </w:pPr>
      <w:r w:rsidRPr="000C4F20">
        <w:rPr>
          <w:szCs w:val="22"/>
          <w:lang w:val="en-US"/>
        </w:rPr>
        <w:t>The RFCs included in this document are a subset of the RFCs listed in the “Functional Excise System Specification (FESS) List of Requests for Change and EMCS Change Advisory Board Recommendations” [</w:t>
      </w:r>
      <w:r w:rsidR="00350274" w:rsidRPr="000C4F20">
        <w:rPr>
          <w:szCs w:val="22"/>
          <w:lang w:val="en-US"/>
        </w:rPr>
        <w:fldChar w:fldCharType="begin"/>
      </w:r>
      <w:r w:rsidR="00350274" w:rsidRPr="000C4F20">
        <w:rPr>
          <w:szCs w:val="22"/>
          <w:lang w:val="en-US"/>
        </w:rPr>
        <w:instrText xml:space="preserve"> REF R03 \h </w:instrText>
      </w:r>
      <w:r w:rsidR="00506767">
        <w:rPr>
          <w:szCs w:val="22"/>
          <w:lang w:val="en-US"/>
        </w:rPr>
        <w:instrText xml:space="preserve"> \* MERGEFORMAT </w:instrText>
      </w:r>
      <w:r w:rsidR="00350274" w:rsidRPr="000C4F20">
        <w:rPr>
          <w:szCs w:val="22"/>
          <w:lang w:val="en-US"/>
        </w:rPr>
      </w:r>
      <w:r w:rsidR="00350274" w:rsidRPr="000C4F20">
        <w:rPr>
          <w:szCs w:val="22"/>
          <w:lang w:val="en-US"/>
        </w:rPr>
        <w:fldChar w:fldCharType="separate"/>
      </w:r>
      <w:r w:rsidR="00903B50" w:rsidRPr="00903B50">
        <w:rPr>
          <w:szCs w:val="22"/>
        </w:rPr>
        <w:t>R03</w:t>
      </w:r>
      <w:r w:rsidR="00350274" w:rsidRPr="000C4F20">
        <w:rPr>
          <w:szCs w:val="22"/>
          <w:lang w:val="en-US"/>
        </w:rPr>
        <w:fldChar w:fldCharType="end"/>
      </w:r>
      <w:r w:rsidRPr="000C4F20">
        <w:rPr>
          <w:szCs w:val="22"/>
          <w:lang w:val="en-US"/>
        </w:rPr>
        <w:t>] and in the "Design Document for National Excise Applications for EMCS List of Requests for Change and EMCS Change Advisory Board Recommendations" [</w:t>
      </w:r>
      <w:r w:rsidR="00350274" w:rsidRPr="000C4F20">
        <w:rPr>
          <w:szCs w:val="22"/>
          <w:lang w:val="en-US"/>
        </w:rPr>
        <w:fldChar w:fldCharType="begin"/>
      </w:r>
      <w:r w:rsidR="00350274" w:rsidRPr="000C4F20">
        <w:rPr>
          <w:szCs w:val="22"/>
          <w:lang w:val="en-US"/>
        </w:rPr>
        <w:instrText xml:space="preserve"> REF R05 \h </w:instrText>
      </w:r>
      <w:r w:rsidR="00506767">
        <w:rPr>
          <w:szCs w:val="22"/>
          <w:lang w:val="en-US"/>
        </w:rPr>
        <w:instrText xml:space="preserve"> \* MERGEFORMAT </w:instrText>
      </w:r>
      <w:r w:rsidR="00350274" w:rsidRPr="000C4F20">
        <w:rPr>
          <w:szCs w:val="22"/>
          <w:lang w:val="en-US"/>
        </w:rPr>
      </w:r>
      <w:r w:rsidR="00350274" w:rsidRPr="000C4F20">
        <w:rPr>
          <w:szCs w:val="22"/>
          <w:lang w:val="en-US"/>
        </w:rPr>
        <w:fldChar w:fldCharType="separate"/>
      </w:r>
      <w:r w:rsidR="00903B50" w:rsidRPr="00903B50">
        <w:rPr>
          <w:szCs w:val="22"/>
        </w:rPr>
        <w:t>R05</w:t>
      </w:r>
      <w:r w:rsidR="00350274" w:rsidRPr="000C4F20">
        <w:rPr>
          <w:szCs w:val="22"/>
          <w:lang w:val="en-US"/>
        </w:rPr>
        <w:fldChar w:fldCharType="end"/>
      </w:r>
      <w:r w:rsidRPr="000C4F20">
        <w:rPr>
          <w:szCs w:val="22"/>
          <w:lang w:val="en-US"/>
        </w:rPr>
        <w:t>].</w:t>
      </w:r>
    </w:p>
    <w:p w14:paraId="6266A027" w14:textId="1237C071" w:rsidR="00625513" w:rsidRDefault="00625513" w:rsidP="00625513">
      <w:pPr>
        <w:rPr>
          <w:sz w:val="20"/>
          <w:szCs w:val="20"/>
          <w:lang w:val="en-US"/>
        </w:rPr>
      </w:pPr>
      <w:r w:rsidRPr="000C4F20">
        <w:rPr>
          <w:szCs w:val="22"/>
          <w:lang w:val="en-US"/>
        </w:rPr>
        <w:t>The full list of the RFCs that will be implemented in FESS and DDNEA for EMCS Phase 4.0 corrective and evolutive release is the following:</w:t>
      </w:r>
    </w:p>
    <w:p w14:paraId="7FDE7C73" w14:textId="77777777" w:rsidR="00AF7619" w:rsidRDefault="00AF7619" w:rsidP="00625513">
      <w:pPr>
        <w:rPr>
          <w:sz w:val="20"/>
          <w:szCs w:val="20"/>
          <w:lang w:val="en-US"/>
        </w:rPr>
      </w:pPr>
    </w:p>
    <w:p w14:paraId="4951959D" w14:textId="72DA6692" w:rsidR="00625513" w:rsidRPr="005012EE" w:rsidRDefault="00647402" w:rsidP="00B03D74">
      <w:pPr>
        <w:pStyle w:val="ad"/>
        <w:numPr>
          <w:ilvl w:val="0"/>
          <w:numId w:val="29"/>
        </w:numPr>
        <w:spacing w:line="360" w:lineRule="auto"/>
        <w:rPr>
          <w:b/>
          <w:bCs/>
          <w:szCs w:val="22"/>
        </w:rPr>
      </w:pPr>
      <w:r w:rsidRPr="00244264">
        <w:rPr>
          <w:b/>
          <w:bCs/>
          <w:strike/>
          <w:color w:val="FF0000"/>
          <w:szCs w:val="22"/>
        </w:rPr>
        <w:t>22</w:t>
      </w:r>
      <w:r w:rsidR="00244264" w:rsidRPr="00244264">
        <w:rPr>
          <w:b/>
          <w:bCs/>
          <w:color w:val="00B050"/>
          <w:szCs w:val="22"/>
        </w:rPr>
        <w:t>21</w:t>
      </w:r>
      <w:r w:rsidR="00625513" w:rsidRPr="005012EE">
        <w:rPr>
          <w:b/>
          <w:bCs/>
          <w:szCs w:val="22"/>
        </w:rPr>
        <w:t xml:space="preserve"> FESS RFCs</w:t>
      </w:r>
    </w:p>
    <w:p w14:paraId="59E57FDA" w14:textId="3F7FBF7E"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FESS-245</w:t>
      </w:r>
      <w:r w:rsidR="00047B76" w:rsidRPr="000C4F20">
        <w:rPr>
          <w:rFonts w:ascii="Times New Roman" w:hAnsi="Times New Roman" w:cs="Times New Roman"/>
          <w:sz w:val="22"/>
          <w:szCs w:val="22"/>
        </w:rPr>
        <w:t>;</w:t>
      </w:r>
    </w:p>
    <w:p w14:paraId="5466A38A" w14:textId="22E209EF"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FESS-247</w:t>
      </w:r>
      <w:r w:rsidR="00047B76" w:rsidRPr="000C4F20">
        <w:rPr>
          <w:rFonts w:ascii="Times New Roman" w:hAnsi="Times New Roman" w:cs="Times New Roman"/>
          <w:sz w:val="22"/>
          <w:szCs w:val="22"/>
        </w:rPr>
        <w:t>;</w:t>
      </w:r>
    </w:p>
    <w:p w14:paraId="009CBAB5" w14:textId="54A3E266"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FESS-248</w:t>
      </w:r>
      <w:r w:rsidR="00047B76" w:rsidRPr="000C4F20">
        <w:rPr>
          <w:rFonts w:ascii="Times New Roman" w:hAnsi="Times New Roman" w:cs="Times New Roman"/>
          <w:sz w:val="22"/>
          <w:szCs w:val="22"/>
        </w:rPr>
        <w:t>;</w:t>
      </w:r>
    </w:p>
    <w:p w14:paraId="17B34F81" w14:textId="2E315552"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FESS-249</w:t>
      </w:r>
      <w:r w:rsidR="00047B76" w:rsidRPr="000C4F20">
        <w:rPr>
          <w:rFonts w:ascii="Times New Roman" w:hAnsi="Times New Roman" w:cs="Times New Roman"/>
          <w:sz w:val="22"/>
          <w:szCs w:val="22"/>
        </w:rPr>
        <w:t>;</w:t>
      </w:r>
    </w:p>
    <w:p w14:paraId="54FDBF9C" w14:textId="35A304B4"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FESS-250</w:t>
      </w:r>
      <w:r w:rsidR="00047B76" w:rsidRPr="000C4F20">
        <w:rPr>
          <w:rFonts w:ascii="Times New Roman" w:hAnsi="Times New Roman" w:cs="Times New Roman"/>
          <w:sz w:val="22"/>
          <w:szCs w:val="22"/>
        </w:rPr>
        <w:t>;</w:t>
      </w:r>
    </w:p>
    <w:p w14:paraId="25ACAE69" w14:textId="49F84608" w:rsidR="00625513" w:rsidRPr="000C4F20" w:rsidRDefault="00625513" w:rsidP="00B03D74">
      <w:pPr>
        <w:pStyle w:val="Bulleted1"/>
        <w:numPr>
          <w:ilvl w:val="0"/>
          <w:numId w:val="30"/>
        </w:numPr>
        <w:spacing w:line="360" w:lineRule="auto"/>
        <w:rPr>
          <w:rFonts w:ascii="Times New Roman" w:hAnsi="Times New Roman" w:cs="Times New Roman"/>
          <w:strike/>
          <w:color w:val="FF0000"/>
          <w:sz w:val="22"/>
          <w:szCs w:val="22"/>
        </w:rPr>
      </w:pPr>
      <w:r w:rsidRPr="000C4F20">
        <w:rPr>
          <w:rFonts w:ascii="Times New Roman" w:hAnsi="Times New Roman" w:cs="Times New Roman"/>
          <w:strike/>
          <w:color w:val="FF0000"/>
          <w:sz w:val="22"/>
          <w:szCs w:val="22"/>
        </w:rPr>
        <w:t>FESS-251</w:t>
      </w:r>
      <w:r w:rsidR="00047B76" w:rsidRPr="000C4F20">
        <w:rPr>
          <w:rFonts w:ascii="Times New Roman" w:hAnsi="Times New Roman" w:cs="Times New Roman"/>
          <w:strike/>
          <w:color w:val="FF0000"/>
          <w:sz w:val="22"/>
          <w:szCs w:val="22"/>
        </w:rPr>
        <w:t>;</w:t>
      </w:r>
    </w:p>
    <w:p w14:paraId="6CABAF22" w14:textId="54A3762C"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FESS-252</w:t>
      </w:r>
      <w:r w:rsidR="00047B76" w:rsidRPr="000C4F20">
        <w:rPr>
          <w:rFonts w:ascii="Times New Roman" w:hAnsi="Times New Roman" w:cs="Times New Roman"/>
          <w:sz w:val="22"/>
          <w:szCs w:val="22"/>
        </w:rPr>
        <w:t>;</w:t>
      </w:r>
    </w:p>
    <w:p w14:paraId="116AA603" w14:textId="1DF96AF3"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FESS-253</w:t>
      </w:r>
      <w:r w:rsidR="00047B76" w:rsidRPr="000C4F20">
        <w:rPr>
          <w:rFonts w:ascii="Times New Roman" w:hAnsi="Times New Roman" w:cs="Times New Roman"/>
          <w:sz w:val="22"/>
          <w:szCs w:val="22"/>
        </w:rPr>
        <w:t>;</w:t>
      </w:r>
    </w:p>
    <w:p w14:paraId="436F81E7" w14:textId="0488B483"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FESS-256</w:t>
      </w:r>
      <w:r w:rsidR="00047B76" w:rsidRPr="000C4F20">
        <w:rPr>
          <w:rFonts w:ascii="Times New Roman" w:hAnsi="Times New Roman" w:cs="Times New Roman"/>
          <w:sz w:val="22"/>
          <w:szCs w:val="22"/>
        </w:rPr>
        <w:t>;</w:t>
      </w:r>
    </w:p>
    <w:p w14:paraId="27D75954" w14:textId="0B81BCF7"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FESS-259</w:t>
      </w:r>
      <w:r w:rsidR="00047B76" w:rsidRPr="000C4F20">
        <w:rPr>
          <w:rFonts w:ascii="Times New Roman" w:hAnsi="Times New Roman" w:cs="Times New Roman"/>
          <w:sz w:val="22"/>
          <w:szCs w:val="22"/>
        </w:rPr>
        <w:t>;</w:t>
      </w:r>
    </w:p>
    <w:p w14:paraId="0B8AC043" w14:textId="0B3B0C20"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60</w:t>
      </w:r>
      <w:r w:rsidR="00047B76" w:rsidRPr="000C4F20">
        <w:rPr>
          <w:rFonts w:ascii="Times New Roman" w:hAnsi="Times New Roman" w:cs="Times New Roman"/>
          <w:sz w:val="22"/>
          <w:szCs w:val="22"/>
        </w:rPr>
        <w:t>;</w:t>
      </w:r>
    </w:p>
    <w:p w14:paraId="64FE8E86" w14:textId="734CEA88"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61</w:t>
      </w:r>
      <w:r w:rsidR="00047B76" w:rsidRPr="000C4F20">
        <w:rPr>
          <w:rFonts w:ascii="Times New Roman" w:hAnsi="Times New Roman" w:cs="Times New Roman"/>
          <w:sz w:val="22"/>
          <w:szCs w:val="22"/>
        </w:rPr>
        <w:t>;</w:t>
      </w:r>
    </w:p>
    <w:p w14:paraId="14AE8FC3" w14:textId="68CE6B79"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62</w:t>
      </w:r>
      <w:r w:rsidR="00047B76" w:rsidRPr="000C4F20">
        <w:rPr>
          <w:rFonts w:ascii="Times New Roman" w:hAnsi="Times New Roman" w:cs="Times New Roman"/>
          <w:sz w:val="22"/>
          <w:szCs w:val="22"/>
        </w:rPr>
        <w:t>;</w:t>
      </w:r>
    </w:p>
    <w:p w14:paraId="07CDE098" w14:textId="51FDFBC4"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63</w:t>
      </w:r>
      <w:r w:rsidR="00047B76" w:rsidRPr="000C4F20">
        <w:rPr>
          <w:rFonts w:ascii="Times New Roman" w:hAnsi="Times New Roman" w:cs="Times New Roman"/>
          <w:sz w:val="22"/>
          <w:szCs w:val="22"/>
        </w:rPr>
        <w:t>;</w:t>
      </w:r>
    </w:p>
    <w:p w14:paraId="002DD5E7" w14:textId="17B05CE1"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64</w:t>
      </w:r>
      <w:r w:rsidR="00047B76" w:rsidRPr="000C4F20">
        <w:rPr>
          <w:rFonts w:ascii="Times New Roman" w:hAnsi="Times New Roman" w:cs="Times New Roman"/>
          <w:sz w:val="22"/>
          <w:szCs w:val="22"/>
        </w:rPr>
        <w:t>;</w:t>
      </w:r>
    </w:p>
    <w:p w14:paraId="7973B89C" w14:textId="63E7F2F0"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65</w:t>
      </w:r>
      <w:r w:rsidR="00047B76" w:rsidRPr="000C4F20">
        <w:rPr>
          <w:rFonts w:ascii="Times New Roman" w:hAnsi="Times New Roman" w:cs="Times New Roman"/>
          <w:sz w:val="22"/>
          <w:szCs w:val="22"/>
        </w:rPr>
        <w:t>;</w:t>
      </w:r>
    </w:p>
    <w:p w14:paraId="677E33A1" w14:textId="545FBACD"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66</w:t>
      </w:r>
      <w:r w:rsidR="00047B76" w:rsidRPr="000C4F20">
        <w:rPr>
          <w:rFonts w:ascii="Times New Roman" w:hAnsi="Times New Roman" w:cs="Times New Roman"/>
          <w:sz w:val="22"/>
          <w:szCs w:val="22"/>
        </w:rPr>
        <w:t>;</w:t>
      </w:r>
    </w:p>
    <w:p w14:paraId="6F8F928F" w14:textId="778E2D9A"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67</w:t>
      </w:r>
      <w:r w:rsidR="00047B76" w:rsidRPr="000C4F20">
        <w:rPr>
          <w:rFonts w:ascii="Times New Roman" w:hAnsi="Times New Roman" w:cs="Times New Roman"/>
          <w:sz w:val="22"/>
          <w:szCs w:val="22"/>
        </w:rPr>
        <w:t>;</w:t>
      </w:r>
    </w:p>
    <w:p w14:paraId="71F66771" w14:textId="247852B3"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68</w:t>
      </w:r>
      <w:r w:rsidR="00047B76" w:rsidRPr="000C4F20">
        <w:rPr>
          <w:rFonts w:ascii="Times New Roman" w:hAnsi="Times New Roman" w:cs="Times New Roman"/>
          <w:sz w:val="22"/>
          <w:szCs w:val="22"/>
        </w:rPr>
        <w:t>;</w:t>
      </w:r>
    </w:p>
    <w:p w14:paraId="14EB3EAF" w14:textId="6820805C"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w:t>
      </w:r>
      <w:r w:rsidR="00B34A7C" w:rsidRPr="000C4F20">
        <w:rPr>
          <w:rFonts w:ascii="Times New Roman" w:hAnsi="Times New Roman" w:cs="Times New Roman"/>
          <w:sz w:val="22"/>
          <w:szCs w:val="22"/>
        </w:rPr>
        <w:t>69</w:t>
      </w:r>
      <w:r w:rsidR="00647402" w:rsidRPr="000C4F20">
        <w:rPr>
          <w:rFonts w:ascii="Times New Roman" w:hAnsi="Times New Roman" w:cs="Times New Roman"/>
          <w:sz w:val="22"/>
          <w:szCs w:val="22"/>
        </w:rPr>
        <w:t>;</w:t>
      </w:r>
    </w:p>
    <w:p w14:paraId="41E94188" w14:textId="753D7362" w:rsidR="00647402" w:rsidRPr="000C4F20" w:rsidRDefault="00647402"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FESS-270;</w:t>
      </w:r>
    </w:p>
    <w:p w14:paraId="7B4DC4E4" w14:textId="0BB85A74" w:rsidR="00647402" w:rsidRDefault="00647402" w:rsidP="00AF7619">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FESS-271.</w:t>
      </w:r>
    </w:p>
    <w:p w14:paraId="3A72B9C1" w14:textId="77777777" w:rsidR="00506767" w:rsidRPr="000C4F20" w:rsidRDefault="00506767" w:rsidP="00506767">
      <w:pPr>
        <w:pStyle w:val="Bulleted1"/>
        <w:spacing w:line="360" w:lineRule="auto"/>
        <w:ind w:left="805" w:firstLine="0"/>
        <w:rPr>
          <w:rFonts w:ascii="Times New Roman" w:hAnsi="Times New Roman" w:cs="Times New Roman"/>
          <w:sz w:val="22"/>
          <w:szCs w:val="22"/>
        </w:rPr>
      </w:pPr>
    </w:p>
    <w:p w14:paraId="22B46416" w14:textId="25500156" w:rsidR="00625513" w:rsidRPr="005012EE" w:rsidRDefault="00B34A7C" w:rsidP="005012EE">
      <w:pPr>
        <w:pStyle w:val="ad"/>
        <w:numPr>
          <w:ilvl w:val="0"/>
          <w:numId w:val="29"/>
        </w:numPr>
        <w:spacing w:line="360" w:lineRule="auto"/>
        <w:rPr>
          <w:b/>
          <w:bCs/>
          <w:szCs w:val="22"/>
        </w:rPr>
      </w:pPr>
      <w:r w:rsidRPr="00244264">
        <w:rPr>
          <w:b/>
          <w:bCs/>
          <w:strike/>
          <w:color w:val="FF0000"/>
          <w:szCs w:val="22"/>
        </w:rPr>
        <w:t>2</w:t>
      </w:r>
      <w:r w:rsidR="00647402" w:rsidRPr="00244264">
        <w:rPr>
          <w:b/>
          <w:bCs/>
          <w:strike/>
          <w:color w:val="FF0000"/>
          <w:szCs w:val="22"/>
        </w:rPr>
        <w:t>5</w:t>
      </w:r>
      <w:r w:rsidR="00244264" w:rsidRPr="00244264">
        <w:rPr>
          <w:b/>
          <w:bCs/>
          <w:color w:val="00B050"/>
          <w:szCs w:val="22"/>
        </w:rPr>
        <w:t>24</w:t>
      </w:r>
      <w:r w:rsidR="00625513" w:rsidRPr="005012EE">
        <w:rPr>
          <w:b/>
          <w:bCs/>
          <w:szCs w:val="22"/>
        </w:rPr>
        <w:t xml:space="preserve"> DDNEA RFCs</w:t>
      </w:r>
    </w:p>
    <w:p w14:paraId="7D7073FC" w14:textId="7F3F0A0B"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DDNEA-P3-2</w:t>
      </w:r>
      <w:r w:rsidR="00B34A7C" w:rsidRPr="000C4F20">
        <w:rPr>
          <w:rFonts w:ascii="Times New Roman" w:hAnsi="Times New Roman" w:cs="Times New Roman"/>
          <w:sz w:val="22"/>
          <w:szCs w:val="22"/>
        </w:rPr>
        <w:t>75</w:t>
      </w:r>
      <w:r w:rsidR="00047B76" w:rsidRPr="000C4F20">
        <w:rPr>
          <w:rFonts w:ascii="Times New Roman" w:hAnsi="Times New Roman" w:cs="Times New Roman"/>
          <w:sz w:val="22"/>
          <w:szCs w:val="22"/>
        </w:rPr>
        <w:t>;</w:t>
      </w:r>
    </w:p>
    <w:p w14:paraId="5E1E7C23" w14:textId="3071498C"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DDNEA-P3-2</w:t>
      </w:r>
      <w:r w:rsidR="00B34A7C" w:rsidRPr="000C4F20">
        <w:rPr>
          <w:rFonts w:ascii="Times New Roman" w:hAnsi="Times New Roman" w:cs="Times New Roman"/>
          <w:sz w:val="22"/>
          <w:szCs w:val="22"/>
        </w:rPr>
        <w:t>76</w:t>
      </w:r>
      <w:r w:rsidR="00047B76" w:rsidRPr="000C4F20">
        <w:rPr>
          <w:rFonts w:ascii="Times New Roman" w:hAnsi="Times New Roman" w:cs="Times New Roman"/>
          <w:sz w:val="22"/>
          <w:szCs w:val="22"/>
        </w:rPr>
        <w:t>;</w:t>
      </w:r>
    </w:p>
    <w:p w14:paraId="528D32A4" w14:textId="051F5BF3"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DDNEA-P3-2</w:t>
      </w:r>
      <w:r w:rsidR="00B34A7C" w:rsidRPr="000C4F20">
        <w:rPr>
          <w:rFonts w:ascii="Times New Roman" w:hAnsi="Times New Roman" w:cs="Times New Roman"/>
          <w:sz w:val="22"/>
          <w:szCs w:val="22"/>
        </w:rPr>
        <w:t>77</w:t>
      </w:r>
      <w:r w:rsidR="00047B76" w:rsidRPr="000C4F20">
        <w:rPr>
          <w:rFonts w:ascii="Times New Roman" w:hAnsi="Times New Roman" w:cs="Times New Roman"/>
          <w:sz w:val="22"/>
          <w:szCs w:val="22"/>
        </w:rPr>
        <w:t>;</w:t>
      </w:r>
    </w:p>
    <w:p w14:paraId="0DDC94F3" w14:textId="1F1735D2" w:rsidR="00625513" w:rsidRPr="000C4F20" w:rsidRDefault="00625513"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DDNEA-P3-2</w:t>
      </w:r>
      <w:r w:rsidR="00B34A7C" w:rsidRPr="000C4F20">
        <w:rPr>
          <w:rFonts w:ascii="Times New Roman" w:hAnsi="Times New Roman" w:cs="Times New Roman"/>
          <w:sz w:val="22"/>
          <w:szCs w:val="22"/>
        </w:rPr>
        <w:t>78</w:t>
      </w:r>
      <w:r w:rsidR="00047B76" w:rsidRPr="000C4F20">
        <w:rPr>
          <w:rFonts w:ascii="Times New Roman" w:hAnsi="Times New Roman" w:cs="Times New Roman"/>
          <w:sz w:val="22"/>
          <w:szCs w:val="22"/>
        </w:rPr>
        <w:t>;</w:t>
      </w:r>
    </w:p>
    <w:p w14:paraId="624AD9CF" w14:textId="58788A23" w:rsidR="00625513" w:rsidRPr="000C4F20" w:rsidRDefault="00625513" w:rsidP="00B03D74">
      <w:pPr>
        <w:pStyle w:val="Bulleted1"/>
        <w:numPr>
          <w:ilvl w:val="0"/>
          <w:numId w:val="30"/>
        </w:numPr>
        <w:spacing w:line="360" w:lineRule="auto"/>
        <w:rPr>
          <w:rFonts w:ascii="Times New Roman" w:hAnsi="Times New Roman" w:cs="Times New Roman"/>
          <w:strike/>
          <w:color w:val="FF0000"/>
          <w:sz w:val="22"/>
          <w:szCs w:val="22"/>
        </w:rPr>
      </w:pPr>
      <w:r w:rsidRPr="000C4F20">
        <w:rPr>
          <w:rFonts w:ascii="Times New Roman" w:hAnsi="Times New Roman" w:cs="Times New Roman"/>
          <w:strike/>
          <w:color w:val="FF0000"/>
          <w:sz w:val="22"/>
          <w:szCs w:val="22"/>
        </w:rPr>
        <w:t>DDNEA-P</w:t>
      </w:r>
      <w:r w:rsidR="00B34A7C" w:rsidRPr="000C4F20">
        <w:rPr>
          <w:rFonts w:ascii="Times New Roman" w:hAnsi="Times New Roman" w:cs="Times New Roman"/>
          <w:strike/>
          <w:color w:val="FF0000"/>
          <w:sz w:val="22"/>
          <w:szCs w:val="22"/>
        </w:rPr>
        <w:t>4-279</w:t>
      </w:r>
      <w:r w:rsidR="00047B76" w:rsidRPr="000C4F20">
        <w:rPr>
          <w:rFonts w:ascii="Times New Roman" w:hAnsi="Times New Roman" w:cs="Times New Roman"/>
          <w:strike/>
          <w:color w:val="FF0000"/>
          <w:sz w:val="22"/>
          <w:szCs w:val="22"/>
        </w:rPr>
        <w:t>;</w:t>
      </w:r>
    </w:p>
    <w:p w14:paraId="0F0C54C6" w14:textId="21AB30BC"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DDNEA-P4-280</w:t>
      </w:r>
      <w:r w:rsidR="00047B76" w:rsidRPr="000C4F20">
        <w:rPr>
          <w:rFonts w:ascii="Times New Roman" w:hAnsi="Times New Roman" w:cs="Times New Roman"/>
          <w:sz w:val="22"/>
          <w:szCs w:val="22"/>
        </w:rPr>
        <w:t>;</w:t>
      </w:r>
    </w:p>
    <w:p w14:paraId="725C8836" w14:textId="428709C8"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DDNEA-P4-281</w:t>
      </w:r>
      <w:r w:rsidR="00047B76" w:rsidRPr="000C4F20">
        <w:rPr>
          <w:rFonts w:ascii="Times New Roman" w:hAnsi="Times New Roman" w:cs="Times New Roman"/>
          <w:sz w:val="22"/>
          <w:szCs w:val="22"/>
        </w:rPr>
        <w:t>;</w:t>
      </w:r>
    </w:p>
    <w:p w14:paraId="7879F588" w14:textId="518F23EF"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DDNEA-P4-282</w:t>
      </w:r>
      <w:r w:rsidR="00047B76" w:rsidRPr="000C4F20">
        <w:rPr>
          <w:rFonts w:ascii="Times New Roman" w:hAnsi="Times New Roman" w:cs="Times New Roman"/>
          <w:sz w:val="22"/>
          <w:szCs w:val="22"/>
        </w:rPr>
        <w:t>;</w:t>
      </w:r>
    </w:p>
    <w:p w14:paraId="4C48D6CC" w14:textId="7B625F56"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DDNEA-P4-283</w:t>
      </w:r>
      <w:r w:rsidR="00047B76" w:rsidRPr="000C4F20">
        <w:rPr>
          <w:rFonts w:ascii="Times New Roman" w:hAnsi="Times New Roman" w:cs="Times New Roman"/>
          <w:sz w:val="22"/>
          <w:szCs w:val="22"/>
        </w:rPr>
        <w:t>;</w:t>
      </w:r>
    </w:p>
    <w:p w14:paraId="60F625F7" w14:textId="07F06C71"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DDNEA-P4-284</w:t>
      </w:r>
      <w:r w:rsidR="00047B76" w:rsidRPr="000C4F20">
        <w:rPr>
          <w:rFonts w:ascii="Times New Roman" w:hAnsi="Times New Roman" w:cs="Times New Roman"/>
          <w:sz w:val="22"/>
          <w:szCs w:val="22"/>
        </w:rPr>
        <w:t>;</w:t>
      </w:r>
    </w:p>
    <w:p w14:paraId="0BBA35F6" w14:textId="2D7CEAD1"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DDNEA-P4-289</w:t>
      </w:r>
      <w:r w:rsidR="00047B76" w:rsidRPr="000C4F20">
        <w:rPr>
          <w:rFonts w:ascii="Times New Roman" w:hAnsi="Times New Roman" w:cs="Times New Roman"/>
          <w:sz w:val="22"/>
          <w:szCs w:val="22"/>
        </w:rPr>
        <w:t>;</w:t>
      </w:r>
    </w:p>
    <w:p w14:paraId="7B5E3A9D" w14:textId="2C491D82"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DDNEA-P4-292</w:t>
      </w:r>
      <w:r w:rsidR="00047B76" w:rsidRPr="000C4F20">
        <w:rPr>
          <w:rFonts w:ascii="Times New Roman" w:hAnsi="Times New Roman" w:cs="Times New Roman"/>
          <w:sz w:val="22"/>
          <w:szCs w:val="22"/>
        </w:rPr>
        <w:t>;</w:t>
      </w:r>
    </w:p>
    <w:p w14:paraId="6462D54A" w14:textId="0BFDC5F1"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DDNEA-P4-293</w:t>
      </w:r>
      <w:r w:rsidR="00047B76" w:rsidRPr="000C4F20">
        <w:rPr>
          <w:rFonts w:ascii="Times New Roman" w:hAnsi="Times New Roman" w:cs="Times New Roman"/>
          <w:sz w:val="22"/>
          <w:szCs w:val="22"/>
        </w:rPr>
        <w:t>;</w:t>
      </w:r>
    </w:p>
    <w:p w14:paraId="6DDCED48" w14:textId="219F6D7E"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DDNEA-P4-294</w:t>
      </w:r>
      <w:r w:rsidR="00047B76" w:rsidRPr="000C4F20">
        <w:rPr>
          <w:rFonts w:ascii="Times New Roman" w:hAnsi="Times New Roman" w:cs="Times New Roman"/>
          <w:sz w:val="22"/>
          <w:szCs w:val="22"/>
        </w:rPr>
        <w:t>;</w:t>
      </w:r>
    </w:p>
    <w:p w14:paraId="47E1C534" w14:textId="7C38446D"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DDNEA-P4-295</w:t>
      </w:r>
      <w:r w:rsidR="00047B76" w:rsidRPr="000C4F20">
        <w:rPr>
          <w:rFonts w:ascii="Times New Roman" w:hAnsi="Times New Roman" w:cs="Times New Roman"/>
          <w:sz w:val="22"/>
          <w:szCs w:val="22"/>
        </w:rPr>
        <w:t>;</w:t>
      </w:r>
    </w:p>
    <w:p w14:paraId="1A5DB7B4" w14:textId="15A5F8A5"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DDNEA-P4-296</w:t>
      </w:r>
      <w:r w:rsidR="00047B76" w:rsidRPr="000C4F20">
        <w:rPr>
          <w:rFonts w:ascii="Times New Roman" w:hAnsi="Times New Roman" w:cs="Times New Roman"/>
          <w:sz w:val="22"/>
          <w:szCs w:val="22"/>
        </w:rPr>
        <w:t>;</w:t>
      </w:r>
    </w:p>
    <w:p w14:paraId="18F0189E" w14:textId="1B408CEA"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DDNEA-P4-297</w:t>
      </w:r>
      <w:r w:rsidR="00047B76" w:rsidRPr="000C4F20">
        <w:rPr>
          <w:rFonts w:ascii="Times New Roman" w:hAnsi="Times New Roman" w:cs="Times New Roman"/>
          <w:sz w:val="22"/>
          <w:szCs w:val="22"/>
        </w:rPr>
        <w:t>;</w:t>
      </w:r>
    </w:p>
    <w:p w14:paraId="36FE8FDA" w14:textId="0BABC2F8"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DDNEA-P4-298</w:t>
      </w:r>
      <w:r w:rsidR="00047B76" w:rsidRPr="000C4F20">
        <w:rPr>
          <w:rFonts w:ascii="Times New Roman" w:hAnsi="Times New Roman" w:cs="Times New Roman"/>
          <w:sz w:val="22"/>
          <w:szCs w:val="22"/>
        </w:rPr>
        <w:t>;</w:t>
      </w:r>
    </w:p>
    <w:p w14:paraId="08B2FADF" w14:textId="576368F4"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DDNEA-P4-299</w:t>
      </w:r>
      <w:r w:rsidR="00047B76" w:rsidRPr="000C4F20">
        <w:rPr>
          <w:rFonts w:ascii="Times New Roman" w:hAnsi="Times New Roman" w:cs="Times New Roman"/>
          <w:sz w:val="22"/>
          <w:szCs w:val="22"/>
        </w:rPr>
        <w:t>;</w:t>
      </w:r>
    </w:p>
    <w:p w14:paraId="74B50510" w14:textId="1BBE2FB6"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DDNEA-P4-300</w:t>
      </w:r>
      <w:r w:rsidR="00047B76" w:rsidRPr="000C4F20">
        <w:rPr>
          <w:rFonts w:ascii="Times New Roman" w:hAnsi="Times New Roman" w:cs="Times New Roman"/>
          <w:sz w:val="22"/>
          <w:szCs w:val="22"/>
        </w:rPr>
        <w:t>;</w:t>
      </w:r>
    </w:p>
    <w:p w14:paraId="357AE6A4" w14:textId="6A390F23"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DDNEA-P4-301</w:t>
      </w:r>
      <w:r w:rsidR="00047B76" w:rsidRPr="000C4F20">
        <w:rPr>
          <w:rFonts w:ascii="Times New Roman" w:hAnsi="Times New Roman" w:cs="Times New Roman"/>
          <w:sz w:val="22"/>
          <w:szCs w:val="22"/>
        </w:rPr>
        <w:t>;</w:t>
      </w:r>
    </w:p>
    <w:p w14:paraId="46EEEF47" w14:textId="2A06B07F"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DDNEA-P4-302</w:t>
      </w:r>
      <w:r w:rsidR="00047B76" w:rsidRPr="000C4F20">
        <w:rPr>
          <w:rFonts w:ascii="Times New Roman" w:hAnsi="Times New Roman" w:cs="Times New Roman"/>
          <w:sz w:val="22"/>
          <w:szCs w:val="22"/>
        </w:rPr>
        <w:t>;</w:t>
      </w:r>
    </w:p>
    <w:p w14:paraId="575E5E7E" w14:textId="5DADB880" w:rsidR="00B34A7C" w:rsidRPr="000C4F20" w:rsidRDefault="00B34A7C" w:rsidP="00B03D74">
      <w:pPr>
        <w:pStyle w:val="Bulleted1"/>
        <w:numPr>
          <w:ilvl w:val="0"/>
          <w:numId w:val="30"/>
        </w:numPr>
        <w:spacing w:line="360" w:lineRule="auto"/>
        <w:rPr>
          <w:rFonts w:ascii="Times New Roman" w:hAnsi="Times New Roman" w:cs="Times New Roman"/>
          <w:sz w:val="22"/>
          <w:szCs w:val="22"/>
        </w:rPr>
      </w:pPr>
      <w:r w:rsidRPr="000C4F20">
        <w:rPr>
          <w:rFonts w:ascii="Times New Roman" w:hAnsi="Times New Roman" w:cs="Times New Roman"/>
          <w:sz w:val="22"/>
          <w:szCs w:val="22"/>
        </w:rPr>
        <w:t>DDNEA-P4-303</w:t>
      </w:r>
      <w:r w:rsidR="00047B76" w:rsidRPr="000C4F20">
        <w:rPr>
          <w:rFonts w:ascii="Times New Roman" w:hAnsi="Times New Roman" w:cs="Times New Roman"/>
          <w:sz w:val="22"/>
          <w:szCs w:val="22"/>
        </w:rPr>
        <w:t>;</w:t>
      </w:r>
    </w:p>
    <w:p w14:paraId="5A5BF099" w14:textId="4CFD28BB" w:rsidR="00B34A7C" w:rsidRPr="000C4F20" w:rsidRDefault="00B34A7C" w:rsidP="00B03D74">
      <w:pPr>
        <w:pStyle w:val="Bulleted1"/>
        <w:numPr>
          <w:ilvl w:val="0"/>
          <w:numId w:val="30"/>
        </w:numPr>
        <w:spacing w:line="360" w:lineRule="auto"/>
        <w:rPr>
          <w:sz w:val="22"/>
          <w:szCs w:val="22"/>
        </w:rPr>
      </w:pPr>
      <w:r w:rsidRPr="000C4F20">
        <w:rPr>
          <w:rFonts w:ascii="Times New Roman" w:hAnsi="Times New Roman" w:cs="Times New Roman"/>
          <w:sz w:val="22"/>
          <w:szCs w:val="22"/>
        </w:rPr>
        <w:t>DDNEA-P4-304</w:t>
      </w:r>
      <w:r w:rsidR="00647402" w:rsidRPr="000C4F20">
        <w:rPr>
          <w:rFonts w:ascii="Times New Roman" w:hAnsi="Times New Roman" w:cs="Times New Roman"/>
          <w:sz w:val="22"/>
          <w:szCs w:val="22"/>
        </w:rPr>
        <w:t>;</w:t>
      </w:r>
    </w:p>
    <w:p w14:paraId="271071BD" w14:textId="7BC9956B" w:rsidR="00647402" w:rsidRPr="000C4F20" w:rsidRDefault="00647402" w:rsidP="00B03D74">
      <w:pPr>
        <w:pStyle w:val="Bulleted1"/>
        <w:numPr>
          <w:ilvl w:val="0"/>
          <w:numId w:val="30"/>
        </w:numPr>
        <w:spacing w:line="360" w:lineRule="auto"/>
        <w:rPr>
          <w:sz w:val="22"/>
          <w:szCs w:val="22"/>
        </w:rPr>
      </w:pPr>
      <w:r w:rsidRPr="000C4F20">
        <w:rPr>
          <w:rFonts w:ascii="Times New Roman" w:hAnsi="Times New Roman" w:cs="Times New Roman"/>
          <w:sz w:val="22"/>
          <w:szCs w:val="22"/>
        </w:rPr>
        <w:t>DDNEA-P4-305.</w:t>
      </w:r>
    </w:p>
    <w:p w14:paraId="5C24FE2C" w14:textId="77777777" w:rsidR="00AF7619" w:rsidRDefault="00AF7619" w:rsidP="00625513">
      <w:pPr>
        <w:rPr>
          <w:sz w:val="20"/>
          <w:szCs w:val="20"/>
        </w:rPr>
      </w:pPr>
    </w:p>
    <w:p w14:paraId="0AD80EEC" w14:textId="7187658C" w:rsidR="00BE4350" w:rsidRPr="000C4F20" w:rsidRDefault="00625513" w:rsidP="00EC0230">
      <w:pPr>
        <w:rPr>
          <w:szCs w:val="22"/>
        </w:rPr>
      </w:pPr>
      <w:r w:rsidRPr="000C4F20">
        <w:rPr>
          <w:szCs w:val="22"/>
        </w:rPr>
        <w:t>The EMCS Phase 4</w:t>
      </w:r>
      <w:r w:rsidR="005F58FC" w:rsidRPr="000C4F20">
        <w:rPr>
          <w:szCs w:val="22"/>
        </w:rPr>
        <w:t>.0</w:t>
      </w:r>
      <w:r w:rsidRPr="000C4F20">
        <w:rPr>
          <w:szCs w:val="22"/>
        </w:rPr>
        <w:t xml:space="preserve"> corrective and evolutive release of FESS and of DDNEA, implements corrective and evolutive RFCs on the already agreed scope for changes that have been revealed during the central and national development activities and some documentation RFCs.</w:t>
      </w:r>
    </w:p>
    <w:p w14:paraId="0975983E" w14:textId="44042F70" w:rsidR="00375FB6" w:rsidRPr="00F2563E" w:rsidRDefault="00375FB6" w:rsidP="00375FB6">
      <w:pPr>
        <w:pStyle w:val="2"/>
        <w:rPr>
          <w:szCs w:val="20"/>
        </w:rPr>
      </w:pPr>
      <w:bookmarkStart w:id="8" w:name="_Toc51332315"/>
      <w:r w:rsidRPr="00F2563E">
        <w:rPr>
          <w:szCs w:val="20"/>
        </w:rPr>
        <w:t>A</w:t>
      </w:r>
      <w:r w:rsidRPr="00F2563E">
        <w:t>pplicability</w:t>
      </w:r>
      <w:bookmarkEnd w:id="8"/>
    </w:p>
    <w:p w14:paraId="17E4AE0F" w14:textId="7332CE75" w:rsidR="005F58FC" w:rsidRPr="000C4F20" w:rsidRDefault="005F58FC" w:rsidP="00375FB6">
      <w:pPr>
        <w:rPr>
          <w:szCs w:val="22"/>
        </w:rPr>
      </w:pPr>
      <w:r w:rsidRPr="000C4F20">
        <w:rPr>
          <w:szCs w:val="22"/>
        </w:rPr>
        <w:t>This document is applicable to the previous versions of FESS and DDNEA for Phase 3.4, FESS v3.91 and DDNEA v2.02.</w:t>
      </w:r>
    </w:p>
    <w:p w14:paraId="6CC33584" w14:textId="1FABAD80" w:rsidR="00471835" w:rsidRPr="00F2563E" w:rsidRDefault="00471835" w:rsidP="00471835">
      <w:pPr>
        <w:pStyle w:val="2"/>
      </w:pPr>
      <w:bookmarkStart w:id="9" w:name="_Toc51332316"/>
      <w:r w:rsidRPr="00F2563E">
        <w:t>S</w:t>
      </w:r>
      <w:r w:rsidR="001F52A3" w:rsidRPr="00F2563E">
        <w:t>tructure</w:t>
      </w:r>
      <w:bookmarkEnd w:id="9"/>
    </w:p>
    <w:p w14:paraId="182BBF40" w14:textId="621517DD" w:rsidR="00090050" w:rsidRPr="000C4F20" w:rsidRDefault="00090050" w:rsidP="00090050">
      <w:pPr>
        <w:rPr>
          <w:szCs w:val="22"/>
          <w:lang w:eastAsia="nl-NL"/>
        </w:rPr>
      </w:pPr>
      <w:r w:rsidRPr="000C4F20">
        <w:rPr>
          <w:szCs w:val="22"/>
          <w:lang w:eastAsia="nl-NL"/>
        </w:rPr>
        <w:t>This document is organised as follows:</w:t>
      </w:r>
    </w:p>
    <w:p w14:paraId="4583C828" w14:textId="03A5B170" w:rsidR="00BA4F84" w:rsidRPr="000C4F20" w:rsidRDefault="00BA4F84" w:rsidP="00366D24">
      <w:pPr>
        <w:pStyle w:val="a0"/>
        <w:rPr>
          <w:szCs w:val="22"/>
        </w:rPr>
      </w:pPr>
      <w:bookmarkStart w:id="10" w:name="_Hlk18491050"/>
      <w:bookmarkStart w:id="11" w:name="_Hlk18491315"/>
      <w:bookmarkStart w:id="12" w:name="_Hlk18491331"/>
      <w:r w:rsidRPr="000C4F20">
        <w:rPr>
          <w:b/>
          <w:bCs/>
          <w:szCs w:val="22"/>
        </w:rPr>
        <w:t xml:space="preserve">Chapter </w:t>
      </w:r>
      <w:r w:rsidRPr="000C4F20">
        <w:rPr>
          <w:b/>
          <w:bCs/>
          <w:szCs w:val="22"/>
        </w:rPr>
        <w:fldChar w:fldCharType="begin"/>
      </w:r>
      <w:r w:rsidRPr="000C4F20">
        <w:rPr>
          <w:b/>
          <w:bCs/>
          <w:szCs w:val="22"/>
        </w:rPr>
        <w:instrText xml:space="preserve"> REF _Ref12270897 \r \h  \* MERGEFORMAT </w:instrText>
      </w:r>
      <w:r w:rsidRPr="000C4F20">
        <w:rPr>
          <w:b/>
          <w:bCs/>
          <w:szCs w:val="22"/>
        </w:rPr>
      </w:r>
      <w:r w:rsidRPr="000C4F20">
        <w:rPr>
          <w:b/>
          <w:bCs/>
          <w:szCs w:val="22"/>
        </w:rPr>
        <w:fldChar w:fldCharType="separate"/>
      </w:r>
      <w:r w:rsidR="00903B50">
        <w:rPr>
          <w:b/>
          <w:bCs/>
          <w:szCs w:val="22"/>
        </w:rPr>
        <w:t>1</w:t>
      </w:r>
      <w:r w:rsidRPr="000C4F20">
        <w:rPr>
          <w:b/>
          <w:bCs/>
          <w:szCs w:val="22"/>
        </w:rPr>
        <w:fldChar w:fldCharType="end"/>
      </w:r>
      <w:r w:rsidRPr="000C4F20">
        <w:rPr>
          <w:b/>
          <w:bCs/>
          <w:szCs w:val="22"/>
        </w:rPr>
        <w:t xml:space="preserve"> – </w:t>
      </w:r>
      <w:r w:rsidRPr="000C4F20">
        <w:rPr>
          <w:b/>
          <w:bCs/>
          <w:szCs w:val="22"/>
          <w:u w:val="single"/>
        </w:rPr>
        <w:fldChar w:fldCharType="begin"/>
      </w:r>
      <w:r w:rsidRPr="000C4F20">
        <w:rPr>
          <w:b/>
          <w:bCs/>
          <w:szCs w:val="22"/>
          <w:u w:val="single"/>
        </w:rPr>
        <w:instrText xml:space="preserve"> REF _Ref12270897 \h  \* MERGEFORMAT </w:instrText>
      </w:r>
      <w:r w:rsidRPr="000C4F20">
        <w:rPr>
          <w:b/>
          <w:bCs/>
          <w:szCs w:val="22"/>
          <w:u w:val="single"/>
        </w:rPr>
      </w:r>
      <w:r w:rsidRPr="000C4F20">
        <w:rPr>
          <w:b/>
          <w:bCs/>
          <w:szCs w:val="22"/>
          <w:u w:val="single"/>
        </w:rPr>
        <w:fldChar w:fldCharType="separate"/>
      </w:r>
      <w:r w:rsidR="00903B50" w:rsidRPr="00903B50">
        <w:rPr>
          <w:b/>
          <w:bCs/>
          <w:szCs w:val="22"/>
          <w:u w:val="single"/>
        </w:rPr>
        <w:t>Introduction</w:t>
      </w:r>
      <w:r w:rsidRPr="000C4F20">
        <w:rPr>
          <w:b/>
          <w:bCs/>
          <w:szCs w:val="22"/>
          <w:u w:val="single"/>
        </w:rPr>
        <w:fldChar w:fldCharType="end"/>
      </w:r>
      <w:r w:rsidRPr="000C4F20">
        <w:rPr>
          <w:szCs w:val="22"/>
        </w:rPr>
        <w:t>: Introduces the purpose and scope of this document</w:t>
      </w:r>
      <w:r w:rsidR="00494863" w:rsidRPr="000C4F20">
        <w:rPr>
          <w:szCs w:val="22"/>
        </w:rPr>
        <w:t>;</w:t>
      </w:r>
      <w:bookmarkEnd w:id="10"/>
      <w:bookmarkEnd w:id="11"/>
    </w:p>
    <w:bookmarkEnd w:id="12"/>
    <w:p w14:paraId="1D9F1C61" w14:textId="1BE943B8" w:rsidR="00B00845" w:rsidRPr="000C4F20" w:rsidRDefault="00B00845" w:rsidP="00B00845">
      <w:pPr>
        <w:pStyle w:val="a0"/>
        <w:rPr>
          <w:szCs w:val="22"/>
        </w:rPr>
      </w:pPr>
      <w:r w:rsidRPr="000C4F20">
        <w:rPr>
          <w:b/>
          <w:bCs/>
          <w:szCs w:val="22"/>
        </w:rPr>
        <w:t xml:space="preserve">Chapter </w:t>
      </w:r>
      <w:r w:rsidRPr="000C4F20">
        <w:rPr>
          <w:b/>
          <w:bCs/>
          <w:szCs w:val="22"/>
        </w:rPr>
        <w:fldChar w:fldCharType="begin"/>
      </w:r>
      <w:r w:rsidRPr="000C4F20">
        <w:rPr>
          <w:b/>
          <w:bCs/>
          <w:szCs w:val="22"/>
        </w:rPr>
        <w:instrText xml:space="preserve"> REF _Ref248903531 \r \h  \* MERGEFORMAT </w:instrText>
      </w:r>
      <w:r w:rsidRPr="000C4F20">
        <w:rPr>
          <w:b/>
          <w:bCs/>
          <w:szCs w:val="22"/>
        </w:rPr>
      </w:r>
      <w:r w:rsidRPr="000C4F20">
        <w:rPr>
          <w:b/>
          <w:bCs/>
          <w:szCs w:val="22"/>
        </w:rPr>
        <w:fldChar w:fldCharType="separate"/>
      </w:r>
      <w:r w:rsidR="00903B50">
        <w:rPr>
          <w:b/>
          <w:bCs/>
          <w:szCs w:val="22"/>
        </w:rPr>
        <w:t>2</w:t>
      </w:r>
      <w:r w:rsidRPr="000C4F20">
        <w:rPr>
          <w:b/>
          <w:bCs/>
          <w:szCs w:val="22"/>
        </w:rPr>
        <w:fldChar w:fldCharType="end"/>
      </w:r>
      <w:r w:rsidRPr="000C4F20">
        <w:rPr>
          <w:b/>
          <w:bCs/>
          <w:szCs w:val="22"/>
        </w:rPr>
        <w:t xml:space="preserve"> – </w:t>
      </w:r>
      <w:r w:rsidRPr="000C4F20">
        <w:rPr>
          <w:b/>
          <w:bCs/>
          <w:szCs w:val="22"/>
          <w:u w:val="single"/>
        </w:rPr>
        <w:fldChar w:fldCharType="begin"/>
      </w:r>
      <w:r w:rsidRPr="000C4F20">
        <w:rPr>
          <w:b/>
          <w:bCs/>
          <w:szCs w:val="22"/>
          <w:u w:val="single"/>
        </w:rPr>
        <w:instrText xml:space="preserve"> REF _Ref248903531 \h  \* MERGEFORMAT </w:instrText>
      </w:r>
      <w:r w:rsidRPr="000C4F20">
        <w:rPr>
          <w:b/>
          <w:bCs/>
          <w:szCs w:val="22"/>
          <w:u w:val="single"/>
        </w:rPr>
      </w:r>
      <w:r w:rsidRPr="000C4F20">
        <w:rPr>
          <w:b/>
          <w:bCs/>
          <w:szCs w:val="22"/>
          <w:u w:val="single"/>
        </w:rPr>
        <w:fldChar w:fldCharType="separate"/>
      </w:r>
      <w:r w:rsidR="00903B50" w:rsidRPr="00903B50">
        <w:rPr>
          <w:b/>
          <w:bCs/>
          <w:szCs w:val="22"/>
          <w:u w:val="single"/>
        </w:rPr>
        <w:t>Overview of Changes for this Release</w:t>
      </w:r>
      <w:r w:rsidRPr="000C4F20">
        <w:rPr>
          <w:b/>
          <w:bCs/>
          <w:szCs w:val="22"/>
          <w:u w:val="single"/>
        </w:rPr>
        <w:fldChar w:fldCharType="end"/>
      </w:r>
      <w:r w:rsidRPr="000C4F20">
        <w:rPr>
          <w:szCs w:val="22"/>
        </w:rPr>
        <w:t>: Groups RFCs by release number</w:t>
      </w:r>
      <w:r w:rsidR="00494863" w:rsidRPr="000C4F20">
        <w:rPr>
          <w:szCs w:val="22"/>
        </w:rPr>
        <w:t>;</w:t>
      </w:r>
    </w:p>
    <w:p w14:paraId="328AF4E9" w14:textId="495CE315" w:rsidR="00B00845" w:rsidRPr="000C4F20" w:rsidRDefault="00B00845" w:rsidP="00B00845">
      <w:pPr>
        <w:pStyle w:val="a0"/>
        <w:rPr>
          <w:szCs w:val="22"/>
        </w:rPr>
      </w:pPr>
      <w:r w:rsidRPr="000C4F20">
        <w:rPr>
          <w:b/>
          <w:bCs/>
          <w:szCs w:val="22"/>
        </w:rPr>
        <w:t xml:space="preserve">Chapter </w:t>
      </w:r>
      <w:r w:rsidRPr="000C4F20">
        <w:rPr>
          <w:b/>
          <w:bCs/>
          <w:szCs w:val="22"/>
        </w:rPr>
        <w:fldChar w:fldCharType="begin"/>
      </w:r>
      <w:r w:rsidRPr="000C4F20">
        <w:rPr>
          <w:b/>
          <w:bCs/>
          <w:szCs w:val="22"/>
        </w:rPr>
        <w:instrText xml:space="preserve"> REF _Ref248903537 \r \h  \* MERGEFORMAT </w:instrText>
      </w:r>
      <w:r w:rsidRPr="000C4F20">
        <w:rPr>
          <w:b/>
          <w:bCs/>
          <w:szCs w:val="22"/>
        </w:rPr>
      </w:r>
      <w:r w:rsidRPr="000C4F20">
        <w:rPr>
          <w:b/>
          <w:bCs/>
          <w:szCs w:val="22"/>
        </w:rPr>
        <w:fldChar w:fldCharType="separate"/>
      </w:r>
      <w:r w:rsidR="00903B50">
        <w:rPr>
          <w:b/>
          <w:bCs/>
          <w:szCs w:val="22"/>
        </w:rPr>
        <w:t>3</w:t>
      </w:r>
      <w:r w:rsidRPr="000C4F20">
        <w:rPr>
          <w:b/>
          <w:bCs/>
          <w:szCs w:val="22"/>
        </w:rPr>
        <w:fldChar w:fldCharType="end"/>
      </w:r>
      <w:r w:rsidRPr="000C4F20">
        <w:rPr>
          <w:b/>
          <w:bCs/>
          <w:szCs w:val="22"/>
        </w:rPr>
        <w:t xml:space="preserve"> – </w:t>
      </w:r>
      <w:r w:rsidRPr="000C4F20">
        <w:rPr>
          <w:b/>
          <w:bCs/>
          <w:szCs w:val="22"/>
          <w:u w:val="single"/>
        </w:rPr>
        <w:fldChar w:fldCharType="begin"/>
      </w:r>
      <w:r w:rsidRPr="000C4F20">
        <w:rPr>
          <w:b/>
          <w:bCs/>
          <w:szCs w:val="22"/>
          <w:u w:val="single"/>
        </w:rPr>
        <w:instrText xml:space="preserve"> REF _Ref248903537 \h  \* MERGEFORMAT </w:instrText>
      </w:r>
      <w:r w:rsidRPr="000C4F20">
        <w:rPr>
          <w:b/>
          <w:bCs/>
          <w:szCs w:val="22"/>
          <w:u w:val="single"/>
        </w:rPr>
      </w:r>
      <w:r w:rsidRPr="000C4F20">
        <w:rPr>
          <w:b/>
          <w:bCs/>
          <w:szCs w:val="22"/>
          <w:u w:val="single"/>
        </w:rPr>
        <w:fldChar w:fldCharType="separate"/>
      </w:r>
      <w:r w:rsidR="00903B50" w:rsidRPr="00903B50">
        <w:rPr>
          <w:b/>
          <w:bCs/>
          <w:szCs w:val="22"/>
          <w:u w:val="single"/>
        </w:rPr>
        <w:t>Change Requests</w:t>
      </w:r>
      <w:r w:rsidRPr="000C4F20">
        <w:rPr>
          <w:b/>
          <w:bCs/>
          <w:szCs w:val="22"/>
          <w:u w:val="single"/>
        </w:rPr>
        <w:fldChar w:fldCharType="end"/>
      </w:r>
      <w:r w:rsidRPr="000C4F20">
        <w:rPr>
          <w:szCs w:val="22"/>
        </w:rPr>
        <w:t>: Lists and describes the RFCs in sequential order</w:t>
      </w:r>
      <w:r w:rsidR="00494863" w:rsidRPr="000C4F20">
        <w:rPr>
          <w:szCs w:val="22"/>
        </w:rPr>
        <w:t>;</w:t>
      </w:r>
    </w:p>
    <w:p w14:paraId="1545B244" w14:textId="55059C24" w:rsidR="00B00845" w:rsidRPr="000C4F20" w:rsidRDefault="00375FB6" w:rsidP="00494863">
      <w:pPr>
        <w:pStyle w:val="a0"/>
        <w:rPr>
          <w:b/>
          <w:smallCaps/>
          <w:szCs w:val="22"/>
          <w:lang w:eastAsia="ko-KR"/>
        </w:rPr>
      </w:pPr>
      <w:r w:rsidRPr="000C4F20">
        <w:rPr>
          <w:b/>
          <w:bCs/>
          <w:szCs w:val="22"/>
        </w:rPr>
        <w:t xml:space="preserve">Chapter </w:t>
      </w:r>
      <w:r w:rsidR="00BE4350" w:rsidRPr="000C4F20">
        <w:rPr>
          <w:b/>
          <w:bCs/>
          <w:szCs w:val="22"/>
        </w:rPr>
        <w:fldChar w:fldCharType="begin"/>
      </w:r>
      <w:r w:rsidR="00BE4350" w:rsidRPr="000C4F20">
        <w:rPr>
          <w:b/>
          <w:bCs/>
          <w:szCs w:val="22"/>
        </w:rPr>
        <w:instrText xml:space="preserve"> REF _Ref29394500 \r \h </w:instrText>
      </w:r>
      <w:r w:rsidR="00F2563E" w:rsidRPr="000C4F20">
        <w:rPr>
          <w:b/>
          <w:bCs/>
          <w:szCs w:val="22"/>
        </w:rPr>
        <w:instrText xml:space="preserve"> \* MERGEFORMAT </w:instrText>
      </w:r>
      <w:r w:rsidR="00BE4350" w:rsidRPr="000C4F20">
        <w:rPr>
          <w:b/>
          <w:bCs/>
          <w:szCs w:val="22"/>
        </w:rPr>
      </w:r>
      <w:r w:rsidR="00BE4350" w:rsidRPr="000C4F20">
        <w:rPr>
          <w:b/>
          <w:bCs/>
          <w:szCs w:val="22"/>
        </w:rPr>
        <w:fldChar w:fldCharType="separate"/>
      </w:r>
      <w:r w:rsidR="00903B50">
        <w:rPr>
          <w:b/>
          <w:bCs/>
          <w:szCs w:val="22"/>
        </w:rPr>
        <w:t>4</w:t>
      </w:r>
      <w:r w:rsidR="00BE4350" w:rsidRPr="000C4F20">
        <w:rPr>
          <w:b/>
          <w:bCs/>
          <w:szCs w:val="22"/>
        </w:rPr>
        <w:fldChar w:fldCharType="end"/>
      </w:r>
      <w:r w:rsidRPr="000C4F20">
        <w:rPr>
          <w:b/>
          <w:bCs/>
          <w:szCs w:val="22"/>
        </w:rPr>
        <w:t xml:space="preserve"> –</w:t>
      </w:r>
      <w:r w:rsidR="00BE4350" w:rsidRPr="000C4F20">
        <w:rPr>
          <w:b/>
          <w:bCs/>
          <w:szCs w:val="22"/>
        </w:rPr>
        <w:t xml:space="preserve"> </w:t>
      </w:r>
      <w:r w:rsidR="00BE4350" w:rsidRPr="000C4F20">
        <w:rPr>
          <w:b/>
          <w:bCs/>
          <w:szCs w:val="22"/>
          <w:u w:val="single"/>
        </w:rPr>
        <w:fldChar w:fldCharType="begin"/>
      </w:r>
      <w:r w:rsidR="00BE4350" w:rsidRPr="000C4F20">
        <w:rPr>
          <w:b/>
          <w:bCs/>
          <w:szCs w:val="22"/>
          <w:u w:val="single"/>
        </w:rPr>
        <w:instrText xml:space="preserve"> REF _Ref29394513 \h  \* MERGEFORMAT </w:instrText>
      </w:r>
      <w:r w:rsidR="00BE4350" w:rsidRPr="000C4F20">
        <w:rPr>
          <w:b/>
          <w:bCs/>
          <w:szCs w:val="22"/>
          <w:u w:val="single"/>
        </w:rPr>
      </w:r>
      <w:r w:rsidR="00BE4350" w:rsidRPr="000C4F20">
        <w:rPr>
          <w:b/>
          <w:bCs/>
          <w:szCs w:val="22"/>
          <w:u w:val="single"/>
        </w:rPr>
        <w:fldChar w:fldCharType="separate"/>
      </w:r>
      <w:r w:rsidR="00903B50" w:rsidRPr="00903B50">
        <w:rPr>
          <w:b/>
          <w:bCs/>
          <w:szCs w:val="22"/>
          <w:u w:val="single"/>
        </w:rPr>
        <w:t>Annexes</w:t>
      </w:r>
      <w:r w:rsidR="00BE4350" w:rsidRPr="000C4F20">
        <w:rPr>
          <w:b/>
          <w:bCs/>
          <w:szCs w:val="22"/>
          <w:u w:val="single"/>
        </w:rPr>
        <w:fldChar w:fldCharType="end"/>
      </w:r>
      <w:r w:rsidRPr="000C4F20">
        <w:rPr>
          <w:szCs w:val="22"/>
        </w:rPr>
        <w:t>: Provides a series of files with more information about RFCs.</w:t>
      </w:r>
    </w:p>
    <w:p w14:paraId="6827A398" w14:textId="05BD44DF" w:rsidR="00471835" w:rsidRPr="00F2563E" w:rsidRDefault="00471835" w:rsidP="00B00845">
      <w:pPr>
        <w:pStyle w:val="2"/>
      </w:pPr>
      <w:bookmarkStart w:id="13" w:name="_Toc51332317"/>
      <w:r w:rsidRPr="00F2563E">
        <w:t>Reference documents</w:t>
      </w:r>
      <w:bookmarkEnd w:id="13"/>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473"/>
        <w:gridCol w:w="5067"/>
        <w:gridCol w:w="1272"/>
        <w:gridCol w:w="1005"/>
        <w:gridCol w:w="1336"/>
      </w:tblGrid>
      <w:tr w:rsidR="0028186F" w:rsidRPr="00F2563E" w14:paraId="3EB59F80" w14:textId="77777777" w:rsidTr="00494863">
        <w:trPr>
          <w:jc w:val="center"/>
        </w:trPr>
        <w:tc>
          <w:tcPr>
            <w:tcW w:w="25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4B70D2DE" w14:textId="10E7A520" w:rsidR="0028186F" w:rsidRPr="00F2563E" w:rsidRDefault="0028186F" w:rsidP="0073659A">
            <w:pPr>
              <w:spacing w:after="0" w:line="276" w:lineRule="auto"/>
              <w:jc w:val="left"/>
              <w:rPr>
                <w:rFonts w:eastAsia="PMingLiU"/>
                <w:b/>
                <w:bCs/>
                <w:color w:val="000000"/>
              </w:rPr>
            </w:pPr>
            <w:r w:rsidRPr="00F2563E">
              <w:rPr>
                <w:rFonts w:eastAsia="PMingLiU"/>
                <w:b/>
                <w:bCs/>
                <w:color w:val="000000"/>
              </w:rPr>
              <w:t>Ref.</w:t>
            </w:r>
          </w:p>
        </w:tc>
        <w:tc>
          <w:tcPr>
            <w:tcW w:w="276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6A3C5E2" w14:textId="61D6B7CE" w:rsidR="0028186F" w:rsidRPr="00F2563E" w:rsidRDefault="0028186F" w:rsidP="0073659A">
            <w:pPr>
              <w:spacing w:after="0" w:line="276" w:lineRule="auto"/>
              <w:jc w:val="left"/>
              <w:rPr>
                <w:rFonts w:eastAsia="Calibri"/>
                <w:b/>
                <w:bCs/>
                <w:color w:val="000000"/>
              </w:rPr>
            </w:pPr>
            <w:r w:rsidRPr="00F2563E">
              <w:rPr>
                <w:rFonts w:eastAsia="Calibri"/>
                <w:b/>
                <w:bCs/>
                <w:color w:val="000000"/>
              </w:rPr>
              <w:t>Title</w:t>
            </w:r>
          </w:p>
        </w:tc>
        <w:tc>
          <w:tcPr>
            <w:tcW w:w="69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425674DA" w14:textId="3EACFD0E" w:rsidR="0028186F" w:rsidRPr="00F2563E" w:rsidRDefault="00090050" w:rsidP="0073659A">
            <w:pPr>
              <w:spacing w:after="0" w:line="276" w:lineRule="auto"/>
              <w:jc w:val="left"/>
              <w:rPr>
                <w:rFonts w:eastAsia="PMingLiU"/>
                <w:b/>
                <w:bCs/>
                <w:color w:val="000000"/>
              </w:rPr>
            </w:pPr>
            <w:r w:rsidRPr="00F2563E">
              <w:rPr>
                <w:rFonts w:eastAsia="PMingLiU"/>
                <w:b/>
                <w:bCs/>
                <w:color w:val="000000"/>
              </w:rPr>
              <w:t>Originator</w:t>
            </w:r>
          </w:p>
        </w:tc>
        <w:tc>
          <w:tcPr>
            <w:tcW w:w="54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9CD9FBF" w14:textId="752CE247" w:rsidR="0028186F" w:rsidRPr="00F2563E" w:rsidRDefault="0028186F" w:rsidP="0073659A">
            <w:pPr>
              <w:spacing w:after="0" w:line="276" w:lineRule="auto"/>
              <w:jc w:val="left"/>
              <w:rPr>
                <w:rFonts w:eastAsia="Calibri"/>
                <w:b/>
                <w:bCs/>
                <w:color w:val="000000"/>
              </w:rPr>
            </w:pPr>
            <w:r w:rsidRPr="00F2563E">
              <w:rPr>
                <w:rFonts w:eastAsia="Calibri"/>
                <w:b/>
                <w:bCs/>
                <w:color w:val="000000"/>
              </w:rPr>
              <w:t>Version</w:t>
            </w:r>
          </w:p>
        </w:tc>
        <w:tc>
          <w:tcPr>
            <w:tcW w:w="73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0761FFB" w14:textId="34D914CF" w:rsidR="0028186F" w:rsidRPr="00F2563E" w:rsidRDefault="0028186F" w:rsidP="0073659A">
            <w:pPr>
              <w:spacing w:after="0" w:line="276" w:lineRule="auto"/>
              <w:jc w:val="left"/>
              <w:rPr>
                <w:rFonts w:eastAsia="Calibri"/>
                <w:b/>
                <w:bCs/>
                <w:color w:val="000000"/>
              </w:rPr>
            </w:pPr>
            <w:r w:rsidRPr="00F2563E">
              <w:rPr>
                <w:rFonts w:eastAsia="Calibri"/>
                <w:b/>
                <w:bCs/>
                <w:color w:val="000000"/>
              </w:rPr>
              <w:t>Date</w:t>
            </w:r>
          </w:p>
        </w:tc>
      </w:tr>
      <w:tr w:rsidR="00BB25DF" w:rsidRPr="00F2563E" w14:paraId="38E10FAE" w14:textId="77777777" w:rsidTr="00494863">
        <w:trPr>
          <w:trHeight w:val="61"/>
          <w:jc w:val="center"/>
        </w:trPr>
        <w:tc>
          <w:tcPr>
            <w:tcW w:w="258" w:type="pct"/>
            <w:tcBorders>
              <w:top w:val="single" w:sz="4" w:space="0" w:color="7F7F7F"/>
              <w:left w:val="single" w:sz="4" w:space="0" w:color="7F7F7F"/>
              <w:bottom w:val="single" w:sz="4" w:space="0" w:color="7F7F7F"/>
              <w:right w:val="single" w:sz="4" w:space="0" w:color="7F7F7F"/>
            </w:tcBorders>
          </w:tcPr>
          <w:p w14:paraId="58B4B7A2" w14:textId="6E47BA2C" w:rsidR="00BB25DF" w:rsidRPr="00F2563E" w:rsidRDefault="00BB25DF" w:rsidP="00BB25DF">
            <w:pPr>
              <w:spacing w:after="0" w:line="276" w:lineRule="auto"/>
              <w:jc w:val="left"/>
              <w:rPr>
                <w:rFonts w:eastAsia="PMingLiU"/>
                <w:color w:val="000000"/>
                <w:sz w:val="20"/>
                <w:szCs w:val="20"/>
              </w:rPr>
            </w:pPr>
            <w:bookmarkStart w:id="14" w:name="R01"/>
            <w:r w:rsidRPr="00F2563E">
              <w:rPr>
                <w:sz w:val="20"/>
                <w:szCs w:val="20"/>
              </w:rPr>
              <w:t>R0</w:t>
            </w:r>
            <w:r w:rsidR="00182F95" w:rsidRPr="00F2563E">
              <w:rPr>
                <w:sz w:val="20"/>
                <w:szCs w:val="20"/>
              </w:rPr>
              <w:fldChar w:fldCharType="begin"/>
            </w:r>
            <w:r w:rsidR="00182F95" w:rsidRPr="00F2563E">
              <w:rPr>
                <w:sz w:val="20"/>
                <w:szCs w:val="20"/>
              </w:rPr>
              <w:instrText xml:space="preserve"> SEQ ReferenceDocs \* MERGEFORMAT </w:instrText>
            </w:r>
            <w:r w:rsidR="00182F95" w:rsidRPr="00F2563E">
              <w:rPr>
                <w:sz w:val="20"/>
                <w:szCs w:val="20"/>
              </w:rPr>
              <w:fldChar w:fldCharType="separate"/>
            </w:r>
            <w:r w:rsidR="00903B50">
              <w:rPr>
                <w:noProof/>
                <w:sz w:val="20"/>
                <w:szCs w:val="20"/>
              </w:rPr>
              <w:t>1</w:t>
            </w:r>
            <w:r w:rsidR="00182F95" w:rsidRPr="00F2563E">
              <w:rPr>
                <w:sz w:val="20"/>
                <w:szCs w:val="20"/>
              </w:rPr>
              <w:fldChar w:fldCharType="end"/>
            </w:r>
            <w:bookmarkEnd w:id="14"/>
          </w:p>
        </w:tc>
        <w:tc>
          <w:tcPr>
            <w:tcW w:w="2768" w:type="pct"/>
            <w:tcBorders>
              <w:top w:val="single" w:sz="4" w:space="0" w:color="7F7F7F"/>
              <w:left w:val="single" w:sz="4" w:space="0" w:color="7F7F7F"/>
              <w:bottom w:val="single" w:sz="4" w:space="0" w:color="7F7F7F"/>
              <w:right w:val="single" w:sz="4" w:space="0" w:color="7F7F7F"/>
            </w:tcBorders>
            <w:vAlign w:val="center"/>
          </w:tcPr>
          <w:p w14:paraId="245A173A" w14:textId="08AD2641" w:rsidR="00BB25DF" w:rsidRPr="00F2563E" w:rsidRDefault="00BB25DF" w:rsidP="00BB25DF">
            <w:pPr>
              <w:spacing w:after="0" w:line="276" w:lineRule="auto"/>
              <w:jc w:val="left"/>
              <w:rPr>
                <w:rFonts w:eastAsia="PMingLiU"/>
                <w:sz w:val="20"/>
                <w:szCs w:val="20"/>
              </w:rPr>
            </w:pPr>
            <w:r w:rsidRPr="00F2563E">
              <w:rPr>
                <w:sz w:val="20"/>
                <w:szCs w:val="20"/>
              </w:rPr>
              <w:t>Excise Glossary of Terms (GLT)</w:t>
            </w:r>
          </w:p>
        </w:tc>
        <w:tc>
          <w:tcPr>
            <w:tcW w:w="695" w:type="pct"/>
            <w:tcBorders>
              <w:top w:val="single" w:sz="4" w:space="0" w:color="7F7F7F"/>
              <w:left w:val="single" w:sz="4" w:space="0" w:color="7F7F7F"/>
              <w:bottom w:val="single" w:sz="4" w:space="0" w:color="7F7F7F"/>
              <w:right w:val="single" w:sz="4" w:space="0" w:color="7F7F7F"/>
            </w:tcBorders>
          </w:tcPr>
          <w:p w14:paraId="27F59C4B" w14:textId="69DB7BA7" w:rsidR="00BB25DF" w:rsidRPr="00F2563E" w:rsidRDefault="00A609CD" w:rsidP="00BB25DF">
            <w:pPr>
              <w:spacing w:after="0" w:line="276" w:lineRule="auto"/>
              <w:jc w:val="left"/>
              <w:rPr>
                <w:rFonts w:eastAsia="PMingLiU"/>
                <w:color w:val="000000"/>
                <w:sz w:val="20"/>
                <w:szCs w:val="20"/>
              </w:rPr>
            </w:pPr>
            <w:r w:rsidRPr="00F2563E">
              <w:rPr>
                <w:rFonts w:eastAsia="PMingLiU"/>
                <w:color w:val="000000"/>
                <w:sz w:val="20"/>
                <w:szCs w:val="20"/>
              </w:rPr>
              <w:t>ITSM3 TES</w:t>
            </w:r>
          </w:p>
        </w:tc>
        <w:tc>
          <w:tcPr>
            <w:tcW w:w="549" w:type="pct"/>
            <w:tcBorders>
              <w:top w:val="single" w:sz="4" w:space="0" w:color="7F7F7F"/>
              <w:left w:val="single" w:sz="4" w:space="0" w:color="7F7F7F"/>
              <w:bottom w:val="single" w:sz="4" w:space="0" w:color="7F7F7F"/>
              <w:right w:val="single" w:sz="4" w:space="0" w:color="7F7F7F"/>
            </w:tcBorders>
          </w:tcPr>
          <w:p w14:paraId="1479A5F1" w14:textId="4665A25F" w:rsidR="00BB25DF" w:rsidRPr="00F2563E" w:rsidRDefault="00BB25DF" w:rsidP="00824EA0">
            <w:pPr>
              <w:spacing w:after="0" w:line="276" w:lineRule="auto"/>
              <w:jc w:val="left"/>
              <w:rPr>
                <w:rFonts w:eastAsia="Calibri"/>
                <w:sz w:val="20"/>
                <w:szCs w:val="20"/>
              </w:rPr>
            </w:pPr>
            <w:r w:rsidRPr="00F2563E">
              <w:rPr>
                <w:sz w:val="20"/>
                <w:szCs w:val="20"/>
              </w:rPr>
              <w:t>2.09</w:t>
            </w:r>
          </w:p>
        </w:tc>
        <w:tc>
          <w:tcPr>
            <w:tcW w:w="730" w:type="pct"/>
            <w:tcBorders>
              <w:top w:val="single" w:sz="4" w:space="0" w:color="7F7F7F"/>
              <w:left w:val="single" w:sz="4" w:space="0" w:color="7F7F7F"/>
              <w:bottom w:val="single" w:sz="4" w:space="0" w:color="7F7F7F"/>
              <w:right w:val="single" w:sz="4" w:space="0" w:color="7F7F7F"/>
            </w:tcBorders>
          </w:tcPr>
          <w:p w14:paraId="19DFC6F9" w14:textId="0F0B6FD9" w:rsidR="00BB25DF" w:rsidRPr="00F2563E" w:rsidRDefault="00AB0D80" w:rsidP="00BB25DF">
            <w:pPr>
              <w:spacing w:after="0" w:line="276" w:lineRule="auto"/>
              <w:jc w:val="left"/>
              <w:rPr>
                <w:rFonts w:eastAsia="Calibri"/>
                <w:color w:val="000000"/>
                <w:sz w:val="20"/>
                <w:szCs w:val="20"/>
              </w:rPr>
            </w:pPr>
            <w:r w:rsidRPr="00F2563E">
              <w:rPr>
                <w:rFonts w:eastAsia="Calibri"/>
                <w:color w:val="000000"/>
                <w:sz w:val="20"/>
                <w:szCs w:val="20"/>
              </w:rPr>
              <w:t>03/08/2016</w:t>
            </w:r>
          </w:p>
        </w:tc>
      </w:tr>
      <w:tr w:rsidR="00BB25DF" w:rsidRPr="00F2563E" w14:paraId="1D4F3520" w14:textId="77777777" w:rsidTr="00494863">
        <w:trPr>
          <w:jc w:val="center"/>
        </w:trPr>
        <w:tc>
          <w:tcPr>
            <w:tcW w:w="258" w:type="pct"/>
            <w:tcBorders>
              <w:top w:val="single" w:sz="4" w:space="0" w:color="7F7F7F"/>
              <w:left w:val="single" w:sz="4" w:space="0" w:color="7F7F7F"/>
              <w:bottom w:val="single" w:sz="4" w:space="0" w:color="7F7F7F"/>
              <w:right w:val="single" w:sz="4" w:space="0" w:color="7F7F7F"/>
            </w:tcBorders>
          </w:tcPr>
          <w:p w14:paraId="2D235C28" w14:textId="27D8C278" w:rsidR="00BB25DF" w:rsidRPr="00F2563E" w:rsidRDefault="00BB25DF" w:rsidP="00BB25DF">
            <w:pPr>
              <w:spacing w:after="0" w:line="276" w:lineRule="auto"/>
              <w:jc w:val="left"/>
              <w:rPr>
                <w:rFonts w:eastAsia="PMingLiU"/>
                <w:color w:val="000000"/>
                <w:sz w:val="20"/>
                <w:szCs w:val="20"/>
              </w:rPr>
            </w:pPr>
            <w:bookmarkStart w:id="15" w:name="R02"/>
            <w:r w:rsidRPr="00F2563E">
              <w:rPr>
                <w:sz w:val="20"/>
                <w:szCs w:val="20"/>
              </w:rPr>
              <w:t>R0</w:t>
            </w:r>
            <w:r w:rsidR="00182F95" w:rsidRPr="00F2563E">
              <w:rPr>
                <w:sz w:val="20"/>
                <w:szCs w:val="20"/>
              </w:rPr>
              <w:fldChar w:fldCharType="begin"/>
            </w:r>
            <w:r w:rsidR="00182F95" w:rsidRPr="00F2563E">
              <w:rPr>
                <w:sz w:val="20"/>
                <w:szCs w:val="20"/>
              </w:rPr>
              <w:instrText xml:space="preserve"> SEQ ReferenceDocs \* MERGEFORMAT </w:instrText>
            </w:r>
            <w:r w:rsidR="00182F95" w:rsidRPr="00F2563E">
              <w:rPr>
                <w:sz w:val="20"/>
                <w:szCs w:val="20"/>
              </w:rPr>
              <w:fldChar w:fldCharType="separate"/>
            </w:r>
            <w:r w:rsidR="00903B50">
              <w:rPr>
                <w:noProof/>
                <w:sz w:val="20"/>
                <w:szCs w:val="20"/>
              </w:rPr>
              <w:t>2</w:t>
            </w:r>
            <w:r w:rsidR="00182F95" w:rsidRPr="00F2563E">
              <w:rPr>
                <w:sz w:val="20"/>
                <w:szCs w:val="20"/>
              </w:rPr>
              <w:fldChar w:fldCharType="end"/>
            </w:r>
            <w:bookmarkEnd w:id="15"/>
          </w:p>
        </w:tc>
        <w:tc>
          <w:tcPr>
            <w:tcW w:w="2768" w:type="pct"/>
            <w:tcBorders>
              <w:top w:val="single" w:sz="4" w:space="0" w:color="7F7F7F"/>
              <w:left w:val="single" w:sz="4" w:space="0" w:color="7F7F7F"/>
              <w:bottom w:val="single" w:sz="4" w:space="0" w:color="7F7F7F"/>
              <w:right w:val="single" w:sz="4" w:space="0" w:color="7F7F7F"/>
            </w:tcBorders>
            <w:vAlign w:val="center"/>
          </w:tcPr>
          <w:p w14:paraId="556AB00C" w14:textId="5C0C4AC1" w:rsidR="00BB25DF" w:rsidRPr="00F2563E" w:rsidRDefault="005F58FC" w:rsidP="00BB25DF">
            <w:pPr>
              <w:spacing w:after="0" w:line="276" w:lineRule="auto"/>
              <w:jc w:val="left"/>
              <w:rPr>
                <w:rFonts w:eastAsia="PMingLiU"/>
                <w:color w:val="000000"/>
                <w:sz w:val="20"/>
                <w:szCs w:val="20"/>
              </w:rPr>
            </w:pPr>
            <w:r w:rsidRPr="005F58FC">
              <w:rPr>
                <w:sz w:val="20"/>
                <w:szCs w:val="20"/>
              </w:rPr>
              <w:t>Functional Excise System Specifications (FESS)</w:t>
            </w:r>
          </w:p>
        </w:tc>
        <w:tc>
          <w:tcPr>
            <w:tcW w:w="695" w:type="pct"/>
            <w:tcBorders>
              <w:top w:val="single" w:sz="4" w:space="0" w:color="7F7F7F"/>
              <w:left w:val="single" w:sz="4" w:space="0" w:color="7F7F7F"/>
              <w:bottom w:val="single" w:sz="4" w:space="0" w:color="7F7F7F"/>
              <w:right w:val="single" w:sz="4" w:space="0" w:color="7F7F7F"/>
            </w:tcBorders>
          </w:tcPr>
          <w:p w14:paraId="40932B1F" w14:textId="1E01B64C" w:rsidR="00BB25DF" w:rsidRPr="00F2563E" w:rsidRDefault="001B5ADC" w:rsidP="00BB25DF">
            <w:pPr>
              <w:spacing w:after="0" w:line="276" w:lineRule="auto"/>
              <w:jc w:val="left"/>
              <w:rPr>
                <w:rFonts w:eastAsia="PMingLiU"/>
                <w:color w:val="000000"/>
                <w:sz w:val="20"/>
                <w:szCs w:val="20"/>
              </w:rPr>
            </w:pPr>
            <w:r w:rsidRPr="00F2563E">
              <w:rPr>
                <w:rFonts w:eastAsia="PMingLiU"/>
                <w:color w:val="000000"/>
                <w:sz w:val="20"/>
                <w:szCs w:val="20"/>
              </w:rPr>
              <w:t>FITSDEV3</w:t>
            </w:r>
          </w:p>
        </w:tc>
        <w:tc>
          <w:tcPr>
            <w:tcW w:w="549" w:type="pct"/>
            <w:tcBorders>
              <w:top w:val="single" w:sz="4" w:space="0" w:color="7F7F7F"/>
              <w:left w:val="single" w:sz="4" w:space="0" w:color="7F7F7F"/>
              <w:bottom w:val="single" w:sz="4" w:space="0" w:color="7F7F7F"/>
              <w:right w:val="single" w:sz="4" w:space="0" w:color="7F7F7F"/>
            </w:tcBorders>
          </w:tcPr>
          <w:p w14:paraId="68EA0DC4" w14:textId="78249BFE" w:rsidR="00BB25DF" w:rsidRPr="00F2563E" w:rsidRDefault="005F58FC" w:rsidP="00824EA0">
            <w:pPr>
              <w:spacing w:after="0" w:line="276" w:lineRule="auto"/>
              <w:jc w:val="left"/>
              <w:rPr>
                <w:rFonts w:eastAsia="Calibri"/>
                <w:sz w:val="20"/>
                <w:szCs w:val="20"/>
              </w:rPr>
            </w:pPr>
            <w:r>
              <w:rPr>
                <w:rFonts w:eastAsia="Calibri"/>
                <w:sz w:val="20"/>
                <w:szCs w:val="20"/>
              </w:rPr>
              <w:t>3.91</w:t>
            </w:r>
          </w:p>
        </w:tc>
        <w:tc>
          <w:tcPr>
            <w:tcW w:w="730" w:type="pct"/>
            <w:tcBorders>
              <w:top w:val="single" w:sz="4" w:space="0" w:color="7F7F7F"/>
              <w:left w:val="single" w:sz="4" w:space="0" w:color="7F7F7F"/>
              <w:bottom w:val="single" w:sz="4" w:space="0" w:color="7F7F7F"/>
              <w:right w:val="single" w:sz="4" w:space="0" w:color="7F7F7F"/>
            </w:tcBorders>
          </w:tcPr>
          <w:p w14:paraId="761EF94F" w14:textId="03D10D8D" w:rsidR="00BB25DF" w:rsidRPr="00F2563E" w:rsidRDefault="00350274" w:rsidP="00BB25DF">
            <w:pPr>
              <w:spacing w:after="0" w:line="276" w:lineRule="auto"/>
              <w:jc w:val="left"/>
              <w:rPr>
                <w:rFonts w:eastAsia="Calibri"/>
                <w:sz w:val="20"/>
                <w:szCs w:val="20"/>
              </w:rPr>
            </w:pPr>
            <w:r>
              <w:rPr>
                <w:rFonts w:eastAsia="Calibri"/>
                <w:sz w:val="20"/>
                <w:szCs w:val="20"/>
              </w:rPr>
              <w:t>13/12/2018</w:t>
            </w:r>
          </w:p>
        </w:tc>
      </w:tr>
      <w:tr w:rsidR="005F58FC" w:rsidRPr="00F2563E" w14:paraId="0A28B9F9" w14:textId="77777777" w:rsidTr="00494863">
        <w:trPr>
          <w:jc w:val="center"/>
        </w:trPr>
        <w:tc>
          <w:tcPr>
            <w:tcW w:w="258" w:type="pct"/>
            <w:tcBorders>
              <w:top w:val="single" w:sz="4" w:space="0" w:color="7F7F7F"/>
              <w:left w:val="single" w:sz="4" w:space="0" w:color="7F7F7F"/>
              <w:bottom w:val="single" w:sz="4" w:space="0" w:color="7F7F7F"/>
              <w:right w:val="single" w:sz="4" w:space="0" w:color="7F7F7F"/>
            </w:tcBorders>
          </w:tcPr>
          <w:p w14:paraId="02B5D5FC" w14:textId="49431E46" w:rsidR="005F58FC" w:rsidRPr="00F2563E" w:rsidRDefault="005F58FC" w:rsidP="005F58FC">
            <w:pPr>
              <w:spacing w:after="0" w:line="276" w:lineRule="auto"/>
              <w:jc w:val="left"/>
              <w:rPr>
                <w:rFonts w:eastAsia="PMingLiU"/>
                <w:color w:val="000000"/>
                <w:sz w:val="20"/>
                <w:szCs w:val="20"/>
              </w:rPr>
            </w:pPr>
            <w:bookmarkStart w:id="16" w:name="R03"/>
            <w:r w:rsidRPr="00F2563E">
              <w:rPr>
                <w:sz w:val="20"/>
                <w:szCs w:val="20"/>
              </w:rPr>
              <w:t>R0</w:t>
            </w:r>
            <w:r w:rsidRPr="00F2563E">
              <w:rPr>
                <w:sz w:val="20"/>
                <w:szCs w:val="20"/>
              </w:rPr>
              <w:fldChar w:fldCharType="begin"/>
            </w:r>
            <w:r w:rsidRPr="00F2563E">
              <w:rPr>
                <w:sz w:val="20"/>
                <w:szCs w:val="20"/>
              </w:rPr>
              <w:instrText xml:space="preserve"> SEQ ReferenceDocs \* MERGEFORMAT </w:instrText>
            </w:r>
            <w:r w:rsidRPr="00F2563E">
              <w:rPr>
                <w:sz w:val="20"/>
                <w:szCs w:val="20"/>
              </w:rPr>
              <w:fldChar w:fldCharType="separate"/>
            </w:r>
            <w:r w:rsidR="00903B50">
              <w:rPr>
                <w:noProof/>
                <w:sz w:val="20"/>
                <w:szCs w:val="20"/>
              </w:rPr>
              <w:t>3</w:t>
            </w:r>
            <w:r w:rsidRPr="00F2563E">
              <w:rPr>
                <w:sz w:val="20"/>
                <w:szCs w:val="20"/>
              </w:rPr>
              <w:fldChar w:fldCharType="end"/>
            </w:r>
            <w:bookmarkEnd w:id="16"/>
          </w:p>
        </w:tc>
        <w:tc>
          <w:tcPr>
            <w:tcW w:w="2768" w:type="pct"/>
            <w:tcBorders>
              <w:top w:val="single" w:sz="4" w:space="0" w:color="7F7F7F"/>
              <w:left w:val="single" w:sz="4" w:space="0" w:color="7F7F7F"/>
              <w:bottom w:val="single" w:sz="4" w:space="0" w:color="7F7F7F"/>
              <w:right w:val="single" w:sz="4" w:space="0" w:color="7F7F7F"/>
            </w:tcBorders>
            <w:vAlign w:val="center"/>
          </w:tcPr>
          <w:p w14:paraId="43261886" w14:textId="0C6ADF15" w:rsidR="005F58FC" w:rsidRPr="00F2563E" w:rsidRDefault="005F58FC" w:rsidP="005F58FC">
            <w:pPr>
              <w:spacing w:after="0" w:line="276" w:lineRule="auto"/>
              <w:jc w:val="left"/>
              <w:rPr>
                <w:rFonts w:eastAsia="PMingLiU"/>
                <w:color w:val="000000"/>
                <w:sz w:val="20"/>
                <w:szCs w:val="20"/>
              </w:rPr>
            </w:pPr>
            <w:r w:rsidRPr="005F58FC">
              <w:rPr>
                <w:bCs/>
                <w:sz w:val="20"/>
                <w:szCs w:val="20"/>
              </w:rPr>
              <w:t>Functional Excise System Specification (FESS) List of Requests for Change and EMCS Change Advisory Board Recommendations</w:t>
            </w:r>
          </w:p>
        </w:tc>
        <w:tc>
          <w:tcPr>
            <w:tcW w:w="695" w:type="pct"/>
            <w:tcBorders>
              <w:top w:val="single" w:sz="4" w:space="0" w:color="7F7F7F"/>
              <w:left w:val="single" w:sz="4" w:space="0" w:color="7F7F7F"/>
              <w:bottom w:val="single" w:sz="4" w:space="0" w:color="7F7F7F"/>
              <w:right w:val="single" w:sz="4" w:space="0" w:color="7F7F7F"/>
            </w:tcBorders>
          </w:tcPr>
          <w:p w14:paraId="14DED15B" w14:textId="20526B7B" w:rsidR="005F58FC" w:rsidRPr="00F2563E" w:rsidRDefault="005F58FC" w:rsidP="005F58FC">
            <w:pPr>
              <w:spacing w:after="0" w:line="276" w:lineRule="auto"/>
              <w:jc w:val="left"/>
              <w:rPr>
                <w:rFonts w:eastAsia="PMingLiU"/>
                <w:color w:val="000000"/>
                <w:sz w:val="20"/>
                <w:szCs w:val="20"/>
              </w:rPr>
            </w:pPr>
            <w:r w:rsidRPr="00F2563E">
              <w:rPr>
                <w:rFonts w:eastAsia="PMingLiU"/>
                <w:color w:val="000000"/>
                <w:sz w:val="20"/>
                <w:szCs w:val="20"/>
              </w:rPr>
              <w:t>ITSM3 TES</w:t>
            </w:r>
          </w:p>
        </w:tc>
        <w:tc>
          <w:tcPr>
            <w:tcW w:w="549" w:type="pct"/>
            <w:tcBorders>
              <w:top w:val="single" w:sz="4" w:space="0" w:color="7F7F7F"/>
              <w:left w:val="single" w:sz="4" w:space="0" w:color="7F7F7F"/>
              <w:bottom w:val="single" w:sz="4" w:space="0" w:color="7F7F7F"/>
              <w:right w:val="single" w:sz="4" w:space="0" w:color="7F7F7F"/>
            </w:tcBorders>
          </w:tcPr>
          <w:p w14:paraId="43125B5D" w14:textId="4E95FCAA" w:rsidR="005F58FC" w:rsidRPr="00F2563E" w:rsidRDefault="00350274" w:rsidP="005F58FC">
            <w:pPr>
              <w:spacing w:after="0" w:line="276" w:lineRule="auto"/>
              <w:jc w:val="left"/>
              <w:rPr>
                <w:rFonts w:eastAsia="Calibri"/>
                <w:sz w:val="20"/>
                <w:szCs w:val="20"/>
              </w:rPr>
            </w:pPr>
            <w:r>
              <w:rPr>
                <w:rFonts w:eastAsia="Calibri"/>
                <w:sz w:val="20"/>
                <w:szCs w:val="20"/>
              </w:rPr>
              <w:t>6.6</w:t>
            </w:r>
            <w:r w:rsidR="002E2B8F">
              <w:rPr>
                <w:rFonts w:eastAsia="Calibri"/>
                <w:sz w:val="20"/>
                <w:szCs w:val="20"/>
              </w:rPr>
              <w:t>6</w:t>
            </w:r>
          </w:p>
        </w:tc>
        <w:tc>
          <w:tcPr>
            <w:tcW w:w="730" w:type="pct"/>
            <w:tcBorders>
              <w:top w:val="single" w:sz="4" w:space="0" w:color="7F7F7F"/>
              <w:left w:val="single" w:sz="4" w:space="0" w:color="7F7F7F"/>
              <w:bottom w:val="single" w:sz="4" w:space="0" w:color="7F7F7F"/>
              <w:right w:val="single" w:sz="4" w:space="0" w:color="7F7F7F"/>
            </w:tcBorders>
          </w:tcPr>
          <w:p w14:paraId="3247DE52" w14:textId="65B4C0F6" w:rsidR="005F58FC" w:rsidRPr="00F2563E" w:rsidRDefault="002E2B8F" w:rsidP="005F58FC">
            <w:pPr>
              <w:spacing w:after="0" w:line="276" w:lineRule="auto"/>
              <w:jc w:val="left"/>
              <w:rPr>
                <w:rFonts w:eastAsia="Calibri"/>
                <w:sz w:val="20"/>
                <w:szCs w:val="20"/>
              </w:rPr>
            </w:pPr>
            <w:r>
              <w:rPr>
                <w:rFonts w:eastAsia="Calibri"/>
                <w:sz w:val="20"/>
                <w:szCs w:val="20"/>
              </w:rPr>
              <w:t>30</w:t>
            </w:r>
            <w:r w:rsidR="00350274">
              <w:rPr>
                <w:rFonts w:eastAsia="Calibri"/>
                <w:sz w:val="20"/>
                <w:szCs w:val="20"/>
              </w:rPr>
              <w:t>/06/2020</w:t>
            </w:r>
          </w:p>
        </w:tc>
      </w:tr>
      <w:tr w:rsidR="005F58FC" w:rsidRPr="00F2563E" w14:paraId="4EE9B0AB" w14:textId="77777777" w:rsidTr="00494863">
        <w:trPr>
          <w:jc w:val="center"/>
        </w:trPr>
        <w:tc>
          <w:tcPr>
            <w:tcW w:w="258" w:type="pct"/>
            <w:tcBorders>
              <w:top w:val="single" w:sz="4" w:space="0" w:color="7F7F7F"/>
              <w:left w:val="single" w:sz="4" w:space="0" w:color="7F7F7F"/>
              <w:bottom w:val="single" w:sz="4" w:space="0" w:color="7F7F7F"/>
              <w:right w:val="single" w:sz="4" w:space="0" w:color="7F7F7F"/>
            </w:tcBorders>
          </w:tcPr>
          <w:p w14:paraId="2298370B" w14:textId="2AC8F71B" w:rsidR="005F58FC" w:rsidRPr="00F2563E" w:rsidRDefault="005F58FC" w:rsidP="005F58FC">
            <w:pPr>
              <w:spacing w:after="0" w:line="276" w:lineRule="auto"/>
              <w:jc w:val="left"/>
              <w:rPr>
                <w:sz w:val="20"/>
                <w:szCs w:val="20"/>
              </w:rPr>
            </w:pPr>
            <w:bookmarkStart w:id="17" w:name="R04"/>
            <w:r w:rsidRPr="00F2563E">
              <w:rPr>
                <w:sz w:val="20"/>
                <w:szCs w:val="20"/>
              </w:rPr>
              <w:t>R04</w:t>
            </w:r>
            <w:bookmarkEnd w:id="17"/>
          </w:p>
        </w:tc>
        <w:tc>
          <w:tcPr>
            <w:tcW w:w="2768" w:type="pct"/>
            <w:tcBorders>
              <w:top w:val="single" w:sz="4" w:space="0" w:color="7F7F7F"/>
              <w:left w:val="single" w:sz="4" w:space="0" w:color="7F7F7F"/>
              <w:bottom w:val="single" w:sz="4" w:space="0" w:color="7F7F7F"/>
              <w:right w:val="single" w:sz="4" w:space="0" w:color="7F7F7F"/>
            </w:tcBorders>
            <w:vAlign w:val="center"/>
          </w:tcPr>
          <w:p w14:paraId="44846CAC" w14:textId="3C780A69" w:rsidR="005F58FC" w:rsidRPr="00F2563E" w:rsidRDefault="005F58FC" w:rsidP="005F58FC">
            <w:pPr>
              <w:spacing w:after="0" w:line="276" w:lineRule="auto"/>
              <w:jc w:val="left"/>
              <w:rPr>
                <w:rFonts w:eastAsia="PMingLiU"/>
                <w:color w:val="000000"/>
                <w:sz w:val="20"/>
                <w:szCs w:val="20"/>
              </w:rPr>
            </w:pPr>
            <w:r w:rsidRPr="005F58FC">
              <w:rPr>
                <w:bCs/>
                <w:sz w:val="20"/>
                <w:szCs w:val="20"/>
              </w:rPr>
              <w:t>DDNEA for EMCS Phase 3</w:t>
            </w:r>
          </w:p>
        </w:tc>
        <w:tc>
          <w:tcPr>
            <w:tcW w:w="695" w:type="pct"/>
            <w:tcBorders>
              <w:top w:val="single" w:sz="4" w:space="0" w:color="7F7F7F"/>
              <w:left w:val="single" w:sz="4" w:space="0" w:color="7F7F7F"/>
              <w:bottom w:val="single" w:sz="4" w:space="0" w:color="7F7F7F"/>
              <w:right w:val="single" w:sz="4" w:space="0" w:color="7F7F7F"/>
            </w:tcBorders>
          </w:tcPr>
          <w:p w14:paraId="2749EDDC" w14:textId="746B8866" w:rsidR="005F58FC" w:rsidRPr="00F2563E" w:rsidRDefault="00350274" w:rsidP="005F58FC">
            <w:pPr>
              <w:spacing w:after="0" w:line="276" w:lineRule="auto"/>
              <w:jc w:val="left"/>
              <w:rPr>
                <w:rFonts w:eastAsia="PMingLiU"/>
                <w:color w:val="000000"/>
                <w:sz w:val="20"/>
                <w:szCs w:val="20"/>
              </w:rPr>
            </w:pPr>
            <w:r w:rsidRPr="00F2563E">
              <w:rPr>
                <w:rFonts w:eastAsia="PMingLiU"/>
                <w:color w:val="000000"/>
                <w:sz w:val="20"/>
                <w:szCs w:val="20"/>
              </w:rPr>
              <w:t>FITSDEV3</w:t>
            </w:r>
          </w:p>
        </w:tc>
        <w:tc>
          <w:tcPr>
            <w:tcW w:w="549" w:type="pct"/>
            <w:tcBorders>
              <w:top w:val="single" w:sz="4" w:space="0" w:color="7F7F7F"/>
              <w:left w:val="single" w:sz="4" w:space="0" w:color="7F7F7F"/>
              <w:bottom w:val="single" w:sz="4" w:space="0" w:color="7F7F7F"/>
              <w:right w:val="single" w:sz="4" w:space="0" w:color="7F7F7F"/>
            </w:tcBorders>
          </w:tcPr>
          <w:p w14:paraId="5A36CF90" w14:textId="51E5D61B" w:rsidR="005F58FC" w:rsidRPr="00F2563E" w:rsidRDefault="00350274" w:rsidP="005F58FC">
            <w:pPr>
              <w:spacing w:after="0" w:line="276" w:lineRule="auto"/>
              <w:jc w:val="left"/>
              <w:rPr>
                <w:rFonts w:eastAsia="Calibri"/>
                <w:sz w:val="20"/>
                <w:szCs w:val="20"/>
              </w:rPr>
            </w:pPr>
            <w:r>
              <w:rPr>
                <w:rFonts w:eastAsia="Calibri"/>
                <w:sz w:val="20"/>
                <w:szCs w:val="20"/>
              </w:rPr>
              <w:t>2.02</w:t>
            </w:r>
          </w:p>
        </w:tc>
        <w:tc>
          <w:tcPr>
            <w:tcW w:w="730" w:type="pct"/>
            <w:tcBorders>
              <w:top w:val="single" w:sz="4" w:space="0" w:color="7F7F7F"/>
              <w:left w:val="single" w:sz="4" w:space="0" w:color="7F7F7F"/>
              <w:bottom w:val="single" w:sz="4" w:space="0" w:color="7F7F7F"/>
              <w:right w:val="single" w:sz="4" w:space="0" w:color="7F7F7F"/>
            </w:tcBorders>
          </w:tcPr>
          <w:p w14:paraId="03C59B76" w14:textId="22F5CD85" w:rsidR="005F58FC" w:rsidRPr="00F2563E" w:rsidRDefault="00350274" w:rsidP="005F58FC">
            <w:pPr>
              <w:spacing w:after="0" w:line="276" w:lineRule="auto"/>
              <w:jc w:val="left"/>
              <w:rPr>
                <w:rFonts w:eastAsia="Calibri"/>
                <w:sz w:val="20"/>
                <w:szCs w:val="20"/>
              </w:rPr>
            </w:pPr>
            <w:r>
              <w:rPr>
                <w:rFonts w:eastAsia="Calibri"/>
                <w:sz w:val="20"/>
                <w:szCs w:val="20"/>
              </w:rPr>
              <w:t>22/02/2019</w:t>
            </w:r>
          </w:p>
        </w:tc>
      </w:tr>
      <w:tr w:rsidR="005F58FC" w:rsidRPr="00F2563E" w14:paraId="1E00827E" w14:textId="77777777" w:rsidTr="00494863">
        <w:trPr>
          <w:jc w:val="center"/>
        </w:trPr>
        <w:tc>
          <w:tcPr>
            <w:tcW w:w="258" w:type="pct"/>
            <w:tcBorders>
              <w:top w:val="single" w:sz="4" w:space="0" w:color="7F7F7F"/>
              <w:left w:val="single" w:sz="4" w:space="0" w:color="7F7F7F"/>
              <w:bottom w:val="single" w:sz="4" w:space="0" w:color="7F7F7F"/>
              <w:right w:val="single" w:sz="4" w:space="0" w:color="7F7F7F"/>
            </w:tcBorders>
          </w:tcPr>
          <w:p w14:paraId="762B6FCD" w14:textId="79C81A28" w:rsidR="005F58FC" w:rsidRPr="00F2563E" w:rsidRDefault="005F58FC" w:rsidP="005F58FC">
            <w:pPr>
              <w:spacing w:after="0" w:line="276" w:lineRule="auto"/>
              <w:jc w:val="left"/>
              <w:rPr>
                <w:sz w:val="20"/>
                <w:szCs w:val="20"/>
              </w:rPr>
            </w:pPr>
            <w:bookmarkStart w:id="18" w:name="R05"/>
            <w:r w:rsidRPr="00F2563E">
              <w:rPr>
                <w:sz w:val="20"/>
                <w:szCs w:val="20"/>
              </w:rPr>
              <w:t>R05</w:t>
            </w:r>
            <w:bookmarkEnd w:id="18"/>
          </w:p>
        </w:tc>
        <w:tc>
          <w:tcPr>
            <w:tcW w:w="2768" w:type="pct"/>
            <w:tcBorders>
              <w:top w:val="single" w:sz="4" w:space="0" w:color="7F7F7F"/>
              <w:left w:val="single" w:sz="4" w:space="0" w:color="7F7F7F"/>
              <w:bottom w:val="single" w:sz="4" w:space="0" w:color="7F7F7F"/>
              <w:right w:val="single" w:sz="4" w:space="0" w:color="7F7F7F"/>
            </w:tcBorders>
            <w:vAlign w:val="center"/>
          </w:tcPr>
          <w:p w14:paraId="7B6D09F3" w14:textId="6719FAEB" w:rsidR="005F58FC" w:rsidRPr="00F2563E" w:rsidRDefault="005F58FC" w:rsidP="005F58FC">
            <w:pPr>
              <w:spacing w:after="0" w:line="276" w:lineRule="auto"/>
              <w:jc w:val="left"/>
              <w:rPr>
                <w:rFonts w:eastAsia="PMingLiU"/>
                <w:color w:val="000000"/>
                <w:sz w:val="20"/>
                <w:szCs w:val="20"/>
              </w:rPr>
            </w:pPr>
            <w:r w:rsidRPr="00F2563E">
              <w:rPr>
                <w:bCs/>
                <w:sz w:val="20"/>
                <w:szCs w:val="20"/>
              </w:rPr>
              <w:t>Design Document for National Excise Applications for EMCS (DDNEA for EMCS) List of Requests for Change and EMCS Change Advisory Board Recommendations</w:t>
            </w:r>
          </w:p>
        </w:tc>
        <w:tc>
          <w:tcPr>
            <w:tcW w:w="695" w:type="pct"/>
            <w:tcBorders>
              <w:top w:val="single" w:sz="4" w:space="0" w:color="7F7F7F"/>
              <w:left w:val="single" w:sz="4" w:space="0" w:color="7F7F7F"/>
              <w:bottom w:val="single" w:sz="4" w:space="0" w:color="7F7F7F"/>
              <w:right w:val="single" w:sz="4" w:space="0" w:color="7F7F7F"/>
            </w:tcBorders>
          </w:tcPr>
          <w:p w14:paraId="2123A07F" w14:textId="634A2008" w:rsidR="005F58FC" w:rsidRPr="00F2563E" w:rsidRDefault="005F58FC" w:rsidP="005F58FC">
            <w:pPr>
              <w:spacing w:after="0" w:line="276" w:lineRule="auto"/>
              <w:jc w:val="left"/>
              <w:rPr>
                <w:rFonts w:eastAsia="PMingLiU"/>
                <w:color w:val="000000"/>
                <w:sz w:val="20"/>
                <w:szCs w:val="20"/>
              </w:rPr>
            </w:pPr>
            <w:r w:rsidRPr="00F2563E">
              <w:rPr>
                <w:rFonts w:eastAsia="PMingLiU"/>
                <w:color w:val="000000"/>
                <w:sz w:val="20"/>
                <w:szCs w:val="20"/>
              </w:rPr>
              <w:t>ITSM3 TES</w:t>
            </w:r>
          </w:p>
        </w:tc>
        <w:tc>
          <w:tcPr>
            <w:tcW w:w="549" w:type="pct"/>
            <w:tcBorders>
              <w:top w:val="single" w:sz="4" w:space="0" w:color="7F7F7F"/>
              <w:left w:val="single" w:sz="4" w:space="0" w:color="7F7F7F"/>
              <w:bottom w:val="single" w:sz="4" w:space="0" w:color="7F7F7F"/>
              <w:right w:val="single" w:sz="4" w:space="0" w:color="7F7F7F"/>
            </w:tcBorders>
          </w:tcPr>
          <w:p w14:paraId="6ED0ED4B" w14:textId="21C8DB79" w:rsidR="005F58FC" w:rsidRPr="00F2563E" w:rsidRDefault="00350274" w:rsidP="005F58FC">
            <w:pPr>
              <w:spacing w:after="0" w:line="276" w:lineRule="auto"/>
              <w:jc w:val="left"/>
              <w:rPr>
                <w:rFonts w:eastAsia="Calibri"/>
                <w:sz w:val="20"/>
                <w:szCs w:val="20"/>
              </w:rPr>
            </w:pPr>
            <w:r>
              <w:rPr>
                <w:rFonts w:eastAsia="Calibri"/>
                <w:sz w:val="20"/>
                <w:szCs w:val="20"/>
              </w:rPr>
              <w:t>3.8</w:t>
            </w:r>
            <w:r w:rsidR="00647402">
              <w:rPr>
                <w:rFonts w:eastAsia="Calibri"/>
                <w:sz w:val="20"/>
                <w:szCs w:val="20"/>
              </w:rPr>
              <w:t>2</w:t>
            </w:r>
          </w:p>
        </w:tc>
        <w:tc>
          <w:tcPr>
            <w:tcW w:w="730" w:type="pct"/>
            <w:tcBorders>
              <w:top w:val="single" w:sz="4" w:space="0" w:color="7F7F7F"/>
              <w:left w:val="single" w:sz="4" w:space="0" w:color="7F7F7F"/>
              <w:bottom w:val="single" w:sz="4" w:space="0" w:color="7F7F7F"/>
              <w:right w:val="single" w:sz="4" w:space="0" w:color="7F7F7F"/>
            </w:tcBorders>
          </w:tcPr>
          <w:p w14:paraId="602C492F" w14:textId="70FC5F77" w:rsidR="005F58FC" w:rsidRPr="00F2563E" w:rsidRDefault="00647402" w:rsidP="005F58FC">
            <w:pPr>
              <w:spacing w:after="0" w:line="276" w:lineRule="auto"/>
              <w:jc w:val="left"/>
              <w:rPr>
                <w:rFonts w:eastAsia="Calibri"/>
                <w:sz w:val="20"/>
                <w:szCs w:val="20"/>
              </w:rPr>
            </w:pPr>
            <w:r>
              <w:rPr>
                <w:rFonts w:eastAsia="Calibri"/>
                <w:sz w:val="20"/>
                <w:szCs w:val="20"/>
              </w:rPr>
              <w:t>26</w:t>
            </w:r>
            <w:r w:rsidR="00350274">
              <w:rPr>
                <w:rFonts w:eastAsia="Calibri"/>
                <w:sz w:val="20"/>
                <w:szCs w:val="20"/>
              </w:rPr>
              <w:t>/06/2020</w:t>
            </w:r>
          </w:p>
        </w:tc>
      </w:tr>
    </w:tbl>
    <w:p w14:paraId="1E01F369" w14:textId="6E56EFAD" w:rsidR="00471835" w:rsidRPr="00F2563E" w:rsidRDefault="001F52A3" w:rsidP="001F52A3">
      <w:pPr>
        <w:pStyle w:val="a6"/>
      </w:pPr>
      <w:bookmarkStart w:id="19" w:name="_Toc51332333"/>
      <w:r w:rsidRPr="00F2563E">
        <w:t xml:space="preserve">Table </w:t>
      </w:r>
      <w:fldSimple w:instr=" SEQ Table \* ARABIC ">
        <w:r w:rsidR="00903B50">
          <w:rPr>
            <w:noProof/>
          </w:rPr>
          <w:t>1</w:t>
        </w:r>
      </w:fldSimple>
      <w:r w:rsidRPr="00F2563E">
        <w:t>: Reference documents</w:t>
      </w:r>
      <w:bookmarkEnd w:id="19"/>
    </w:p>
    <w:p w14:paraId="74B283CB" w14:textId="44EF046B" w:rsidR="00471835" w:rsidRPr="00F2563E" w:rsidRDefault="00471835" w:rsidP="00471835">
      <w:pPr>
        <w:pStyle w:val="2"/>
      </w:pPr>
      <w:bookmarkStart w:id="20" w:name="_Toc51332318"/>
      <w:r w:rsidRPr="00F2563E">
        <w:t>Applicable documents</w:t>
      </w:r>
      <w:bookmarkEnd w:id="20"/>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465"/>
        <w:gridCol w:w="4267"/>
        <w:gridCol w:w="1715"/>
        <w:gridCol w:w="1369"/>
        <w:gridCol w:w="1337"/>
      </w:tblGrid>
      <w:tr w:rsidR="0028186F" w:rsidRPr="00F2563E" w14:paraId="5A5A8DB4" w14:textId="77777777" w:rsidTr="00494863">
        <w:trPr>
          <w:jc w:val="center"/>
        </w:trPr>
        <w:tc>
          <w:tcPr>
            <w:tcW w:w="24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977864F" w14:textId="77777777" w:rsidR="0028186F" w:rsidRPr="00F2563E" w:rsidRDefault="0028186F" w:rsidP="0073659A">
            <w:pPr>
              <w:spacing w:after="0" w:line="276" w:lineRule="auto"/>
              <w:jc w:val="left"/>
              <w:rPr>
                <w:rFonts w:eastAsia="PMingLiU"/>
                <w:b/>
                <w:bCs/>
                <w:color w:val="000000"/>
              </w:rPr>
            </w:pPr>
            <w:bookmarkStart w:id="21" w:name="_Toc9855251"/>
            <w:bookmarkStart w:id="22" w:name="_Toc424222772"/>
            <w:r w:rsidRPr="00F2563E">
              <w:rPr>
                <w:rFonts w:eastAsia="PMingLiU"/>
                <w:b/>
                <w:bCs/>
                <w:color w:val="000000"/>
              </w:rPr>
              <w:t>Ref.</w:t>
            </w:r>
          </w:p>
        </w:tc>
        <w:tc>
          <w:tcPr>
            <w:tcW w:w="233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968620F" w14:textId="77777777" w:rsidR="0028186F" w:rsidRPr="00F2563E" w:rsidRDefault="0028186F" w:rsidP="006E49FF">
            <w:pPr>
              <w:pStyle w:val="TableHeading"/>
              <w:rPr>
                <w:rFonts w:ascii="Times New Roman" w:hAnsi="Times New Roman"/>
              </w:rPr>
            </w:pPr>
            <w:r w:rsidRPr="00F2563E">
              <w:rPr>
                <w:rFonts w:ascii="Times New Roman" w:hAnsi="Times New Roman"/>
              </w:rPr>
              <w:t>Title</w:t>
            </w:r>
          </w:p>
        </w:tc>
        <w:tc>
          <w:tcPr>
            <w:tcW w:w="93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486BFBB" w14:textId="4CE57F84" w:rsidR="0028186F" w:rsidRPr="00F2563E" w:rsidRDefault="00090050" w:rsidP="0073659A">
            <w:pPr>
              <w:spacing w:after="0" w:line="276" w:lineRule="auto"/>
              <w:jc w:val="left"/>
              <w:rPr>
                <w:rFonts w:eastAsia="PMingLiU"/>
                <w:b/>
                <w:bCs/>
                <w:color w:val="000000"/>
              </w:rPr>
            </w:pPr>
            <w:r w:rsidRPr="00F2563E">
              <w:rPr>
                <w:rFonts w:eastAsia="PMingLiU"/>
                <w:b/>
                <w:bCs/>
                <w:color w:val="000000"/>
              </w:rPr>
              <w:t>Originator</w:t>
            </w:r>
          </w:p>
        </w:tc>
        <w:tc>
          <w:tcPr>
            <w:tcW w:w="75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0761A17" w14:textId="77777777" w:rsidR="0028186F" w:rsidRPr="00F2563E" w:rsidRDefault="0028186F" w:rsidP="0073659A">
            <w:pPr>
              <w:spacing w:after="0" w:line="276" w:lineRule="auto"/>
              <w:jc w:val="left"/>
              <w:rPr>
                <w:rFonts w:eastAsia="Calibri"/>
                <w:b/>
                <w:bCs/>
                <w:color w:val="000000"/>
              </w:rPr>
            </w:pPr>
            <w:r w:rsidRPr="00F2563E">
              <w:rPr>
                <w:rFonts w:eastAsia="Calibri"/>
                <w:b/>
                <w:bCs/>
                <w:color w:val="000000"/>
              </w:rPr>
              <w:t>Version</w:t>
            </w:r>
          </w:p>
        </w:tc>
        <w:tc>
          <w:tcPr>
            <w:tcW w:w="73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DD39DD4" w14:textId="77777777" w:rsidR="0028186F" w:rsidRPr="00F2563E" w:rsidRDefault="0028186F" w:rsidP="0073659A">
            <w:pPr>
              <w:spacing w:after="0" w:line="276" w:lineRule="auto"/>
              <w:jc w:val="left"/>
              <w:rPr>
                <w:rFonts w:eastAsia="Calibri"/>
                <w:b/>
                <w:bCs/>
                <w:color w:val="000000"/>
              </w:rPr>
            </w:pPr>
            <w:r w:rsidRPr="00F2563E">
              <w:rPr>
                <w:rFonts w:eastAsia="Calibri"/>
                <w:b/>
                <w:bCs/>
                <w:color w:val="000000"/>
              </w:rPr>
              <w:t>Date</w:t>
            </w:r>
          </w:p>
        </w:tc>
      </w:tr>
      <w:tr w:rsidR="0052788F" w:rsidRPr="00F2563E" w14:paraId="148C66BB" w14:textId="77777777" w:rsidTr="00494863">
        <w:trPr>
          <w:trHeight w:val="61"/>
          <w:jc w:val="center"/>
        </w:trPr>
        <w:tc>
          <w:tcPr>
            <w:tcW w:w="246" w:type="pct"/>
            <w:tcBorders>
              <w:top w:val="single" w:sz="4" w:space="0" w:color="7F7F7F"/>
              <w:left w:val="single" w:sz="4" w:space="0" w:color="7F7F7F"/>
              <w:bottom w:val="single" w:sz="4" w:space="0" w:color="7F7F7F"/>
              <w:right w:val="single" w:sz="4" w:space="0" w:color="7F7F7F"/>
            </w:tcBorders>
          </w:tcPr>
          <w:p w14:paraId="5EFB1B5D" w14:textId="61A81DF2" w:rsidR="0052788F" w:rsidRPr="00F2563E" w:rsidRDefault="0052788F" w:rsidP="0052788F">
            <w:pPr>
              <w:spacing w:after="0" w:line="276" w:lineRule="auto"/>
              <w:jc w:val="left"/>
              <w:rPr>
                <w:rFonts w:eastAsia="PMingLiU"/>
                <w:color w:val="000000"/>
                <w:sz w:val="20"/>
                <w:szCs w:val="20"/>
              </w:rPr>
            </w:pPr>
            <w:r w:rsidRPr="00F2563E">
              <w:rPr>
                <w:sz w:val="20"/>
                <w:szCs w:val="20"/>
              </w:rPr>
              <w:t>A0</w:t>
            </w:r>
            <w:r w:rsidR="00182F95" w:rsidRPr="00F2563E">
              <w:rPr>
                <w:sz w:val="20"/>
                <w:szCs w:val="20"/>
              </w:rPr>
              <w:fldChar w:fldCharType="begin"/>
            </w:r>
            <w:r w:rsidR="00182F95" w:rsidRPr="00F2563E">
              <w:rPr>
                <w:sz w:val="20"/>
                <w:szCs w:val="20"/>
              </w:rPr>
              <w:instrText xml:space="preserve"> SEQ ApplicableDocs </w:instrText>
            </w:r>
            <w:r w:rsidR="00182F95" w:rsidRPr="00F2563E">
              <w:rPr>
                <w:sz w:val="20"/>
                <w:szCs w:val="20"/>
              </w:rPr>
              <w:fldChar w:fldCharType="separate"/>
            </w:r>
            <w:r w:rsidR="00903B50">
              <w:rPr>
                <w:noProof/>
                <w:sz w:val="20"/>
                <w:szCs w:val="20"/>
              </w:rPr>
              <w:t>1</w:t>
            </w:r>
            <w:r w:rsidR="00182F95" w:rsidRPr="00F2563E">
              <w:rPr>
                <w:sz w:val="20"/>
                <w:szCs w:val="20"/>
              </w:rPr>
              <w:fldChar w:fldCharType="end"/>
            </w:r>
          </w:p>
        </w:tc>
        <w:tc>
          <w:tcPr>
            <w:tcW w:w="2333" w:type="pct"/>
            <w:tcBorders>
              <w:top w:val="single" w:sz="4" w:space="0" w:color="7F7F7F"/>
              <w:left w:val="single" w:sz="4" w:space="0" w:color="7F7F7F"/>
              <w:bottom w:val="single" w:sz="4" w:space="0" w:color="7F7F7F"/>
              <w:right w:val="single" w:sz="4" w:space="0" w:color="7F7F7F"/>
            </w:tcBorders>
            <w:vAlign w:val="center"/>
          </w:tcPr>
          <w:p w14:paraId="6255AAFB" w14:textId="6F62401B" w:rsidR="0052788F" w:rsidRPr="00F2563E" w:rsidRDefault="0052788F" w:rsidP="0052788F">
            <w:pPr>
              <w:spacing w:after="0" w:line="276" w:lineRule="auto"/>
              <w:jc w:val="left"/>
              <w:rPr>
                <w:rFonts w:eastAsia="PMingLiU"/>
                <w:color w:val="000000"/>
                <w:sz w:val="20"/>
                <w:szCs w:val="20"/>
              </w:rPr>
            </w:pPr>
            <w:r w:rsidRPr="00F2563E">
              <w:rPr>
                <w:color w:val="000000"/>
                <w:sz w:val="20"/>
                <w:szCs w:val="20"/>
              </w:rPr>
              <w:t>EMCS Change Management Process</w:t>
            </w:r>
          </w:p>
        </w:tc>
        <w:tc>
          <w:tcPr>
            <w:tcW w:w="939" w:type="pct"/>
            <w:tcBorders>
              <w:top w:val="single" w:sz="4" w:space="0" w:color="7F7F7F"/>
              <w:left w:val="single" w:sz="4" w:space="0" w:color="7F7F7F"/>
              <w:bottom w:val="single" w:sz="4" w:space="0" w:color="7F7F7F"/>
              <w:right w:val="single" w:sz="4" w:space="0" w:color="7F7F7F"/>
            </w:tcBorders>
          </w:tcPr>
          <w:p w14:paraId="0B8D441E" w14:textId="2AD429D9" w:rsidR="0052788F" w:rsidRPr="00F2563E" w:rsidRDefault="00D56A4B" w:rsidP="0052788F">
            <w:pPr>
              <w:spacing w:after="0" w:line="276" w:lineRule="auto"/>
              <w:jc w:val="left"/>
              <w:rPr>
                <w:rFonts w:eastAsia="PMingLiU"/>
                <w:color w:val="000000"/>
                <w:sz w:val="20"/>
                <w:szCs w:val="20"/>
              </w:rPr>
            </w:pPr>
            <w:r w:rsidRPr="00F2563E">
              <w:rPr>
                <w:rFonts w:eastAsia="PMingLiU"/>
                <w:color w:val="000000"/>
                <w:sz w:val="20"/>
                <w:szCs w:val="20"/>
              </w:rPr>
              <w:t>DG TAXUD</w:t>
            </w:r>
          </w:p>
        </w:tc>
        <w:tc>
          <w:tcPr>
            <w:tcW w:w="750" w:type="pct"/>
            <w:tcBorders>
              <w:top w:val="single" w:sz="4" w:space="0" w:color="7F7F7F"/>
              <w:left w:val="single" w:sz="4" w:space="0" w:color="7F7F7F"/>
              <w:bottom w:val="single" w:sz="4" w:space="0" w:color="7F7F7F"/>
              <w:right w:val="single" w:sz="4" w:space="0" w:color="7F7F7F"/>
            </w:tcBorders>
          </w:tcPr>
          <w:p w14:paraId="457AD9B6" w14:textId="72029AEE" w:rsidR="0052788F" w:rsidRPr="00F2563E" w:rsidRDefault="0052788F" w:rsidP="0052788F">
            <w:pPr>
              <w:spacing w:after="0" w:line="276" w:lineRule="auto"/>
              <w:jc w:val="left"/>
              <w:rPr>
                <w:rFonts w:eastAsia="Calibri"/>
                <w:sz w:val="20"/>
                <w:szCs w:val="20"/>
              </w:rPr>
            </w:pPr>
            <w:r w:rsidRPr="00F2563E">
              <w:rPr>
                <w:color w:val="000000"/>
                <w:sz w:val="20"/>
                <w:szCs w:val="20"/>
              </w:rPr>
              <w:t>2.00</w:t>
            </w:r>
          </w:p>
        </w:tc>
        <w:tc>
          <w:tcPr>
            <w:tcW w:w="733" w:type="pct"/>
            <w:tcBorders>
              <w:top w:val="single" w:sz="4" w:space="0" w:color="7F7F7F"/>
              <w:left w:val="single" w:sz="4" w:space="0" w:color="7F7F7F"/>
              <w:bottom w:val="single" w:sz="4" w:space="0" w:color="7F7F7F"/>
              <w:right w:val="single" w:sz="4" w:space="0" w:color="7F7F7F"/>
            </w:tcBorders>
          </w:tcPr>
          <w:p w14:paraId="14FEF868" w14:textId="6331EACF" w:rsidR="0052788F" w:rsidRPr="00F2563E" w:rsidRDefault="00D56A4B" w:rsidP="00D56A4B">
            <w:pPr>
              <w:spacing w:after="0" w:line="276" w:lineRule="auto"/>
              <w:jc w:val="center"/>
              <w:rPr>
                <w:rFonts w:eastAsia="Calibri"/>
                <w:color w:val="000000"/>
                <w:sz w:val="20"/>
                <w:szCs w:val="20"/>
              </w:rPr>
            </w:pPr>
            <w:r w:rsidRPr="00F2563E">
              <w:rPr>
                <w:rFonts w:eastAsia="Calibri"/>
                <w:color w:val="000000"/>
                <w:sz w:val="20"/>
                <w:szCs w:val="20"/>
              </w:rPr>
              <w:t>30/01/2014</w:t>
            </w:r>
          </w:p>
        </w:tc>
      </w:tr>
    </w:tbl>
    <w:p w14:paraId="4E3CCDEF" w14:textId="0F9F5002" w:rsidR="00B00845" w:rsidRPr="00F2563E" w:rsidRDefault="00BC6090" w:rsidP="00E218AD">
      <w:pPr>
        <w:pStyle w:val="a6"/>
        <w:rPr>
          <w:sz w:val="32"/>
          <w:lang w:eastAsia="ko-KR"/>
        </w:rPr>
      </w:pPr>
      <w:bookmarkStart w:id="23" w:name="_Toc51332334"/>
      <w:r w:rsidRPr="00F2563E">
        <w:t xml:space="preserve">Table </w:t>
      </w:r>
      <w:fldSimple w:instr=" SEQ Table \* ARABIC ">
        <w:r w:rsidR="00903B50">
          <w:rPr>
            <w:noProof/>
          </w:rPr>
          <w:t>2</w:t>
        </w:r>
      </w:fldSimple>
      <w:r w:rsidRPr="00F2563E">
        <w:t>: Applicable documents</w:t>
      </w:r>
      <w:bookmarkEnd w:id="21"/>
      <w:bookmarkEnd w:id="22"/>
      <w:bookmarkEnd w:id="23"/>
    </w:p>
    <w:p w14:paraId="39406773" w14:textId="1595E49A" w:rsidR="001F03D8" w:rsidRPr="00F2563E" w:rsidRDefault="001F03D8" w:rsidP="001F03D8">
      <w:pPr>
        <w:pStyle w:val="2"/>
      </w:pPr>
      <w:bookmarkStart w:id="24" w:name="_Toc51332319"/>
      <w:r w:rsidRPr="00F2563E">
        <w:t>Abbreviations &amp; acronyms</w:t>
      </w:r>
      <w:bookmarkEnd w:id="24"/>
    </w:p>
    <w:p w14:paraId="2F96A3B1" w14:textId="3B691C36" w:rsidR="001F52A3" w:rsidRPr="000C4F20" w:rsidRDefault="001F03D8" w:rsidP="001F03D8">
      <w:pPr>
        <w:rPr>
          <w:szCs w:val="22"/>
        </w:rPr>
      </w:pPr>
      <w:r w:rsidRPr="000C4F20">
        <w:rPr>
          <w:szCs w:val="22"/>
        </w:rPr>
        <w:t>For a better understanding of the present document, the following table provides a list of the principal abbreviations and acronyms used.</w:t>
      </w:r>
    </w:p>
    <w:p w14:paraId="3EB677C4" w14:textId="2177CB49" w:rsidR="001F03D8" w:rsidRPr="000C4F20" w:rsidRDefault="001F03D8" w:rsidP="001F03D8">
      <w:pPr>
        <w:pStyle w:val="Text2"/>
        <w:rPr>
          <w:rFonts w:ascii="Times New Roman" w:hAnsi="Times New Roman"/>
          <w:sz w:val="22"/>
          <w:szCs w:val="22"/>
        </w:rPr>
      </w:pPr>
      <w:r w:rsidRPr="000C4F20">
        <w:rPr>
          <w:rFonts w:ascii="Times New Roman" w:hAnsi="Times New Roman"/>
          <w:sz w:val="22"/>
          <w:szCs w:val="22"/>
        </w:rPr>
        <w:t xml:space="preserve">See also the </w:t>
      </w:r>
      <w:r w:rsidR="002F51DA" w:rsidRPr="000C4F20">
        <w:rPr>
          <w:rFonts w:ascii="Times New Roman" w:hAnsi="Times New Roman"/>
          <w:sz w:val="22"/>
          <w:szCs w:val="22"/>
        </w:rPr>
        <w:t>‘</w:t>
      </w:r>
      <w:r w:rsidRPr="000C4F20">
        <w:rPr>
          <w:rFonts w:ascii="Times New Roman" w:hAnsi="Times New Roman"/>
          <w:sz w:val="22"/>
          <w:szCs w:val="22"/>
        </w:rPr>
        <w:t>list of acronyms</w:t>
      </w:r>
      <w:r w:rsidR="002F51DA" w:rsidRPr="000C4F20">
        <w:rPr>
          <w:rFonts w:ascii="Times New Roman" w:hAnsi="Times New Roman"/>
          <w:sz w:val="22"/>
          <w:szCs w:val="22"/>
        </w:rPr>
        <w:t>’</w:t>
      </w:r>
      <w:r w:rsidRPr="000C4F20">
        <w:rPr>
          <w:rFonts w:ascii="Times New Roman" w:hAnsi="Times New Roman"/>
          <w:sz w:val="22"/>
          <w:szCs w:val="22"/>
        </w:rPr>
        <w:t xml:space="preserve"> on TEMPO.</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722"/>
        <w:gridCol w:w="6431"/>
      </w:tblGrid>
      <w:tr w:rsidR="00ED5791" w:rsidRPr="00F2563E" w14:paraId="25374804" w14:textId="77777777" w:rsidTr="00E218AD">
        <w:trPr>
          <w:tblHeader/>
          <w:jc w:val="center"/>
        </w:trPr>
        <w:tc>
          <w:tcPr>
            <w:tcW w:w="1487"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B01FA49" w14:textId="77777777" w:rsidR="00ED5791" w:rsidRPr="00F2563E" w:rsidRDefault="00ED5791" w:rsidP="00182F95">
            <w:pPr>
              <w:spacing w:after="0" w:line="276" w:lineRule="auto"/>
              <w:jc w:val="left"/>
              <w:rPr>
                <w:rFonts w:eastAsia="PMingLiU"/>
                <w:b/>
                <w:bCs/>
                <w:color w:val="000000"/>
              </w:rPr>
            </w:pPr>
            <w:r w:rsidRPr="00F2563E">
              <w:rPr>
                <w:rFonts w:eastAsia="PMingLiU"/>
                <w:b/>
                <w:bCs/>
                <w:color w:val="000000"/>
              </w:rPr>
              <w:t>Abbreviation/Acronym</w:t>
            </w:r>
          </w:p>
        </w:tc>
        <w:tc>
          <w:tcPr>
            <w:tcW w:w="351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5EB76BF" w14:textId="77777777" w:rsidR="00ED5791" w:rsidRPr="00F2563E" w:rsidRDefault="00ED5791" w:rsidP="00182F95">
            <w:pPr>
              <w:spacing w:after="0" w:line="276" w:lineRule="auto"/>
              <w:jc w:val="left"/>
              <w:rPr>
                <w:rFonts w:eastAsia="Calibri"/>
                <w:b/>
                <w:bCs/>
                <w:color w:val="000000"/>
              </w:rPr>
            </w:pPr>
            <w:r w:rsidRPr="00F2563E">
              <w:rPr>
                <w:rFonts w:eastAsia="Calibri"/>
                <w:b/>
                <w:bCs/>
                <w:color w:val="000000"/>
              </w:rPr>
              <w:t>Definition</w:t>
            </w:r>
          </w:p>
        </w:tc>
      </w:tr>
      <w:tr w:rsidR="00020C0D" w:rsidRPr="00F2563E" w14:paraId="6EDA5C9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BE8157B" w14:textId="31DE3174" w:rsidR="00020C0D" w:rsidRPr="00F2563E" w:rsidRDefault="00020C0D" w:rsidP="00020C0D">
            <w:pPr>
              <w:spacing w:after="0" w:line="276" w:lineRule="auto"/>
              <w:jc w:val="left"/>
              <w:rPr>
                <w:sz w:val="20"/>
                <w:szCs w:val="20"/>
              </w:rPr>
            </w:pPr>
            <w:r>
              <w:rPr>
                <w:color w:val="000000"/>
                <w:sz w:val="20"/>
                <w:szCs w:val="20"/>
              </w:rPr>
              <w:t>AAD</w:t>
            </w:r>
          </w:p>
        </w:tc>
        <w:tc>
          <w:tcPr>
            <w:tcW w:w="3513" w:type="pct"/>
            <w:tcBorders>
              <w:top w:val="single" w:sz="4" w:space="0" w:color="7F7F7F"/>
              <w:left w:val="single" w:sz="4" w:space="0" w:color="7F7F7F"/>
              <w:bottom w:val="single" w:sz="4" w:space="0" w:color="7F7F7F"/>
              <w:right w:val="single" w:sz="4" w:space="0" w:color="7F7F7F"/>
            </w:tcBorders>
            <w:vAlign w:val="center"/>
          </w:tcPr>
          <w:p w14:paraId="618CBA77" w14:textId="341BFAF8" w:rsidR="00020C0D" w:rsidRPr="00F2563E" w:rsidRDefault="00020C0D" w:rsidP="00020C0D">
            <w:pPr>
              <w:spacing w:after="0" w:line="276" w:lineRule="auto"/>
              <w:jc w:val="left"/>
              <w:rPr>
                <w:sz w:val="20"/>
                <w:szCs w:val="20"/>
              </w:rPr>
            </w:pPr>
            <w:r>
              <w:rPr>
                <w:color w:val="000000"/>
                <w:sz w:val="20"/>
                <w:szCs w:val="20"/>
              </w:rPr>
              <w:t>Administrative Accompanying Document</w:t>
            </w:r>
          </w:p>
        </w:tc>
      </w:tr>
      <w:tr w:rsidR="00B5501B" w:rsidRPr="00F2563E" w14:paraId="6E3D419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C5F1722" w14:textId="30A8380C" w:rsidR="00B5501B" w:rsidRDefault="00B5501B" w:rsidP="00020C0D">
            <w:pPr>
              <w:spacing w:after="0" w:line="276" w:lineRule="auto"/>
              <w:jc w:val="left"/>
              <w:rPr>
                <w:color w:val="000000"/>
                <w:sz w:val="20"/>
                <w:szCs w:val="20"/>
              </w:rPr>
            </w:pPr>
            <w:r>
              <w:rPr>
                <w:color w:val="000000"/>
                <w:sz w:val="20"/>
                <w:szCs w:val="20"/>
              </w:rPr>
              <w:t>ACO</w:t>
            </w:r>
          </w:p>
        </w:tc>
        <w:tc>
          <w:tcPr>
            <w:tcW w:w="3513" w:type="pct"/>
            <w:tcBorders>
              <w:top w:val="single" w:sz="4" w:space="0" w:color="7F7F7F"/>
              <w:left w:val="single" w:sz="4" w:space="0" w:color="7F7F7F"/>
              <w:bottom w:val="single" w:sz="4" w:space="0" w:color="7F7F7F"/>
              <w:right w:val="single" w:sz="4" w:space="0" w:color="7F7F7F"/>
            </w:tcBorders>
            <w:vAlign w:val="center"/>
          </w:tcPr>
          <w:p w14:paraId="77074DB6" w14:textId="626733DF" w:rsidR="00B5501B" w:rsidRDefault="00B74A9B" w:rsidP="00020C0D">
            <w:pPr>
              <w:spacing w:after="0" w:line="276" w:lineRule="auto"/>
              <w:jc w:val="left"/>
              <w:rPr>
                <w:color w:val="000000"/>
                <w:sz w:val="20"/>
                <w:szCs w:val="20"/>
              </w:rPr>
            </w:pPr>
            <w:r w:rsidRPr="00B74A9B">
              <w:rPr>
                <w:color w:val="000000"/>
                <w:sz w:val="20"/>
                <w:szCs w:val="20"/>
              </w:rPr>
              <w:t>Administrative Cooperation</w:t>
            </w:r>
          </w:p>
        </w:tc>
      </w:tr>
      <w:tr w:rsidR="00020C0D" w:rsidRPr="00F2563E" w14:paraId="3FF1602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E95D875" w14:textId="3077CF0A" w:rsidR="00020C0D" w:rsidRPr="00D90ECD" w:rsidRDefault="00020C0D" w:rsidP="00020C0D">
            <w:pPr>
              <w:spacing w:after="0" w:line="276" w:lineRule="auto"/>
              <w:jc w:val="left"/>
              <w:rPr>
                <w:sz w:val="20"/>
                <w:szCs w:val="20"/>
              </w:rPr>
            </w:pPr>
            <w:r>
              <w:rPr>
                <w:color w:val="000000"/>
                <w:sz w:val="20"/>
                <w:szCs w:val="20"/>
              </w:rPr>
              <w:t>AES</w:t>
            </w:r>
          </w:p>
        </w:tc>
        <w:tc>
          <w:tcPr>
            <w:tcW w:w="3513" w:type="pct"/>
            <w:tcBorders>
              <w:top w:val="single" w:sz="4" w:space="0" w:color="7F7F7F"/>
              <w:left w:val="single" w:sz="4" w:space="0" w:color="7F7F7F"/>
              <w:bottom w:val="single" w:sz="4" w:space="0" w:color="7F7F7F"/>
              <w:right w:val="single" w:sz="4" w:space="0" w:color="7F7F7F"/>
            </w:tcBorders>
            <w:vAlign w:val="center"/>
          </w:tcPr>
          <w:p w14:paraId="759DC091" w14:textId="7F4E8F64" w:rsidR="00020C0D" w:rsidRPr="00D90ECD" w:rsidRDefault="00020C0D" w:rsidP="00020C0D">
            <w:pPr>
              <w:spacing w:after="0" w:line="276" w:lineRule="auto"/>
              <w:jc w:val="left"/>
              <w:rPr>
                <w:sz w:val="20"/>
                <w:szCs w:val="20"/>
              </w:rPr>
            </w:pPr>
            <w:r>
              <w:rPr>
                <w:color w:val="000000"/>
                <w:sz w:val="20"/>
                <w:szCs w:val="20"/>
              </w:rPr>
              <w:t>Automated Export System</w:t>
            </w:r>
          </w:p>
        </w:tc>
      </w:tr>
      <w:tr w:rsidR="00020C0D" w:rsidRPr="00F2563E" w14:paraId="37866B3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A1E11BF" w14:textId="03DFEA97" w:rsidR="00020C0D" w:rsidRPr="00F2563E" w:rsidRDefault="00020C0D" w:rsidP="00020C0D">
            <w:pPr>
              <w:spacing w:after="0" w:line="276" w:lineRule="auto"/>
              <w:jc w:val="left"/>
              <w:rPr>
                <w:sz w:val="20"/>
                <w:szCs w:val="20"/>
              </w:rPr>
            </w:pPr>
            <w:r>
              <w:rPr>
                <w:color w:val="000000"/>
                <w:sz w:val="20"/>
                <w:szCs w:val="20"/>
              </w:rPr>
              <w:t>ARC</w:t>
            </w:r>
          </w:p>
        </w:tc>
        <w:tc>
          <w:tcPr>
            <w:tcW w:w="3513" w:type="pct"/>
            <w:tcBorders>
              <w:top w:val="single" w:sz="4" w:space="0" w:color="7F7F7F"/>
              <w:left w:val="single" w:sz="4" w:space="0" w:color="7F7F7F"/>
              <w:bottom w:val="single" w:sz="4" w:space="0" w:color="7F7F7F"/>
              <w:right w:val="single" w:sz="4" w:space="0" w:color="7F7F7F"/>
            </w:tcBorders>
            <w:vAlign w:val="center"/>
          </w:tcPr>
          <w:p w14:paraId="7E9BBBF4" w14:textId="05DCBF0D" w:rsidR="00020C0D" w:rsidRPr="00F2563E" w:rsidRDefault="00020C0D" w:rsidP="00020C0D">
            <w:pPr>
              <w:spacing w:after="0" w:line="276" w:lineRule="auto"/>
              <w:jc w:val="left"/>
              <w:rPr>
                <w:sz w:val="20"/>
                <w:szCs w:val="20"/>
              </w:rPr>
            </w:pPr>
            <w:r>
              <w:rPr>
                <w:color w:val="000000"/>
                <w:sz w:val="20"/>
                <w:szCs w:val="20"/>
              </w:rPr>
              <w:t>A</w:t>
            </w:r>
            <w:r w:rsidR="00795E52">
              <w:rPr>
                <w:color w:val="000000"/>
                <w:sz w:val="20"/>
                <w:szCs w:val="20"/>
              </w:rPr>
              <w:t>dministrative</w:t>
            </w:r>
            <w:r>
              <w:rPr>
                <w:color w:val="000000"/>
                <w:sz w:val="20"/>
                <w:szCs w:val="20"/>
              </w:rPr>
              <w:t xml:space="preserve"> Reference Code</w:t>
            </w:r>
          </w:p>
        </w:tc>
      </w:tr>
      <w:tr w:rsidR="00020C0D" w:rsidRPr="00F2563E" w14:paraId="48016F0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2C794BA" w14:textId="24D299BE" w:rsidR="00020C0D" w:rsidRPr="00D90ECD" w:rsidRDefault="00020C0D" w:rsidP="00020C0D">
            <w:pPr>
              <w:spacing w:after="0" w:line="276" w:lineRule="auto"/>
              <w:jc w:val="left"/>
              <w:rPr>
                <w:sz w:val="20"/>
                <w:szCs w:val="20"/>
              </w:rPr>
            </w:pPr>
            <w:r>
              <w:rPr>
                <w:color w:val="000000"/>
                <w:sz w:val="20"/>
                <w:szCs w:val="20"/>
              </w:rPr>
              <w:t>CCN</w:t>
            </w:r>
          </w:p>
        </w:tc>
        <w:tc>
          <w:tcPr>
            <w:tcW w:w="3513" w:type="pct"/>
            <w:tcBorders>
              <w:top w:val="single" w:sz="4" w:space="0" w:color="7F7F7F"/>
              <w:left w:val="single" w:sz="4" w:space="0" w:color="7F7F7F"/>
              <w:bottom w:val="single" w:sz="4" w:space="0" w:color="7F7F7F"/>
              <w:right w:val="single" w:sz="4" w:space="0" w:color="7F7F7F"/>
            </w:tcBorders>
            <w:vAlign w:val="center"/>
          </w:tcPr>
          <w:p w14:paraId="4DA181E8" w14:textId="3E60E5C4" w:rsidR="00020C0D" w:rsidRPr="00D90ECD" w:rsidRDefault="00020C0D" w:rsidP="00020C0D">
            <w:pPr>
              <w:spacing w:after="0" w:line="276" w:lineRule="auto"/>
              <w:jc w:val="left"/>
              <w:rPr>
                <w:sz w:val="20"/>
                <w:szCs w:val="20"/>
              </w:rPr>
            </w:pPr>
            <w:r>
              <w:rPr>
                <w:color w:val="000000"/>
                <w:sz w:val="20"/>
                <w:szCs w:val="20"/>
              </w:rPr>
              <w:t>Common Communication Network</w:t>
            </w:r>
          </w:p>
        </w:tc>
      </w:tr>
      <w:tr w:rsidR="00020C0D" w:rsidRPr="00F2563E" w14:paraId="3A10D928"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E8668FD" w14:textId="265B5E94" w:rsidR="00020C0D" w:rsidRPr="00D557C1" w:rsidRDefault="00020C0D" w:rsidP="00020C0D">
            <w:pPr>
              <w:spacing w:after="0" w:line="276" w:lineRule="auto"/>
              <w:jc w:val="left"/>
              <w:rPr>
                <w:sz w:val="20"/>
                <w:szCs w:val="20"/>
              </w:rPr>
            </w:pPr>
            <w:r>
              <w:rPr>
                <w:color w:val="000000"/>
                <w:sz w:val="20"/>
                <w:szCs w:val="20"/>
              </w:rPr>
              <w:t>CCN/CSI</w:t>
            </w:r>
          </w:p>
        </w:tc>
        <w:tc>
          <w:tcPr>
            <w:tcW w:w="3513" w:type="pct"/>
            <w:tcBorders>
              <w:top w:val="single" w:sz="4" w:space="0" w:color="7F7F7F"/>
              <w:left w:val="single" w:sz="4" w:space="0" w:color="7F7F7F"/>
              <w:bottom w:val="single" w:sz="4" w:space="0" w:color="7F7F7F"/>
              <w:right w:val="single" w:sz="4" w:space="0" w:color="7F7F7F"/>
            </w:tcBorders>
            <w:vAlign w:val="center"/>
          </w:tcPr>
          <w:p w14:paraId="55766516" w14:textId="1A482D75" w:rsidR="00020C0D" w:rsidRPr="00D557C1" w:rsidRDefault="00020C0D" w:rsidP="00020C0D">
            <w:pPr>
              <w:spacing w:after="0" w:line="276" w:lineRule="auto"/>
              <w:jc w:val="left"/>
              <w:rPr>
                <w:sz w:val="20"/>
                <w:szCs w:val="20"/>
              </w:rPr>
            </w:pPr>
            <w:r>
              <w:rPr>
                <w:color w:val="000000"/>
                <w:sz w:val="20"/>
                <w:szCs w:val="20"/>
              </w:rPr>
              <w:t>Common Communication Network/Common System Interface</w:t>
            </w:r>
          </w:p>
        </w:tc>
      </w:tr>
      <w:tr w:rsidR="00020C0D" w:rsidRPr="00F2563E" w14:paraId="1BC1CE8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0BA7AEA" w14:textId="5E04A53D" w:rsidR="00020C0D" w:rsidRPr="00D557C1" w:rsidRDefault="00020C0D" w:rsidP="00020C0D">
            <w:pPr>
              <w:spacing w:after="0" w:line="276" w:lineRule="auto"/>
              <w:jc w:val="left"/>
              <w:rPr>
                <w:sz w:val="20"/>
                <w:szCs w:val="20"/>
              </w:rPr>
            </w:pPr>
            <w:r>
              <w:rPr>
                <w:color w:val="000000"/>
                <w:sz w:val="20"/>
                <w:szCs w:val="20"/>
              </w:rPr>
              <w:t>CD</w:t>
            </w:r>
          </w:p>
        </w:tc>
        <w:tc>
          <w:tcPr>
            <w:tcW w:w="3513" w:type="pct"/>
            <w:tcBorders>
              <w:top w:val="single" w:sz="4" w:space="0" w:color="7F7F7F"/>
              <w:left w:val="single" w:sz="4" w:space="0" w:color="7F7F7F"/>
              <w:bottom w:val="single" w:sz="4" w:space="0" w:color="7F7F7F"/>
              <w:right w:val="single" w:sz="4" w:space="0" w:color="7F7F7F"/>
            </w:tcBorders>
            <w:vAlign w:val="center"/>
          </w:tcPr>
          <w:p w14:paraId="4D0A35E1" w14:textId="7343F6CA" w:rsidR="00020C0D" w:rsidRPr="00D557C1" w:rsidRDefault="00020C0D" w:rsidP="00020C0D">
            <w:pPr>
              <w:spacing w:after="0" w:line="276" w:lineRule="auto"/>
              <w:jc w:val="left"/>
              <w:rPr>
                <w:sz w:val="20"/>
                <w:szCs w:val="20"/>
              </w:rPr>
            </w:pPr>
            <w:r>
              <w:rPr>
                <w:color w:val="000000"/>
                <w:sz w:val="20"/>
                <w:szCs w:val="20"/>
              </w:rPr>
              <w:t>Common Domain</w:t>
            </w:r>
          </w:p>
        </w:tc>
      </w:tr>
      <w:tr w:rsidR="00020C0D" w:rsidRPr="00F2563E" w14:paraId="1B5D0D9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51D106B" w14:textId="115F973A" w:rsidR="00020C0D" w:rsidRPr="00D557C1" w:rsidRDefault="00020C0D" w:rsidP="00020C0D">
            <w:pPr>
              <w:spacing w:after="0" w:line="276" w:lineRule="auto"/>
              <w:jc w:val="left"/>
              <w:rPr>
                <w:sz w:val="20"/>
                <w:szCs w:val="20"/>
              </w:rPr>
            </w:pPr>
            <w:r>
              <w:rPr>
                <w:color w:val="000000"/>
                <w:sz w:val="20"/>
                <w:szCs w:val="20"/>
              </w:rPr>
              <w:t>CDEA</w:t>
            </w:r>
          </w:p>
        </w:tc>
        <w:tc>
          <w:tcPr>
            <w:tcW w:w="3513" w:type="pct"/>
            <w:tcBorders>
              <w:top w:val="single" w:sz="4" w:space="0" w:color="7F7F7F"/>
              <w:left w:val="single" w:sz="4" w:space="0" w:color="7F7F7F"/>
              <w:bottom w:val="single" w:sz="4" w:space="0" w:color="7F7F7F"/>
              <w:right w:val="single" w:sz="4" w:space="0" w:color="7F7F7F"/>
            </w:tcBorders>
            <w:vAlign w:val="center"/>
          </w:tcPr>
          <w:p w14:paraId="770BD0FA" w14:textId="1B3938A8" w:rsidR="00020C0D" w:rsidRPr="00D557C1" w:rsidRDefault="00020C0D" w:rsidP="00020C0D">
            <w:pPr>
              <w:spacing w:after="0" w:line="276" w:lineRule="auto"/>
              <w:jc w:val="left"/>
              <w:rPr>
                <w:sz w:val="20"/>
                <w:szCs w:val="20"/>
              </w:rPr>
            </w:pPr>
            <w:r>
              <w:rPr>
                <w:color w:val="000000"/>
                <w:sz w:val="20"/>
                <w:szCs w:val="20"/>
              </w:rPr>
              <w:t>Centrally Developed Excise Application</w:t>
            </w:r>
          </w:p>
        </w:tc>
      </w:tr>
      <w:tr w:rsidR="00020C0D" w:rsidRPr="00F2563E" w14:paraId="19DE522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E105E77" w14:textId="7D3F3B6D" w:rsidR="00020C0D" w:rsidRPr="00D557C1" w:rsidRDefault="00020C0D" w:rsidP="00020C0D">
            <w:pPr>
              <w:spacing w:after="0" w:line="276" w:lineRule="auto"/>
              <w:jc w:val="left"/>
              <w:rPr>
                <w:sz w:val="20"/>
                <w:szCs w:val="20"/>
              </w:rPr>
            </w:pPr>
            <w:r>
              <w:rPr>
                <w:color w:val="000000"/>
                <w:sz w:val="20"/>
                <w:szCs w:val="20"/>
              </w:rPr>
              <w:t>CLD</w:t>
            </w:r>
          </w:p>
        </w:tc>
        <w:tc>
          <w:tcPr>
            <w:tcW w:w="3513" w:type="pct"/>
            <w:tcBorders>
              <w:top w:val="single" w:sz="4" w:space="0" w:color="7F7F7F"/>
              <w:left w:val="single" w:sz="4" w:space="0" w:color="7F7F7F"/>
              <w:bottom w:val="single" w:sz="4" w:space="0" w:color="7F7F7F"/>
              <w:right w:val="single" w:sz="4" w:space="0" w:color="7F7F7F"/>
            </w:tcBorders>
            <w:vAlign w:val="center"/>
          </w:tcPr>
          <w:p w14:paraId="3504F2AB" w14:textId="7DD7BFDA" w:rsidR="00020C0D" w:rsidRPr="00D557C1" w:rsidRDefault="00020C0D" w:rsidP="00020C0D">
            <w:pPr>
              <w:spacing w:after="0" w:line="276" w:lineRule="auto"/>
              <w:jc w:val="left"/>
              <w:rPr>
                <w:sz w:val="20"/>
                <w:szCs w:val="20"/>
              </w:rPr>
            </w:pPr>
            <w:r>
              <w:rPr>
                <w:color w:val="000000"/>
                <w:sz w:val="20"/>
                <w:szCs w:val="20"/>
              </w:rPr>
              <w:t>Collaboration Diagram</w:t>
            </w:r>
          </w:p>
        </w:tc>
      </w:tr>
      <w:tr w:rsidR="00020C0D" w:rsidRPr="00F2563E" w14:paraId="5D6DDB7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CA3C5E6" w14:textId="58E806C1" w:rsidR="00020C0D" w:rsidRPr="00D90ECD" w:rsidRDefault="00020C0D" w:rsidP="00020C0D">
            <w:pPr>
              <w:spacing w:after="0" w:line="276" w:lineRule="auto"/>
              <w:jc w:val="left"/>
              <w:rPr>
                <w:sz w:val="20"/>
                <w:szCs w:val="20"/>
              </w:rPr>
            </w:pPr>
            <w:r>
              <w:rPr>
                <w:color w:val="000000"/>
                <w:sz w:val="20"/>
                <w:szCs w:val="20"/>
              </w:rPr>
              <w:t>CN</w:t>
            </w:r>
          </w:p>
        </w:tc>
        <w:tc>
          <w:tcPr>
            <w:tcW w:w="3513" w:type="pct"/>
            <w:tcBorders>
              <w:top w:val="single" w:sz="4" w:space="0" w:color="7F7F7F"/>
              <w:left w:val="single" w:sz="4" w:space="0" w:color="7F7F7F"/>
              <w:bottom w:val="single" w:sz="4" w:space="0" w:color="7F7F7F"/>
              <w:right w:val="single" w:sz="4" w:space="0" w:color="7F7F7F"/>
            </w:tcBorders>
            <w:vAlign w:val="center"/>
          </w:tcPr>
          <w:p w14:paraId="51EBC83E" w14:textId="5857FDFE" w:rsidR="00020C0D" w:rsidRPr="00D90ECD" w:rsidRDefault="00020C0D" w:rsidP="00020C0D">
            <w:pPr>
              <w:spacing w:after="0" w:line="276" w:lineRule="auto"/>
              <w:jc w:val="left"/>
              <w:rPr>
                <w:sz w:val="20"/>
                <w:szCs w:val="20"/>
              </w:rPr>
            </w:pPr>
            <w:r>
              <w:rPr>
                <w:color w:val="000000"/>
                <w:sz w:val="20"/>
                <w:szCs w:val="20"/>
              </w:rPr>
              <w:t>Combined Nomenclature</w:t>
            </w:r>
          </w:p>
        </w:tc>
      </w:tr>
      <w:tr w:rsidR="00020C0D" w:rsidRPr="00F2563E" w14:paraId="0C40AE1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3E11681" w14:textId="42B7D7FC" w:rsidR="00020C0D" w:rsidRPr="00D90ECD" w:rsidRDefault="00020C0D" w:rsidP="00020C0D">
            <w:pPr>
              <w:spacing w:after="0" w:line="276" w:lineRule="auto"/>
              <w:jc w:val="left"/>
              <w:rPr>
                <w:sz w:val="20"/>
                <w:szCs w:val="20"/>
              </w:rPr>
            </w:pPr>
            <w:r>
              <w:rPr>
                <w:color w:val="000000"/>
                <w:sz w:val="20"/>
                <w:szCs w:val="20"/>
              </w:rPr>
              <w:t>COL</w:t>
            </w:r>
          </w:p>
        </w:tc>
        <w:tc>
          <w:tcPr>
            <w:tcW w:w="3513" w:type="pct"/>
            <w:tcBorders>
              <w:top w:val="single" w:sz="4" w:space="0" w:color="7F7F7F"/>
              <w:left w:val="single" w:sz="4" w:space="0" w:color="7F7F7F"/>
              <w:bottom w:val="single" w:sz="4" w:space="0" w:color="7F7F7F"/>
              <w:right w:val="single" w:sz="4" w:space="0" w:color="7F7F7F"/>
            </w:tcBorders>
            <w:vAlign w:val="center"/>
          </w:tcPr>
          <w:p w14:paraId="5D291613" w14:textId="21E5A8CE" w:rsidR="00020C0D" w:rsidRPr="00D90ECD" w:rsidRDefault="00020C0D" w:rsidP="00020C0D">
            <w:pPr>
              <w:spacing w:after="0" w:line="276" w:lineRule="auto"/>
              <w:jc w:val="left"/>
              <w:rPr>
                <w:sz w:val="20"/>
                <w:szCs w:val="20"/>
              </w:rPr>
            </w:pPr>
            <w:r>
              <w:rPr>
                <w:color w:val="000000"/>
                <w:sz w:val="20"/>
                <w:szCs w:val="20"/>
              </w:rPr>
              <w:t>Custom Office List</w:t>
            </w:r>
          </w:p>
        </w:tc>
      </w:tr>
      <w:tr w:rsidR="00020C0D" w:rsidRPr="00F2563E" w14:paraId="3EB0283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8649F39" w14:textId="02899A8A" w:rsidR="00020C0D" w:rsidRPr="00D90ECD" w:rsidRDefault="00020C0D" w:rsidP="00020C0D">
            <w:pPr>
              <w:spacing w:after="0" w:line="276" w:lineRule="auto"/>
              <w:jc w:val="left"/>
              <w:rPr>
                <w:sz w:val="20"/>
                <w:szCs w:val="20"/>
              </w:rPr>
            </w:pPr>
            <w:r>
              <w:rPr>
                <w:color w:val="000000"/>
                <w:sz w:val="20"/>
                <w:szCs w:val="20"/>
              </w:rPr>
              <w:t>CS/MIS</w:t>
            </w:r>
          </w:p>
        </w:tc>
        <w:tc>
          <w:tcPr>
            <w:tcW w:w="3513" w:type="pct"/>
            <w:tcBorders>
              <w:top w:val="single" w:sz="4" w:space="0" w:color="7F7F7F"/>
              <w:left w:val="single" w:sz="4" w:space="0" w:color="7F7F7F"/>
              <w:bottom w:val="single" w:sz="4" w:space="0" w:color="7F7F7F"/>
              <w:right w:val="single" w:sz="4" w:space="0" w:color="7F7F7F"/>
            </w:tcBorders>
            <w:vAlign w:val="center"/>
          </w:tcPr>
          <w:p w14:paraId="373D1DE2" w14:textId="73FA6058" w:rsidR="00020C0D" w:rsidRPr="00D90ECD" w:rsidRDefault="00020C0D" w:rsidP="00020C0D">
            <w:pPr>
              <w:spacing w:after="0" w:line="276" w:lineRule="auto"/>
              <w:jc w:val="left"/>
              <w:rPr>
                <w:sz w:val="20"/>
                <w:szCs w:val="20"/>
              </w:rPr>
            </w:pPr>
            <w:r>
              <w:rPr>
                <w:color w:val="000000"/>
                <w:sz w:val="20"/>
                <w:szCs w:val="20"/>
                <w:lang w:val="fr-BE"/>
              </w:rPr>
              <w:t>Central Services – Management Information System</w:t>
            </w:r>
          </w:p>
        </w:tc>
      </w:tr>
      <w:tr w:rsidR="00B5501B" w:rsidRPr="00F2563E" w14:paraId="5EA0FB5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E385D21" w14:textId="2A8B9480" w:rsidR="00B5501B" w:rsidRDefault="00B5501B" w:rsidP="00020C0D">
            <w:pPr>
              <w:spacing w:after="0" w:line="276" w:lineRule="auto"/>
              <w:jc w:val="left"/>
              <w:rPr>
                <w:color w:val="000000"/>
                <w:sz w:val="20"/>
                <w:szCs w:val="20"/>
              </w:rPr>
            </w:pPr>
            <w:r>
              <w:rPr>
                <w:color w:val="000000"/>
                <w:sz w:val="20"/>
                <w:szCs w:val="20"/>
              </w:rPr>
              <w:t>CS/MISE</w:t>
            </w:r>
          </w:p>
        </w:tc>
        <w:tc>
          <w:tcPr>
            <w:tcW w:w="3513" w:type="pct"/>
            <w:tcBorders>
              <w:top w:val="single" w:sz="4" w:space="0" w:color="7F7F7F"/>
              <w:left w:val="single" w:sz="4" w:space="0" w:color="7F7F7F"/>
              <w:bottom w:val="single" w:sz="4" w:space="0" w:color="7F7F7F"/>
              <w:right w:val="single" w:sz="4" w:space="0" w:color="7F7F7F"/>
            </w:tcBorders>
            <w:vAlign w:val="center"/>
          </w:tcPr>
          <w:p w14:paraId="43599474" w14:textId="24046CE7" w:rsidR="00B5501B" w:rsidRPr="000C4F20" w:rsidRDefault="00B74A9B" w:rsidP="00020C0D">
            <w:pPr>
              <w:spacing w:after="0" w:line="276" w:lineRule="auto"/>
              <w:jc w:val="left"/>
              <w:rPr>
                <w:color w:val="000000"/>
                <w:sz w:val="20"/>
                <w:szCs w:val="20"/>
              </w:rPr>
            </w:pPr>
            <w:r w:rsidRPr="00B74A9B">
              <w:rPr>
                <w:color w:val="000000"/>
                <w:sz w:val="20"/>
                <w:szCs w:val="20"/>
              </w:rPr>
              <w:t>Central Services / Management Information System for Excise</w:t>
            </w:r>
          </w:p>
        </w:tc>
      </w:tr>
      <w:tr w:rsidR="00020C0D" w:rsidRPr="00F2563E" w14:paraId="40E27FF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0D1E93F" w14:textId="674F035C" w:rsidR="00020C0D" w:rsidRPr="00D90ECD" w:rsidRDefault="00020C0D" w:rsidP="00020C0D">
            <w:pPr>
              <w:spacing w:after="0" w:line="276" w:lineRule="auto"/>
              <w:jc w:val="left"/>
              <w:rPr>
                <w:sz w:val="20"/>
                <w:szCs w:val="20"/>
              </w:rPr>
            </w:pPr>
            <w:r>
              <w:rPr>
                <w:color w:val="000000"/>
                <w:sz w:val="20"/>
                <w:szCs w:val="20"/>
              </w:rPr>
              <w:t>CS/RD</w:t>
            </w:r>
          </w:p>
        </w:tc>
        <w:tc>
          <w:tcPr>
            <w:tcW w:w="3513" w:type="pct"/>
            <w:tcBorders>
              <w:top w:val="single" w:sz="4" w:space="0" w:color="7F7F7F"/>
              <w:left w:val="single" w:sz="4" w:space="0" w:color="7F7F7F"/>
              <w:bottom w:val="single" w:sz="4" w:space="0" w:color="7F7F7F"/>
              <w:right w:val="single" w:sz="4" w:space="0" w:color="7F7F7F"/>
            </w:tcBorders>
            <w:vAlign w:val="center"/>
          </w:tcPr>
          <w:p w14:paraId="5FEDCD1B" w14:textId="5D40C6D9" w:rsidR="00020C0D" w:rsidRPr="00D90ECD" w:rsidRDefault="00020C0D" w:rsidP="00020C0D">
            <w:pPr>
              <w:spacing w:after="0" w:line="276" w:lineRule="auto"/>
              <w:jc w:val="left"/>
              <w:rPr>
                <w:sz w:val="20"/>
                <w:szCs w:val="20"/>
              </w:rPr>
            </w:pPr>
            <w:r>
              <w:rPr>
                <w:color w:val="000000"/>
                <w:sz w:val="20"/>
                <w:szCs w:val="20"/>
              </w:rPr>
              <w:t>Central System – Reference Data</w:t>
            </w:r>
          </w:p>
        </w:tc>
      </w:tr>
      <w:tr w:rsidR="00020C0D" w:rsidRPr="00F2563E" w14:paraId="1955987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5C19322" w14:textId="1919584A" w:rsidR="00020C0D" w:rsidRPr="00F2563E" w:rsidRDefault="00020C0D" w:rsidP="00020C0D">
            <w:pPr>
              <w:spacing w:after="0" w:line="276" w:lineRule="auto"/>
              <w:jc w:val="left"/>
              <w:rPr>
                <w:sz w:val="20"/>
                <w:szCs w:val="20"/>
              </w:rPr>
            </w:pPr>
            <w:r>
              <w:rPr>
                <w:color w:val="000000"/>
                <w:sz w:val="20"/>
                <w:szCs w:val="20"/>
              </w:rPr>
              <w:t>CTA</w:t>
            </w:r>
          </w:p>
        </w:tc>
        <w:tc>
          <w:tcPr>
            <w:tcW w:w="3513" w:type="pct"/>
            <w:tcBorders>
              <w:top w:val="single" w:sz="4" w:space="0" w:color="7F7F7F"/>
              <w:left w:val="single" w:sz="4" w:space="0" w:color="7F7F7F"/>
              <w:bottom w:val="single" w:sz="4" w:space="0" w:color="7F7F7F"/>
              <w:right w:val="single" w:sz="4" w:space="0" w:color="7F7F7F"/>
            </w:tcBorders>
            <w:vAlign w:val="center"/>
          </w:tcPr>
          <w:p w14:paraId="4E366F38" w14:textId="7C5CC01B" w:rsidR="00020C0D" w:rsidRPr="00F2563E" w:rsidRDefault="00020C0D" w:rsidP="00020C0D">
            <w:pPr>
              <w:spacing w:after="0" w:line="276" w:lineRule="auto"/>
              <w:jc w:val="left"/>
              <w:rPr>
                <w:sz w:val="20"/>
                <w:szCs w:val="20"/>
              </w:rPr>
            </w:pPr>
            <w:r>
              <w:rPr>
                <w:color w:val="000000"/>
                <w:sz w:val="20"/>
                <w:szCs w:val="20"/>
              </w:rPr>
              <w:t>Conformance Testing Application</w:t>
            </w:r>
          </w:p>
        </w:tc>
      </w:tr>
      <w:tr w:rsidR="00020C0D" w:rsidRPr="00F2563E" w14:paraId="4BED2D3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3C65D35" w14:textId="0D42D8FA" w:rsidR="00020C0D" w:rsidRPr="00F2563E" w:rsidRDefault="00020C0D" w:rsidP="00020C0D">
            <w:pPr>
              <w:spacing w:after="0" w:line="276" w:lineRule="auto"/>
              <w:jc w:val="left"/>
              <w:rPr>
                <w:sz w:val="20"/>
                <w:szCs w:val="20"/>
              </w:rPr>
            </w:pPr>
            <w:r>
              <w:rPr>
                <w:color w:val="000000"/>
                <w:sz w:val="20"/>
                <w:szCs w:val="20"/>
              </w:rPr>
              <w:t>DB</w:t>
            </w:r>
          </w:p>
        </w:tc>
        <w:tc>
          <w:tcPr>
            <w:tcW w:w="3513" w:type="pct"/>
            <w:tcBorders>
              <w:top w:val="single" w:sz="4" w:space="0" w:color="7F7F7F"/>
              <w:left w:val="single" w:sz="4" w:space="0" w:color="7F7F7F"/>
              <w:bottom w:val="single" w:sz="4" w:space="0" w:color="7F7F7F"/>
              <w:right w:val="single" w:sz="4" w:space="0" w:color="7F7F7F"/>
            </w:tcBorders>
            <w:vAlign w:val="center"/>
          </w:tcPr>
          <w:p w14:paraId="6BF25D2B" w14:textId="588AAA63" w:rsidR="00020C0D" w:rsidRPr="00F2563E" w:rsidRDefault="00020C0D" w:rsidP="00020C0D">
            <w:pPr>
              <w:spacing w:after="0" w:line="276" w:lineRule="auto"/>
              <w:jc w:val="left"/>
              <w:rPr>
                <w:sz w:val="20"/>
                <w:szCs w:val="20"/>
              </w:rPr>
            </w:pPr>
            <w:r>
              <w:rPr>
                <w:color w:val="000000"/>
                <w:sz w:val="20"/>
                <w:szCs w:val="20"/>
              </w:rPr>
              <w:t>Data Base</w:t>
            </w:r>
          </w:p>
        </w:tc>
      </w:tr>
      <w:tr w:rsidR="00020C0D" w:rsidRPr="00F2563E" w14:paraId="1DB29EB6"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4EB59EF" w14:textId="5AB78150" w:rsidR="00020C0D" w:rsidRPr="00F2563E" w:rsidRDefault="00020C0D" w:rsidP="00020C0D">
            <w:pPr>
              <w:spacing w:after="0" w:line="276" w:lineRule="auto"/>
              <w:jc w:val="left"/>
              <w:rPr>
                <w:sz w:val="20"/>
                <w:szCs w:val="20"/>
              </w:rPr>
            </w:pPr>
            <w:r>
              <w:rPr>
                <w:color w:val="000000"/>
                <w:sz w:val="20"/>
                <w:szCs w:val="20"/>
              </w:rPr>
              <w:t>DDNEA</w:t>
            </w:r>
          </w:p>
        </w:tc>
        <w:tc>
          <w:tcPr>
            <w:tcW w:w="3513" w:type="pct"/>
            <w:tcBorders>
              <w:top w:val="single" w:sz="4" w:space="0" w:color="7F7F7F"/>
              <w:left w:val="single" w:sz="4" w:space="0" w:color="7F7F7F"/>
              <w:bottom w:val="single" w:sz="4" w:space="0" w:color="7F7F7F"/>
              <w:right w:val="single" w:sz="4" w:space="0" w:color="7F7F7F"/>
            </w:tcBorders>
            <w:vAlign w:val="center"/>
          </w:tcPr>
          <w:p w14:paraId="33E61B50" w14:textId="4CE8C2BD" w:rsidR="00020C0D" w:rsidRPr="00F2563E" w:rsidRDefault="00020C0D" w:rsidP="00020C0D">
            <w:pPr>
              <w:spacing w:after="0" w:line="276" w:lineRule="auto"/>
              <w:jc w:val="left"/>
              <w:rPr>
                <w:sz w:val="20"/>
                <w:szCs w:val="20"/>
              </w:rPr>
            </w:pPr>
            <w:r>
              <w:rPr>
                <w:color w:val="000000"/>
                <w:sz w:val="20"/>
                <w:szCs w:val="20"/>
              </w:rPr>
              <w:t>Design Document for National Excise Applications</w:t>
            </w:r>
          </w:p>
        </w:tc>
      </w:tr>
      <w:tr w:rsidR="00020C0D" w:rsidRPr="00F2563E" w14:paraId="510DDDA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87F6D01" w14:textId="18839CFC" w:rsidR="00020C0D" w:rsidRPr="00F2563E" w:rsidRDefault="00020C0D" w:rsidP="00020C0D">
            <w:pPr>
              <w:spacing w:after="0" w:line="276" w:lineRule="auto"/>
              <w:jc w:val="left"/>
              <w:rPr>
                <w:sz w:val="20"/>
                <w:szCs w:val="20"/>
              </w:rPr>
            </w:pPr>
            <w:r>
              <w:rPr>
                <w:color w:val="000000"/>
                <w:sz w:val="20"/>
                <w:szCs w:val="20"/>
              </w:rPr>
              <w:t>DG TAXUD</w:t>
            </w:r>
          </w:p>
        </w:tc>
        <w:tc>
          <w:tcPr>
            <w:tcW w:w="3513" w:type="pct"/>
            <w:tcBorders>
              <w:top w:val="single" w:sz="4" w:space="0" w:color="7F7F7F"/>
              <w:left w:val="single" w:sz="4" w:space="0" w:color="7F7F7F"/>
              <w:bottom w:val="single" w:sz="4" w:space="0" w:color="7F7F7F"/>
              <w:right w:val="single" w:sz="4" w:space="0" w:color="7F7F7F"/>
            </w:tcBorders>
            <w:vAlign w:val="center"/>
          </w:tcPr>
          <w:p w14:paraId="7B85A4BD" w14:textId="0C2A3E9A" w:rsidR="00020C0D" w:rsidRPr="00F2563E" w:rsidRDefault="00020C0D" w:rsidP="00020C0D">
            <w:pPr>
              <w:spacing w:after="0" w:line="276" w:lineRule="auto"/>
              <w:jc w:val="left"/>
              <w:rPr>
                <w:sz w:val="20"/>
                <w:szCs w:val="20"/>
              </w:rPr>
            </w:pPr>
            <w:r>
              <w:rPr>
                <w:color w:val="000000"/>
                <w:sz w:val="20"/>
                <w:szCs w:val="20"/>
              </w:rPr>
              <w:t>Directorate-General Taxation and Customs Union</w:t>
            </w:r>
          </w:p>
        </w:tc>
      </w:tr>
      <w:tr w:rsidR="00020C0D" w:rsidRPr="00F2563E" w14:paraId="564BDCFA"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BFCEDDE" w14:textId="4BB03F42" w:rsidR="00020C0D" w:rsidRPr="00F2563E" w:rsidRDefault="00020C0D" w:rsidP="00020C0D">
            <w:pPr>
              <w:spacing w:after="0" w:line="276" w:lineRule="auto"/>
              <w:jc w:val="left"/>
              <w:rPr>
                <w:sz w:val="20"/>
                <w:szCs w:val="20"/>
              </w:rPr>
            </w:pPr>
            <w:r>
              <w:rPr>
                <w:color w:val="000000"/>
                <w:sz w:val="20"/>
                <w:szCs w:val="20"/>
              </w:rPr>
              <w:t>e-AD</w:t>
            </w:r>
          </w:p>
        </w:tc>
        <w:tc>
          <w:tcPr>
            <w:tcW w:w="3513" w:type="pct"/>
            <w:tcBorders>
              <w:top w:val="single" w:sz="4" w:space="0" w:color="7F7F7F"/>
              <w:left w:val="single" w:sz="4" w:space="0" w:color="7F7F7F"/>
              <w:bottom w:val="single" w:sz="4" w:space="0" w:color="7F7F7F"/>
              <w:right w:val="single" w:sz="4" w:space="0" w:color="7F7F7F"/>
            </w:tcBorders>
            <w:vAlign w:val="center"/>
          </w:tcPr>
          <w:p w14:paraId="513E18D7" w14:textId="4377B259" w:rsidR="00020C0D" w:rsidRPr="00F2563E" w:rsidRDefault="00020C0D" w:rsidP="00020C0D">
            <w:pPr>
              <w:spacing w:after="0" w:line="276" w:lineRule="auto"/>
              <w:jc w:val="left"/>
              <w:rPr>
                <w:sz w:val="20"/>
                <w:szCs w:val="20"/>
              </w:rPr>
            </w:pPr>
            <w:r>
              <w:rPr>
                <w:color w:val="000000"/>
                <w:sz w:val="20"/>
                <w:szCs w:val="20"/>
              </w:rPr>
              <w:t>Electronic Administrative Document</w:t>
            </w:r>
          </w:p>
        </w:tc>
      </w:tr>
      <w:tr w:rsidR="00EF2EE5" w:rsidRPr="00F2563E" w14:paraId="1AA664B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82B297C" w14:textId="36DCCDEF" w:rsidR="00EF2EE5" w:rsidRDefault="00EF2EE5" w:rsidP="00EF2EE5">
            <w:pPr>
              <w:spacing w:after="0" w:line="276" w:lineRule="auto"/>
              <w:jc w:val="left"/>
              <w:rPr>
                <w:color w:val="000000"/>
                <w:sz w:val="20"/>
                <w:szCs w:val="20"/>
              </w:rPr>
            </w:pPr>
            <w:r>
              <w:rPr>
                <w:color w:val="000000"/>
                <w:sz w:val="20"/>
                <w:szCs w:val="20"/>
              </w:rPr>
              <w:t>e-SAD</w:t>
            </w:r>
          </w:p>
        </w:tc>
        <w:tc>
          <w:tcPr>
            <w:tcW w:w="3513" w:type="pct"/>
            <w:tcBorders>
              <w:top w:val="single" w:sz="4" w:space="0" w:color="7F7F7F"/>
              <w:left w:val="single" w:sz="4" w:space="0" w:color="7F7F7F"/>
              <w:bottom w:val="single" w:sz="4" w:space="0" w:color="7F7F7F"/>
              <w:right w:val="single" w:sz="4" w:space="0" w:color="7F7F7F"/>
            </w:tcBorders>
            <w:vAlign w:val="center"/>
          </w:tcPr>
          <w:p w14:paraId="1AE33CF6" w14:textId="240A451A" w:rsidR="00EF2EE5" w:rsidRDefault="00EF2EE5" w:rsidP="00EF2EE5">
            <w:pPr>
              <w:spacing w:after="0" w:line="276" w:lineRule="auto"/>
              <w:jc w:val="left"/>
              <w:rPr>
                <w:color w:val="000000"/>
                <w:sz w:val="20"/>
                <w:szCs w:val="20"/>
              </w:rPr>
            </w:pPr>
            <w:r>
              <w:rPr>
                <w:color w:val="000000"/>
                <w:sz w:val="20"/>
                <w:szCs w:val="20"/>
              </w:rPr>
              <w:t>Electronic Simplified Administrative Document</w:t>
            </w:r>
          </w:p>
        </w:tc>
      </w:tr>
      <w:tr w:rsidR="00EF2EE5" w:rsidRPr="00F2563E" w14:paraId="4B9AD0D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76939BD" w14:textId="6201E555" w:rsidR="00EF2EE5" w:rsidRPr="00F2563E" w:rsidRDefault="00EF2EE5" w:rsidP="00EF2EE5">
            <w:pPr>
              <w:spacing w:after="0" w:line="276" w:lineRule="auto"/>
              <w:jc w:val="left"/>
              <w:rPr>
                <w:sz w:val="20"/>
                <w:szCs w:val="20"/>
              </w:rPr>
            </w:pPr>
            <w:r>
              <w:rPr>
                <w:color w:val="000000"/>
                <w:sz w:val="20"/>
                <w:szCs w:val="20"/>
              </w:rPr>
              <w:t>EBP</w:t>
            </w:r>
          </w:p>
        </w:tc>
        <w:tc>
          <w:tcPr>
            <w:tcW w:w="3513" w:type="pct"/>
            <w:tcBorders>
              <w:top w:val="single" w:sz="4" w:space="0" w:color="7F7F7F"/>
              <w:left w:val="single" w:sz="4" w:space="0" w:color="7F7F7F"/>
              <w:bottom w:val="single" w:sz="4" w:space="0" w:color="7F7F7F"/>
              <w:right w:val="single" w:sz="4" w:space="0" w:color="7F7F7F"/>
            </w:tcBorders>
            <w:vAlign w:val="center"/>
          </w:tcPr>
          <w:p w14:paraId="5AD8D61C" w14:textId="7DC7E862" w:rsidR="00EF2EE5" w:rsidRPr="00F2563E" w:rsidRDefault="00EF2EE5" w:rsidP="00EF2EE5">
            <w:pPr>
              <w:spacing w:after="0" w:line="276" w:lineRule="auto"/>
              <w:jc w:val="left"/>
              <w:rPr>
                <w:sz w:val="20"/>
                <w:szCs w:val="20"/>
              </w:rPr>
            </w:pPr>
            <w:r>
              <w:rPr>
                <w:color w:val="000000"/>
                <w:sz w:val="20"/>
                <w:szCs w:val="20"/>
              </w:rPr>
              <w:t>Elementary Business Process</w:t>
            </w:r>
          </w:p>
        </w:tc>
      </w:tr>
      <w:tr w:rsidR="00EF2EE5" w:rsidRPr="00F2563E" w14:paraId="0E9F081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D4A3AFF" w14:textId="792AF720" w:rsidR="00EF2EE5" w:rsidRPr="00F2563E" w:rsidRDefault="00EF2EE5" w:rsidP="00EF2EE5">
            <w:pPr>
              <w:spacing w:after="0" w:line="276" w:lineRule="auto"/>
              <w:jc w:val="left"/>
              <w:rPr>
                <w:sz w:val="20"/>
                <w:szCs w:val="20"/>
              </w:rPr>
            </w:pPr>
            <w:r>
              <w:rPr>
                <w:color w:val="000000"/>
                <w:sz w:val="20"/>
                <w:szCs w:val="20"/>
              </w:rPr>
              <w:t>EcOp</w:t>
            </w:r>
          </w:p>
        </w:tc>
        <w:tc>
          <w:tcPr>
            <w:tcW w:w="3513" w:type="pct"/>
            <w:tcBorders>
              <w:top w:val="single" w:sz="4" w:space="0" w:color="7F7F7F"/>
              <w:left w:val="single" w:sz="4" w:space="0" w:color="7F7F7F"/>
              <w:bottom w:val="single" w:sz="4" w:space="0" w:color="7F7F7F"/>
              <w:right w:val="single" w:sz="4" w:space="0" w:color="7F7F7F"/>
            </w:tcBorders>
            <w:vAlign w:val="center"/>
          </w:tcPr>
          <w:p w14:paraId="73C60447" w14:textId="00578CD3" w:rsidR="00EF2EE5" w:rsidRPr="00F2563E" w:rsidRDefault="00EF2EE5" w:rsidP="00EF2EE5">
            <w:pPr>
              <w:spacing w:after="0" w:line="276" w:lineRule="auto"/>
              <w:jc w:val="left"/>
              <w:rPr>
                <w:sz w:val="20"/>
                <w:szCs w:val="20"/>
              </w:rPr>
            </w:pPr>
            <w:r>
              <w:rPr>
                <w:color w:val="000000"/>
                <w:sz w:val="20"/>
                <w:szCs w:val="20"/>
              </w:rPr>
              <w:t>Economic Operator</w:t>
            </w:r>
          </w:p>
        </w:tc>
      </w:tr>
      <w:tr w:rsidR="00EF2EE5" w:rsidRPr="00F2563E" w14:paraId="5848EA7C"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606FECE" w14:textId="39C23A6B" w:rsidR="00EF2EE5" w:rsidRPr="00F2563E" w:rsidRDefault="00EF2EE5" w:rsidP="00EF2EE5">
            <w:pPr>
              <w:spacing w:after="0" w:line="276" w:lineRule="auto"/>
              <w:jc w:val="left"/>
              <w:rPr>
                <w:sz w:val="20"/>
                <w:szCs w:val="20"/>
              </w:rPr>
            </w:pPr>
            <w:r>
              <w:rPr>
                <w:color w:val="000000"/>
                <w:sz w:val="20"/>
                <w:szCs w:val="20"/>
              </w:rPr>
              <w:t>ECP</w:t>
            </w:r>
          </w:p>
        </w:tc>
        <w:tc>
          <w:tcPr>
            <w:tcW w:w="3513" w:type="pct"/>
            <w:tcBorders>
              <w:top w:val="single" w:sz="4" w:space="0" w:color="7F7F7F"/>
              <w:left w:val="single" w:sz="4" w:space="0" w:color="7F7F7F"/>
              <w:bottom w:val="single" w:sz="4" w:space="0" w:color="7F7F7F"/>
              <w:right w:val="single" w:sz="4" w:space="0" w:color="7F7F7F"/>
            </w:tcBorders>
            <w:vAlign w:val="center"/>
          </w:tcPr>
          <w:p w14:paraId="5569D623" w14:textId="6B47E473" w:rsidR="00EF2EE5" w:rsidRPr="00F2563E" w:rsidRDefault="00EF2EE5" w:rsidP="00EF2EE5">
            <w:pPr>
              <w:spacing w:after="0" w:line="276" w:lineRule="auto"/>
              <w:jc w:val="left"/>
              <w:rPr>
                <w:sz w:val="20"/>
                <w:szCs w:val="20"/>
              </w:rPr>
            </w:pPr>
            <w:r>
              <w:rPr>
                <w:color w:val="000000"/>
                <w:sz w:val="20"/>
                <w:szCs w:val="20"/>
              </w:rPr>
              <w:t>Excise Computerisation Project</w:t>
            </w:r>
          </w:p>
        </w:tc>
      </w:tr>
      <w:tr w:rsidR="00EF2EE5" w:rsidRPr="00F2563E" w14:paraId="638DB24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05874DC" w14:textId="4014063D" w:rsidR="00EF2EE5" w:rsidRPr="00F2563E" w:rsidRDefault="00EF2EE5" w:rsidP="00EF2EE5">
            <w:pPr>
              <w:spacing w:after="0" w:line="276" w:lineRule="auto"/>
              <w:jc w:val="left"/>
              <w:rPr>
                <w:sz w:val="20"/>
                <w:szCs w:val="20"/>
              </w:rPr>
            </w:pPr>
            <w:r>
              <w:rPr>
                <w:color w:val="000000"/>
                <w:sz w:val="20"/>
                <w:szCs w:val="20"/>
              </w:rPr>
              <w:t>ECS</w:t>
            </w:r>
          </w:p>
        </w:tc>
        <w:tc>
          <w:tcPr>
            <w:tcW w:w="3513" w:type="pct"/>
            <w:tcBorders>
              <w:top w:val="single" w:sz="4" w:space="0" w:color="7F7F7F"/>
              <w:left w:val="single" w:sz="4" w:space="0" w:color="7F7F7F"/>
              <w:bottom w:val="single" w:sz="4" w:space="0" w:color="7F7F7F"/>
              <w:right w:val="single" w:sz="4" w:space="0" w:color="7F7F7F"/>
            </w:tcBorders>
            <w:vAlign w:val="center"/>
          </w:tcPr>
          <w:p w14:paraId="5C87DF48" w14:textId="5B4032BE" w:rsidR="00EF2EE5" w:rsidRPr="00F2563E" w:rsidRDefault="00EF2EE5" w:rsidP="00EF2EE5">
            <w:pPr>
              <w:spacing w:after="0" w:line="276" w:lineRule="auto"/>
              <w:jc w:val="left"/>
              <w:rPr>
                <w:sz w:val="20"/>
                <w:szCs w:val="20"/>
              </w:rPr>
            </w:pPr>
            <w:r>
              <w:rPr>
                <w:color w:val="000000"/>
                <w:sz w:val="20"/>
                <w:szCs w:val="20"/>
              </w:rPr>
              <w:t>Export Control System</w:t>
            </w:r>
          </w:p>
        </w:tc>
      </w:tr>
      <w:tr w:rsidR="00EF2EE5" w:rsidRPr="00F2563E" w14:paraId="3168703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DFE712B" w14:textId="48E78208" w:rsidR="00EF2EE5" w:rsidRPr="00F2563E" w:rsidRDefault="00EF2EE5" w:rsidP="00EF2EE5">
            <w:pPr>
              <w:spacing w:after="0" w:line="276" w:lineRule="auto"/>
              <w:jc w:val="left"/>
              <w:rPr>
                <w:sz w:val="20"/>
                <w:szCs w:val="20"/>
              </w:rPr>
            </w:pPr>
            <w:r>
              <w:rPr>
                <w:color w:val="000000"/>
                <w:sz w:val="20"/>
                <w:szCs w:val="20"/>
              </w:rPr>
              <w:t>ECWP</w:t>
            </w:r>
          </w:p>
        </w:tc>
        <w:tc>
          <w:tcPr>
            <w:tcW w:w="3513" w:type="pct"/>
            <w:tcBorders>
              <w:top w:val="single" w:sz="4" w:space="0" w:color="7F7F7F"/>
              <w:left w:val="single" w:sz="4" w:space="0" w:color="7F7F7F"/>
              <w:bottom w:val="single" w:sz="4" w:space="0" w:color="7F7F7F"/>
              <w:right w:val="single" w:sz="4" w:space="0" w:color="7F7F7F"/>
            </w:tcBorders>
            <w:vAlign w:val="center"/>
          </w:tcPr>
          <w:p w14:paraId="35484AC0" w14:textId="74745308" w:rsidR="00EF2EE5" w:rsidRPr="00F2563E" w:rsidRDefault="00EF2EE5" w:rsidP="00EF2EE5">
            <w:pPr>
              <w:spacing w:after="0" w:line="276" w:lineRule="auto"/>
              <w:jc w:val="left"/>
              <w:rPr>
                <w:sz w:val="20"/>
                <w:szCs w:val="20"/>
              </w:rPr>
            </w:pPr>
            <w:r>
              <w:rPr>
                <w:color w:val="000000"/>
                <w:sz w:val="20"/>
                <w:szCs w:val="20"/>
              </w:rPr>
              <w:t>Excise Computerisation Working Party</w:t>
            </w:r>
          </w:p>
        </w:tc>
      </w:tr>
      <w:tr w:rsidR="00EF2EE5" w:rsidRPr="00F2563E" w14:paraId="2A9D1493"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C0EAC6D" w14:textId="2DA249DA" w:rsidR="00EF2EE5" w:rsidRPr="00F2563E" w:rsidRDefault="00EF2EE5" w:rsidP="00EF2EE5">
            <w:pPr>
              <w:spacing w:after="0" w:line="276" w:lineRule="auto"/>
              <w:jc w:val="left"/>
              <w:rPr>
                <w:sz w:val="20"/>
                <w:szCs w:val="20"/>
              </w:rPr>
            </w:pPr>
            <w:r>
              <w:rPr>
                <w:color w:val="000000"/>
                <w:sz w:val="20"/>
                <w:szCs w:val="20"/>
              </w:rPr>
              <w:t>ED</w:t>
            </w:r>
          </w:p>
        </w:tc>
        <w:tc>
          <w:tcPr>
            <w:tcW w:w="3513" w:type="pct"/>
            <w:tcBorders>
              <w:top w:val="single" w:sz="4" w:space="0" w:color="7F7F7F"/>
              <w:left w:val="single" w:sz="4" w:space="0" w:color="7F7F7F"/>
              <w:bottom w:val="single" w:sz="4" w:space="0" w:color="7F7F7F"/>
              <w:right w:val="single" w:sz="4" w:space="0" w:color="7F7F7F"/>
            </w:tcBorders>
            <w:vAlign w:val="center"/>
          </w:tcPr>
          <w:p w14:paraId="69F9AE35" w14:textId="45F7F20F" w:rsidR="00EF2EE5" w:rsidRPr="00F2563E" w:rsidRDefault="00EF2EE5" w:rsidP="00EF2EE5">
            <w:pPr>
              <w:spacing w:after="0" w:line="276" w:lineRule="auto"/>
              <w:jc w:val="left"/>
              <w:rPr>
                <w:sz w:val="20"/>
                <w:szCs w:val="20"/>
              </w:rPr>
            </w:pPr>
            <w:r>
              <w:rPr>
                <w:color w:val="000000"/>
                <w:sz w:val="20"/>
                <w:szCs w:val="20"/>
              </w:rPr>
              <w:t>External Domain</w:t>
            </w:r>
          </w:p>
        </w:tc>
      </w:tr>
      <w:tr w:rsidR="00EF2EE5" w:rsidRPr="00F2563E" w14:paraId="346275CA"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72B25C4" w14:textId="540DF653" w:rsidR="00EF2EE5" w:rsidRPr="00F2563E" w:rsidRDefault="00EF2EE5" w:rsidP="00EF2EE5">
            <w:pPr>
              <w:spacing w:after="0" w:line="276" w:lineRule="auto"/>
              <w:jc w:val="left"/>
              <w:rPr>
                <w:sz w:val="20"/>
                <w:szCs w:val="20"/>
              </w:rPr>
            </w:pPr>
            <w:r>
              <w:rPr>
                <w:color w:val="000000"/>
                <w:sz w:val="20"/>
                <w:szCs w:val="20"/>
              </w:rPr>
              <w:t>EDI</w:t>
            </w:r>
          </w:p>
        </w:tc>
        <w:tc>
          <w:tcPr>
            <w:tcW w:w="3513" w:type="pct"/>
            <w:tcBorders>
              <w:top w:val="single" w:sz="4" w:space="0" w:color="7F7F7F"/>
              <w:left w:val="single" w:sz="4" w:space="0" w:color="7F7F7F"/>
              <w:bottom w:val="single" w:sz="4" w:space="0" w:color="7F7F7F"/>
              <w:right w:val="single" w:sz="4" w:space="0" w:color="7F7F7F"/>
            </w:tcBorders>
            <w:vAlign w:val="center"/>
          </w:tcPr>
          <w:p w14:paraId="7D54AC49" w14:textId="36AFB5EE" w:rsidR="00EF2EE5" w:rsidRPr="00F2563E" w:rsidRDefault="00EF2EE5" w:rsidP="00EF2EE5">
            <w:pPr>
              <w:spacing w:after="0" w:line="276" w:lineRule="auto"/>
              <w:jc w:val="left"/>
              <w:rPr>
                <w:sz w:val="20"/>
                <w:szCs w:val="20"/>
              </w:rPr>
            </w:pPr>
            <w:r>
              <w:rPr>
                <w:color w:val="000000"/>
                <w:sz w:val="20"/>
                <w:szCs w:val="20"/>
              </w:rPr>
              <w:t>Electronic Data Interchange</w:t>
            </w:r>
          </w:p>
        </w:tc>
      </w:tr>
      <w:tr w:rsidR="00EF2EE5" w:rsidRPr="00F2563E" w14:paraId="1896CBC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04D973B" w14:textId="0DE334E5" w:rsidR="00EF2EE5" w:rsidRPr="00F2563E" w:rsidRDefault="00EF2EE5" w:rsidP="00EF2EE5">
            <w:pPr>
              <w:spacing w:after="0" w:line="276" w:lineRule="auto"/>
              <w:jc w:val="left"/>
              <w:rPr>
                <w:sz w:val="20"/>
                <w:szCs w:val="20"/>
              </w:rPr>
            </w:pPr>
            <w:r>
              <w:rPr>
                <w:color w:val="000000"/>
                <w:sz w:val="20"/>
                <w:szCs w:val="20"/>
              </w:rPr>
              <w:t>EDIFACT</w:t>
            </w:r>
          </w:p>
        </w:tc>
        <w:tc>
          <w:tcPr>
            <w:tcW w:w="3513" w:type="pct"/>
            <w:tcBorders>
              <w:top w:val="single" w:sz="4" w:space="0" w:color="7F7F7F"/>
              <w:left w:val="single" w:sz="4" w:space="0" w:color="7F7F7F"/>
              <w:bottom w:val="single" w:sz="4" w:space="0" w:color="7F7F7F"/>
              <w:right w:val="single" w:sz="4" w:space="0" w:color="7F7F7F"/>
            </w:tcBorders>
            <w:vAlign w:val="center"/>
          </w:tcPr>
          <w:p w14:paraId="7BAF8BE5" w14:textId="6070E8F7" w:rsidR="00EF2EE5" w:rsidRPr="00F2563E" w:rsidRDefault="00EF2EE5" w:rsidP="00EF2EE5">
            <w:pPr>
              <w:spacing w:after="0" w:line="276" w:lineRule="auto"/>
              <w:jc w:val="left"/>
              <w:rPr>
                <w:sz w:val="20"/>
                <w:szCs w:val="20"/>
              </w:rPr>
            </w:pPr>
            <w:r>
              <w:rPr>
                <w:color w:val="000000"/>
                <w:sz w:val="20"/>
                <w:szCs w:val="20"/>
              </w:rPr>
              <w:t>EDI for Administration Commerce and Transport</w:t>
            </w:r>
          </w:p>
        </w:tc>
      </w:tr>
      <w:tr w:rsidR="00EF2EE5" w:rsidRPr="00F2563E" w14:paraId="44F832E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C134C74" w14:textId="66A63946" w:rsidR="00EF2EE5" w:rsidRPr="00F2563E" w:rsidRDefault="00EF2EE5" w:rsidP="00EF2EE5">
            <w:pPr>
              <w:spacing w:after="0" w:line="276" w:lineRule="auto"/>
              <w:jc w:val="left"/>
              <w:rPr>
                <w:sz w:val="20"/>
                <w:szCs w:val="20"/>
              </w:rPr>
            </w:pPr>
            <w:r>
              <w:rPr>
                <w:color w:val="000000"/>
                <w:sz w:val="20"/>
                <w:szCs w:val="20"/>
              </w:rPr>
              <w:t>EEC</w:t>
            </w:r>
          </w:p>
        </w:tc>
        <w:tc>
          <w:tcPr>
            <w:tcW w:w="3513" w:type="pct"/>
            <w:tcBorders>
              <w:top w:val="single" w:sz="4" w:space="0" w:color="7F7F7F"/>
              <w:left w:val="single" w:sz="4" w:space="0" w:color="7F7F7F"/>
              <w:bottom w:val="single" w:sz="4" w:space="0" w:color="7F7F7F"/>
              <w:right w:val="single" w:sz="4" w:space="0" w:color="7F7F7F"/>
            </w:tcBorders>
            <w:vAlign w:val="center"/>
          </w:tcPr>
          <w:p w14:paraId="3B68F7D3" w14:textId="11F021B4" w:rsidR="00EF2EE5" w:rsidRPr="00F2563E" w:rsidRDefault="00EF2EE5" w:rsidP="00EF2EE5">
            <w:pPr>
              <w:spacing w:after="0" w:line="276" w:lineRule="auto"/>
              <w:jc w:val="left"/>
              <w:rPr>
                <w:sz w:val="20"/>
                <w:szCs w:val="20"/>
              </w:rPr>
            </w:pPr>
            <w:r>
              <w:rPr>
                <w:color w:val="000000"/>
                <w:sz w:val="20"/>
                <w:szCs w:val="20"/>
              </w:rPr>
              <w:t>European Economic Community</w:t>
            </w:r>
          </w:p>
        </w:tc>
      </w:tr>
      <w:tr w:rsidR="00EF2EE5" w:rsidRPr="00F2563E" w14:paraId="55B82B7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0C53B7C" w14:textId="44499FC0" w:rsidR="00EF2EE5" w:rsidRPr="00F2563E" w:rsidRDefault="00EF2EE5" w:rsidP="00EF2EE5">
            <w:pPr>
              <w:spacing w:after="0" w:line="276" w:lineRule="auto"/>
              <w:jc w:val="left"/>
              <w:rPr>
                <w:sz w:val="20"/>
                <w:szCs w:val="20"/>
              </w:rPr>
            </w:pPr>
            <w:r>
              <w:rPr>
                <w:color w:val="000000"/>
                <w:sz w:val="20"/>
                <w:szCs w:val="20"/>
              </w:rPr>
              <w:t>ELO</w:t>
            </w:r>
          </w:p>
        </w:tc>
        <w:tc>
          <w:tcPr>
            <w:tcW w:w="3513" w:type="pct"/>
            <w:tcBorders>
              <w:top w:val="single" w:sz="4" w:space="0" w:color="7F7F7F"/>
              <w:left w:val="single" w:sz="4" w:space="0" w:color="7F7F7F"/>
              <w:bottom w:val="single" w:sz="4" w:space="0" w:color="7F7F7F"/>
              <w:right w:val="single" w:sz="4" w:space="0" w:color="7F7F7F"/>
            </w:tcBorders>
            <w:vAlign w:val="center"/>
          </w:tcPr>
          <w:p w14:paraId="2987B1AE" w14:textId="57826CC7" w:rsidR="00EF2EE5" w:rsidRPr="00F2563E" w:rsidRDefault="00EF2EE5" w:rsidP="00EF2EE5">
            <w:pPr>
              <w:spacing w:after="0" w:line="276" w:lineRule="auto"/>
              <w:jc w:val="left"/>
              <w:rPr>
                <w:sz w:val="20"/>
                <w:szCs w:val="20"/>
              </w:rPr>
            </w:pPr>
            <w:r>
              <w:rPr>
                <w:color w:val="000000"/>
                <w:sz w:val="20"/>
                <w:szCs w:val="20"/>
              </w:rPr>
              <w:t>Excise Liaison Office</w:t>
            </w:r>
          </w:p>
        </w:tc>
      </w:tr>
      <w:tr w:rsidR="00EF2EE5" w:rsidRPr="00F2563E" w14:paraId="00F05C7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5675B1E" w14:textId="4193FAF0" w:rsidR="00EF2EE5" w:rsidRPr="00F2563E" w:rsidRDefault="00EF2EE5" w:rsidP="00EF2EE5">
            <w:pPr>
              <w:spacing w:after="0" w:line="276" w:lineRule="auto"/>
              <w:jc w:val="left"/>
              <w:rPr>
                <w:sz w:val="20"/>
                <w:szCs w:val="20"/>
              </w:rPr>
            </w:pPr>
            <w:r>
              <w:rPr>
                <w:color w:val="000000"/>
                <w:sz w:val="20"/>
                <w:szCs w:val="20"/>
              </w:rPr>
              <w:t>EMCS</w:t>
            </w:r>
          </w:p>
        </w:tc>
        <w:tc>
          <w:tcPr>
            <w:tcW w:w="3513" w:type="pct"/>
            <w:tcBorders>
              <w:top w:val="single" w:sz="4" w:space="0" w:color="7F7F7F"/>
              <w:left w:val="single" w:sz="4" w:space="0" w:color="7F7F7F"/>
              <w:bottom w:val="single" w:sz="4" w:space="0" w:color="7F7F7F"/>
              <w:right w:val="single" w:sz="4" w:space="0" w:color="7F7F7F"/>
            </w:tcBorders>
            <w:vAlign w:val="center"/>
          </w:tcPr>
          <w:p w14:paraId="391F4D97" w14:textId="650EB190" w:rsidR="00EF2EE5" w:rsidRPr="00F2563E" w:rsidRDefault="00EF2EE5" w:rsidP="00EF2EE5">
            <w:pPr>
              <w:spacing w:after="0" w:line="276" w:lineRule="auto"/>
              <w:jc w:val="left"/>
              <w:rPr>
                <w:sz w:val="20"/>
                <w:szCs w:val="20"/>
              </w:rPr>
            </w:pPr>
            <w:r>
              <w:rPr>
                <w:color w:val="000000"/>
                <w:sz w:val="20"/>
                <w:szCs w:val="20"/>
              </w:rPr>
              <w:t>Excise Movement and Control System</w:t>
            </w:r>
          </w:p>
        </w:tc>
      </w:tr>
      <w:tr w:rsidR="00EF2EE5" w:rsidRPr="00F2563E" w14:paraId="6A8F7AB8"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0182D6E" w14:textId="7FBEBC1F" w:rsidR="00EF2EE5" w:rsidRPr="00F2563E" w:rsidRDefault="00EF2EE5" w:rsidP="00EF2EE5">
            <w:pPr>
              <w:spacing w:after="0" w:line="276" w:lineRule="auto"/>
              <w:jc w:val="left"/>
              <w:rPr>
                <w:sz w:val="20"/>
                <w:szCs w:val="20"/>
              </w:rPr>
            </w:pPr>
            <w:r>
              <w:rPr>
                <w:color w:val="000000"/>
                <w:sz w:val="20"/>
                <w:szCs w:val="20"/>
              </w:rPr>
              <w:t>EMCS CAB</w:t>
            </w:r>
          </w:p>
        </w:tc>
        <w:tc>
          <w:tcPr>
            <w:tcW w:w="3513" w:type="pct"/>
            <w:tcBorders>
              <w:top w:val="single" w:sz="4" w:space="0" w:color="7F7F7F"/>
              <w:left w:val="single" w:sz="4" w:space="0" w:color="7F7F7F"/>
              <w:bottom w:val="single" w:sz="4" w:space="0" w:color="7F7F7F"/>
              <w:right w:val="single" w:sz="4" w:space="0" w:color="7F7F7F"/>
            </w:tcBorders>
            <w:vAlign w:val="center"/>
          </w:tcPr>
          <w:p w14:paraId="5A939387" w14:textId="5343F728" w:rsidR="00EF2EE5" w:rsidRPr="00F2563E" w:rsidRDefault="00EF2EE5" w:rsidP="00EF2EE5">
            <w:pPr>
              <w:spacing w:after="0" w:line="276" w:lineRule="auto"/>
              <w:jc w:val="left"/>
              <w:rPr>
                <w:sz w:val="20"/>
                <w:szCs w:val="20"/>
              </w:rPr>
            </w:pPr>
            <w:r>
              <w:rPr>
                <w:color w:val="000000"/>
                <w:sz w:val="20"/>
                <w:szCs w:val="20"/>
              </w:rPr>
              <w:t>EMCS Change Advisory Board</w:t>
            </w:r>
          </w:p>
        </w:tc>
      </w:tr>
      <w:tr w:rsidR="00EF2EE5" w:rsidRPr="00F2563E" w14:paraId="0CC726E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D63D0BE" w14:textId="716DAA25" w:rsidR="00EF2EE5" w:rsidRPr="00F2563E" w:rsidRDefault="00EF2EE5" w:rsidP="00EF2EE5">
            <w:pPr>
              <w:spacing w:after="0" w:line="276" w:lineRule="auto"/>
              <w:jc w:val="left"/>
              <w:rPr>
                <w:sz w:val="20"/>
                <w:szCs w:val="20"/>
              </w:rPr>
            </w:pPr>
            <w:r>
              <w:rPr>
                <w:color w:val="000000"/>
                <w:sz w:val="20"/>
                <w:szCs w:val="20"/>
              </w:rPr>
              <w:t>EOL</w:t>
            </w:r>
          </w:p>
        </w:tc>
        <w:tc>
          <w:tcPr>
            <w:tcW w:w="3513" w:type="pct"/>
            <w:tcBorders>
              <w:top w:val="single" w:sz="4" w:space="0" w:color="7F7F7F"/>
              <w:left w:val="single" w:sz="4" w:space="0" w:color="7F7F7F"/>
              <w:bottom w:val="single" w:sz="4" w:space="0" w:color="7F7F7F"/>
              <w:right w:val="single" w:sz="4" w:space="0" w:color="7F7F7F"/>
            </w:tcBorders>
            <w:vAlign w:val="center"/>
          </w:tcPr>
          <w:p w14:paraId="194BD215" w14:textId="17254DDF" w:rsidR="00EF2EE5" w:rsidRPr="00F2563E" w:rsidRDefault="00EF2EE5" w:rsidP="00EF2EE5">
            <w:pPr>
              <w:spacing w:after="0" w:line="276" w:lineRule="auto"/>
              <w:jc w:val="left"/>
              <w:rPr>
                <w:sz w:val="20"/>
                <w:szCs w:val="20"/>
              </w:rPr>
            </w:pPr>
            <w:r>
              <w:rPr>
                <w:color w:val="000000"/>
                <w:sz w:val="20"/>
                <w:szCs w:val="20"/>
              </w:rPr>
              <w:t>Excise Office List</w:t>
            </w:r>
          </w:p>
        </w:tc>
      </w:tr>
      <w:tr w:rsidR="00EF2EE5" w:rsidRPr="00F2563E" w14:paraId="04F2FD7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F2D2DE2" w14:textId="0D292461" w:rsidR="00EF2EE5" w:rsidRPr="00F2563E" w:rsidRDefault="00EF2EE5" w:rsidP="00EF2EE5">
            <w:pPr>
              <w:spacing w:after="0" w:line="276" w:lineRule="auto"/>
              <w:jc w:val="left"/>
              <w:rPr>
                <w:sz w:val="20"/>
                <w:szCs w:val="20"/>
              </w:rPr>
            </w:pPr>
            <w:r>
              <w:rPr>
                <w:color w:val="000000"/>
                <w:sz w:val="20"/>
                <w:szCs w:val="20"/>
              </w:rPr>
              <w:t>EORI</w:t>
            </w:r>
          </w:p>
        </w:tc>
        <w:tc>
          <w:tcPr>
            <w:tcW w:w="3513" w:type="pct"/>
            <w:tcBorders>
              <w:top w:val="single" w:sz="4" w:space="0" w:color="7F7F7F"/>
              <w:left w:val="single" w:sz="4" w:space="0" w:color="7F7F7F"/>
              <w:bottom w:val="single" w:sz="4" w:space="0" w:color="7F7F7F"/>
              <w:right w:val="single" w:sz="4" w:space="0" w:color="7F7F7F"/>
            </w:tcBorders>
            <w:vAlign w:val="center"/>
          </w:tcPr>
          <w:p w14:paraId="13462480" w14:textId="7E6551D6" w:rsidR="00EF2EE5" w:rsidRPr="00F2563E" w:rsidRDefault="00EF2EE5" w:rsidP="00EF2EE5">
            <w:pPr>
              <w:spacing w:after="0" w:line="276" w:lineRule="auto"/>
              <w:jc w:val="left"/>
              <w:rPr>
                <w:sz w:val="20"/>
                <w:szCs w:val="20"/>
              </w:rPr>
            </w:pPr>
            <w:r>
              <w:rPr>
                <w:color w:val="000000"/>
                <w:sz w:val="20"/>
                <w:szCs w:val="20"/>
              </w:rPr>
              <w:t>Economic Operators Registration and Identification</w:t>
            </w:r>
          </w:p>
        </w:tc>
      </w:tr>
      <w:tr w:rsidR="00EF2EE5" w:rsidRPr="00F2563E" w14:paraId="7DF4ADD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8F2BC8E" w14:textId="10016C37" w:rsidR="00EF2EE5" w:rsidRPr="00F2563E" w:rsidRDefault="00EF2EE5" w:rsidP="00EF2EE5">
            <w:pPr>
              <w:spacing w:after="0" w:line="276" w:lineRule="auto"/>
              <w:jc w:val="left"/>
              <w:rPr>
                <w:sz w:val="20"/>
                <w:szCs w:val="20"/>
              </w:rPr>
            </w:pPr>
            <w:r>
              <w:rPr>
                <w:color w:val="000000"/>
                <w:sz w:val="20"/>
                <w:szCs w:val="20"/>
              </w:rPr>
              <w:t>EPC</w:t>
            </w:r>
          </w:p>
        </w:tc>
        <w:tc>
          <w:tcPr>
            <w:tcW w:w="3513" w:type="pct"/>
            <w:tcBorders>
              <w:top w:val="single" w:sz="4" w:space="0" w:color="7F7F7F"/>
              <w:left w:val="single" w:sz="4" w:space="0" w:color="7F7F7F"/>
              <w:bottom w:val="single" w:sz="4" w:space="0" w:color="7F7F7F"/>
              <w:right w:val="single" w:sz="4" w:space="0" w:color="7F7F7F"/>
            </w:tcBorders>
            <w:vAlign w:val="center"/>
          </w:tcPr>
          <w:p w14:paraId="13389D3B" w14:textId="21A13BFF" w:rsidR="00EF2EE5" w:rsidRPr="00F2563E" w:rsidRDefault="00EF2EE5" w:rsidP="00EF2EE5">
            <w:pPr>
              <w:spacing w:after="0" w:line="276" w:lineRule="auto"/>
              <w:jc w:val="left"/>
              <w:rPr>
                <w:sz w:val="20"/>
                <w:szCs w:val="20"/>
              </w:rPr>
            </w:pPr>
            <w:r>
              <w:rPr>
                <w:color w:val="000000"/>
                <w:sz w:val="20"/>
                <w:szCs w:val="20"/>
              </w:rPr>
              <w:t>Excise Product Code</w:t>
            </w:r>
          </w:p>
        </w:tc>
      </w:tr>
      <w:tr w:rsidR="00EF2EE5" w:rsidRPr="00F2563E" w14:paraId="29B18D4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EBDB692" w14:textId="41875A16" w:rsidR="00EF2EE5" w:rsidRPr="00F2563E" w:rsidRDefault="00EF2EE5" w:rsidP="00EF2EE5">
            <w:pPr>
              <w:spacing w:after="0" w:line="276" w:lineRule="auto"/>
              <w:jc w:val="left"/>
              <w:rPr>
                <w:sz w:val="20"/>
                <w:szCs w:val="20"/>
              </w:rPr>
            </w:pPr>
            <w:r>
              <w:rPr>
                <w:color w:val="000000"/>
                <w:sz w:val="20"/>
                <w:szCs w:val="20"/>
              </w:rPr>
              <w:t>ESS</w:t>
            </w:r>
          </w:p>
        </w:tc>
        <w:tc>
          <w:tcPr>
            <w:tcW w:w="3513" w:type="pct"/>
            <w:tcBorders>
              <w:top w:val="single" w:sz="4" w:space="0" w:color="7F7F7F"/>
              <w:left w:val="single" w:sz="4" w:space="0" w:color="7F7F7F"/>
              <w:bottom w:val="single" w:sz="4" w:space="0" w:color="7F7F7F"/>
              <w:right w:val="single" w:sz="4" w:space="0" w:color="7F7F7F"/>
            </w:tcBorders>
            <w:vAlign w:val="center"/>
          </w:tcPr>
          <w:p w14:paraId="3F11D1FC" w14:textId="0097DD88" w:rsidR="00EF2EE5" w:rsidRPr="00F2563E" w:rsidRDefault="00EF2EE5" w:rsidP="00EF2EE5">
            <w:pPr>
              <w:spacing w:after="0" w:line="276" w:lineRule="auto"/>
              <w:jc w:val="left"/>
              <w:rPr>
                <w:sz w:val="20"/>
                <w:szCs w:val="20"/>
              </w:rPr>
            </w:pPr>
            <w:r>
              <w:rPr>
                <w:color w:val="000000"/>
                <w:sz w:val="20"/>
                <w:szCs w:val="20"/>
              </w:rPr>
              <w:t>EMCS System Specifications</w:t>
            </w:r>
          </w:p>
        </w:tc>
      </w:tr>
      <w:tr w:rsidR="00EF2EE5" w:rsidRPr="00F2563E" w14:paraId="0EFB7F72"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B86E498" w14:textId="5D1A4E38" w:rsidR="00EF2EE5" w:rsidRPr="00F2563E" w:rsidRDefault="00EF2EE5" w:rsidP="00EF2EE5">
            <w:pPr>
              <w:spacing w:after="0" w:line="276" w:lineRule="auto"/>
              <w:jc w:val="left"/>
              <w:rPr>
                <w:sz w:val="20"/>
                <w:szCs w:val="20"/>
              </w:rPr>
            </w:pPr>
            <w:r>
              <w:rPr>
                <w:color w:val="000000"/>
                <w:sz w:val="20"/>
                <w:szCs w:val="20"/>
              </w:rPr>
              <w:t>EWSE</w:t>
            </w:r>
          </w:p>
        </w:tc>
        <w:tc>
          <w:tcPr>
            <w:tcW w:w="3513" w:type="pct"/>
            <w:tcBorders>
              <w:top w:val="single" w:sz="4" w:space="0" w:color="7F7F7F"/>
              <w:left w:val="single" w:sz="4" w:space="0" w:color="7F7F7F"/>
              <w:bottom w:val="single" w:sz="4" w:space="0" w:color="7F7F7F"/>
              <w:right w:val="single" w:sz="4" w:space="0" w:color="7F7F7F"/>
            </w:tcBorders>
            <w:vAlign w:val="center"/>
          </w:tcPr>
          <w:p w14:paraId="20FC6D58" w14:textId="5537B3CD" w:rsidR="00EF2EE5" w:rsidRPr="00F2563E" w:rsidRDefault="00EF2EE5" w:rsidP="00EF2EE5">
            <w:pPr>
              <w:spacing w:after="0" w:line="276" w:lineRule="auto"/>
              <w:jc w:val="left"/>
              <w:rPr>
                <w:sz w:val="20"/>
                <w:szCs w:val="20"/>
              </w:rPr>
            </w:pPr>
            <w:r>
              <w:rPr>
                <w:color w:val="000000"/>
                <w:sz w:val="20"/>
                <w:szCs w:val="20"/>
              </w:rPr>
              <w:t>Early Warning System for Excise</w:t>
            </w:r>
          </w:p>
        </w:tc>
      </w:tr>
      <w:tr w:rsidR="00EF2EE5" w:rsidRPr="00F2563E" w14:paraId="083241F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154EDE9" w14:textId="54F9B5A2" w:rsidR="00EF2EE5" w:rsidRPr="00F2563E" w:rsidRDefault="00EF2EE5" w:rsidP="00EF2EE5">
            <w:pPr>
              <w:spacing w:after="0" w:line="276" w:lineRule="auto"/>
              <w:jc w:val="left"/>
              <w:rPr>
                <w:sz w:val="20"/>
                <w:szCs w:val="20"/>
              </w:rPr>
            </w:pPr>
            <w:r>
              <w:rPr>
                <w:color w:val="000000"/>
                <w:sz w:val="20"/>
                <w:szCs w:val="20"/>
              </w:rPr>
              <w:t>FESS</w:t>
            </w:r>
          </w:p>
        </w:tc>
        <w:tc>
          <w:tcPr>
            <w:tcW w:w="3513" w:type="pct"/>
            <w:tcBorders>
              <w:top w:val="single" w:sz="4" w:space="0" w:color="7F7F7F"/>
              <w:left w:val="single" w:sz="4" w:space="0" w:color="7F7F7F"/>
              <w:bottom w:val="single" w:sz="4" w:space="0" w:color="7F7F7F"/>
              <w:right w:val="single" w:sz="4" w:space="0" w:color="7F7F7F"/>
            </w:tcBorders>
            <w:vAlign w:val="center"/>
          </w:tcPr>
          <w:p w14:paraId="1237F803" w14:textId="0AB9F2DA" w:rsidR="00EF2EE5" w:rsidRPr="00F2563E" w:rsidRDefault="00EF2EE5" w:rsidP="00EF2EE5">
            <w:pPr>
              <w:spacing w:after="0" w:line="276" w:lineRule="auto"/>
              <w:jc w:val="left"/>
              <w:rPr>
                <w:sz w:val="20"/>
                <w:szCs w:val="20"/>
              </w:rPr>
            </w:pPr>
            <w:r>
              <w:rPr>
                <w:color w:val="000000"/>
                <w:sz w:val="20"/>
                <w:szCs w:val="20"/>
              </w:rPr>
              <w:t>Functional Excise System Specifications</w:t>
            </w:r>
          </w:p>
        </w:tc>
      </w:tr>
      <w:tr w:rsidR="00EF2EE5" w:rsidRPr="00F2563E" w14:paraId="31F6D58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B186C88" w14:textId="1AA6575C" w:rsidR="00EF2EE5" w:rsidRPr="00F2563E" w:rsidRDefault="00EF2EE5" w:rsidP="00EF2EE5">
            <w:pPr>
              <w:spacing w:after="0" w:line="276" w:lineRule="auto"/>
              <w:jc w:val="left"/>
              <w:rPr>
                <w:sz w:val="20"/>
                <w:szCs w:val="20"/>
              </w:rPr>
            </w:pPr>
            <w:r>
              <w:rPr>
                <w:color w:val="000000"/>
                <w:sz w:val="20"/>
                <w:szCs w:val="20"/>
              </w:rPr>
              <w:t>FMS</w:t>
            </w:r>
          </w:p>
        </w:tc>
        <w:tc>
          <w:tcPr>
            <w:tcW w:w="3513" w:type="pct"/>
            <w:tcBorders>
              <w:top w:val="single" w:sz="4" w:space="0" w:color="7F7F7F"/>
              <w:left w:val="single" w:sz="4" w:space="0" w:color="7F7F7F"/>
              <w:bottom w:val="single" w:sz="4" w:space="0" w:color="7F7F7F"/>
              <w:right w:val="single" w:sz="4" w:space="0" w:color="7F7F7F"/>
            </w:tcBorders>
            <w:vAlign w:val="center"/>
          </w:tcPr>
          <w:p w14:paraId="430856CD" w14:textId="7A7226CE" w:rsidR="00EF2EE5" w:rsidRPr="00F2563E" w:rsidRDefault="00EF2EE5" w:rsidP="00EF2EE5">
            <w:pPr>
              <w:spacing w:after="0" w:line="276" w:lineRule="auto"/>
              <w:jc w:val="left"/>
              <w:rPr>
                <w:sz w:val="20"/>
                <w:szCs w:val="20"/>
              </w:rPr>
            </w:pPr>
            <w:r>
              <w:rPr>
                <w:color w:val="000000"/>
                <w:sz w:val="20"/>
                <w:szCs w:val="20"/>
              </w:rPr>
              <w:t>Functional Message Structure</w:t>
            </w:r>
          </w:p>
        </w:tc>
      </w:tr>
      <w:tr w:rsidR="00EF2EE5" w:rsidRPr="00F2563E" w14:paraId="7B8BBB5A"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56B95AE" w14:textId="0847AA7F" w:rsidR="00EF2EE5" w:rsidRPr="00F2563E" w:rsidRDefault="00EF2EE5" w:rsidP="00EF2EE5">
            <w:pPr>
              <w:spacing w:after="0" w:line="276" w:lineRule="auto"/>
              <w:jc w:val="left"/>
              <w:rPr>
                <w:sz w:val="20"/>
                <w:szCs w:val="20"/>
              </w:rPr>
            </w:pPr>
            <w:r>
              <w:rPr>
                <w:color w:val="000000"/>
                <w:sz w:val="20"/>
                <w:szCs w:val="20"/>
              </w:rPr>
              <w:t>FRS</w:t>
            </w:r>
          </w:p>
        </w:tc>
        <w:tc>
          <w:tcPr>
            <w:tcW w:w="3513" w:type="pct"/>
            <w:tcBorders>
              <w:top w:val="single" w:sz="4" w:space="0" w:color="7F7F7F"/>
              <w:left w:val="single" w:sz="4" w:space="0" w:color="7F7F7F"/>
              <w:bottom w:val="single" w:sz="4" w:space="0" w:color="7F7F7F"/>
              <w:right w:val="single" w:sz="4" w:space="0" w:color="7F7F7F"/>
            </w:tcBorders>
            <w:vAlign w:val="center"/>
          </w:tcPr>
          <w:p w14:paraId="6B5A2008" w14:textId="40646EC7" w:rsidR="00EF2EE5" w:rsidRPr="00F2563E" w:rsidRDefault="00EF2EE5" w:rsidP="00EF2EE5">
            <w:pPr>
              <w:spacing w:after="0" w:line="276" w:lineRule="auto"/>
              <w:jc w:val="left"/>
              <w:rPr>
                <w:sz w:val="20"/>
                <w:szCs w:val="20"/>
              </w:rPr>
            </w:pPr>
            <w:r>
              <w:rPr>
                <w:color w:val="000000"/>
                <w:sz w:val="20"/>
                <w:szCs w:val="20"/>
              </w:rPr>
              <w:t>Fallback and Recovery Specification</w:t>
            </w:r>
          </w:p>
        </w:tc>
      </w:tr>
      <w:tr w:rsidR="00EF2EE5" w:rsidRPr="00F2563E" w14:paraId="13FA9E86"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A9F73FE" w14:textId="67FA9B50" w:rsidR="00EF2EE5" w:rsidRPr="00F2563E" w:rsidRDefault="00EF2EE5" w:rsidP="00EF2EE5">
            <w:pPr>
              <w:spacing w:after="0" w:line="276" w:lineRule="auto"/>
              <w:jc w:val="left"/>
              <w:rPr>
                <w:sz w:val="20"/>
                <w:szCs w:val="20"/>
              </w:rPr>
            </w:pPr>
            <w:r>
              <w:rPr>
                <w:color w:val="000000"/>
                <w:sz w:val="20"/>
                <w:szCs w:val="20"/>
              </w:rPr>
              <w:t>FTSS</w:t>
            </w:r>
          </w:p>
        </w:tc>
        <w:tc>
          <w:tcPr>
            <w:tcW w:w="3513" w:type="pct"/>
            <w:tcBorders>
              <w:top w:val="single" w:sz="4" w:space="0" w:color="7F7F7F"/>
              <w:left w:val="single" w:sz="4" w:space="0" w:color="7F7F7F"/>
              <w:bottom w:val="single" w:sz="4" w:space="0" w:color="7F7F7F"/>
              <w:right w:val="single" w:sz="4" w:space="0" w:color="7F7F7F"/>
            </w:tcBorders>
            <w:vAlign w:val="center"/>
          </w:tcPr>
          <w:p w14:paraId="12319A56" w14:textId="14252FCC" w:rsidR="00EF2EE5" w:rsidRPr="00F2563E" w:rsidRDefault="00EF2EE5" w:rsidP="00EF2EE5">
            <w:pPr>
              <w:spacing w:after="0" w:line="276" w:lineRule="auto"/>
              <w:jc w:val="left"/>
              <w:rPr>
                <w:sz w:val="20"/>
                <w:szCs w:val="20"/>
              </w:rPr>
            </w:pPr>
            <w:r>
              <w:rPr>
                <w:color w:val="000000"/>
                <w:sz w:val="20"/>
                <w:szCs w:val="20"/>
              </w:rPr>
              <w:t>Functional Transit System Specifications</w:t>
            </w:r>
          </w:p>
        </w:tc>
      </w:tr>
      <w:tr w:rsidR="00EF2EE5" w:rsidRPr="00F2563E" w14:paraId="0448D23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0A046E3" w14:textId="71A74F84" w:rsidR="00EF2EE5" w:rsidRPr="00F2563E" w:rsidRDefault="00EF2EE5" w:rsidP="00EF2EE5">
            <w:pPr>
              <w:spacing w:after="0" w:line="276" w:lineRule="auto"/>
              <w:jc w:val="left"/>
              <w:rPr>
                <w:sz w:val="20"/>
                <w:szCs w:val="20"/>
              </w:rPr>
            </w:pPr>
            <w:r>
              <w:rPr>
                <w:color w:val="000000"/>
                <w:sz w:val="20"/>
                <w:szCs w:val="20"/>
              </w:rPr>
              <w:t>GLT</w:t>
            </w:r>
          </w:p>
        </w:tc>
        <w:tc>
          <w:tcPr>
            <w:tcW w:w="3513" w:type="pct"/>
            <w:tcBorders>
              <w:top w:val="single" w:sz="4" w:space="0" w:color="7F7F7F"/>
              <w:left w:val="single" w:sz="4" w:space="0" w:color="7F7F7F"/>
              <w:bottom w:val="single" w:sz="4" w:space="0" w:color="7F7F7F"/>
              <w:right w:val="single" w:sz="4" w:space="0" w:color="7F7F7F"/>
            </w:tcBorders>
            <w:vAlign w:val="center"/>
          </w:tcPr>
          <w:p w14:paraId="6FCC1B86" w14:textId="3AA273D0" w:rsidR="00EF2EE5" w:rsidRPr="00F2563E" w:rsidRDefault="00EF2EE5" w:rsidP="00EF2EE5">
            <w:pPr>
              <w:spacing w:after="0" w:line="276" w:lineRule="auto"/>
              <w:jc w:val="left"/>
              <w:rPr>
                <w:sz w:val="20"/>
                <w:szCs w:val="20"/>
              </w:rPr>
            </w:pPr>
            <w:r>
              <w:rPr>
                <w:color w:val="000000"/>
                <w:sz w:val="20"/>
                <w:szCs w:val="20"/>
              </w:rPr>
              <w:t>Glossary of Terms</w:t>
            </w:r>
          </w:p>
        </w:tc>
      </w:tr>
      <w:tr w:rsidR="00EF2EE5" w:rsidRPr="00F2563E" w14:paraId="2CD4B93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8B4C55E" w14:textId="0541CBF5" w:rsidR="00EF2EE5" w:rsidRPr="00F2563E" w:rsidRDefault="00EF2EE5" w:rsidP="00EF2EE5">
            <w:pPr>
              <w:spacing w:after="0" w:line="276" w:lineRule="auto"/>
              <w:jc w:val="left"/>
              <w:rPr>
                <w:sz w:val="20"/>
                <w:szCs w:val="20"/>
              </w:rPr>
            </w:pPr>
            <w:r>
              <w:rPr>
                <w:color w:val="000000"/>
                <w:sz w:val="20"/>
                <w:szCs w:val="20"/>
              </w:rPr>
              <w:t>IE</w:t>
            </w:r>
          </w:p>
        </w:tc>
        <w:tc>
          <w:tcPr>
            <w:tcW w:w="3513" w:type="pct"/>
            <w:tcBorders>
              <w:top w:val="single" w:sz="4" w:space="0" w:color="7F7F7F"/>
              <w:left w:val="single" w:sz="4" w:space="0" w:color="7F7F7F"/>
              <w:bottom w:val="single" w:sz="4" w:space="0" w:color="7F7F7F"/>
              <w:right w:val="single" w:sz="4" w:space="0" w:color="7F7F7F"/>
            </w:tcBorders>
            <w:vAlign w:val="center"/>
          </w:tcPr>
          <w:p w14:paraId="4A0494FE" w14:textId="483A1DDE" w:rsidR="00EF2EE5" w:rsidRPr="00F2563E" w:rsidRDefault="00EF2EE5" w:rsidP="00EF2EE5">
            <w:pPr>
              <w:spacing w:after="0" w:line="276" w:lineRule="auto"/>
              <w:jc w:val="left"/>
              <w:rPr>
                <w:sz w:val="20"/>
                <w:szCs w:val="20"/>
              </w:rPr>
            </w:pPr>
            <w:r>
              <w:rPr>
                <w:color w:val="000000"/>
                <w:sz w:val="20"/>
                <w:szCs w:val="20"/>
              </w:rPr>
              <w:t>Information Exchange</w:t>
            </w:r>
          </w:p>
        </w:tc>
      </w:tr>
      <w:tr w:rsidR="00EF2EE5" w:rsidRPr="00F2563E" w14:paraId="2460A84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7D1CD10" w14:textId="78989966" w:rsidR="00EF2EE5" w:rsidRPr="00F2563E" w:rsidRDefault="00EF2EE5" w:rsidP="00EF2EE5">
            <w:pPr>
              <w:spacing w:after="0" w:line="276" w:lineRule="auto"/>
              <w:jc w:val="left"/>
              <w:rPr>
                <w:sz w:val="20"/>
                <w:szCs w:val="20"/>
              </w:rPr>
            </w:pPr>
            <w:r>
              <w:rPr>
                <w:color w:val="000000"/>
                <w:sz w:val="20"/>
                <w:szCs w:val="20"/>
              </w:rPr>
              <w:t>IT</w:t>
            </w:r>
          </w:p>
        </w:tc>
        <w:tc>
          <w:tcPr>
            <w:tcW w:w="3513" w:type="pct"/>
            <w:tcBorders>
              <w:top w:val="single" w:sz="4" w:space="0" w:color="7F7F7F"/>
              <w:left w:val="single" w:sz="4" w:space="0" w:color="7F7F7F"/>
              <w:bottom w:val="single" w:sz="4" w:space="0" w:color="7F7F7F"/>
              <w:right w:val="single" w:sz="4" w:space="0" w:color="7F7F7F"/>
            </w:tcBorders>
            <w:vAlign w:val="center"/>
          </w:tcPr>
          <w:p w14:paraId="46B4E276" w14:textId="1141D066" w:rsidR="00EF2EE5" w:rsidRPr="00F2563E" w:rsidRDefault="00EF2EE5" w:rsidP="00EF2EE5">
            <w:pPr>
              <w:spacing w:after="0" w:line="276" w:lineRule="auto"/>
              <w:jc w:val="left"/>
              <w:rPr>
                <w:sz w:val="20"/>
                <w:szCs w:val="20"/>
              </w:rPr>
            </w:pPr>
            <w:r>
              <w:rPr>
                <w:color w:val="000000"/>
                <w:sz w:val="20"/>
                <w:szCs w:val="20"/>
              </w:rPr>
              <w:t>Information Technology</w:t>
            </w:r>
          </w:p>
        </w:tc>
      </w:tr>
      <w:tr w:rsidR="00EF2EE5" w:rsidRPr="00F2563E" w14:paraId="166C002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B2381DB" w14:textId="24E493BA" w:rsidR="00EF2EE5" w:rsidRPr="00F2563E" w:rsidRDefault="00EF2EE5" w:rsidP="00EF2EE5">
            <w:pPr>
              <w:spacing w:after="0" w:line="276" w:lineRule="auto"/>
              <w:jc w:val="left"/>
              <w:rPr>
                <w:sz w:val="20"/>
                <w:szCs w:val="20"/>
              </w:rPr>
            </w:pPr>
            <w:r>
              <w:rPr>
                <w:color w:val="000000"/>
                <w:sz w:val="20"/>
                <w:szCs w:val="20"/>
              </w:rPr>
              <w:t>LRN</w:t>
            </w:r>
          </w:p>
        </w:tc>
        <w:tc>
          <w:tcPr>
            <w:tcW w:w="3513" w:type="pct"/>
            <w:tcBorders>
              <w:top w:val="single" w:sz="4" w:space="0" w:color="7F7F7F"/>
              <w:left w:val="single" w:sz="4" w:space="0" w:color="7F7F7F"/>
              <w:bottom w:val="single" w:sz="4" w:space="0" w:color="7F7F7F"/>
              <w:right w:val="single" w:sz="4" w:space="0" w:color="7F7F7F"/>
            </w:tcBorders>
            <w:vAlign w:val="center"/>
          </w:tcPr>
          <w:p w14:paraId="0C3989E6" w14:textId="700402A9" w:rsidR="00EF2EE5" w:rsidRPr="00F2563E" w:rsidRDefault="00EF2EE5" w:rsidP="00EF2EE5">
            <w:pPr>
              <w:spacing w:after="0" w:line="276" w:lineRule="auto"/>
              <w:jc w:val="left"/>
              <w:rPr>
                <w:sz w:val="20"/>
                <w:szCs w:val="20"/>
              </w:rPr>
            </w:pPr>
            <w:r>
              <w:rPr>
                <w:color w:val="000000"/>
                <w:sz w:val="20"/>
                <w:szCs w:val="20"/>
              </w:rPr>
              <w:t>Local Reference Number</w:t>
            </w:r>
          </w:p>
        </w:tc>
      </w:tr>
      <w:tr w:rsidR="00EF2EE5" w:rsidRPr="00F2563E" w14:paraId="157E875B"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84E38C6" w14:textId="64E70128" w:rsidR="00EF2EE5" w:rsidRPr="00F2563E" w:rsidRDefault="00EF2EE5" w:rsidP="00EF2EE5">
            <w:pPr>
              <w:spacing w:after="0" w:line="276" w:lineRule="auto"/>
              <w:jc w:val="left"/>
              <w:rPr>
                <w:sz w:val="20"/>
                <w:szCs w:val="20"/>
              </w:rPr>
            </w:pPr>
            <w:r>
              <w:rPr>
                <w:color w:val="000000"/>
                <w:sz w:val="20"/>
                <w:szCs w:val="20"/>
              </w:rPr>
              <w:t>MRN</w:t>
            </w:r>
          </w:p>
        </w:tc>
        <w:tc>
          <w:tcPr>
            <w:tcW w:w="3513" w:type="pct"/>
            <w:tcBorders>
              <w:top w:val="single" w:sz="4" w:space="0" w:color="7F7F7F"/>
              <w:left w:val="single" w:sz="4" w:space="0" w:color="7F7F7F"/>
              <w:bottom w:val="single" w:sz="4" w:space="0" w:color="7F7F7F"/>
              <w:right w:val="single" w:sz="4" w:space="0" w:color="7F7F7F"/>
            </w:tcBorders>
            <w:vAlign w:val="center"/>
          </w:tcPr>
          <w:p w14:paraId="7BE4D9A5" w14:textId="0D244DCD" w:rsidR="00EF2EE5" w:rsidRPr="00F2563E" w:rsidRDefault="00EF2EE5" w:rsidP="00EF2EE5">
            <w:pPr>
              <w:spacing w:after="0" w:line="276" w:lineRule="auto"/>
              <w:jc w:val="left"/>
              <w:rPr>
                <w:sz w:val="20"/>
                <w:szCs w:val="20"/>
              </w:rPr>
            </w:pPr>
            <w:r>
              <w:rPr>
                <w:color w:val="000000"/>
                <w:sz w:val="20"/>
                <w:szCs w:val="20"/>
              </w:rPr>
              <w:t>Movement Reference Number</w:t>
            </w:r>
          </w:p>
        </w:tc>
      </w:tr>
      <w:tr w:rsidR="00EF2EE5" w:rsidRPr="00F2563E" w14:paraId="703FC42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21B5DA4" w14:textId="44C96506" w:rsidR="00EF2EE5" w:rsidRPr="00F2563E" w:rsidRDefault="00EF2EE5" w:rsidP="00EF2EE5">
            <w:pPr>
              <w:spacing w:after="0" w:line="276" w:lineRule="auto"/>
              <w:jc w:val="left"/>
              <w:rPr>
                <w:sz w:val="20"/>
                <w:szCs w:val="20"/>
              </w:rPr>
            </w:pPr>
            <w:r>
              <w:rPr>
                <w:color w:val="000000"/>
                <w:sz w:val="20"/>
                <w:szCs w:val="20"/>
              </w:rPr>
              <w:t>MS</w:t>
            </w:r>
          </w:p>
        </w:tc>
        <w:tc>
          <w:tcPr>
            <w:tcW w:w="3513" w:type="pct"/>
            <w:tcBorders>
              <w:top w:val="single" w:sz="4" w:space="0" w:color="7F7F7F"/>
              <w:left w:val="single" w:sz="4" w:space="0" w:color="7F7F7F"/>
              <w:bottom w:val="single" w:sz="4" w:space="0" w:color="7F7F7F"/>
              <w:right w:val="single" w:sz="4" w:space="0" w:color="7F7F7F"/>
            </w:tcBorders>
            <w:vAlign w:val="center"/>
          </w:tcPr>
          <w:p w14:paraId="5EE41D2A" w14:textId="7D356FD1" w:rsidR="00EF2EE5" w:rsidRPr="00F2563E" w:rsidRDefault="00EF2EE5" w:rsidP="00EF2EE5">
            <w:pPr>
              <w:spacing w:after="0" w:line="276" w:lineRule="auto"/>
              <w:jc w:val="left"/>
              <w:rPr>
                <w:sz w:val="20"/>
                <w:szCs w:val="20"/>
              </w:rPr>
            </w:pPr>
            <w:r>
              <w:rPr>
                <w:color w:val="000000"/>
                <w:sz w:val="20"/>
                <w:szCs w:val="20"/>
              </w:rPr>
              <w:t>Member State</w:t>
            </w:r>
          </w:p>
        </w:tc>
      </w:tr>
      <w:tr w:rsidR="00EF2EE5" w:rsidRPr="00F2563E" w14:paraId="58C20C82"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EA56D89" w14:textId="060FA090" w:rsidR="00EF2EE5" w:rsidRPr="00F2563E" w:rsidRDefault="00EF2EE5" w:rsidP="00EF2EE5">
            <w:pPr>
              <w:spacing w:after="0" w:line="276" w:lineRule="auto"/>
              <w:jc w:val="left"/>
              <w:rPr>
                <w:sz w:val="20"/>
                <w:szCs w:val="20"/>
              </w:rPr>
            </w:pPr>
            <w:r>
              <w:rPr>
                <w:color w:val="000000"/>
                <w:sz w:val="20"/>
                <w:szCs w:val="20"/>
              </w:rPr>
              <w:t>MSA</w:t>
            </w:r>
          </w:p>
        </w:tc>
        <w:tc>
          <w:tcPr>
            <w:tcW w:w="3513" w:type="pct"/>
            <w:tcBorders>
              <w:top w:val="single" w:sz="4" w:space="0" w:color="7F7F7F"/>
              <w:left w:val="single" w:sz="4" w:space="0" w:color="7F7F7F"/>
              <w:bottom w:val="single" w:sz="4" w:space="0" w:color="7F7F7F"/>
              <w:right w:val="single" w:sz="4" w:space="0" w:color="7F7F7F"/>
            </w:tcBorders>
            <w:vAlign w:val="center"/>
          </w:tcPr>
          <w:p w14:paraId="7B67D0CC" w14:textId="208F5CB3" w:rsidR="00EF2EE5" w:rsidRPr="00F2563E" w:rsidRDefault="00EF2EE5" w:rsidP="00EF2EE5">
            <w:pPr>
              <w:spacing w:after="0" w:line="276" w:lineRule="auto"/>
              <w:jc w:val="left"/>
              <w:rPr>
                <w:sz w:val="20"/>
                <w:szCs w:val="20"/>
              </w:rPr>
            </w:pPr>
            <w:r>
              <w:rPr>
                <w:color w:val="000000"/>
                <w:sz w:val="20"/>
                <w:szCs w:val="20"/>
              </w:rPr>
              <w:t>Member State Administration</w:t>
            </w:r>
          </w:p>
        </w:tc>
      </w:tr>
      <w:tr w:rsidR="00EF2EE5" w:rsidRPr="00F2563E" w14:paraId="04F73C2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766AE5F" w14:textId="36E41532" w:rsidR="00EF2EE5" w:rsidRPr="00F2563E" w:rsidRDefault="00EF2EE5" w:rsidP="00EF2EE5">
            <w:pPr>
              <w:spacing w:after="0" w:line="276" w:lineRule="auto"/>
              <w:jc w:val="left"/>
              <w:rPr>
                <w:sz w:val="20"/>
                <w:szCs w:val="20"/>
              </w:rPr>
            </w:pPr>
            <w:r>
              <w:rPr>
                <w:color w:val="000000"/>
                <w:sz w:val="20"/>
                <w:szCs w:val="20"/>
              </w:rPr>
              <w:t>MVS</w:t>
            </w:r>
          </w:p>
        </w:tc>
        <w:tc>
          <w:tcPr>
            <w:tcW w:w="3513" w:type="pct"/>
            <w:tcBorders>
              <w:top w:val="single" w:sz="4" w:space="0" w:color="7F7F7F"/>
              <w:left w:val="single" w:sz="4" w:space="0" w:color="7F7F7F"/>
              <w:bottom w:val="single" w:sz="4" w:space="0" w:color="7F7F7F"/>
              <w:right w:val="single" w:sz="4" w:space="0" w:color="7F7F7F"/>
            </w:tcBorders>
            <w:vAlign w:val="center"/>
          </w:tcPr>
          <w:p w14:paraId="293C2F81" w14:textId="670DF4A8" w:rsidR="00EF2EE5" w:rsidRPr="00F2563E" w:rsidRDefault="00EF2EE5" w:rsidP="00EF2EE5">
            <w:pPr>
              <w:spacing w:after="0" w:line="276" w:lineRule="auto"/>
              <w:jc w:val="left"/>
              <w:rPr>
                <w:sz w:val="20"/>
                <w:szCs w:val="20"/>
              </w:rPr>
            </w:pPr>
            <w:r>
              <w:rPr>
                <w:color w:val="000000"/>
                <w:sz w:val="20"/>
                <w:szCs w:val="20"/>
              </w:rPr>
              <w:t>Movement Verification System</w:t>
            </w:r>
          </w:p>
        </w:tc>
      </w:tr>
      <w:tr w:rsidR="00EF2EE5" w:rsidRPr="00F2563E" w14:paraId="3DA2F51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BCBB1A3" w14:textId="1D6FB48A" w:rsidR="00EF2EE5" w:rsidRPr="00F2563E" w:rsidRDefault="00EF2EE5" w:rsidP="00EF2EE5">
            <w:pPr>
              <w:spacing w:after="0" w:line="276" w:lineRule="auto"/>
              <w:jc w:val="left"/>
              <w:rPr>
                <w:sz w:val="20"/>
                <w:szCs w:val="20"/>
              </w:rPr>
            </w:pPr>
            <w:r>
              <w:rPr>
                <w:color w:val="000000"/>
                <w:sz w:val="20"/>
                <w:szCs w:val="20"/>
              </w:rPr>
              <w:t>N/A</w:t>
            </w:r>
          </w:p>
        </w:tc>
        <w:tc>
          <w:tcPr>
            <w:tcW w:w="3513" w:type="pct"/>
            <w:tcBorders>
              <w:top w:val="single" w:sz="4" w:space="0" w:color="7F7F7F"/>
              <w:left w:val="single" w:sz="4" w:space="0" w:color="7F7F7F"/>
              <w:bottom w:val="single" w:sz="4" w:space="0" w:color="7F7F7F"/>
              <w:right w:val="single" w:sz="4" w:space="0" w:color="7F7F7F"/>
            </w:tcBorders>
            <w:vAlign w:val="center"/>
          </w:tcPr>
          <w:p w14:paraId="706A6B4A" w14:textId="616DCE00" w:rsidR="00EF2EE5" w:rsidRPr="00F2563E" w:rsidRDefault="00EF2EE5" w:rsidP="00EF2EE5">
            <w:pPr>
              <w:spacing w:after="0" w:line="276" w:lineRule="auto"/>
              <w:jc w:val="left"/>
              <w:rPr>
                <w:sz w:val="20"/>
                <w:szCs w:val="20"/>
              </w:rPr>
            </w:pPr>
            <w:r>
              <w:rPr>
                <w:color w:val="000000"/>
                <w:sz w:val="20"/>
                <w:szCs w:val="20"/>
              </w:rPr>
              <w:t>Not Applicable</w:t>
            </w:r>
          </w:p>
        </w:tc>
      </w:tr>
      <w:tr w:rsidR="00EF2EE5" w:rsidRPr="00F2563E" w14:paraId="686BFB2C"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FA21D7F" w14:textId="4C84B4DC" w:rsidR="00EF2EE5" w:rsidRPr="00F2563E" w:rsidRDefault="00EF2EE5" w:rsidP="00EF2EE5">
            <w:pPr>
              <w:spacing w:after="0" w:line="276" w:lineRule="auto"/>
              <w:jc w:val="left"/>
              <w:rPr>
                <w:sz w:val="20"/>
                <w:szCs w:val="20"/>
              </w:rPr>
            </w:pPr>
            <w:r>
              <w:rPr>
                <w:color w:val="000000"/>
                <w:sz w:val="20"/>
                <w:szCs w:val="20"/>
              </w:rPr>
              <w:t>NCTS</w:t>
            </w:r>
          </w:p>
        </w:tc>
        <w:tc>
          <w:tcPr>
            <w:tcW w:w="3513" w:type="pct"/>
            <w:tcBorders>
              <w:top w:val="single" w:sz="4" w:space="0" w:color="7F7F7F"/>
              <w:left w:val="single" w:sz="4" w:space="0" w:color="7F7F7F"/>
              <w:bottom w:val="single" w:sz="4" w:space="0" w:color="7F7F7F"/>
              <w:right w:val="single" w:sz="4" w:space="0" w:color="7F7F7F"/>
            </w:tcBorders>
            <w:vAlign w:val="center"/>
          </w:tcPr>
          <w:p w14:paraId="7952614F" w14:textId="1A1B341D" w:rsidR="00EF2EE5" w:rsidRPr="00F2563E" w:rsidRDefault="00EF2EE5" w:rsidP="00EF2EE5">
            <w:pPr>
              <w:spacing w:after="0" w:line="276" w:lineRule="auto"/>
              <w:jc w:val="left"/>
              <w:rPr>
                <w:sz w:val="20"/>
                <w:szCs w:val="20"/>
              </w:rPr>
            </w:pPr>
            <w:bookmarkStart w:id="25" w:name="RANGE!C49"/>
            <w:r>
              <w:rPr>
                <w:color w:val="000000"/>
                <w:sz w:val="20"/>
                <w:szCs w:val="20"/>
              </w:rPr>
              <w:t>New Computerised Transit System</w:t>
            </w:r>
            <w:bookmarkEnd w:id="25"/>
          </w:p>
        </w:tc>
      </w:tr>
      <w:tr w:rsidR="00EF2EE5" w:rsidRPr="00F2563E" w14:paraId="39221E1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18FC158" w14:textId="20AB0E5C" w:rsidR="00EF2EE5" w:rsidRPr="00F2563E" w:rsidRDefault="00EF2EE5" w:rsidP="00EF2EE5">
            <w:pPr>
              <w:spacing w:after="0" w:line="276" w:lineRule="auto"/>
              <w:jc w:val="left"/>
              <w:rPr>
                <w:sz w:val="20"/>
                <w:szCs w:val="20"/>
              </w:rPr>
            </w:pPr>
            <w:r>
              <w:rPr>
                <w:color w:val="000000"/>
                <w:sz w:val="20"/>
                <w:szCs w:val="20"/>
              </w:rPr>
              <w:t>ND</w:t>
            </w:r>
          </w:p>
        </w:tc>
        <w:tc>
          <w:tcPr>
            <w:tcW w:w="3513" w:type="pct"/>
            <w:tcBorders>
              <w:top w:val="single" w:sz="4" w:space="0" w:color="7F7F7F"/>
              <w:left w:val="single" w:sz="4" w:space="0" w:color="7F7F7F"/>
              <w:bottom w:val="single" w:sz="4" w:space="0" w:color="7F7F7F"/>
              <w:right w:val="single" w:sz="4" w:space="0" w:color="7F7F7F"/>
            </w:tcBorders>
            <w:vAlign w:val="center"/>
          </w:tcPr>
          <w:p w14:paraId="52F91832" w14:textId="5D52A062" w:rsidR="00EF2EE5" w:rsidRPr="00F2563E" w:rsidRDefault="00EF2EE5" w:rsidP="00EF2EE5">
            <w:pPr>
              <w:spacing w:after="0" w:line="276" w:lineRule="auto"/>
              <w:jc w:val="left"/>
              <w:rPr>
                <w:sz w:val="20"/>
                <w:szCs w:val="20"/>
              </w:rPr>
            </w:pPr>
            <w:r>
              <w:rPr>
                <w:color w:val="000000"/>
                <w:sz w:val="20"/>
                <w:szCs w:val="20"/>
              </w:rPr>
              <w:t>National Domain</w:t>
            </w:r>
          </w:p>
        </w:tc>
      </w:tr>
      <w:tr w:rsidR="00EF2EE5" w:rsidRPr="00F2563E" w14:paraId="393639D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CE92FB8" w14:textId="45DFBBF3" w:rsidR="00EF2EE5" w:rsidRPr="00F2563E" w:rsidRDefault="00EF2EE5" w:rsidP="00EF2EE5">
            <w:pPr>
              <w:spacing w:after="0" w:line="276" w:lineRule="auto"/>
              <w:jc w:val="left"/>
              <w:rPr>
                <w:sz w:val="20"/>
                <w:szCs w:val="20"/>
              </w:rPr>
            </w:pPr>
            <w:r>
              <w:rPr>
                <w:color w:val="000000"/>
                <w:sz w:val="20"/>
                <w:szCs w:val="20"/>
              </w:rPr>
              <w:t>NEA</w:t>
            </w:r>
          </w:p>
        </w:tc>
        <w:tc>
          <w:tcPr>
            <w:tcW w:w="3513" w:type="pct"/>
            <w:tcBorders>
              <w:top w:val="single" w:sz="4" w:space="0" w:color="7F7F7F"/>
              <w:left w:val="single" w:sz="4" w:space="0" w:color="7F7F7F"/>
              <w:bottom w:val="single" w:sz="4" w:space="0" w:color="7F7F7F"/>
              <w:right w:val="single" w:sz="4" w:space="0" w:color="7F7F7F"/>
            </w:tcBorders>
            <w:vAlign w:val="center"/>
          </w:tcPr>
          <w:p w14:paraId="48D89E1A" w14:textId="333A25C8" w:rsidR="00EF2EE5" w:rsidRPr="00F2563E" w:rsidRDefault="00EF2EE5" w:rsidP="00EF2EE5">
            <w:pPr>
              <w:spacing w:after="0" w:line="276" w:lineRule="auto"/>
              <w:jc w:val="left"/>
              <w:rPr>
                <w:sz w:val="20"/>
                <w:szCs w:val="20"/>
              </w:rPr>
            </w:pPr>
            <w:r>
              <w:rPr>
                <w:color w:val="000000"/>
                <w:sz w:val="20"/>
                <w:szCs w:val="20"/>
              </w:rPr>
              <w:t>National Excise Applications</w:t>
            </w:r>
          </w:p>
        </w:tc>
      </w:tr>
      <w:tr w:rsidR="00EF2EE5" w:rsidRPr="00F2563E" w14:paraId="7035D5A8"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054CFC1" w14:textId="58C82E97" w:rsidR="00EF2EE5" w:rsidRPr="00F2563E" w:rsidRDefault="00EF2EE5" w:rsidP="00EF2EE5">
            <w:pPr>
              <w:spacing w:after="0" w:line="276" w:lineRule="auto"/>
              <w:jc w:val="left"/>
              <w:rPr>
                <w:sz w:val="20"/>
                <w:szCs w:val="20"/>
              </w:rPr>
            </w:pPr>
            <w:r>
              <w:rPr>
                <w:color w:val="000000"/>
                <w:sz w:val="20"/>
                <w:szCs w:val="20"/>
              </w:rPr>
              <w:t>NMR</w:t>
            </w:r>
          </w:p>
        </w:tc>
        <w:tc>
          <w:tcPr>
            <w:tcW w:w="3513" w:type="pct"/>
            <w:tcBorders>
              <w:top w:val="single" w:sz="4" w:space="0" w:color="7F7F7F"/>
              <w:left w:val="single" w:sz="4" w:space="0" w:color="7F7F7F"/>
              <w:bottom w:val="single" w:sz="4" w:space="0" w:color="7F7F7F"/>
              <w:right w:val="single" w:sz="4" w:space="0" w:color="7F7F7F"/>
            </w:tcBorders>
            <w:vAlign w:val="center"/>
          </w:tcPr>
          <w:p w14:paraId="00B30E3C" w14:textId="12B034E5" w:rsidR="00EF2EE5" w:rsidRPr="00F2563E" w:rsidRDefault="00EF2EE5" w:rsidP="00EF2EE5">
            <w:pPr>
              <w:spacing w:after="0" w:line="276" w:lineRule="auto"/>
              <w:jc w:val="left"/>
              <w:rPr>
                <w:sz w:val="20"/>
                <w:szCs w:val="20"/>
              </w:rPr>
            </w:pPr>
            <w:r>
              <w:rPr>
                <w:color w:val="000000"/>
                <w:sz w:val="20"/>
                <w:szCs w:val="20"/>
              </w:rPr>
              <w:t>Next Maintenance Release</w:t>
            </w:r>
          </w:p>
        </w:tc>
      </w:tr>
      <w:tr w:rsidR="00B5501B" w:rsidRPr="00F2563E" w14:paraId="02862203"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C50762A" w14:textId="29689971" w:rsidR="00B5501B" w:rsidRDefault="00B5501B" w:rsidP="00EF2EE5">
            <w:pPr>
              <w:spacing w:after="0" w:line="276" w:lineRule="auto"/>
              <w:jc w:val="left"/>
              <w:rPr>
                <w:color w:val="000000"/>
                <w:sz w:val="20"/>
                <w:szCs w:val="20"/>
              </w:rPr>
            </w:pPr>
            <w:r>
              <w:rPr>
                <w:color w:val="000000"/>
                <w:sz w:val="20"/>
                <w:szCs w:val="20"/>
              </w:rPr>
              <w:t>RADM</w:t>
            </w:r>
          </w:p>
        </w:tc>
        <w:tc>
          <w:tcPr>
            <w:tcW w:w="3513" w:type="pct"/>
            <w:tcBorders>
              <w:top w:val="single" w:sz="4" w:space="0" w:color="7F7F7F"/>
              <w:left w:val="single" w:sz="4" w:space="0" w:color="7F7F7F"/>
              <w:bottom w:val="single" w:sz="4" w:space="0" w:color="7F7F7F"/>
              <w:right w:val="single" w:sz="4" w:space="0" w:color="7F7F7F"/>
            </w:tcBorders>
            <w:vAlign w:val="center"/>
          </w:tcPr>
          <w:p w14:paraId="25D1F3E3" w14:textId="6B64458D" w:rsidR="00B5501B" w:rsidRDefault="00B74A9B" w:rsidP="00EF2EE5">
            <w:pPr>
              <w:spacing w:after="0" w:line="276" w:lineRule="auto"/>
              <w:jc w:val="left"/>
              <w:rPr>
                <w:color w:val="000000"/>
                <w:sz w:val="20"/>
                <w:szCs w:val="20"/>
              </w:rPr>
            </w:pPr>
            <w:r>
              <w:rPr>
                <w:color w:val="000000"/>
                <w:sz w:val="20"/>
                <w:szCs w:val="20"/>
              </w:rPr>
              <w:t>Registration and Authorisation Data Management</w:t>
            </w:r>
          </w:p>
        </w:tc>
      </w:tr>
      <w:tr w:rsidR="00EF2EE5" w:rsidRPr="00F2563E" w14:paraId="0C91A2FC"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C528145" w14:textId="0CE9E719" w:rsidR="00EF2EE5" w:rsidRPr="00F2563E" w:rsidRDefault="00EF2EE5" w:rsidP="00EF2EE5">
            <w:pPr>
              <w:spacing w:after="0" w:line="276" w:lineRule="auto"/>
              <w:jc w:val="left"/>
              <w:rPr>
                <w:sz w:val="20"/>
                <w:szCs w:val="20"/>
              </w:rPr>
            </w:pPr>
            <w:r>
              <w:rPr>
                <w:color w:val="000000"/>
                <w:sz w:val="20"/>
                <w:szCs w:val="20"/>
              </w:rPr>
              <w:t>RFC</w:t>
            </w:r>
          </w:p>
        </w:tc>
        <w:tc>
          <w:tcPr>
            <w:tcW w:w="3513" w:type="pct"/>
            <w:tcBorders>
              <w:top w:val="single" w:sz="4" w:space="0" w:color="7F7F7F"/>
              <w:left w:val="single" w:sz="4" w:space="0" w:color="7F7F7F"/>
              <w:bottom w:val="single" w:sz="4" w:space="0" w:color="7F7F7F"/>
              <w:right w:val="single" w:sz="4" w:space="0" w:color="7F7F7F"/>
            </w:tcBorders>
            <w:vAlign w:val="center"/>
          </w:tcPr>
          <w:p w14:paraId="64362761" w14:textId="04535C83" w:rsidR="00EF2EE5" w:rsidRPr="00F2563E" w:rsidRDefault="00EF2EE5" w:rsidP="00EF2EE5">
            <w:pPr>
              <w:spacing w:after="0" w:line="276" w:lineRule="auto"/>
              <w:jc w:val="left"/>
              <w:rPr>
                <w:sz w:val="20"/>
                <w:szCs w:val="20"/>
              </w:rPr>
            </w:pPr>
            <w:r>
              <w:rPr>
                <w:color w:val="000000"/>
                <w:sz w:val="20"/>
                <w:szCs w:val="20"/>
              </w:rPr>
              <w:t>Request for Change</w:t>
            </w:r>
          </w:p>
        </w:tc>
      </w:tr>
      <w:tr w:rsidR="00EF2EE5" w:rsidRPr="00F2563E" w14:paraId="7B9ED4E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A7340A5" w14:textId="0D10CA6F" w:rsidR="00EF2EE5" w:rsidRPr="00F2563E" w:rsidRDefault="00EF2EE5" w:rsidP="00EF2EE5">
            <w:pPr>
              <w:spacing w:after="0" w:line="276" w:lineRule="auto"/>
              <w:jc w:val="left"/>
              <w:rPr>
                <w:sz w:val="20"/>
                <w:szCs w:val="20"/>
              </w:rPr>
            </w:pPr>
            <w:r>
              <w:rPr>
                <w:color w:val="000000"/>
                <w:sz w:val="20"/>
                <w:szCs w:val="20"/>
              </w:rPr>
              <w:t>SAD</w:t>
            </w:r>
          </w:p>
        </w:tc>
        <w:tc>
          <w:tcPr>
            <w:tcW w:w="3513" w:type="pct"/>
            <w:tcBorders>
              <w:top w:val="single" w:sz="4" w:space="0" w:color="7F7F7F"/>
              <w:left w:val="single" w:sz="4" w:space="0" w:color="7F7F7F"/>
              <w:bottom w:val="single" w:sz="4" w:space="0" w:color="7F7F7F"/>
              <w:right w:val="single" w:sz="4" w:space="0" w:color="7F7F7F"/>
            </w:tcBorders>
            <w:vAlign w:val="center"/>
          </w:tcPr>
          <w:p w14:paraId="6283F6C5" w14:textId="5832CAAE" w:rsidR="00EF2EE5" w:rsidRPr="00F2563E" w:rsidRDefault="00EF2EE5" w:rsidP="00EF2EE5">
            <w:pPr>
              <w:spacing w:after="0" w:line="276" w:lineRule="auto"/>
              <w:jc w:val="left"/>
              <w:rPr>
                <w:sz w:val="20"/>
                <w:szCs w:val="20"/>
              </w:rPr>
            </w:pPr>
            <w:r>
              <w:rPr>
                <w:color w:val="000000"/>
                <w:sz w:val="20"/>
                <w:szCs w:val="20"/>
              </w:rPr>
              <w:t>Single Administrative Document</w:t>
            </w:r>
          </w:p>
        </w:tc>
      </w:tr>
      <w:tr w:rsidR="00EF2EE5" w:rsidRPr="00F2563E" w14:paraId="4C928E4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75BA7D9" w14:textId="2F96648E" w:rsidR="00EF2EE5" w:rsidRPr="00F2563E" w:rsidRDefault="00EF2EE5" w:rsidP="00EF2EE5">
            <w:pPr>
              <w:spacing w:after="0" w:line="276" w:lineRule="auto"/>
              <w:jc w:val="left"/>
              <w:rPr>
                <w:sz w:val="20"/>
                <w:szCs w:val="20"/>
              </w:rPr>
            </w:pPr>
            <w:r>
              <w:rPr>
                <w:color w:val="000000"/>
                <w:sz w:val="20"/>
                <w:szCs w:val="20"/>
              </w:rPr>
              <w:t>SEED</w:t>
            </w:r>
          </w:p>
        </w:tc>
        <w:tc>
          <w:tcPr>
            <w:tcW w:w="3513" w:type="pct"/>
            <w:tcBorders>
              <w:top w:val="single" w:sz="4" w:space="0" w:color="7F7F7F"/>
              <w:left w:val="single" w:sz="4" w:space="0" w:color="7F7F7F"/>
              <w:bottom w:val="single" w:sz="4" w:space="0" w:color="7F7F7F"/>
              <w:right w:val="single" w:sz="4" w:space="0" w:color="7F7F7F"/>
            </w:tcBorders>
            <w:vAlign w:val="center"/>
          </w:tcPr>
          <w:p w14:paraId="3242ED33" w14:textId="379C7247" w:rsidR="00EF2EE5" w:rsidRPr="00F2563E" w:rsidRDefault="00EF2EE5" w:rsidP="00EF2EE5">
            <w:pPr>
              <w:spacing w:after="0" w:line="276" w:lineRule="auto"/>
              <w:jc w:val="left"/>
              <w:rPr>
                <w:sz w:val="20"/>
                <w:szCs w:val="20"/>
              </w:rPr>
            </w:pPr>
            <w:r>
              <w:rPr>
                <w:color w:val="000000"/>
                <w:sz w:val="20"/>
                <w:szCs w:val="20"/>
              </w:rPr>
              <w:t>System for Exchange of Excise Data</w:t>
            </w:r>
          </w:p>
        </w:tc>
      </w:tr>
      <w:tr w:rsidR="00EF2EE5" w:rsidRPr="00F2563E" w14:paraId="76B3B7E6"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D69F278" w14:textId="07D8EDB4" w:rsidR="00EF2EE5" w:rsidRPr="00F2563E" w:rsidRDefault="00EF2EE5" w:rsidP="00EF2EE5">
            <w:pPr>
              <w:spacing w:after="0" w:line="276" w:lineRule="auto"/>
              <w:jc w:val="left"/>
              <w:rPr>
                <w:sz w:val="20"/>
                <w:szCs w:val="20"/>
              </w:rPr>
            </w:pPr>
            <w:r>
              <w:rPr>
                <w:color w:val="000000"/>
                <w:sz w:val="20"/>
                <w:szCs w:val="20"/>
              </w:rPr>
              <w:t>SEP</w:t>
            </w:r>
          </w:p>
        </w:tc>
        <w:tc>
          <w:tcPr>
            <w:tcW w:w="3513" w:type="pct"/>
            <w:tcBorders>
              <w:top w:val="single" w:sz="4" w:space="0" w:color="7F7F7F"/>
              <w:left w:val="single" w:sz="4" w:space="0" w:color="7F7F7F"/>
              <w:bottom w:val="single" w:sz="4" w:space="0" w:color="7F7F7F"/>
              <w:right w:val="single" w:sz="4" w:space="0" w:color="7F7F7F"/>
            </w:tcBorders>
            <w:vAlign w:val="center"/>
          </w:tcPr>
          <w:p w14:paraId="5487BEE8" w14:textId="2823D90D" w:rsidR="00EF2EE5" w:rsidRPr="00F2563E" w:rsidRDefault="00EF2EE5" w:rsidP="00EF2EE5">
            <w:pPr>
              <w:spacing w:after="0" w:line="276" w:lineRule="auto"/>
              <w:jc w:val="left"/>
              <w:rPr>
                <w:sz w:val="20"/>
                <w:szCs w:val="20"/>
              </w:rPr>
            </w:pPr>
            <w:r>
              <w:rPr>
                <w:color w:val="000000"/>
                <w:sz w:val="20"/>
                <w:szCs w:val="20"/>
              </w:rPr>
              <w:t>Security Policy</w:t>
            </w:r>
          </w:p>
        </w:tc>
      </w:tr>
      <w:tr w:rsidR="00EF2EE5" w:rsidRPr="00F2563E" w14:paraId="202D1D7B"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7A2E8CA" w14:textId="024A8638" w:rsidR="00EF2EE5" w:rsidRPr="00F2563E" w:rsidRDefault="00EF2EE5" w:rsidP="00EF2EE5">
            <w:pPr>
              <w:spacing w:after="0" w:line="276" w:lineRule="auto"/>
              <w:jc w:val="left"/>
              <w:rPr>
                <w:sz w:val="20"/>
                <w:szCs w:val="20"/>
              </w:rPr>
            </w:pPr>
            <w:r>
              <w:rPr>
                <w:color w:val="000000"/>
                <w:sz w:val="20"/>
                <w:szCs w:val="20"/>
              </w:rPr>
              <w:t>STD</w:t>
            </w:r>
          </w:p>
        </w:tc>
        <w:tc>
          <w:tcPr>
            <w:tcW w:w="3513" w:type="pct"/>
            <w:tcBorders>
              <w:top w:val="single" w:sz="4" w:space="0" w:color="7F7F7F"/>
              <w:left w:val="single" w:sz="4" w:space="0" w:color="7F7F7F"/>
              <w:bottom w:val="single" w:sz="4" w:space="0" w:color="7F7F7F"/>
              <w:right w:val="single" w:sz="4" w:space="0" w:color="7F7F7F"/>
            </w:tcBorders>
            <w:vAlign w:val="center"/>
          </w:tcPr>
          <w:p w14:paraId="6FC97F7F" w14:textId="000BB231" w:rsidR="00EF2EE5" w:rsidRPr="00F2563E" w:rsidRDefault="00EF2EE5" w:rsidP="00EF2EE5">
            <w:pPr>
              <w:spacing w:after="0" w:line="276" w:lineRule="auto"/>
              <w:jc w:val="left"/>
              <w:rPr>
                <w:sz w:val="20"/>
                <w:szCs w:val="20"/>
              </w:rPr>
            </w:pPr>
            <w:r>
              <w:rPr>
                <w:color w:val="000000"/>
                <w:sz w:val="20"/>
                <w:szCs w:val="20"/>
              </w:rPr>
              <w:t>State Transition Diagram</w:t>
            </w:r>
          </w:p>
        </w:tc>
      </w:tr>
      <w:tr w:rsidR="00EF2EE5" w:rsidRPr="00F2563E" w14:paraId="0806EAB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DD0B259" w14:textId="5BBFBCD8" w:rsidR="00EF2EE5" w:rsidRPr="00F2563E" w:rsidRDefault="00EF2EE5" w:rsidP="00EF2EE5">
            <w:pPr>
              <w:spacing w:after="0" w:line="276" w:lineRule="auto"/>
              <w:jc w:val="left"/>
              <w:rPr>
                <w:sz w:val="20"/>
                <w:szCs w:val="20"/>
              </w:rPr>
            </w:pPr>
            <w:r>
              <w:rPr>
                <w:color w:val="000000"/>
                <w:sz w:val="20"/>
                <w:szCs w:val="20"/>
              </w:rPr>
              <w:t>TA</w:t>
            </w:r>
          </w:p>
        </w:tc>
        <w:tc>
          <w:tcPr>
            <w:tcW w:w="3513" w:type="pct"/>
            <w:tcBorders>
              <w:top w:val="single" w:sz="4" w:space="0" w:color="7F7F7F"/>
              <w:left w:val="single" w:sz="4" w:space="0" w:color="7F7F7F"/>
              <w:bottom w:val="single" w:sz="4" w:space="0" w:color="7F7F7F"/>
              <w:right w:val="single" w:sz="4" w:space="0" w:color="7F7F7F"/>
            </w:tcBorders>
            <w:vAlign w:val="center"/>
          </w:tcPr>
          <w:p w14:paraId="4A570927" w14:textId="65BCA066" w:rsidR="00EF2EE5" w:rsidRPr="00F2563E" w:rsidRDefault="00EF2EE5" w:rsidP="00EF2EE5">
            <w:pPr>
              <w:spacing w:after="0" w:line="276" w:lineRule="auto"/>
              <w:jc w:val="left"/>
              <w:rPr>
                <w:sz w:val="20"/>
                <w:szCs w:val="20"/>
              </w:rPr>
            </w:pPr>
            <w:r>
              <w:rPr>
                <w:color w:val="000000"/>
                <w:sz w:val="20"/>
                <w:szCs w:val="20"/>
              </w:rPr>
              <w:t>Testing Application</w:t>
            </w:r>
          </w:p>
        </w:tc>
      </w:tr>
      <w:tr w:rsidR="00B5501B" w:rsidRPr="00F2563E" w14:paraId="7EFE1AE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ED9F006" w14:textId="16BAAD55" w:rsidR="00B5501B" w:rsidRDefault="00B5501B" w:rsidP="00EF2EE5">
            <w:pPr>
              <w:spacing w:after="0" w:line="276" w:lineRule="auto"/>
              <w:jc w:val="left"/>
              <w:rPr>
                <w:color w:val="000000"/>
                <w:sz w:val="20"/>
                <w:szCs w:val="20"/>
              </w:rPr>
            </w:pPr>
            <w:r>
              <w:rPr>
                <w:color w:val="000000"/>
                <w:sz w:val="20"/>
                <w:szCs w:val="20"/>
              </w:rPr>
              <w:t>TARIC</w:t>
            </w:r>
          </w:p>
        </w:tc>
        <w:tc>
          <w:tcPr>
            <w:tcW w:w="3513" w:type="pct"/>
            <w:tcBorders>
              <w:top w:val="single" w:sz="4" w:space="0" w:color="7F7F7F"/>
              <w:left w:val="single" w:sz="4" w:space="0" w:color="7F7F7F"/>
              <w:bottom w:val="single" w:sz="4" w:space="0" w:color="7F7F7F"/>
              <w:right w:val="single" w:sz="4" w:space="0" w:color="7F7F7F"/>
            </w:tcBorders>
            <w:vAlign w:val="center"/>
          </w:tcPr>
          <w:p w14:paraId="39DA1901" w14:textId="156A2FAD" w:rsidR="00B5501B" w:rsidRDefault="00B74A9B" w:rsidP="00EF2EE5">
            <w:pPr>
              <w:spacing w:after="0" w:line="276" w:lineRule="auto"/>
              <w:jc w:val="left"/>
              <w:rPr>
                <w:color w:val="000000"/>
                <w:sz w:val="20"/>
                <w:szCs w:val="20"/>
              </w:rPr>
            </w:pPr>
            <w:r w:rsidRPr="00B74A9B">
              <w:rPr>
                <w:color w:val="000000"/>
                <w:sz w:val="20"/>
                <w:szCs w:val="20"/>
              </w:rPr>
              <w:t>Tariff Intégré Communautaire</w:t>
            </w:r>
          </w:p>
        </w:tc>
      </w:tr>
      <w:tr w:rsidR="00EF2EE5" w:rsidRPr="00F2563E" w14:paraId="010C3D6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C676E9C" w14:textId="10625494" w:rsidR="00EF2EE5" w:rsidRPr="00F2563E" w:rsidRDefault="00EF2EE5" w:rsidP="00EF2EE5">
            <w:pPr>
              <w:spacing w:after="0" w:line="276" w:lineRule="auto"/>
              <w:jc w:val="left"/>
              <w:rPr>
                <w:sz w:val="20"/>
                <w:szCs w:val="20"/>
              </w:rPr>
            </w:pPr>
            <w:r>
              <w:rPr>
                <w:color w:val="000000"/>
                <w:sz w:val="20"/>
                <w:szCs w:val="20"/>
              </w:rPr>
              <w:t>TBD</w:t>
            </w:r>
          </w:p>
        </w:tc>
        <w:tc>
          <w:tcPr>
            <w:tcW w:w="3513" w:type="pct"/>
            <w:tcBorders>
              <w:top w:val="single" w:sz="4" w:space="0" w:color="7F7F7F"/>
              <w:left w:val="single" w:sz="4" w:space="0" w:color="7F7F7F"/>
              <w:bottom w:val="single" w:sz="4" w:space="0" w:color="7F7F7F"/>
              <w:right w:val="single" w:sz="4" w:space="0" w:color="7F7F7F"/>
            </w:tcBorders>
            <w:vAlign w:val="center"/>
          </w:tcPr>
          <w:p w14:paraId="770B215F" w14:textId="27537E58" w:rsidR="00EF2EE5" w:rsidRPr="00F2563E" w:rsidRDefault="00EF2EE5" w:rsidP="00EF2EE5">
            <w:pPr>
              <w:spacing w:after="0" w:line="276" w:lineRule="auto"/>
              <w:jc w:val="left"/>
              <w:rPr>
                <w:sz w:val="20"/>
                <w:szCs w:val="20"/>
              </w:rPr>
            </w:pPr>
            <w:r>
              <w:rPr>
                <w:color w:val="000000"/>
                <w:sz w:val="20"/>
                <w:szCs w:val="20"/>
              </w:rPr>
              <w:t>To Be Determined</w:t>
            </w:r>
          </w:p>
        </w:tc>
      </w:tr>
      <w:tr w:rsidR="00EF2EE5" w:rsidRPr="00F2563E" w14:paraId="2FF1B993"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D9BCCD1" w14:textId="4922C1DF" w:rsidR="00EF2EE5" w:rsidRPr="00F2563E" w:rsidRDefault="00EF2EE5" w:rsidP="00EF2EE5">
            <w:pPr>
              <w:spacing w:after="0" w:line="276" w:lineRule="auto"/>
              <w:jc w:val="left"/>
              <w:rPr>
                <w:sz w:val="20"/>
                <w:szCs w:val="20"/>
              </w:rPr>
            </w:pPr>
            <w:r>
              <w:rPr>
                <w:color w:val="000000"/>
                <w:sz w:val="20"/>
                <w:szCs w:val="20"/>
              </w:rPr>
              <w:t>TCP</w:t>
            </w:r>
          </w:p>
        </w:tc>
        <w:tc>
          <w:tcPr>
            <w:tcW w:w="3513" w:type="pct"/>
            <w:tcBorders>
              <w:top w:val="single" w:sz="4" w:space="0" w:color="7F7F7F"/>
              <w:left w:val="single" w:sz="4" w:space="0" w:color="7F7F7F"/>
              <w:bottom w:val="single" w:sz="4" w:space="0" w:color="7F7F7F"/>
              <w:right w:val="single" w:sz="4" w:space="0" w:color="7F7F7F"/>
            </w:tcBorders>
            <w:vAlign w:val="center"/>
          </w:tcPr>
          <w:p w14:paraId="6D0D3D33" w14:textId="557461ED" w:rsidR="00EF2EE5" w:rsidRPr="00F2563E" w:rsidRDefault="00EF2EE5" w:rsidP="00EF2EE5">
            <w:pPr>
              <w:spacing w:after="0" w:line="276" w:lineRule="auto"/>
              <w:jc w:val="left"/>
              <w:rPr>
                <w:sz w:val="20"/>
                <w:szCs w:val="20"/>
              </w:rPr>
            </w:pPr>
            <w:r>
              <w:rPr>
                <w:color w:val="000000"/>
                <w:sz w:val="20"/>
                <w:szCs w:val="20"/>
              </w:rPr>
              <w:t>Transit Computerisation Project</w:t>
            </w:r>
          </w:p>
        </w:tc>
      </w:tr>
      <w:tr w:rsidR="00EF2EE5" w:rsidRPr="00F2563E" w14:paraId="691DE57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769138B" w14:textId="6CDD99BC" w:rsidR="00EF2EE5" w:rsidRPr="00F2563E" w:rsidRDefault="00EF2EE5" w:rsidP="00EF2EE5">
            <w:pPr>
              <w:spacing w:after="0" w:line="276" w:lineRule="auto"/>
              <w:jc w:val="left"/>
              <w:rPr>
                <w:sz w:val="20"/>
                <w:szCs w:val="20"/>
              </w:rPr>
            </w:pPr>
            <w:r>
              <w:rPr>
                <w:color w:val="000000"/>
                <w:sz w:val="20"/>
                <w:szCs w:val="20"/>
              </w:rPr>
              <w:t>TESS</w:t>
            </w:r>
          </w:p>
        </w:tc>
        <w:tc>
          <w:tcPr>
            <w:tcW w:w="3513" w:type="pct"/>
            <w:tcBorders>
              <w:top w:val="single" w:sz="4" w:space="0" w:color="7F7F7F"/>
              <w:left w:val="single" w:sz="4" w:space="0" w:color="7F7F7F"/>
              <w:bottom w:val="single" w:sz="4" w:space="0" w:color="7F7F7F"/>
              <w:right w:val="single" w:sz="4" w:space="0" w:color="7F7F7F"/>
            </w:tcBorders>
            <w:vAlign w:val="center"/>
          </w:tcPr>
          <w:p w14:paraId="451F9EDA" w14:textId="0C5FBCEF" w:rsidR="00EF2EE5" w:rsidRPr="00F2563E" w:rsidRDefault="00EF2EE5" w:rsidP="00EF2EE5">
            <w:pPr>
              <w:spacing w:after="0" w:line="276" w:lineRule="auto"/>
              <w:jc w:val="left"/>
              <w:rPr>
                <w:sz w:val="20"/>
                <w:szCs w:val="20"/>
              </w:rPr>
            </w:pPr>
            <w:r>
              <w:rPr>
                <w:color w:val="000000"/>
                <w:sz w:val="20"/>
                <w:szCs w:val="20"/>
              </w:rPr>
              <w:t>Technical Excise System Specifications</w:t>
            </w:r>
          </w:p>
        </w:tc>
      </w:tr>
      <w:tr w:rsidR="00EF2EE5" w:rsidRPr="00F2563E" w14:paraId="2F605B92"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26ED579" w14:textId="4FDFC536" w:rsidR="00EF2EE5" w:rsidRPr="00F2563E" w:rsidRDefault="00EF2EE5" w:rsidP="00EF2EE5">
            <w:pPr>
              <w:spacing w:after="0" w:line="276" w:lineRule="auto"/>
              <w:jc w:val="left"/>
              <w:rPr>
                <w:sz w:val="20"/>
                <w:szCs w:val="20"/>
              </w:rPr>
            </w:pPr>
            <w:r>
              <w:rPr>
                <w:color w:val="000000"/>
                <w:sz w:val="20"/>
                <w:szCs w:val="20"/>
              </w:rPr>
              <w:t>UC</w:t>
            </w:r>
          </w:p>
        </w:tc>
        <w:tc>
          <w:tcPr>
            <w:tcW w:w="3513" w:type="pct"/>
            <w:tcBorders>
              <w:top w:val="single" w:sz="4" w:space="0" w:color="7F7F7F"/>
              <w:left w:val="single" w:sz="4" w:space="0" w:color="7F7F7F"/>
              <w:bottom w:val="single" w:sz="4" w:space="0" w:color="7F7F7F"/>
              <w:right w:val="single" w:sz="4" w:space="0" w:color="7F7F7F"/>
            </w:tcBorders>
            <w:vAlign w:val="center"/>
          </w:tcPr>
          <w:p w14:paraId="710030E3" w14:textId="569D7EC9" w:rsidR="00EF2EE5" w:rsidRPr="00F2563E" w:rsidRDefault="00EF2EE5" w:rsidP="00EF2EE5">
            <w:pPr>
              <w:spacing w:after="0" w:line="276" w:lineRule="auto"/>
              <w:jc w:val="left"/>
              <w:rPr>
                <w:sz w:val="20"/>
                <w:szCs w:val="20"/>
              </w:rPr>
            </w:pPr>
            <w:r>
              <w:rPr>
                <w:color w:val="000000"/>
                <w:sz w:val="20"/>
                <w:szCs w:val="20"/>
              </w:rPr>
              <w:t>Use Case</w:t>
            </w:r>
          </w:p>
        </w:tc>
      </w:tr>
      <w:tr w:rsidR="00EF2EE5" w:rsidRPr="00F2563E" w14:paraId="27008D5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EA5B833" w14:textId="7315BA83" w:rsidR="00EF2EE5" w:rsidRPr="00F2563E" w:rsidRDefault="00EF2EE5" w:rsidP="00EF2EE5">
            <w:pPr>
              <w:spacing w:after="0" w:line="276" w:lineRule="auto"/>
              <w:jc w:val="left"/>
              <w:rPr>
                <w:sz w:val="20"/>
                <w:szCs w:val="20"/>
              </w:rPr>
            </w:pPr>
            <w:r>
              <w:rPr>
                <w:color w:val="000000"/>
                <w:sz w:val="20"/>
                <w:szCs w:val="20"/>
              </w:rPr>
              <w:t>VAT</w:t>
            </w:r>
          </w:p>
        </w:tc>
        <w:tc>
          <w:tcPr>
            <w:tcW w:w="3513" w:type="pct"/>
            <w:tcBorders>
              <w:top w:val="single" w:sz="4" w:space="0" w:color="7F7F7F"/>
              <w:left w:val="single" w:sz="4" w:space="0" w:color="7F7F7F"/>
              <w:bottom w:val="single" w:sz="4" w:space="0" w:color="7F7F7F"/>
              <w:right w:val="single" w:sz="4" w:space="0" w:color="7F7F7F"/>
            </w:tcBorders>
            <w:vAlign w:val="center"/>
          </w:tcPr>
          <w:p w14:paraId="56982CEE" w14:textId="23A11719" w:rsidR="00EF2EE5" w:rsidRPr="00F2563E" w:rsidRDefault="00EF2EE5" w:rsidP="00EF2EE5">
            <w:pPr>
              <w:spacing w:after="0" w:line="276" w:lineRule="auto"/>
              <w:jc w:val="left"/>
              <w:rPr>
                <w:sz w:val="20"/>
                <w:szCs w:val="20"/>
              </w:rPr>
            </w:pPr>
            <w:r>
              <w:rPr>
                <w:color w:val="000000"/>
                <w:sz w:val="20"/>
                <w:szCs w:val="20"/>
              </w:rPr>
              <w:t>Value Added Tax</w:t>
            </w:r>
          </w:p>
        </w:tc>
      </w:tr>
      <w:tr w:rsidR="00EF2EE5" w:rsidRPr="00F2563E" w14:paraId="16C16863"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B3B0524" w14:textId="75FFD5F2" w:rsidR="00EF2EE5" w:rsidRPr="00F2563E" w:rsidRDefault="00EF2EE5" w:rsidP="00EF2EE5">
            <w:pPr>
              <w:spacing w:after="0" w:line="276" w:lineRule="auto"/>
              <w:jc w:val="left"/>
              <w:rPr>
                <w:sz w:val="20"/>
                <w:szCs w:val="20"/>
              </w:rPr>
            </w:pPr>
            <w:r>
              <w:rPr>
                <w:color w:val="000000"/>
                <w:sz w:val="20"/>
                <w:szCs w:val="20"/>
              </w:rPr>
              <w:t>VIES</w:t>
            </w:r>
          </w:p>
        </w:tc>
        <w:tc>
          <w:tcPr>
            <w:tcW w:w="3513" w:type="pct"/>
            <w:tcBorders>
              <w:top w:val="single" w:sz="4" w:space="0" w:color="7F7F7F"/>
              <w:left w:val="single" w:sz="4" w:space="0" w:color="7F7F7F"/>
              <w:bottom w:val="single" w:sz="4" w:space="0" w:color="7F7F7F"/>
              <w:right w:val="single" w:sz="4" w:space="0" w:color="7F7F7F"/>
            </w:tcBorders>
            <w:vAlign w:val="center"/>
          </w:tcPr>
          <w:p w14:paraId="02411B4F" w14:textId="72BFAA22" w:rsidR="00EF2EE5" w:rsidRPr="00F2563E" w:rsidRDefault="00EF2EE5" w:rsidP="00EF2EE5">
            <w:pPr>
              <w:spacing w:after="0" w:line="276" w:lineRule="auto"/>
              <w:jc w:val="left"/>
              <w:rPr>
                <w:sz w:val="20"/>
                <w:szCs w:val="20"/>
              </w:rPr>
            </w:pPr>
            <w:r>
              <w:rPr>
                <w:color w:val="000000"/>
                <w:sz w:val="20"/>
                <w:szCs w:val="20"/>
              </w:rPr>
              <w:t>VAT Information Exchange System</w:t>
            </w:r>
          </w:p>
        </w:tc>
      </w:tr>
      <w:tr w:rsidR="00EF2EE5" w:rsidRPr="00F2563E" w14:paraId="12AC32F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4CE6AC6" w14:textId="3DEED90E" w:rsidR="00EF2EE5" w:rsidRPr="00F2563E" w:rsidRDefault="00EF2EE5" w:rsidP="00EF2EE5">
            <w:pPr>
              <w:spacing w:after="0" w:line="276" w:lineRule="auto"/>
              <w:jc w:val="left"/>
              <w:rPr>
                <w:sz w:val="20"/>
                <w:szCs w:val="20"/>
              </w:rPr>
            </w:pPr>
            <w:r>
              <w:rPr>
                <w:color w:val="000000"/>
                <w:sz w:val="20"/>
                <w:szCs w:val="20"/>
              </w:rPr>
              <w:t>WD</w:t>
            </w:r>
          </w:p>
        </w:tc>
        <w:tc>
          <w:tcPr>
            <w:tcW w:w="3513" w:type="pct"/>
            <w:tcBorders>
              <w:top w:val="single" w:sz="4" w:space="0" w:color="7F7F7F"/>
              <w:left w:val="single" w:sz="4" w:space="0" w:color="7F7F7F"/>
              <w:bottom w:val="single" w:sz="4" w:space="0" w:color="7F7F7F"/>
              <w:right w:val="single" w:sz="4" w:space="0" w:color="7F7F7F"/>
            </w:tcBorders>
            <w:vAlign w:val="center"/>
          </w:tcPr>
          <w:p w14:paraId="4DE2D903" w14:textId="0F09CDEC" w:rsidR="00EF2EE5" w:rsidRPr="00F2563E" w:rsidRDefault="00EF2EE5" w:rsidP="00EF2EE5">
            <w:pPr>
              <w:spacing w:after="0" w:line="276" w:lineRule="auto"/>
              <w:jc w:val="left"/>
              <w:rPr>
                <w:sz w:val="20"/>
                <w:szCs w:val="20"/>
              </w:rPr>
            </w:pPr>
            <w:r>
              <w:rPr>
                <w:color w:val="000000"/>
                <w:sz w:val="20"/>
                <w:szCs w:val="20"/>
              </w:rPr>
              <w:t>Workshop Decision</w:t>
            </w:r>
          </w:p>
        </w:tc>
      </w:tr>
      <w:tr w:rsidR="00EF2EE5" w:rsidRPr="00F2563E" w14:paraId="39E0F34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32AFBC6" w14:textId="062D966D" w:rsidR="00EF2EE5" w:rsidRPr="00F2563E" w:rsidRDefault="00EF2EE5" w:rsidP="00EF2EE5">
            <w:pPr>
              <w:spacing w:after="0" w:line="276" w:lineRule="auto"/>
              <w:jc w:val="left"/>
              <w:rPr>
                <w:sz w:val="20"/>
                <w:szCs w:val="20"/>
              </w:rPr>
            </w:pPr>
            <w:r>
              <w:rPr>
                <w:color w:val="000000"/>
                <w:sz w:val="20"/>
                <w:szCs w:val="20"/>
              </w:rPr>
              <w:t>XML</w:t>
            </w:r>
          </w:p>
        </w:tc>
        <w:tc>
          <w:tcPr>
            <w:tcW w:w="3513" w:type="pct"/>
            <w:tcBorders>
              <w:top w:val="single" w:sz="4" w:space="0" w:color="7F7F7F"/>
              <w:left w:val="single" w:sz="4" w:space="0" w:color="7F7F7F"/>
              <w:bottom w:val="single" w:sz="4" w:space="0" w:color="7F7F7F"/>
              <w:right w:val="single" w:sz="4" w:space="0" w:color="7F7F7F"/>
            </w:tcBorders>
            <w:vAlign w:val="center"/>
          </w:tcPr>
          <w:p w14:paraId="5309CBEC" w14:textId="1DF09636" w:rsidR="00EF2EE5" w:rsidRPr="00F2563E" w:rsidRDefault="00EF2EE5" w:rsidP="00EF2EE5">
            <w:pPr>
              <w:spacing w:after="0" w:line="276" w:lineRule="auto"/>
              <w:jc w:val="left"/>
              <w:rPr>
                <w:sz w:val="20"/>
                <w:szCs w:val="20"/>
              </w:rPr>
            </w:pPr>
            <w:r>
              <w:rPr>
                <w:color w:val="000000"/>
                <w:sz w:val="20"/>
                <w:szCs w:val="20"/>
              </w:rPr>
              <w:t>eXtensible Mark-up Language</w:t>
            </w:r>
          </w:p>
        </w:tc>
      </w:tr>
      <w:tr w:rsidR="00EF2EE5" w:rsidRPr="00F2563E" w14:paraId="46401B8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5E1BCC5" w14:textId="31BF5B74" w:rsidR="00EF2EE5" w:rsidRPr="00F2563E" w:rsidRDefault="00EF2EE5" w:rsidP="00EF2EE5">
            <w:pPr>
              <w:spacing w:after="0" w:line="276" w:lineRule="auto"/>
              <w:jc w:val="left"/>
              <w:rPr>
                <w:sz w:val="20"/>
                <w:szCs w:val="20"/>
              </w:rPr>
            </w:pPr>
            <w:r>
              <w:rPr>
                <w:color w:val="000000"/>
                <w:sz w:val="20"/>
                <w:szCs w:val="20"/>
              </w:rPr>
              <w:t>XSD</w:t>
            </w:r>
          </w:p>
        </w:tc>
        <w:tc>
          <w:tcPr>
            <w:tcW w:w="3513" w:type="pct"/>
            <w:tcBorders>
              <w:top w:val="single" w:sz="4" w:space="0" w:color="7F7F7F"/>
              <w:left w:val="single" w:sz="4" w:space="0" w:color="7F7F7F"/>
              <w:bottom w:val="single" w:sz="4" w:space="0" w:color="7F7F7F"/>
              <w:right w:val="single" w:sz="4" w:space="0" w:color="7F7F7F"/>
            </w:tcBorders>
            <w:vAlign w:val="center"/>
          </w:tcPr>
          <w:p w14:paraId="40137A1A" w14:textId="15242FB5" w:rsidR="00EF2EE5" w:rsidRPr="00F2563E" w:rsidRDefault="00EF2EE5" w:rsidP="00EF2EE5">
            <w:pPr>
              <w:spacing w:after="0" w:line="276" w:lineRule="auto"/>
              <w:jc w:val="left"/>
              <w:rPr>
                <w:sz w:val="20"/>
                <w:szCs w:val="20"/>
              </w:rPr>
            </w:pPr>
            <w:r>
              <w:rPr>
                <w:color w:val="000000"/>
                <w:sz w:val="20"/>
                <w:szCs w:val="20"/>
              </w:rPr>
              <w:t>Directory With XML Schemas</w:t>
            </w:r>
          </w:p>
        </w:tc>
      </w:tr>
    </w:tbl>
    <w:p w14:paraId="4A6C198F" w14:textId="6F3A3ACF" w:rsidR="001F03D8" w:rsidRDefault="001F03D8" w:rsidP="001F03D8">
      <w:pPr>
        <w:pStyle w:val="a6"/>
        <w:keepNext/>
      </w:pPr>
      <w:bookmarkStart w:id="26" w:name="_Reference_Documents"/>
      <w:bookmarkStart w:id="27" w:name="_Toc11335282"/>
      <w:bookmarkStart w:id="28" w:name="_Toc51332335"/>
      <w:bookmarkEnd w:id="26"/>
      <w:r w:rsidRPr="00F2563E">
        <w:rPr>
          <w:szCs w:val="22"/>
        </w:rPr>
        <w:t xml:space="preserve">Table </w:t>
      </w:r>
      <w:r w:rsidRPr="00F2563E">
        <w:rPr>
          <w:szCs w:val="22"/>
        </w:rPr>
        <w:fldChar w:fldCharType="begin"/>
      </w:r>
      <w:r w:rsidRPr="00F2563E">
        <w:rPr>
          <w:szCs w:val="22"/>
        </w:rPr>
        <w:instrText xml:space="preserve"> SEQ Table \* ARABIC </w:instrText>
      </w:r>
      <w:r w:rsidRPr="00F2563E">
        <w:rPr>
          <w:szCs w:val="22"/>
        </w:rPr>
        <w:fldChar w:fldCharType="separate"/>
      </w:r>
      <w:r w:rsidR="00903B50">
        <w:rPr>
          <w:noProof/>
          <w:szCs w:val="22"/>
        </w:rPr>
        <w:t>3</w:t>
      </w:r>
      <w:r w:rsidRPr="00F2563E">
        <w:rPr>
          <w:szCs w:val="22"/>
        </w:rPr>
        <w:fldChar w:fldCharType="end"/>
      </w:r>
      <w:r w:rsidRPr="00F2563E">
        <w:rPr>
          <w:szCs w:val="22"/>
        </w:rPr>
        <w:t>: A</w:t>
      </w:r>
      <w:r w:rsidRPr="00F2563E">
        <w:t>bbreviations and acronyms</w:t>
      </w:r>
      <w:bookmarkEnd w:id="27"/>
      <w:bookmarkEnd w:id="28"/>
    </w:p>
    <w:p w14:paraId="5E51209E" w14:textId="77777777" w:rsidR="00047B76" w:rsidRPr="00E218AD" w:rsidRDefault="00047B76" w:rsidP="00E218AD"/>
    <w:p w14:paraId="700A2941" w14:textId="0E7F8601" w:rsidR="001F03D8" w:rsidRPr="00F2563E" w:rsidRDefault="001F03D8" w:rsidP="001F03D8">
      <w:pPr>
        <w:pStyle w:val="2"/>
      </w:pPr>
      <w:bookmarkStart w:id="29" w:name="_Toc51332320"/>
      <w:r w:rsidRPr="00F2563E">
        <w:t>Definitions</w:t>
      </w:r>
      <w:bookmarkEnd w:id="29"/>
    </w:p>
    <w:p w14:paraId="240E2AEB" w14:textId="4DDB749E" w:rsidR="0052788F" w:rsidRPr="00486223" w:rsidRDefault="0052788F" w:rsidP="0052788F">
      <w:pPr>
        <w:rPr>
          <w:szCs w:val="22"/>
        </w:rPr>
      </w:pPr>
      <w:r w:rsidRPr="00486223">
        <w:rPr>
          <w:szCs w:val="22"/>
        </w:rPr>
        <w:t xml:space="preserve">Readers </w:t>
      </w:r>
      <w:r w:rsidR="00B5501B">
        <w:rPr>
          <w:szCs w:val="22"/>
        </w:rPr>
        <w:t>can</w:t>
      </w:r>
      <w:r w:rsidRPr="00486223">
        <w:rPr>
          <w:szCs w:val="22"/>
        </w:rPr>
        <w:t xml:space="preserve"> refer to the EMCS Glossary of Terms [</w:t>
      </w:r>
      <w:r w:rsidR="00C8348E" w:rsidRPr="00486223">
        <w:rPr>
          <w:szCs w:val="22"/>
        </w:rPr>
        <w:fldChar w:fldCharType="begin"/>
      </w:r>
      <w:r w:rsidR="00C8348E" w:rsidRPr="00486223">
        <w:rPr>
          <w:szCs w:val="22"/>
        </w:rPr>
        <w:instrText xml:space="preserve"> REF R01 \h  \* MERGEFORMAT </w:instrText>
      </w:r>
      <w:r w:rsidR="00C8348E" w:rsidRPr="00486223">
        <w:rPr>
          <w:szCs w:val="22"/>
        </w:rPr>
      </w:r>
      <w:r w:rsidR="00C8348E" w:rsidRPr="00486223">
        <w:rPr>
          <w:szCs w:val="22"/>
        </w:rPr>
        <w:fldChar w:fldCharType="separate"/>
      </w:r>
      <w:r w:rsidR="00903B50" w:rsidRPr="00903B50">
        <w:rPr>
          <w:szCs w:val="22"/>
        </w:rPr>
        <w:t>R01</w:t>
      </w:r>
      <w:r w:rsidR="00C8348E" w:rsidRPr="00486223">
        <w:rPr>
          <w:szCs w:val="22"/>
        </w:rPr>
        <w:fldChar w:fldCharType="end"/>
      </w:r>
      <w:r w:rsidRPr="00486223">
        <w:rPr>
          <w:szCs w:val="22"/>
        </w:rPr>
        <w:t>] for more detailed definitions of terms where necessary.</w:t>
      </w:r>
    </w:p>
    <w:p w14:paraId="7590FCCC" w14:textId="77777777" w:rsidR="001F03D8" w:rsidRPr="00F2563E" w:rsidRDefault="001F03D8" w:rsidP="00284E57">
      <w:pPr>
        <w:sectPr w:rsidR="001F03D8" w:rsidRPr="00F2563E" w:rsidSect="001F03D8">
          <w:headerReference w:type="even" r:id="rId16"/>
          <w:footerReference w:type="even" r:id="rId17"/>
          <w:footerReference w:type="default" r:id="rId18"/>
          <w:footerReference w:type="first" r:id="rId19"/>
          <w:pgSz w:w="11907" w:h="16840" w:code="9"/>
          <w:pgMar w:top="1417" w:right="1417" w:bottom="1417" w:left="1417" w:header="709" w:footer="1059" w:gutter="0"/>
          <w:paperSrc w:first="15" w:other="15"/>
          <w:cols w:space="708"/>
          <w:titlePg/>
          <w:docGrid w:linePitch="299"/>
        </w:sectPr>
      </w:pPr>
    </w:p>
    <w:p w14:paraId="113D3BD0" w14:textId="4ED4D60B" w:rsidR="00D56A4B" w:rsidRDefault="00D56A4B" w:rsidP="00D56A4B">
      <w:pPr>
        <w:pStyle w:val="1"/>
        <w:tabs>
          <w:tab w:val="num" w:pos="432"/>
        </w:tabs>
      </w:pPr>
      <w:bookmarkStart w:id="30" w:name="_Ref248903531"/>
      <w:bookmarkStart w:id="31" w:name="_Ref248903565"/>
      <w:bookmarkStart w:id="32" w:name="_Toc536616668"/>
      <w:bookmarkStart w:id="33" w:name="_Toc51332321"/>
      <w:r w:rsidRPr="00F2563E">
        <w:t>Overview of Changes for this Release</w:t>
      </w:r>
      <w:bookmarkEnd w:id="30"/>
      <w:bookmarkEnd w:id="31"/>
      <w:bookmarkEnd w:id="32"/>
      <w:bookmarkEnd w:id="33"/>
    </w:p>
    <w:p w14:paraId="56245510" w14:textId="76D6F255" w:rsidR="007B11FB" w:rsidRPr="007B11FB" w:rsidRDefault="007B11FB" w:rsidP="007B11FB">
      <w:pPr>
        <w:pStyle w:val="2"/>
      </w:pPr>
      <w:bookmarkStart w:id="34" w:name="_Toc51332322"/>
      <w:r>
        <w:t>Changes related to the FESS for EMCS Phase 4.0</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108"/>
        <w:gridCol w:w="3067"/>
        <w:gridCol w:w="1321"/>
        <w:gridCol w:w="1029"/>
        <w:gridCol w:w="1827"/>
      </w:tblGrid>
      <w:tr w:rsidR="00D56A4B" w:rsidRPr="00F2563E" w14:paraId="24239A6A" w14:textId="77777777" w:rsidTr="00647402">
        <w:trPr>
          <w:trHeight w:val="142"/>
          <w:tblHeader/>
          <w:jc w:val="center"/>
        </w:trPr>
        <w:tc>
          <w:tcPr>
            <w:tcW w:w="510" w:type="pct"/>
            <w:vAlign w:val="center"/>
          </w:tcPr>
          <w:p w14:paraId="752C5FB8" w14:textId="77777777" w:rsidR="00D56A4B" w:rsidRPr="00F2563E" w:rsidRDefault="00D56A4B" w:rsidP="00182F95">
            <w:pPr>
              <w:spacing w:after="0"/>
              <w:jc w:val="center"/>
              <w:rPr>
                <w:b/>
                <w:szCs w:val="20"/>
              </w:rPr>
            </w:pPr>
            <w:r w:rsidRPr="00F2563E">
              <w:rPr>
                <w:b/>
                <w:szCs w:val="20"/>
              </w:rPr>
              <w:t>Release</w:t>
            </w:r>
          </w:p>
        </w:tc>
        <w:tc>
          <w:tcPr>
            <w:tcW w:w="596" w:type="pct"/>
            <w:vAlign w:val="center"/>
          </w:tcPr>
          <w:p w14:paraId="426108C9" w14:textId="77777777" w:rsidR="00D56A4B" w:rsidRPr="00F2563E" w:rsidRDefault="00D56A4B" w:rsidP="00DC0F12">
            <w:pPr>
              <w:spacing w:after="0"/>
              <w:jc w:val="center"/>
              <w:rPr>
                <w:b/>
                <w:szCs w:val="20"/>
              </w:rPr>
            </w:pPr>
            <w:r w:rsidRPr="00F2563E">
              <w:rPr>
                <w:b/>
                <w:szCs w:val="20"/>
              </w:rPr>
              <w:t>RFC</w:t>
            </w:r>
          </w:p>
        </w:tc>
        <w:tc>
          <w:tcPr>
            <w:tcW w:w="1649" w:type="pct"/>
            <w:vAlign w:val="center"/>
          </w:tcPr>
          <w:p w14:paraId="1F9AD313" w14:textId="77777777" w:rsidR="00D56A4B" w:rsidRPr="00F2563E" w:rsidRDefault="00D56A4B" w:rsidP="00182F95">
            <w:pPr>
              <w:spacing w:after="0"/>
              <w:jc w:val="center"/>
              <w:rPr>
                <w:b/>
                <w:szCs w:val="20"/>
              </w:rPr>
            </w:pPr>
            <w:r w:rsidRPr="00F2563E">
              <w:rPr>
                <w:b/>
                <w:szCs w:val="20"/>
              </w:rPr>
              <w:t>RFC Label</w:t>
            </w:r>
          </w:p>
        </w:tc>
        <w:tc>
          <w:tcPr>
            <w:tcW w:w="710" w:type="pct"/>
            <w:vAlign w:val="center"/>
          </w:tcPr>
          <w:p w14:paraId="11A04165" w14:textId="77777777" w:rsidR="00D56A4B" w:rsidRPr="00F2563E" w:rsidRDefault="00D56A4B" w:rsidP="00182F95">
            <w:pPr>
              <w:spacing w:after="0"/>
              <w:jc w:val="center"/>
              <w:rPr>
                <w:b/>
                <w:szCs w:val="20"/>
              </w:rPr>
            </w:pPr>
            <w:r w:rsidRPr="00F2563E">
              <w:rPr>
                <w:b/>
                <w:szCs w:val="20"/>
              </w:rPr>
              <w:t>Category of Change</w:t>
            </w:r>
          </w:p>
        </w:tc>
        <w:tc>
          <w:tcPr>
            <w:tcW w:w="553" w:type="pct"/>
            <w:tcMar>
              <w:top w:w="113" w:type="dxa"/>
              <w:left w:w="57" w:type="dxa"/>
              <w:bottom w:w="113" w:type="dxa"/>
              <w:right w:w="57" w:type="dxa"/>
            </w:tcMar>
            <w:vAlign w:val="center"/>
          </w:tcPr>
          <w:p w14:paraId="4BF969BA" w14:textId="77777777" w:rsidR="00D56A4B" w:rsidRPr="00F2563E" w:rsidRDefault="00D56A4B" w:rsidP="007E5CCA">
            <w:pPr>
              <w:spacing w:after="0"/>
              <w:jc w:val="center"/>
              <w:rPr>
                <w:b/>
                <w:szCs w:val="20"/>
              </w:rPr>
            </w:pPr>
            <w:r w:rsidRPr="00F2563E">
              <w:rPr>
                <w:b/>
                <w:szCs w:val="20"/>
              </w:rPr>
              <w:t>Status</w:t>
            </w:r>
          </w:p>
        </w:tc>
        <w:tc>
          <w:tcPr>
            <w:tcW w:w="982" w:type="pct"/>
            <w:vAlign w:val="center"/>
          </w:tcPr>
          <w:p w14:paraId="3A59DA97" w14:textId="77777777" w:rsidR="00D56A4B" w:rsidRPr="00F2563E" w:rsidRDefault="00D56A4B" w:rsidP="00182F95">
            <w:pPr>
              <w:spacing w:after="0"/>
              <w:jc w:val="center"/>
              <w:rPr>
                <w:b/>
                <w:szCs w:val="20"/>
              </w:rPr>
            </w:pPr>
            <w:r w:rsidRPr="00F2563E">
              <w:rPr>
                <w:b/>
                <w:szCs w:val="20"/>
              </w:rPr>
              <w:t>Release Date</w:t>
            </w:r>
          </w:p>
        </w:tc>
      </w:tr>
      <w:tr w:rsidR="00DC0F12" w:rsidRPr="00F2563E" w14:paraId="39500E82" w14:textId="77777777" w:rsidTr="00647402">
        <w:trPr>
          <w:trHeight w:val="540"/>
          <w:jc w:val="center"/>
        </w:trPr>
        <w:tc>
          <w:tcPr>
            <w:tcW w:w="510" w:type="pct"/>
            <w:vAlign w:val="center"/>
          </w:tcPr>
          <w:p w14:paraId="7B62AB33" w14:textId="374C0CA1" w:rsidR="00DC0F12" w:rsidRPr="00F2563E" w:rsidRDefault="00445D89" w:rsidP="00DC0F12">
            <w:pPr>
              <w:jc w:val="center"/>
              <w:rPr>
                <w:sz w:val="20"/>
                <w:szCs w:val="20"/>
              </w:rPr>
            </w:pPr>
            <w:r>
              <w:rPr>
                <w:sz w:val="20"/>
                <w:szCs w:val="20"/>
              </w:rPr>
              <w:t>TBD</w:t>
            </w:r>
          </w:p>
        </w:tc>
        <w:tc>
          <w:tcPr>
            <w:tcW w:w="596" w:type="pct"/>
            <w:vAlign w:val="center"/>
          </w:tcPr>
          <w:p w14:paraId="134EC887" w14:textId="7AEE8202" w:rsidR="00DC0F12" w:rsidRPr="00020C0D" w:rsidRDefault="00DC0F12" w:rsidP="00DC0F12">
            <w:pPr>
              <w:jc w:val="center"/>
              <w:rPr>
                <w:sz w:val="20"/>
                <w:szCs w:val="20"/>
              </w:rPr>
            </w:pPr>
            <w:r w:rsidRPr="00020C0D">
              <w:rPr>
                <w:sz w:val="20"/>
                <w:szCs w:val="20"/>
              </w:rPr>
              <w:t>FESS-245</w:t>
            </w:r>
          </w:p>
        </w:tc>
        <w:tc>
          <w:tcPr>
            <w:tcW w:w="1649" w:type="pct"/>
            <w:vAlign w:val="center"/>
          </w:tcPr>
          <w:p w14:paraId="506FA667" w14:textId="5382B222" w:rsidR="00DC0F12" w:rsidRPr="004473D3" w:rsidRDefault="00DC0F12" w:rsidP="00DC0F12">
            <w:pPr>
              <w:jc w:val="left"/>
              <w:rPr>
                <w:sz w:val="20"/>
                <w:szCs w:val="20"/>
              </w:rPr>
            </w:pPr>
            <w:r w:rsidRPr="008C42A8">
              <w:rPr>
                <w:rFonts w:cs="Arial"/>
                <w:sz w:val="20"/>
                <w:szCs w:val="20"/>
              </w:rPr>
              <w:t>Update of energy products CN codes</w:t>
            </w:r>
          </w:p>
        </w:tc>
        <w:tc>
          <w:tcPr>
            <w:tcW w:w="710" w:type="pct"/>
            <w:vAlign w:val="center"/>
          </w:tcPr>
          <w:p w14:paraId="664FA292" w14:textId="6B189394" w:rsidR="00DC0F12" w:rsidRPr="00F2563E" w:rsidRDefault="00DC0F12" w:rsidP="007E5CCA">
            <w:pPr>
              <w:jc w:val="center"/>
              <w:rPr>
                <w:sz w:val="20"/>
                <w:szCs w:val="20"/>
              </w:rPr>
            </w:pPr>
            <w:r>
              <w:rPr>
                <w:sz w:val="20"/>
                <w:szCs w:val="20"/>
              </w:rPr>
              <w:t>Review</w:t>
            </w:r>
          </w:p>
        </w:tc>
        <w:tc>
          <w:tcPr>
            <w:tcW w:w="553" w:type="pct"/>
            <w:tcMar>
              <w:top w:w="113" w:type="dxa"/>
              <w:left w:w="57" w:type="dxa"/>
              <w:bottom w:w="113" w:type="dxa"/>
              <w:right w:w="57" w:type="dxa"/>
            </w:tcMar>
            <w:vAlign w:val="center"/>
          </w:tcPr>
          <w:p w14:paraId="181C9D1F" w14:textId="3D9F7116" w:rsidR="00DC0F12" w:rsidRPr="00F2563E" w:rsidRDefault="007E5CCA" w:rsidP="007E5CCA">
            <w:pPr>
              <w:jc w:val="center"/>
              <w:rPr>
                <w:sz w:val="20"/>
                <w:szCs w:val="20"/>
              </w:rPr>
            </w:pPr>
            <w:r>
              <w:rPr>
                <w:sz w:val="20"/>
                <w:szCs w:val="20"/>
              </w:rPr>
              <w:t>Accepted</w:t>
            </w:r>
          </w:p>
        </w:tc>
        <w:tc>
          <w:tcPr>
            <w:tcW w:w="982" w:type="pct"/>
            <w:vAlign w:val="center"/>
          </w:tcPr>
          <w:p w14:paraId="1CC47F30" w14:textId="79E36F98" w:rsidR="00DC0F12" w:rsidRDefault="005C7E1E" w:rsidP="000A7983">
            <w:pPr>
              <w:jc w:val="center"/>
              <w:rPr>
                <w:sz w:val="20"/>
                <w:szCs w:val="20"/>
              </w:rPr>
            </w:pPr>
            <w:r>
              <w:rPr>
                <w:sz w:val="20"/>
                <w:szCs w:val="20"/>
              </w:rPr>
              <w:t>13/02/2023</w:t>
            </w:r>
          </w:p>
        </w:tc>
      </w:tr>
      <w:tr w:rsidR="00445D89" w:rsidRPr="00F2563E" w14:paraId="2125007A" w14:textId="77777777" w:rsidTr="00647402">
        <w:trPr>
          <w:trHeight w:val="540"/>
          <w:jc w:val="center"/>
        </w:trPr>
        <w:tc>
          <w:tcPr>
            <w:tcW w:w="510" w:type="pct"/>
            <w:vAlign w:val="center"/>
          </w:tcPr>
          <w:p w14:paraId="7C557AD5" w14:textId="276E77D5" w:rsidR="00445D89" w:rsidRPr="00F2563E" w:rsidRDefault="00445D89" w:rsidP="00445D89">
            <w:pPr>
              <w:jc w:val="center"/>
              <w:rPr>
                <w:sz w:val="20"/>
                <w:szCs w:val="20"/>
              </w:rPr>
            </w:pPr>
            <w:r w:rsidRPr="004F0551">
              <w:rPr>
                <w:sz w:val="20"/>
                <w:szCs w:val="20"/>
              </w:rPr>
              <w:t>TBD</w:t>
            </w:r>
          </w:p>
        </w:tc>
        <w:tc>
          <w:tcPr>
            <w:tcW w:w="596" w:type="pct"/>
            <w:vAlign w:val="center"/>
          </w:tcPr>
          <w:p w14:paraId="76562CCB" w14:textId="2AFE6F2E" w:rsidR="00445D89" w:rsidRPr="00020C0D" w:rsidRDefault="00445D89" w:rsidP="00445D89">
            <w:pPr>
              <w:jc w:val="center"/>
              <w:rPr>
                <w:sz w:val="20"/>
                <w:szCs w:val="20"/>
              </w:rPr>
            </w:pPr>
            <w:r w:rsidRPr="00020C0D">
              <w:rPr>
                <w:sz w:val="20"/>
                <w:szCs w:val="20"/>
              </w:rPr>
              <w:t>FESS-247</w:t>
            </w:r>
          </w:p>
        </w:tc>
        <w:tc>
          <w:tcPr>
            <w:tcW w:w="1649" w:type="pct"/>
            <w:vAlign w:val="center"/>
          </w:tcPr>
          <w:p w14:paraId="63016BD8" w14:textId="6FBAE30A" w:rsidR="00445D89" w:rsidRPr="004473D3" w:rsidRDefault="00445D89" w:rsidP="00445D89">
            <w:pPr>
              <w:jc w:val="left"/>
              <w:rPr>
                <w:sz w:val="20"/>
                <w:szCs w:val="20"/>
              </w:rPr>
            </w:pPr>
            <w:r w:rsidRPr="008C42A8">
              <w:rPr>
                <w:bCs/>
                <w:sz w:val="20"/>
                <w:szCs w:val="20"/>
              </w:rPr>
              <w:t>Update the optionality of &lt;Body Record Unique Reference&gt; in Manual Closure messages</w:t>
            </w:r>
          </w:p>
        </w:tc>
        <w:tc>
          <w:tcPr>
            <w:tcW w:w="710" w:type="pct"/>
            <w:vAlign w:val="center"/>
          </w:tcPr>
          <w:p w14:paraId="4893204D" w14:textId="64B364DA"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4F4AF3DA" w14:textId="60F3CDB4" w:rsidR="00445D89" w:rsidRPr="00F2563E" w:rsidRDefault="00445D89" w:rsidP="00445D89">
            <w:pPr>
              <w:jc w:val="center"/>
              <w:rPr>
                <w:sz w:val="20"/>
                <w:szCs w:val="20"/>
              </w:rPr>
            </w:pPr>
            <w:r w:rsidRPr="00C61F2D">
              <w:rPr>
                <w:sz w:val="20"/>
                <w:szCs w:val="20"/>
              </w:rPr>
              <w:t>Accepted</w:t>
            </w:r>
          </w:p>
        </w:tc>
        <w:tc>
          <w:tcPr>
            <w:tcW w:w="982" w:type="pct"/>
            <w:vAlign w:val="center"/>
          </w:tcPr>
          <w:p w14:paraId="0979CFC9" w14:textId="253D07B1" w:rsidR="00445D89" w:rsidRDefault="005C7E1E" w:rsidP="00445D89">
            <w:pPr>
              <w:jc w:val="center"/>
              <w:rPr>
                <w:sz w:val="20"/>
                <w:szCs w:val="20"/>
              </w:rPr>
            </w:pPr>
            <w:r>
              <w:rPr>
                <w:sz w:val="20"/>
                <w:szCs w:val="20"/>
              </w:rPr>
              <w:t>13/02/2023</w:t>
            </w:r>
          </w:p>
        </w:tc>
      </w:tr>
      <w:tr w:rsidR="00445D89" w:rsidRPr="00F2563E" w14:paraId="70118FF9" w14:textId="77777777" w:rsidTr="00647402">
        <w:trPr>
          <w:trHeight w:val="540"/>
          <w:jc w:val="center"/>
        </w:trPr>
        <w:tc>
          <w:tcPr>
            <w:tcW w:w="510" w:type="pct"/>
            <w:vAlign w:val="center"/>
          </w:tcPr>
          <w:p w14:paraId="2390137A" w14:textId="53F7FE7E" w:rsidR="00445D89" w:rsidRPr="00F2563E" w:rsidRDefault="00445D89" w:rsidP="00445D89">
            <w:pPr>
              <w:jc w:val="center"/>
              <w:rPr>
                <w:sz w:val="20"/>
                <w:szCs w:val="20"/>
              </w:rPr>
            </w:pPr>
            <w:r w:rsidRPr="004F0551">
              <w:rPr>
                <w:sz w:val="20"/>
                <w:szCs w:val="20"/>
              </w:rPr>
              <w:t>TBD</w:t>
            </w:r>
          </w:p>
        </w:tc>
        <w:tc>
          <w:tcPr>
            <w:tcW w:w="596" w:type="pct"/>
            <w:vAlign w:val="center"/>
          </w:tcPr>
          <w:p w14:paraId="6947E9E9" w14:textId="7DFBF347" w:rsidR="00445D89" w:rsidRPr="00020C0D" w:rsidRDefault="00445D89" w:rsidP="00445D89">
            <w:pPr>
              <w:jc w:val="center"/>
              <w:rPr>
                <w:sz w:val="20"/>
                <w:szCs w:val="20"/>
              </w:rPr>
            </w:pPr>
            <w:r w:rsidRPr="00020C0D">
              <w:rPr>
                <w:sz w:val="20"/>
                <w:szCs w:val="20"/>
              </w:rPr>
              <w:t>FESS-248</w:t>
            </w:r>
          </w:p>
        </w:tc>
        <w:tc>
          <w:tcPr>
            <w:tcW w:w="1649" w:type="pct"/>
            <w:vAlign w:val="center"/>
          </w:tcPr>
          <w:p w14:paraId="06E59180" w14:textId="6FA4DB7C" w:rsidR="00445D89" w:rsidRPr="004473D3" w:rsidRDefault="00445D89" w:rsidP="00445D89">
            <w:pPr>
              <w:jc w:val="left"/>
              <w:rPr>
                <w:sz w:val="20"/>
                <w:szCs w:val="20"/>
              </w:rPr>
            </w:pPr>
            <w:r w:rsidRPr="008C42A8">
              <w:rPr>
                <w:bCs/>
                <w:sz w:val="20"/>
                <w:szCs w:val="20"/>
              </w:rPr>
              <w:t>Alignment with EPCs under the Commission Implementing Regulation (EU) 2018/550</w:t>
            </w:r>
          </w:p>
        </w:tc>
        <w:tc>
          <w:tcPr>
            <w:tcW w:w="710" w:type="pct"/>
            <w:vAlign w:val="center"/>
          </w:tcPr>
          <w:p w14:paraId="300B86A9" w14:textId="5130FA3A"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4539CCD9" w14:textId="04276C9A" w:rsidR="00445D89" w:rsidRPr="00F2563E" w:rsidRDefault="00445D89" w:rsidP="00445D89">
            <w:pPr>
              <w:jc w:val="center"/>
              <w:rPr>
                <w:sz w:val="20"/>
                <w:szCs w:val="20"/>
              </w:rPr>
            </w:pPr>
            <w:r w:rsidRPr="00C61F2D">
              <w:rPr>
                <w:sz w:val="20"/>
                <w:szCs w:val="20"/>
              </w:rPr>
              <w:t>Accepted</w:t>
            </w:r>
          </w:p>
        </w:tc>
        <w:tc>
          <w:tcPr>
            <w:tcW w:w="982" w:type="pct"/>
            <w:vAlign w:val="center"/>
          </w:tcPr>
          <w:p w14:paraId="5574774C" w14:textId="315CD350" w:rsidR="00445D89" w:rsidRDefault="005C7E1E" w:rsidP="00445D89">
            <w:pPr>
              <w:jc w:val="center"/>
              <w:rPr>
                <w:sz w:val="20"/>
                <w:szCs w:val="20"/>
              </w:rPr>
            </w:pPr>
            <w:r>
              <w:rPr>
                <w:sz w:val="20"/>
                <w:szCs w:val="20"/>
              </w:rPr>
              <w:t>13/02/2023</w:t>
            </w:r>
          </w:p>
        </w:tc>
      </w:tr>
      <w:tr w:rsidR="00445D89" w:rsidRPr="00F2563E" w14:paraId="2BE57D10" w14:textId="77777777" w:rsidTr="00647402">
        <w:trPr>
          <w:trHeight w:val="540"/>
          <w:jc w:val="center"/>
        </w:trPr>
        <w:tc>
          <w:tcPr>
            <w:tcW w:w="510" w:type="pct"/>
            <w:vAlign w:val="center"/>
          </w:tcPr>
          <w:p w14:paraId="6CCD3CD7" w14:textId="6BEB18FD" w:rsidR="00445D89" w:rsidRPr="00F2563E" w:rsidRDefault="00445D89" w:rsidP="00445D89">
            <w:pPr>
              <w:jc w:val="center"/>
              <w:rPr>
                <w:sz w:val="20"/>
                <w:szCs w:val="20"/>
              </w:rPr>
            </w:pPr>
            <w:r w:rsidRPr="004F0551">
              <w:rPr>
                <w:sz w:val="20"/>
                <w:szCs w:val="20"/>
              </w:rPr>
              <w:t>TBD</w:t>
            </w:r>
          </w:p>
        </w:tc>
        <w:tc>
          <w:tcPr>
            <w:tcW w:w="596" w:type="pct"/>
            <w:vAlign w:val="center"/>
          </w:tcPr>
          <w:p w14:paraId="18A3E7D6" w14:textId="45B0D424" w:rsidR="00445D89" w:rsidRPr="00020C0D" w:rsidRDefault="00445D89" w:rsidP="00445D89">
            <w:pPr>
              <w:jc w:val="center"/>
              <w:rPr>
                <w:sz w:val="20"/>
                <w:szCs w:val="20"/>
              </w:rPr>
            </w:pPr>
            <w:r w:rsidRPr="00020C0D">
              <w:rPr>
                <w:sz w:val="20"/>
                <w:szCs w:val="20"/>
              </w:rPr>
              <w:t>FESS-249</w:t>
            </w:r>
          </w:p>
        </w:tc>
        <w:tc>
          <w:tcPr>
            <w:tcW w:w="1649" w:type="pct"/>
            <w:vAlign w:val="center"/>
          </w:tcPr>
          <w:p w14:paraId="6301CD97" w14:textId="228510C5" w:rsidR="00445D89" w:rsidRPr="004473D3" w:rsidRDefault="00445D89" w:rsidP="00445D89">
            <w:pPr>
              <w:jc w:val="left"/>
              <w:rPr>
                <w:sz w:val="20"/>
                <w:szCs w:val="20"/>
              </w:rPr>
            </w:pPr>
            <w:r w:rsidRPr="008C42A8">
              <w:rPr>
                <w:sz w:val="20"/>
                <w:szCs w:val="20"/>
              </w:rPr>
              <w:t>Update the format of ‘Supporting Document Type’ to allow TARIC codes inclusion</w:t>
            </w:r>
          </w:p>
        </w:tc>
        <w:tc>
          <w:tcPr>
            <w:tcW w:w="710" w:type="pct"/>
            <w:vAlign w:val="center"/>
          </w:tcPr>
          <w:p w14:paraId="5738F352" w14:textId="5EFC66A6"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3EDB65FC" w14:textId="777E0D3C" w:rsidR="00445D89" w:rsidRPr="00F2563E" w:rsidRDefault="00445D89" w:rsidP="00445D89">
            <w:pPr>
              <w:jc w:val="center"/>
              <w:rPr>
                <w:sz w:val="20"/>
                <w:szCs w:val="20"/>
              </w:rPr>
            </w:pPr>
            <w:r w:rsidRPr="00C61F2D">
              <w:rPr>
                <w:sz w:val="20"/>
                <w:szCs w:val="20"/>
              </w:rPr>
              <w:t>Accepted</w:t>
            </w:r>
          </w:p>
        </w:tc>
        <w:tc>
          <w:tcPr>
            <w:tcW w:w="982" w:type="pct"/>
            <w:vAlign w:val="center"/>
          </w:tcPr>
          <w:p w14:paraId="01E43C2F" w14:textId="51237EE0" w:rsidR="00445D89" w:rsidRDefault="005C7E1E" w:rsidP="00445D89">
            <w:pPr>
              <w:jc w:val="center"/>
              <w:rPr>
                <w:sz w:val="20"/>
                <w:szCs w:val="20"/>
              </w:rPr>
            </w:pPr>
            <w:r>
              <w:rPr>
                <w:sz w:val="20"/>
                <w:szCs w:val="20"/>
              </w:rPr>
              <w:t>13/02/2023</w:t>
            </w:r>
          </w:p>
        </w:tc>
      </w:tr>
      <w:tr w:rsidR="00445D89" w:rsidRPr="00F2563E" w14:paraId="30A2B418" w14:textId="77777777" w:rsidTr="00647402">
        <w:trPr>
          <w:trHeight w:val="540"/>
          <w:jc w:val="center"/>
        </w:trPr>
        <w:tc>
          <w:tcPr>
            <w:tcW w:w="510" w:type="pct"/>
            <w:vAlign w:val="center"/>
          </w:tcPr>
          <w:p w14:paraId="1DFBAC2E" w14:textId="352A8D5C" w:rsidR="00445D89" w:rsidRPr="00F2563E" w:rsidRDefault="00445D89" w:rsidP="00445D89">
            <w:pPr>
              <w:jc w:val="center"/>
              <w:rPr>
                <w:sz w:val="20"/>
                <w:szCs w:val="20"/>
              </w:rPr>
            </w:pPr>
            <w:r w:rsidRPr="004F0551">
              <w:rPr>
                <w:sz w:val="20"/>
                <w:szCs w:val="20"/>
              </w:rPr>
              <w:t>TBD</w:t>
            </w:r>
          </w:p>
        </w:tc>
        <w:tc>
          <w:tcPr>
            <w:tcW w:w="596" w:type="pct"/>
            <w:vAlign w:val="center"/>
          </w:tcPr>
          <w:p w14:paraId="5B091143" w14:textId="2BC751E8" w:rsidR="00445D89" w:rsidRPr="00020C0D" w:rsidRDefault="00445D89" w:rsidP="00445D89">
            <w:pPr>
              <w:jc w:val="center"/>
              <w:rPr>
                <w:sz w:val="20"/>
                <w:szCs w:val="20"/>
              </w:rPr>
            </w:pPr>
            <w:r w:rsidRPr="00020C0D">
              <w:rPr>
                <w:sz w:val="20"/>
                <w:szCs w:val="20"/>
              </w:rPr>
              <w:t>FESS-250</w:t>
            </w:r>
          </w:p>
        </w:tc>
        <w:tc>
          <w:tcPr>
            <w:tcW w:w="1649" w:type="pct"/>
            <w:vAlign w:val="center"/>
          </w:tcPr>
          <w:p w14:paraId="05E82C28" w14:textId="65E11E9F" w:rsidR="00445D89" w:rsidRPr="004473D3" w:rsidRDefault="00445D89" w:rsidP="00445D89">
            <w:pPr>
              <w:jc w:val="left"/>
              <w:rPr>
                <w:sz w:val="20"/>
                <w:szCs w:val="20"/>
              </w:rPr>
            </w:pPr>
            <w:r w:rsidRPr="008C42A8">
              <w:rPr>
                <w:sz w:val="20"/>
                <w:szCs w:val="20"/>
              </w:rPr>
              <w:t>Annual Updates of CN Codes 2020</w:t>
            </w:r>
          </w:p>
        </w:tc>
        <w:tc>
          <w:tcPr>
            <w:tcW w:w="710" w:type="pct"/>
            <w:vAlign w:val="center"/>
          </w:tcPr>
          <w:p w14:paraId="36F2B4D4" w14:textId="13FAD782"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180FE8A2" w14:textId="39CEA6F7" w:rsidR="00445D89" w:rsidRPr="00F2563E" w:rsidRDefault="00445D89" w:rsidP="00445D89">
            <w:pPr>
              <w:jc w:val="center"/>
              <w:rPr>
                <w:sz w:val="20"/>
                <w:szCs w:val="20"/>
              </w:rPr>
            </w:pPr>
            <w:r w:rsidRPr="00C61F2D">
              <w:rPr>
                <w:sz w:val="20"/>
                <w:szCs w:val="20"/>
              </w:rPr>
              <w:t>Accepted</w:t>
            </w:r>
          </w:p>
        </w:tc>
        <w:tc>
          <w:tcPr>
            <w:tcW w:w="982" w:type="pct"/>
            <w:vAlign w:val="center"/>
          </w:tcPr>
          <w:p w14:paraId="355C4A7F" w14:textId="59C736E8" w:rsidR="00445D89" w:rsidRDefault="005C7E1E" w:rsidP="00445D89">
            <w:pPr>
              <w:jc w:val="center"/>
              <w:rPr>
                <w:sz w:val="20"/>
                <w:szCs w:val="20"/>
              </w:rPr>
            </w:pPr>
            <w:r>
              <w:rPr>
                <w:sz w:val="20"/>
                <w:szCs w:val="20"/>
              </w:rPr>
              <w:t>13/02/2023</w:t>
            </w:r>
          </w:p>
        </w:tc>
      </w:tr>
      <w:tr w:rsidR="00445D89" w:rsidRPr="00F2563E" w14:paraId="67FCC4AD" w14:textId="77777777" w:rsidTr="00647402">
        <w:trPr>
          <w:trHeight w:val="540"/>
          <w:jc w:val="center"/>
        </w:trPr>
        <w:tc>
          <w:tcPr>
            <w:tcW w:w="510" w:type="pct"/>
            <w:vAlign w:val="center"/>
          </w:tcPr>
          <w:p w14:paraId="6CE3BAE8" w14:textId="3C7DC82E" w:rsidR="00445D89" w:rsidRPr="00244264" w:rsidRDefault="00445D89" w:rsidP="00445D89">
            <w:pPr>
              <w:jc w:val="center"/>
              <w:rPr>
                <w:strike/>
                <w:color w:val="FF0000"/>
                <w:sz w:val="20"/>
                <w:szCs w:val="20"/>
              </w:rPr>
            </w:pPr>
            <w:r w:rsidRPr="00244264">
              <w:rPr>
                <w:strike/>
                <w:color w:val="FF0000"/>
                <w:sz w:val="20"/>
                <w:szCs w:val="20"/>
              </w:rPr>
              <w:t>TBD</w:t>
            </w:r>
          </w:p>
        </w:tc>
        <w:tc>
          <w:tcPr>
            <w:tcW w:w="596" w:type="pct"/>
            <w:vAlign w:val="center"/>
          </w:tcPr>
          <w:p w14:paraId="77864D57" w14:textId="189DE92E" w:rsidR="00445D89" w:rsidRPr="00244264" w:rsidRDefault="00445D89" w:rsidP="00445D89">
            <w:pPr>
              <w:jc w:val="center"/>
              <w:rPr>
                <w:strike/>
                <w:color w:val="FF0000"/>
                <w:sz w:val="20"/>
                <w:szCs w:val="20"/>
              </w:rPr>
            </w:pPr>
            <w:r w:rsidRPr="00244264">
              <w:rPr>
                <w:strike/>
                <w:color w:val="FF0000"/>
                <w:sz w:val="20"/>
                <w:szCs w:val="20"/>
              </w:rPr>
              <w:t>FESS-251</w:t>
            </w:r>
          </w:p>
        </w:tc>
        <w:tc>
          <w:tcPr>
            <w:tcW w:w="1649" w:type="pct"/>
            <w:vAlign w:val="center"/>
          </w:tcPr>
          <w:p w14:paraId="7651F492" w14:textId="0860976D" w:rsidR="00445D89" w:rsidRPr="00244264" w:rsidRDefault="00445D89" w:rsidP="00445D89">
            <w:pPr>
              <w:jc w:val="left"/>
              <w:rPr>
                <w:strike/>
                <w:color w:val="FF0000"/>
                <w:sz w:val="20"/>
                <w:szCs w:val="20"/>
              </w:rPr>
            </w:pPr>
            <w:r w:rsidRPr="00244264">
              <w:rPr>
                <w:strike/>
                <w:color w:val="FF0000"/>
                <w:sz w:val="20"/>
                <w:szCs w:val="20"/>
              </w:rPr>
              <w:t>Clarifications regarding the applicability of Temporary Authorisations</w:t>
            </w:r>
          </w:p>
        </w:tc>
        <w:tc>
          <w:tcPr>
            <w:tcW w:w="710" w:type="pct"/>
            <w:vAlign w:val="center"/>
          </w:tcPr>
          <w:p w14:paraId="41206985" w14:textId="192A4A9B" w:rsidR="00445D89" w:rsidRPr="00244264" w:rsidRDefault="00445D89" w:rsidP="00445D89">
            <w:pPr>
              <w:jc w:val="center"/>
              <w:rPr>
                <w:strike/>
                <w:color w:val="FF0000"/>
                <w:sz w:val="20"/>
                <w:szCs w:val="20"/>
              </w:rPr>
            </w:pPr>
            <w:r w:rsidRPr="00244264">
              <w:rPr>
                <w:strike/>
                <w:color w:val="FF0000"/>
                <w:sz w:val="20"/>
                <w:szCs w:val="20"/>
              </w:rPr>
              <w:t>Review</w:t>
            </w:r>
          </w:p>
        </w:tc>
        <w:tc>
          <w:tcPr>
            <w:tcW w:w="553" w:type="pct"/>
            <w:tcMar>
              <w:top w:w="113" w:type="dxa"/>
              <w:left w:w="57" w:type="dxa"/>
              <w:bottom w:w="113" w:type="dxa"/>
              <w:right w:w="57" w:type="dxa"/>
            </w:tcMar>
            <w:vAlign w:val="center"/>
          </w:tcPr>
          <w:p w14:paraId="137CDD20" w14:textId="47E8286C" w:rsidR="00445D89" w:rsidRPr="00244264" w:rsidRDefault="00445D89" w:rsidP="00445D89">
            <w:pPr>
              <w:jc w:val="center"/>
              <w:rPr>
                <w:strike/>
                <w:color w:val="FF0000"/>
                <w:sz w:val="20"/>
                <w:szCs w:val="20"/>
              </w:rPr>
            </w:pPr>
            <w:r w:rsidRPr="00244264">
              <w:rPr>
                <w:strike/>
                <w:color w:val="FF0000"/>
                <w:sz w:val="20"/>
                <w:szCs w:val="20"/>
              </w:rPr>
              <w:t>Accepted</w:t>
            </w:r>
          </w:p>
        </w:tc>
        <w:tc>
          <w:tcPr>
            <w:tcW w:w="982" w:type="pct"/>
            <w:vAlign w:val="center"/>
          </w:tcPr>
          <w:p w14:paraId="383BC4E1" w14:textId="4A9252D3" w:rsidR="00445D89" w:rsidRPr="00244264" w:rsidRDefault="005C7E1E" w:rsidP="00445D89">
            <w:pPr>
              <w:jc w:val="center"/>
              <w:rPr>
                <w:strike/>
                <w:color w:val="FF0000"/>
                <w:sz w:val="20"/>
                <w:szCs w:val="20"/>
              </w:rPr>
            </w:pPr>
            <w:r w:rsidRPr="00244264">
              <w:rPr>
                <w:strike/>
                <w:color w:val="FF0000"/>
                <w:sz w:val="20"/>
                <w:szCs w:val="20"/>
              </w:rPr>
              <w:t>13/02/2023</w:t>
            </w:r>
          </w:p>
        </w:tc>
      </w:tr>
      <w:tr w:rsidR="00445D89" w:rsidRPr="00F2563E" w14:paraId="4A2F5D5C" w14:textId="77777777" w:rsidTr="00647402">
        <w:trPr>
          <w:trHeight w:val="540"/>
          <w:jc w:val="center"/>
        </w:trPr>
        <w:tc>
          <w:tcPr>
            <w:tcW w:w="510" w:type="pct"/>
            <w:vAlign w:val="center"/>
          </w:tcPr>
          <w:p w14:paraId="671211FD" w14:textId="40756AAC" w:rsidR="00445D89" w:rsidRPr="00F2563E" w:rsidRDefault="00445D89" w:rsidP="00445D89">
            <w:pPr>
              <w:jc w:val="center"/>
              <w:rPr>
                <w:sz w:val="20"/>
                <w:szCs w:val="20"/>
              </w:rPr>
            </w:pPr>
            <w:r w:rsidRPr="004F0551">
              <w:rPr>
                <w:sz w:val="20"/>
                <w:szCs w:val="20"/>
              </w:rPr>
              <w:t>TBD</w:t>
            </w:r>
          </w:p>
        </w:tc>
        <w:tc>
          <w:tcPr>
            <w:tcW w:w="596" w:type="pct"/>
            <w:vAlign w:val="center"/>
          </w:tcPr>
          <w:p w14:paraId="3B48FB64" w14:textId="7D075084" w:rsidR="00445D89" w:rsidRPr="00020C0D" w:rsidRDefault="00445D89" w:rsidP="00445D89">
            <w:pPr>
              <w:jc w:val="center"/>
              <w:rPr>
                <w:sz w:val="20"/>
                <w:szCs w:val="20"/>
              </w:rPr>
            </w:pPr>
            <w:r w:rsidRPr="00020C0D">
              <w:rPr>
                <w:sz w:val="20"/>
                <w:szCs w:val="20"/>
              </w:rPr>
              <w:t>FESS-252</w:t>
            </w:r>
          </w:p>
        </w:tc>
        <w:tc>
          <w:tcPr>
            <w:tcW w:w="1649" w:type="pct"/>
            <w:vAlign w:val="center"/>
          </w:tcPr>
          <w:p w14:paraId="79E0F50E" w14:textId="7C9DE605" w:rsidR="00445D89" w:rsidRPr="004473D3" w:rsidRDefault="00445D89" w:rsidP="00445D89">
            <w:pPr>
              <w:jc w:val="left"/>
              <w:rPr>
                <w:sz w:val="20"/>
                <w:szCs w:val="20"/>
              </w:rPr>
            </w:pPr>
            <w:r w:rsidRPr="00FB1C7F">
              <w:rPr>
                <w:sz w:val="20"/>
                <w:szCs w:val="20"/>
              </w:rPr>
              <w:t>Update description of BR024 and BR025</w:t>
            </w:r>
          </w:p>
        </w:tc>
        <w:tc>
          <w:tcPr>
            <w:tcW w:w="710" w:type="pct"/>
            <w:vAlign w:val="center"/>
          </w:tcPr>
          <w:p w14:paraId="46261019" w14:textId="067CCE84"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3D446C38" w14:textId="30639725" w:rsidR="00445D89" w:rsidRPr="00F2563E" w:rsidRDefault="00445D89" w:rsidP="00445D89">
            <w:pPr>
              <w:jc w:val="center"/>
              <w:rPr>
                <w:sz w:val="20"/>
                <w:szCs w:val="20"/>
              </w:rPr>
            </w:pPr>
            <w:r w:rsidRPr="00C61F2D">
              <w:rPr>
                <w:sz w:val="20"/>
                <w:szCs w:val="20"/>
              </w:rPr>
              <w:t>Accepted</w:t>
            </w:r>
          </w:p>
        </w:tc>
        <w:tc>
          <w:tcPr>
            <w:tcW w:w="982" w:type="pct"/>
            <w:vAlign w:val="center"/>
          </w:tcPr>
          <w:p w14:paraId="04F871B8" w14:textId="6A803BBF" w:rsidR="00445D89" w:rsidRDefault="005C7E1E" w:rsidP="00445D89">
            <w:pPr>
              <w:jc w:val="center"/>
              <w:rPr>
                <w:sz w:val="20"/>
                <w:szCs w:val="20"/>
              </w:rPr>
            </w:pPr>
            <w:r>
              <w:rPr>
                <w:sz w:val="20"/>
                <w:szCs w:val="20"/>
              </w:rPr>
              <w:t>13/02/2023</w:t>
            </w:r>
          </w:p>
        </w:tc>
      </w:tr>
      <w:tr w:rsidR="00445D89" w:rsidRPr="00F2563E" w14:paraId="55911474" w14:textId="77777777" w:rsidTr="00647402">
        <w:trPr>
          <w:trHeight w:val="540"/>
          <w:jc w:val="center"/>
        </w:trPr>
        <w:tc>
          <w:tcPr>
            <w:tcW w:w="510" w:type="pct"/>
            <w:vAlign w:val="center"/>
          </w:tcPr>
          <w:p w14:paraId="161D7122" w14:textId="738A19C7" w:rsidR="00445D89" w:rsidRPr="00F2563E" w:rsidRDefault="00445D89" w:rsidP="00445D89">
            <w:pPr>
              <w:jc w:val="center"/>
              <w:rPr>
                <w:sz w:val="20"/>
                <w:szCs w:val="20"/>
              </w:rPr>
            </w:pPr>
            <w:r w:rsidRPr="004F0551">
              <w:rPr>
                <w:sz w:val="20"/>
                <w:szCs w:val="20"/>
              </w:rPr>
              <w:t>TBD</w:t>
            </w:r>
          </w:p>
        </w:tc>
        <w:tc>
          <w:tcPr>
            <w:tcW w:w="596" w:type="pct"/>
            <w:vAlign w:val="center"/>
          </w:tcPr>
          <w:p w14:paraId="0289EF9C" w14:textId="1CA8CABF" w:rsidR="00445D89" w:rsidRPr="00020C0D" w:rsidRDefault="00445D89" w:rsidP="00445D89">
            <w:pPr>
              <w:jc w:val="center"/>
              <w:rPr>
                <w:sz w:val="20"/>
                <w:szCs w:val="20"/>
              </w:rPr>
            </w:pPr>
            <w:r w:rsidRPr="00020C0D">
              <w:rPr>
                <w:sz w:val="20"/>
                <w:szCs w:val="20"/>
              </w:rPr>
              <w:t>FESS-253</w:t>
            </w:r>
          </w:p>
        </w:tc>
        <w:tc>
          <w:tcPr>
            <w:tcW w:w="1649" w:type="pct"/>
            <w:vAlign w:val="center"/>
          </w:tcPr>
          <w:p w14:paraId="00B9E760" w14:textId="508E3B36" w:rsidR="00445D89" w:rsidRPr="004473D3" w:rsidRDefault="00445D89" w:rsidP="00445D89">
            <w:pPr>
              <w:jc w:val="left"/>
              <w:rPr>
                <w:sz w:val="20"/>
                <w:szCs w:val="20"/>
              </w:rPr>
            </w:pPr>
            <w:r w:rsidRPr="00955AB6">
              <w:rPr>
                <w:sz w:val="20"/>
                <w:szCs w:val="20"/>
              </w:rPr>
              <w:t>Clarifications on the applicability of rule ‘R251’</w:t>
            </w:r>
          </w:p>
        </w:tc>
        <w:tc>
          <w:tcPr>
            <w:tcW w:w="710" w:type="pct"/>
            <w:vAlign w:val="center"/>
          </w:tcPr>
          <w:p w14:paraId="76EE0E16" w14:textId="7D0B45E3"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259F6C61" w14:textId="77AA2D19" w:rsidR="00445D89" w:rsidRPr="00F2563E" w:rsidRDefault="00445D89" w:rsidP="00445D89">
            <w:pPr>
              <w:jc w:val="center"/>
              <w:rPr>
                <w:sz w:val="20"/>
                <w:szCs w:val="20"/>
              </w:rPr>
            </w:pPr>
            <w:r w:rsidRPr="00C61F2D">
              <w:rPr>
                <w:sz w:val="20"/>
                <w:szCs w:val="20"/>
              </w:rPr>
              <w:t>Accepted</w:t>
            </w:r>
          </w:p>
        </w:tc>
        <w:tc>
          <w:tcPr>
            <w:tcW w:w="982" w:type="pct"/>
            <w:vAlign w:val="center"/>
          </w:tcPr>
          <w:p w14:paraId="700D9EC6" w14:textId="5480F915" w:rsidR="00445D89" w:rsidRDefault="005C7E1E" w:rsidP="00445D89">
            <w:pPr>
              <w:jc w:val="center"/>
              <w:rPr>
                <w:sz w:val="20"/>
                <w:szCs w:val="20"/>
              </w:rPr>
            </w:pPr>
            <w:r>
              <w:rPr>
                <w:sz w:val="20"/>
                <w:szCs w:val="20"/>
              </w:rPr>
              <w:t>13/02/2023</w:t>
            </w:r>
          </w:p>
        </w:tc>
      </w:tr>
      <w:tr w:rsidR="00445D89" w:rsidRPr="00F2563E" w14:paraId="337E991F" w14:textId="77777777" w:rsidTr="00647402">
        <w:trPr>
          <w:trHeight w:val="540"/>
          <w:jc w:val="center"/>
        </w:trPr>
        <w:tc>
          <w:tcPr>
            <w:tcW w:w="510" w:type="pct"/>
            <w:vAlign w:val="center"/>
          </w:tcPr>
          <w:p w14:paraId="39CA902A" w14:textId="140BEA92" w:rsidR="00445D89" w:rsidRPr="00F2563E" w:rsidRDefault="00445D89" w:rsidP="00445D89">
            <w:pPr>
              <w:jc w:val="center"/>
              <w:rPr>
                <w:sz w:val="20"/>
                <w:szCs w:val="20"/>
              </w:rPr>
            </w:pPr>
            <w:r w:rsidRPr="004F0551">
              <w:rPr>
                <w:sz w:val="20"/>
                <w:szCs w:val="20"/>
              </w:rPr>
              <w:t>TBD</w:t>
            </w:r>
          </w:p>
        </w:tc>
        <w:tc>
          <w:tcPr>
            <w:tcW w:w="596" w:type="pct"/>
            <w:vAlign w:val="center"/>
          </w:tcPr>
          <w:p w14:paraId="2B0975EC" w14:textId="1276BF5B" w:rsidR="00445D89" w:rsidRPr="00020C0D" w:rsidRDefault="00445D89" w:rsidP="00445D89">
            <w:pPr>
              <w:jc w:val="center"/>
              <w:rPr>
                <w:sz w:val="20"/>
                <w:szCs w:val="20"/>
              </w:rPr>
            </w:pPr>
            <w:r w:rsidRPr="00020C0D">
              <w:rPr>
                <w:sz w:val="20"/>
                <w:szCs w:val="20"/>
              </w:rPr>
              <w:t>FESS-256</w:t>
            </w:r>
          </w:p>
        </w:tc>
        <w:tc>
          <w:tcPr>
            <w:tcW w:w="1649" w:type="pct"/>
            <w:vAlign w:val="center"/>
          </w:tcPr>
          <w:p w14:paraId="24FDB055" w14:textId="7B8267F2" w:rsidR="00445D89" w:rsidRPr="004473D3" w:rsidRDefault="00445D89" w:rsidP="00445D89">
            <w:pPr>
              <w:jc w:val="left"/>
              <w:rPr>
                <w:sz w:val="20"/>
                <w:szCs w:val="20"/>
              </w:rPr>
            </w:pPr>
            <w:r w:rsidRPr="004C54E0">
              <w:rPr>
                <w:sz w:val="20"/>
                <w:szCs w:val="20"/>
              </w:rPr>
              <w:t>Applicability of Degree Plato</w:t>
            </w:r>
          </w:p>
        </w:tc>
        <w:tc>
          <w:tcPr>
            <w:tcW w:w="710" w:type="pct"/>
            <w:vAlign w:val="center"/>
          </w:tcPr>
          <w:p w14:paraId="33627F4D" w14:textId="34850E8D"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64BA7F51" w14:textId="5690FCEF" w:rsidR="00445D89" w:rsidRPr="00F2563E" w:rsidRDefault="00445D89" w:rsidP="00445D89">
            <w:pPr>
              <w:jc w:val="center"/>
              <w:rPr>
                <w:sz w:val="20"/>
                <w:szCs w:val="20"/>
              </w:rPr>
            </w:pPr>
            <w:r w:rsidRPr="00C61F2D">
              <w:rPr>
                <w:sz w:val="20"/>
                <w:szCs w:val="20"/>
              </w:rPr>
              <w:t>Accepted</w:t>
            </w:r>
          </w:p>
        </w:tc>
        <w:tc>
          <w:tcPr>
            <w:tcW w:w="982" w:type="pct"/>
            <w:vAlign w:val="center"/>
          </w:tcPr>
          <w:p w14:paraId="61B3382A" w14:textId="72E08DA4" w:rsidR="00445D89" w:rsidRDefault="005C7E1E" w:rsidP="00445D89">
            <w:pPr>
              <w:jc w:val="center"/>
              <w:rPr>
                <w:sz w:val="20"/>
                <w:szCs w:val="20"/>
              </w:rPr>
            </w:pPr>
            <w:r>
              <w:rPr>
                <w:sz w:val="20"/>
                <w:szCs w:val="20"/>
              </w:rPr>
              <w:t>13/02/2023</w:t>
            </w:r>
          </w:p>
        </w:tc>
      </w:tr>
      <w:tr w:rsidR="00445D89" w:rsidRPr="00F2563E" w14:paraId="5251C8B2" w14:textId="77777777" w:rsidTr="00647402">
        <w:trPr>
          <w:trHeight w:val="540"/>
          <w:jc w:val="center"/>
        </w:trPr>
        <w:tc>
          <w:tcPr>
            <w:tcW w:w="510" w:type="pct"/>
            <w:vAlign w:val="center"/>
          </w:tcPr>
          <w:p w14:paraId="1AC50963" w14:textId="28329F82" w:rsidR="00445D89" w:rsidRPr="00F2563E" w:rsidRDefault="00445D89" w:rsidP="00445D89">
            <w:pPr>
              <w:jc w:val="center"/>
              <w:rPr>
                <w:sz w:val="20"/>
                <w:szCs w:val="20"/>
              </w:rPr>
            </w:pPr>
            <w:r w:rsidRPr="004F0551">
              <w:rPr>
                <w:sz w:val="20"/>
                <w:szCs w:val="20"/>
              </w:rPr>
              <w:t>TBD</w:t>
            </w:r>
          </w:p>
        </w:tc>
        <w:tc>
          <w:tcPr>
            <w:tcW w:w="596" w:type="pct"/>
            <w:vAlign w:val="center"/>
          </w:tcPr>
          <w:p w14:paraId="1405ED9D" w14:textId="7097C1D9" w:rsidR="00445D89" w:rsidRPr="00020C0D" w:rsidRDefault="00445D89" w:rsidP="00445D89">
            <w:pPr>
              <w:jc w:val="center"/>
              <w:rPr>
                <w:sz w:val="20"/>
                <w:szCs w:val="20"/>
              </w:rPr>
            </w:pPr>
            <w:r w:rsidRPr="00020C0D">
              <w:rPr>
                <w:sz w:val="20"/>
                <w:szCs w:val="20"/>
              </w:rPr>
              <w:t>FESS-259</w:t>
            </w:r>
          </w:p>
        </w:tc>
        <w:tc>
          <w:tcPr>
            <w:tcW w:w="1649" w:type="pct"/>
            <w:vAlign w:val="center"/>
          </w:tcPr>
          <w:p w14:paraId="427960EC" w14:textId="28FFE98A" w:rsidR="00445D89" w:rsidRPr="004473D3" w:rsidRDefault="00445D89" w:rsidP="00445D89">
            <w:pPr>
              <w:jc w:val="left"/>
              <w:rPr>
                <w:sz w:val="20"/>
                <w:szCs w:val="20"/>
              </w:rPr>
            </w:pPr>
            <w:r w:rsidRPr="000E7E14">
              <w:rPr>
                <w:sz w:val="20"/>
                <w:szCs w:val="20"/>
              </w:rPr>
              <w:t>Updates regarding the use of economic operators in ACO requests</w:t>
            </w:r>
          </w:p>
        </w:tc>
        <w:tc>
          <w:tcPr>
            <w:tcW w:w="710" w:type="pct"/>
            <w:vAlign w:val="center"/>
          </w:tcPr>
          <w:p w14:paraId="4588231D" w14:textId="6F8BFF14"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12B7E029" w14:textId="1344498C" w:rsidR="00445D89" w:rsidRPr="00F2563E" w:rsidRDefault="00445D89" w:rsidP="00445D89">
            <w:pPr>
              <w:jc w:val="center"/>
              <w:rPr>
                <w:sz w:val="20"/>
                <w:szCs w:val="20"/>
              </w:rPr>
            </w:pPr>
            <w:r w:rsidRPr="00C61F2D">
              <w:rPr>
                <w:sz w:val="20"/>
                <w:szCs w:val="20"/>
              </w:rPr>
              <w:t>Accepted</w:t>
            </w:r>
          </w:p>
        </w:tc>
        <w:tc>
          <w:tcPr>
            <w:tcW w:w="982" w:type="pct"/>
            <w:vAlign w:val="center"/>
          </w:tcPr>
          <w:p w14:paraId="331F4974" w14:textId="2BA6C5D0" w:rsidR="00445D89" w:rsidRDefault="005C7E1E" w:rsidP="00445D89">
            <w:pPr>
              <w:jc w:val="center"/>
              <w:rPr>
                <w:sz w:val="20"/>
                <w:szCs w:val="20"/>
              </w:rPr>
            </w:pPr>
            <w:r>
              <w:rPr>
                <w:sz w:val="20"/>
                <w:szCs w:val="20"/>
              </w:rPr>
              <w:t>13/02/2023</w:t>
            </w:r>
          </w:p>
        </w:tc>
      </w:tr>
      <w:tr w:rsidR="00445D89" w:rsidRPr="00F2563E" w14:paraId="158DDDDC" w14:textId="77777777" w:rsidTr="00647402">
        <w:trPr>
          <w:trHeight w:val="540"/>
          <w:jc w:val="center"/>
        </w:trPr>
        <w:tc>
          <w:tcPr>
            <w:tcW w:w="510" w:type="pct"/>
            <w:vAlign w:val="center"/>
          </w:tcPr>
          <w:p w14:paraId="268D4189" w14:textId="391E081B" w:rsidR="00445D89" w:rsidRPr="00F2563E" w:rsidRDefault="00445D89" w:rsidP="00445D89">
            <w:pPr>
              <w:jc w:val="center"/>
              <w:rPr>
                <w:sz w:val="20"/>
                <w:szCs w:val="20"/>
              </w:rPr>
            </w:pPr>
            <w:r w:rsidRPr="004F0551">
              <w:rPr>
                <w:sz w:val="20"/>
                <w:szCs w:val="20"/>
              </w:rPr>
              <w:t>TBD</w:t>
            </w:r>
          </w:p>
        </w:tc>
        <w:tc>
          <w:tcPr>
            <w:tcW w:w="596" w:type="pct"/>
            <w:vAlign w:val="center"/>
          </w:tcPr>
          <w:p w14:paraId="1417FBB0" w14:textId="08F4A017" w:rsidR="00445D89" w:rsidRPr="00020C0D" w:rsidRDefault="00445D89" w:rsidP="00445D89">
            <w:pPr>
              <w:jc w:val="center"/>
              <w:rPr>
                <w:sz w:val="20"/>
                <w:szCs w:val="20"/>
              </w:rPr>
            </w:pPr>
            <w:r w:rsidRPr="00020C0D">
              <w:rPr>
                <w:sz w:val="20"/>
                <w:szCs w:val="20"/>
              </w:rPr>
              <w:t>FESS-260</w:t>
            </w:r>
          </w:p>
        </w:tc>
        <w:tc>
          <w:tcPr>
            <w:tcW w:w="1649" w:type="pct"/>
            <w:vAlign w:val="center"/>
          </w:tcPr>
          <w:p w14:paraId="771F5D62" w14:textId="7CAF154B" w:rsidR="00445D89" w:rsidRPr="004473D3" w:rsidRDefault="00445D89" w:rsidP="00445D89">
            <w:pPr>
              <w:jc w:val="left"/>
              <w:rPr>
                <w:sz w:val="20"/>
                <w:szCs w:val="20"/>
              </w:rPr>
            </w:pPr>
            <w:r w:rsidRPr="000E7E14">
              <w:rPr>
                <w:sz w:val="20"/>
                <w:szCs w:val="20"/>
              </w:rPr>
              <w:t>Update naming and format of the &lt;Gross Weight&gt; and &lt;Net Weight&gt; data items</w:t>
            </w:r>
          </w:p>
        </w:tc>
        <w:tc>
          <w:tcPr>
            <w:tcW w:w="710" w:type="pct"/>
            <w:vAlign w:val="center"/>
          </w:tcPr>
          <w:p w14:paraId="094E7FA0" w14:textId="68C58385"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2382DCE4" w14:textId="3DC648D7" w:rsidR="00445D89" w:rsidRPr="00F2563E" w:rsidRDefault="00445D89" w:rsidP="00445D89">
            <w:pPr>
              <w:jc w:val="center"/>
              <w:rPr>
                <w:sz w:val="20"/>
                <w:szCs w:val="20"/>
              </w:rPr>
            </w:pPr>
            <w:r w:rsidRPr="00C61F2D">
              <w:rPr>
                <w:sz w:val="20"/>
                <w:szCs w:val="20"/>
              </w:rPr>
              <w:t>Accepted</w:t>
            </w:r>
          </w:p>
        </w:tc>
        <w:tc>
          <w:tcPr>
            <w:tcW w:w="982" w:type="pct"/>
            <w:vAlign w:val="center"/>
          </w:tcPr>
          <w:p w14:paraId="6E60E068" w14:textId="37FF9282" w:rsidR="00445D89" w:rsidRDefault="005C7E1E" w:rsidP="00445D89">
            <w:pPr>
              <w:jc w:val="center"/>
              <w:rPr>
                <w:sz w:val="20"/>
                <w:szCs w:val="20"/>
              </w:rPr>
            </w:pPr>
            <w:r>
              <w:rPr>
                <w:sz w:val="20"/>
                <w:szCs w:val="20"/>
              </w:rPr>
              <w:t>13/02/2023</w:t>
            </w:r>
          </w:p>
        </w:tc>
      </w:tr>
      <w:tr w:rsidR="00445D89" w:rsidRPr="00F2563E" w14:paraId="5A932A34" w14:textId="77777777" w:rsidTr="00647402">
        <w:trPr>
          <w:trHeight w:val="540"/>
          <w:jc w:val="center"/>
        </w:trPr>
        <w:tc>
          <w:tcPr>
            <w:tcW w:w="510" w:type="pct"/>
            <w:vAlign w:val="center"/>
          </w:tcPr>
          <w:p w14:paraId="7E84FFEF" w14:textId="5029D165" w:rsidR="00445D89" w:rsidRPr="00F2563E" w:rsidRDefault="00445D89" w:rsidP="00445D89">
            <w:pPr>
              <w:jc w:val="center"/>
              <w:rPr>
                <w:sz w:val="20"/>
                <w:szCs w:val="20"/>
              </w:rPr>
            </w:pPr>
            <w:r w:rsidRPr="004F0551">
              <w:rPr>
                <w:sz w:val="20"/>
                <w:szCs w:val="20"/>
              </w:rPr>
              <w:t>TBD</w:t>
            </w:r>
          </w:p>
        </w:tc>
        <w:tc>
          <w:tcPr>
            <w:tcW w:w="596" w:type="pct"/>
            <w:vAlign w:val="center"/>
          </w:tcPr>
          <w:p w14:paraId="4F5B6ACF" w14:textId="2BAE4861" w:rsidR="00445D89" w:rsidRPr="00020C0D" w:rsidRDefault="00445D89" w:rsidP="00445D89">
            <w:pPr>
              <w:jc w:val="center"/>
              <w:rPr>
                <w:sz w:val="20"/>
                <w:szCs w:val="20"/>
              </w:rPr>
            </w:pPr>
            <w:r w:rsidRPr="00020C0D">
              <w:rPr>
                <w:sz w:val="20"/>
                <w:szCs w:val="20"/>
              </w:rPr>
              <w:t>FESS-261</w:t>
            </w:r>
          </w:p>
        </w:tc>
        <w:tc>
          <w:tcPr>
            <w:tcW w:w="1649" w:type="pct"/>
            <w:vAlign w:val="center"/>
          </w:tcPr>
          <w:p w14:paraId="011D7220" w14:textId="63D0C6FE" w:rsidR="00445D89" w:rsidRPr="004473D3" w:rsidRDefault="00445D89" w:rsidP="00445D89">
            <w:pPr>
              <w:jc w:val="left"/>
              <w:rPr>
                <w:sz w:val="20"/>
                <w:szCs w:val="20"/>
              </w:rPr>
            </w:pPr>
            <w:r w:rsidRPr="000E7E14">
              <w:rPr>
                <w:sz w:val="20"/>
                <w:szCs w:val="20"/>
              </w:rPr>
              <w:t>Clarifications regarding the expected Quantity for e-ADs created after rejection of consignments</w:t>
            </w:r>
          </w:p>
        </w:tc>
        <w:tc>
          <w:tcPr>
            <w:tcW w:w="710" w:type="pct"/>
            <w:vAlign w:val="center"/>
          </w:tcPr>
          <w:p w14:paraId="61AFF0D1" w14:textId="7C537CD3"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35B66ECC" w14:textId="7AE536CB" w:rsidR="00445D89" w:rsidRPr="00F2563E" w:rsidRDefault="00445D89" w:rsidP="00445D89">
            <w:pPr>
              <w:jc w:val="center"/>
              <w:rPr>
                <w:sz w:val="20"/>
                <w:szCs w:val="20"/>
              </w:rPr>
            </w:pPr>
            <w:r w:rsidRPr="00C61F2D">
              <w:rPr>
                <w:sz w:val="20"/>
                <w:szCs w:val="20"/>
              </w:rPr>
              <w:t>Accepted</w:t>
            </w:r>
          </w:p>
        </w:tc>
        <w:tc>
          <w:tcPr>
            <w:tcW w:w="982" w:type="pct"/>
            <w:vAlign w:val="center"/>
          </w:tcPr>
          <w:p w14:paraId="32C56A7E" w14:textId="62A445D0" w:rsidR="00445D89" w:rsidRDefault="005C7E1E" w:rsidP="00445D89">
            <w:pPr>
              <w:jc w:val="center"/>
              <w:rPr>
                <w:sz w:val="20"/>
                <w:szCs w:val="20"/>
              </w:rPr>
            </w:pPr>
            <w:r>
              <w:rPr>
                <w:sz w:val="20"/>
                <w:szCs w:val="20"/>
              </w:rPr>
              <w:t>13/02/2023</w:t>
            </w:r>
          </w:p>
        </w:tc>
      </w:tr>
      <w:tr w:rsidR="00445D89" w:rsidRPr="00F2563E" w14:paraId="3AABBB34" w14:textId="77777777" w:rsidTr="00647402">
        <w:trPr>
          <w:trHeight w:val="540"/>
          <w:jc w:val="center"/>
        </w:trPr>
        <w:tc>
          <w:tcPr>
            <w:tcW w:w="510" w:type="pct"/>
            <w:vAlign w:val="center"/>
          </w:tcPr>
          <w:p w14:paraId="5AC70333" w14:textId="6F52E482" w:rsidR="00445D89" w:rsidRPr="00F2563E" w:rsidRDefault="00445D89" w:rsidP="00445D89">
            <w:pPr>
              <w:jc w:val="center"/>
              <w:rPr>
                <w:sz w:val="20"/>
                <w:szCs w:val="20"/>
              </w:rPr>
            </w:pPr>
            <w:r w:rsidRPr="004F0551">
              <w:rPr>
                <w:sz w:val="20"/>
                <w:szCs w:val="20"/>
              </w:rPr>
              <w:t>TBD</w:t>
            </w:r>
          </w:p>
        </w:tc>
        <w:tc>
          <w:tcPr>
            <w:tcW w:w="596" w:type="pct"/>
            <w:vAlign w:val="center"/>
          </w:tcPr>
          <w:p w14:paraId="1FD2B477" w14:textId="581B89A7" w:rsidR="00445D89" w:rsidRPr="00020C0D" w:rsidRDefault="00445D89" w:rsidP="00445D89">
            <w:pPr>
              <w:jc w:val="center"/>
              <w:rPr>
                <w:sz w:val="20"/>
                <w:szCs w:val="20"/>
              </w:rPr>
            </w:pPr>
            <w:r w:rsidRPr="00020C0D">
              <w:rPr>
                <w:sz w:val="20"/>
                <w:szCs w:val="20"/>
              </w:rPr>
              <w:t>FESS-262</w:t>
            </w:r>
          </w:p>
        </w:tc>
        <w:tc>
          <w:tcPr>
            <w:tcW w:w="1649" w:type="pct"/>
            <w:vAlign w:val="center"/>
          </w:tcPr>
          <w:p w14:paraId="7161F326" w14:textId="5B6EFC14" w:rsidR="00445D89" w:rsidRPr="004473D3" w:rsidRDefault="00445D89" w:rsidP="00445D89">
            <w:pPr>
              <w:jc w:val="left"/>
              <w:rPr>
                <w:sz w:val="20"/>
                <w:szCs w:val="20"/>
              </w:rPr>
            </w:pPr>
            <w:r w:rsidRPr="000E7E14">
              <w:rPr>
                <w:sz w:val="20"/>
                <w:szCs w:val="20"/>
              </w:rPr>
              <w:t>Clarifications regarding the Explanation on Delay for Delivery process</w:t>
            </w:r>
          </w:p>
        </w:tc>
        <w:tc>
          <w:tcPr>
            <w:tcW w:w="710" w:type="pct"/>
            <w:vAlign w:val="center"/>
          </w:tcPr>
          <w:p w14:paraId="55B9E24D" w14:textId="29E89FFE"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572B9A95" w14:textId="46741004" w:rsidR="00445D89" w:rsidRPr="00F2563E" w:rsidRDefault="00445D89" w:rsidP="00445D89">
            <w:pPr>
              <w:jc w:val="center"/>
              <w:rPr>
                <w:sz w:val="20"/>
                <w:szCs w:val="20"/>
              </w:rPr>
            </w:pPr>
            <w:r w:rsidRPr="00C61F2D">
              <w:rPr>
                <w:sz w:val="20"/>
                <w:szCs w:val="20"/>
              </w:rPr>
              <w:t>Accepted</w:t>
            </w:r>
          </w:p>
        </w:tc>
        <w:tc>
          <w:tcPr>
            <w:tcW w:w="982" w:type="pct"/>
            <w:vAlign w:val="center"/>
          </w:tcPr>
          <w:p w14:paraId="3ED63493" w14:textId="53172C6E" w:rsidR="00445D89" w:rsidRDefault="005C7E1E" w:rsidP="00445D89">
            <w:pPr>
              <w:jc w:val="center"/>
              <w:rPr>
                <w:sz w:val="20"/>
                <w:szCs w:val="20"/>
              </w:rPr>
            </w:pPr>
            <w:r>
              <w:rPr>
                <w:sz w:val="20"/>
                <w:szCs w:val="20"/>
              </w:rPr>
              <w:t>13/02/2023</w:t>
            </w:r>
          </w:p>
        </w:tc>
      </w:tr>
      <w:tr w:rsidR="00445D89" w:rsidRPr="00F2563E" w14:paraId="5CF763AF" w14:textId="77777777" w:rsidTr="00647402">
        <w:trPr>
          <w:trHeight w:val="540"/>
          <w:jc w:val="center"/>
        </w:trPr>
        <w:tc>
          <w:tcPr>
            <w:tcW w:w="510" w:type="pct"/>
            <w:vAlign w:val="center"/>
          </w:tcPr>
          <w:p w14:paraId="69397E86" w14:textId="5A1540BE" w:rsidR="00445D89" w:rsidRPr="00F2563E" w:rsidRDefault="00445D89" w:rsidP="00445D89">
            <w:pPr>
              <w:jc w:val="center"/>
              <w:rPr>
                <w:sz w:val="20"/>
                <w:szCs w:val="20"/>
              </w:rPr>
            </w:pPr>
            <w:r w:rsidRPr="004F0551">
              <w:rPr>
                <w:sz w:val="20"/>
                <w:szCs w:val="20"/>
              </w:rPr>
              <w:t>TBD</w:t>
            </w:r>
          </w:p>
        </w:tc>
        <w:tc>
          <w:tcPr>
            <w:tcW w:w="596" w:type="pct"/>
            <w:vAlign w:val="center"/>
          </w:tcPr>
          <w:p w14:paraId="5DB7C334" w14:textId="337CB265" w:rsidR="00445D89" w:rsidRPr="00020C0D" w:rsidRDefault="00445D89" w:rsidP="00445D89">
            <w:pPr>
              <w:jc w:val="center"/>
              <w:rPr>
                <w:sz w:val="20"/>
                <w:szCs w:val="20"/>
              </w:rPr>
            </w:pPr>
            <w:r w:rsidRPr="00020C0D">
              <w:rPr>
                <w:sz w:val="20"/>
                <w:szCs w:val="20"/>
              </w:rPr>
              <w:t>FESS-263</w:t>
            </w:r>
          </w:p>
        </w:tc>
        <w:tc>
          <w:tcPr>
            <w:tcW w:w="1649" w:type="pct"/>
            <w:vAlign w:val="center"/>
          </w:tcPr>
          <w:p w14:paraId="6DC88AA3" w14:textId="4BC96421" w:rsidR="00445D89" w:rsidRPr="004473D3" w:rsidRDefault="00445D89" w:rsidP="00445D89">
            <w:pPr>
              <w:jc w:val="left"/>
              <w:rPr>
                <w:sz w:val="20"/>
                <w:szCs w:val="20"/>
              </w:rPr>
            </w:pPr>
            <w:r w:rsidRPr="000E7E14">
              <w:rPr>
                <w:sz w:val="20"/>
                <w:szCs w:val="20"/>
              </w:rPr>
              <w:t>Update of legal references</w:t>
            </w:r>
          </w:p>
        </w:tc>
        <w:tc>
          <w:tcPr>
            <w:tcW w:w="710" w:type="pct"/>
            <w:vAlign w:val="center"/>
          </w:tcPr>
          <w:p w14:paraId="417B8CDF" w14:textId="5C4E9822"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3BD81204" w14:textId="6D975679" w:rsidR="00445D89" w:rsidRPr="00F2563E" w:rsidRDefault="00445D89" w:rsidP="00445D89">
            <w:pPr>
              <w:jc w:val="center"/>
              <w:rPr>
                <w:sz w:val="20"/>
                <w:szCs w:val="20"/>
              </w:rPr>
            </w:pPr>
            <w:r w:rsidRPr="00C61F2D">
              <w:rPr>
                <w:sz w:val="20"/>
                <w:szCs w:val="20"/>
              </w:rPr>
              <w:t>Accepted</w:t>
            </w:r>
          </w:p>
        </w:tc>
        <w:tc>
          <w:tcPr>
            <w:tcW w:w="982" w:type="pct"/>
            <w:vAlign w:val="center"/>
          </w:tcPr>
          <w:p w14:paraId="6B37F679" w14:textId="3B105912" w:rsidR="00445D89" w:rsidRDefault="005C7E1E" w:rsidP="00445D89">
            <w:pPr>
              <w:jc w:val="center"/>
              <w:rPr>
                <w:sz w:val="20"/>
                <w:szCs w:val="20"/>
              </w:rPr>
            </w:pPr>
            <w:r>
              <w:rPr>
                <w:sz w:val="20"/>
                <w:szCs w:val="20"/>
              </w:rPr>
              <w:t>13/02/2023</w:t>
            </w:r>
          </w:p>
        </w:tc>
      </w:tr>
      <w:tr w:rsidR="00445D89" w:rsidRPr="00F2563E" w14:paraId="101A6926" w14:textId="77777777" w:rsidTr="00647402">
        <w:trPr>
          <w:trHeight w:val="540"/>
          <w:jc w:val="center"/>
        </w:trPr>
        <w:tc>
          <w:tcPr>
            <w:tcW w:w="510" w:type="pct"/>
            <w:vAlign w:val="center"/>
          </w:tcPr>
          <w:p w14:paraId="19B827CA" w14:textId="7C619A0D" w:rsidR="00445D89" w:rsidRPr="00F2563E" w:rsidRDefault="00445D89" w:rsidP="00445D89">
            <w:pPr>
              <w:jc w:val="center"/>
              <w:rPr>
                <w:sz w:val="20"/>
                <w:szCs w:val="20"/>
              </w:rPr>
            </w:pPr>
            <w:r w:rsidRPr="004F0551">
              <w:rPr>
                <w:sz w:val="20"/>
                <w:szCs w:val="20"/>
              </w:rPr>
              <w:t>TBD</w:t>
            </w:r>
          </w:p>
        </w:tc>
        <w:tc>
          <w:tcPr>
            <w:tcW w:w="596" w:type="pct"/>
            <w:vAlign w:val="center"/>
          </w:tcPr>
          <w:p w14:paraId="48DB237C" w14:textId="51D4A7A7" w:rsidR="00445D89" w:rsidRPr="00020C0D" w:rsidRDefault="00445D89" w:rsidP="00445D89">
            <w:pPr>
              <w:jc w:val="center"/>
              <w:rPr>
                <w:sz w:val="20"/>
                <w:szCs w:val="20"/>
              </w:rPr>
            </w:pPr>
            <w:r w:rsidRPr="00020C0D">
              <w:rPr>
                <w:sz w:val="20"/>
                <w:szCs w:val="20"/>
              </w:rPr>
              <w:t>FESS-264</w:t>
            </w:r>
          </w:p>
        </w:tc>
        <w:tc>
          <w:tcPr>
            <w:tcW w:w="1649" w:type="pct"/>
            <w:vAlign w:val="center"/>
          </w:tcPr>
          <w:p w14:paraId="19ED213E" w14:textId="0813302A" w:rsidR="00445D89" w:rsidRPr="004473D3" w:rsidRDefault="00445D89" w:rsidP="00445D89">
            <w:pPr>
              <w:jc w:val="left"/>
              <w:rPr>
                <w:sz w:val="20"/>
                <w:szCs w:val="20"/>
              </w:rPr>
            </w:pPr>
            <w:r w:rsidRPr="006F08C6">
              <w:rPr>
                <w:sz w:val="20"/>
                <w:szCs w:val="20"/>
              </w:rPr>
              <w:t>Computerisation of Duty Paid B2B</w:t>
            </w:r>
          </w:p>
        </w:tc>
        <w:tc>
          <w:tcPr>
            <w:tcW w:w="710" w:type="pct"/>
            <w:vAlign w:val="center"/>
          </w:tcPr>
          <w:p w14:paraId="39210F28" w14:textId="4E2F276B"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444F3DE2" w14:textId="61DD44CF" w:rsidR="00445D89" w:rsidRPr="00F2563E" w:rsidRDefault="00445D89" w:rsidP="00445D89">
            <w:pPr>
              <w:jc w:val="center"/>
              <w:rPr>
                <w:sz w:val="20"/>
                <w:szCs w:val="20"/>
              </w:rPr>
            </w:pPr>
            <w:r w:rsidRPr="00C61F2D">
              <w:rPr>
                <w:sz w:val="20"/>
                <w:szCs w:val="20"/>
              </w:rPr>
              <w:t>Accepted</w:t>
            </w:r>
          </w:p>
        </w:tc>
        <w:tc>
          <w:tcPr>
            <w:tcW w:w="982" w:type="pct"/>
            <w:vAlign w:val="center"/>
          </w:tcPr>
          <w:p w14:paraId="2F05E477" w14:textId="7D35CA99" w:rsidR="00445D89" w:rsidRDefault="005C7E1E" w:rsidP="00445D89">
            <w:pPr>
              <w:jc w:val="center"/>
              <w:rPr>
                <w:sz w:val="20"/>
                <w:szCs w:val="20"/>
              </w:rPr>
            </w:pPr>
            <w:r>
              <w:rPr>
                <w:sz w:val="20"/>
                <w:szCs w:val="20"/>
              </w:rPr>
              <w:t>13/02/2023</w:t>
            </w:r>
          </w:p>
        </w:tc>
      </w:tr>
      <w:tr w:rsidR="00445D89" w:rsidRPr="00F2563E" w14:paraId="525FC47D" w14:textId="77777777" w:rsidTr="00647402">
        <w:trPr>
          <w:trHeight w:val="540"/>
          <w:jc w:val="center"/>
        </w:trPr>
        <w:tc>
          <w:tcPr>
            <w:tcW w:w="510" w:type="pct"/>
            <w:vAlign w:val="center"/>
          </w:tcPr>
          <w:p w14:paraId="604087F5" w14:textId="475FED8B" w:rsidR="00445D89" w:rsidRPr="00F2563E" w:rsidRDefault="00445D89" w:rsidP="00445D89">
            <w:pPr>
              <w:jc w:val="center"/>
              <w:rPr>
                <w:sz w:val="20"/>
                <w:szCs w:val="20"/>
              </w:rPr>
            </w:pPr>
            <w:r w:rsidRPr="004F0551">
              <w:rPr>
                <w:sz w:val="20"/>
                <w:szCs w:val="20"/>
              </w:rPr>
              <w:t>TBD</w:t>
            </w:r>
          </w:p>
        </w:tc>
        <w:tc>
          <w:tcPr>
            <w:tcW w:w="596" w:type="pct"/>
            <w:vAlign w:val="center"/>
          </w:tcPr>
          <w:p w14:paraId="26ACA1D7" w14:textId="66309F23" w:rsidR="00445D89" w:rsidRPr="00020C0D" w:rsidRDefault="00445D89" w:rsidP="00445D89">
            <w:pPr>
              <w:jc w:val="center"/>
              <w:rPr>
                <w:sz w:val="20"/>
                <w:szCs w:val="20"/>
              </w:rPr>
            </w:pPr>
            <w:r w:rsidRPr="00020C0D">
              <w:rPr>
                <w:sz w:val="20"/>
                <w:szCs w:val="20"/>
              </w:rPr>
              <w:t>FESS-265</w:t>
            </w:r>
          </w:p>
        </w:tc>
        <w:tc>
          <w:tcPr>
            <w:tcW w:w="1649" w:type="pct"/>
            <w:vAlign w:val="center"/>
          </w:tcPr>
          <w:p w14:paraId="47C974CB" w14:textId="632B7D7E" w:rsidR="00445D89" w:rsidRPr="004473D3" w:rsidRDefault="00445D89" w:rsidP="00445D89">
            <w:pPr>
              <w:jc w:val="left"/>
              <w:rPr>
                <w:sz w:val="20"/>
                <w:szCs w:val="20"/>
              </w:rPr>
            </w:pPr>
            <w:r w:rsidRPr="002568E4">
              <w:rPr>
                <w:sz w:val="20"/>
                <w:szCs w:val="20"/>
              </w:rPr>
              <w:t>Maintenance of FESS-specific artefacts</w:t>
            </w:r>
          </w:p>
        </w:tc>
        <w:tc>
          <w:tcPr>
            <w:tcW w:w="710" w:type="pct"/>
            <w:vAlign w:val="center"/>
          </w:tcPr>
          <w:p w14:paraId="169278B9" w14:textId="02081043"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0C2E170B" w14:textId="00A5A5ED" w:rsidR="00445D89" w:rsidRPr="00F2563E" w:rsidRDefault="00445D89" w:rsidP="00445D89">
            <w:pPr>
              <w:jc w:val="center"/>
              <w:rPr>
                <w:sz w:val="20"/>
                <w:szCs w:val="20"/>
              </w:rPr>
            </w:pPr>
            <w:r w:rsidRPr="00C61F2D">
              <w:rPr>
                <w:sz w:val="20"/>
                <w:szCs w:val="20"/>
              </w:rPr>
              <w:t>Accepted</w:t>
            </w:r>
          </w:p>
        </w:tc>
        <w:tc>
          <w:tcPr>
            <w:tcW w:w="982" w:type="pct"/>
            <w:vAlign w:val="center"/>
          </w:tcPr>
          <w:p w14:paraId="5F36BF8F" w14:textId="13AA3F3A" w:rsidR="00445D89" w:rsidRDefault="005C7E1E" w:rsidP="00445D89">
            <w:pPr>
              <w:jc w:val="center"/>
              <w:rPr>
                <w:sz w:val="20"/>
                <w:szCs w:val="20"/>
              </w:rPr>
            </w:pPr>
            <w:r>
              <w:rPr>
                <w:sz w:val="20"/>
                <w:szCs w:val="20"/>
              </w:rPr>
              <w:t>13/02/2023</w:t>
            </w:r>
          </w:p>
        </w:tc>
      </w:tr>
      <w:tr w:rsidR="00445D89" w:rsidRPr="00F2563E" w14:paraId="5FA51ADD" w14:textId="77777777" w:rsidTr="00647402">
        <w:trPr>
          <w:trHeight w:val="540"/>
          <w:jc w:val="center"/>
        </w:trPr>
        <w:tc>
          <w:tcPr>
            <w:tcW w:w="510" w:type="pct"/>
            <w:vAlign w:val="center"/>
          </w:tcPr>
          <w:p w14:paraId="4F9E6AD5" w14:textId="4628BB0C" w:rsidR="00445D89" w:rsidRPr="00F2563E" w:rsidRDefault="00445D89" w:rsidP="00445D89">
            <w:pPr>
              <w:jc w:val="center"/>
              <w:rPr>
                <w:sz w:val="20"/>
                <w:szCs w:val="20"/>
              </w:rPr>
            </w:pPr>
            <w:r w:rsidRPr="004F0551">
              <w:rPr>
                <w:sz w:val="20"/>
                <w:szCs w:val="20"/>
              </w:rPr>
              <w:t>TBD</w:t>
            </w:r>
          </w:p>
        </w:tc>
        <w:tc>
          <w:tcPr>
            <w:tcW w:w="596" w:type="pct"/>
            <w:vAlign w:val="center"/>
          </w:tcPr>
          <w:p w14:paraId="0B754E6A" w14:textId="7255EA03" w:rsidR="00445D89" w:rsidRPr="00020C0D" w:rsidRDefault="00445D89" w:rsidP="00445D89">
            <w:pPr>
              <w:jc w:val="center"/>
              <w:rPr>
                <w:sz w:val="20"/>
                <w:szCs w:val="20"/>
              </w:rPr>
            </w:pPr>
            <w:r w:rsidRPr="00020C0D">
              <w:rPr>
                <w:sz w:val="20"/>
                <w:szCs w:val="20"/>
              </w:rPr>
              <w:t>FESS-266</w:t>
            </w:r>
          </w:p>
        </w:tc>
        <w:tc>
          <w:tcPr>
            <w:tcW w:w="1649" w:type="pct"/>
            <w:vAlign w:val="center"/>
          </w:tcPr>
          <w:p w14:paraId="2E4DF49A" w14:textId="167A3A7F" w:rsidR="00445D89" w:rsidRPr="004473D3" w:rsidRDefault="00445D89" w:rsidP="00445D89">
            <w:pPr>
              <w:jc w:val="left"/>
              <w:rPr>
                <w:sz w:val="20"/>
                <w:szCs w:val="20"/>
              </w:rPr>
            </w:pPr>
            <w:r w:rsidRPr="00830665">
              <w:rPr>
                <w:sz w:val="20"/>
                <w:szCs w:val="20"/>
              </w:rPr>
              <w:t>Removal of technical messages from BPMs</w:t>
            </w:r>
          </w:p>
        </w:tc>
        <w:tc>
          <w:tcPr>
            <w:tcW w:w="710" w:type="pct"/>
            <w:vAlign w:val="center"/>
          </w:tcPr>
          <w:p w14:paraId="7FAD8558" w14:textId="0A648C65"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3EE17329" w14:textId="6DDB17B6" w:rsidR="00445D89" w:rsidRPr="00F2563E" w:rsidRDefault="00445D89" w:rsidP="00445D89">
            <w:pPr>
              <w:jc w:val="center"/>
              <w:rPr>
                <w:sz w:val="20"/>
                <w:szCs w:val="20"/>
              </w:rPr>
            </w:pPr>
            <w:r w:rsidRPr="00C61F2D">
              <w:rPr>
                <w:sz w:val="20"/>
                <w:szCs w:val="20"/>
              </w:rPr>
              <w:t>Accepted</w:t>
            </w:r>
          </w:p>
        </w:tc>
        <w:tc>
          <w:tcPr>
            <w:tcW w:w="982" w:type="pct"/>
            <w:vAlign w:val="center"/>
          </w:tcPr>
          <w:p w14:paraId="6A0BBED7" w14:textId="0548606D" w:rsidR="00445D89" w:rsidRDefault="005C7E1E" w:rsidP="00445D89">
            <w:pPr>
              <w:jc w:val="center"/>
              <w:rPr>
                <w:sz w:val="20"/>
                <w:szCs w:val="20"/>
              </w:rPr>
            </w:pPr>
            <w:r>
              <w:rPr>
                <w:sz w:val="20"/>
                <w:szCs w:val="20"/>
              </w:rPr>
              <w:t>13/02/2023</w:t>
            </w:r>
          </w:p>
        </w:tc>
      </w:tr>
      <w:tr w:rsidR="00445D89" w:rsidRPr="00F2563E" w14:paraId="4F422A42" w14:textId="77777777" w:rsidTr="00647402">
        <w:trPr>
          <w:trHeight w:val="540"/>
          <w:jc w:val="center"/>
        </w:trPr>
        <w:tc>
          <w:tcPr>
            <w:tcW w:w="510" w:type="pct"/>
            <w:vAlign w:val="center"/>
          </w:tcPr>
          <w:p w14:paraId="5C048B8A" w14:textId="239C9520" w:rsidR="00445D89" w:rsidRPr="00F2563E" w:rsidRDefault="00445D89" w:rsidP="00445D89">
            <w:pPr>
              <w:jc w:val="center"/>
              <w:rPr>
                <w:sz w:val="20"/>
                <w:szCs w:val="20"/>
              </w:rPr>
            </w:pPr>
            <w:r w:rsidRPr="004F0551">
              <w:rPr>
                <w:sz w:val="20"/>
                <w:szCs w:val="20"/>
              </w:rPr>
              <w:t>TBD</w:t>
            </w:r>
          </w:p>
        </w:tc>
        <w:tc>
          <w:tcPr>
            <w:tcW w:w="596" w:type="pct"/>
            <w:vAlign w:val="center"/>
          </w:tcPr>
          <w:p w14:paraId="356A259E" w14:textId="64FF6F4C" w:rsidR="00445D89" w:rsidRPr="00020C0D" w:rsidRDefault="00445D89" w:rsidP="00445D89">
            <w:pPr>
              <w:jc w:val="center"/>
              <w:rPr>
                <w:sz w:val="20"/>
                <w:szCs w:val="20"/>
              </w:rPr>
            </w:pPr>
            <w:r w:rsidRPr="00020C0D">
              <w:rPr>
                <w:sz w:val="20"/>
                <w:szCs w:val="20"/>
              </w:rPr>
              <w:t>FESS-267</w:t>
            </w:r>
          </w:p>
        </w:tc>
        <w:tc>
          <w:tcPr>
            <w:tcW w:w="1649" w:type="pct"/>
            <w:vAlign w:val="center"/>
          </w:tcPr>
          <w:p w14:paraId="4431FB3C" w14:textId="6A22C6F1" w:rsidR="00445D89" w:rsidRPr="004473D3" w:rsidRDefault="00445D89" w:rsidP="00445D89">
            <w:pPr>
              <w:jc w:val="left"/>
              <w:rPr>
                <w:sz w:val="20"/>
                <w:szCs w:val="20"/>
              </w:rPr>
            </w:pPr>
            <w:r w:rsidRPr="00830665">
              <w:rPr>
                <w:sz w:val="20"/>
                <w:szCs w:val="20"/>
              </w:rPr>
              <w:t>Remove references to FESS appendices</w:t>
            </w:r>
          </w:p>
        </w:tc>
        <w:tc>
          <w:tcPr>
            <w:tcW w:w="710" w:type="pct"/>
            <w:vAlign w:val="center"/>
          </w:tcPr>
          <w:p w14:paraId="4C8008A9" w14:textId="4E6ABF0E"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66D90965" w14:textId="09299E2D" w:rsidR="00445D89" w:rsidRPr="00F2563E" w:rsidRDefault="00445D89" w:rsidP="00445D89">
            <w:pPr>
              <w:jc w:val="center"/>
              <w:rPr>
                <w:sz w:val="20"/>
                <w:szCs w:val="20"/>
              </w:rPr>
            </w:pPr>
            <w:r w:rsidRPr="00C61F2D">
              <w:rPr>
                <w:sz w:val="20"/>
                <w:szCs w:val="20"/>
              </w:rPr>
              <w:t>Accepted</w:t>
            </w:r>
          </w:p>
        </w:tc>
        <w:tc>
          <w:tcPr>
            <w:tcW w:w="982" w:type="pct"/>
            <w:vAlign w:val="center"/>
          </w:tcPr>
          <w:p w14:paraId="2F4A44E7" w14:textId="44A7EC98" w:rsidR="00445D89" w:rsidRDefault="005C7E1E" w:rsidP="00445D89">
            <w:pPr>
              <w:jc w:val="center"/>
              <w:rPr>
                <w:sz w:val="20"/>
                <w:szCs w:val="20"/>
              </w:rPr>
            </w:pPr>
            <w:r>
              <w:rPr>
                <w:sz w:val="20"/>
                <w:szCs w:val="20"/>
              </w:rPr>
              <w:t>13/02/2023</w:t>
            </w:r>
          </w:p>
        </w:tc>
      </w:tr>
      <w:tr w:rsidR="00445D89" w:rsidRPr="00F2563E" w14:paraId="49EE699E" w14:textId="77777777" w:rsidTr="00647402">
        <w:trPr>
          <w:trHeight w:val="540"/>
          <w:jc w:val="center"/>
        </w:trPr>
        <w:tc>
          <w:tcPr>
            <w:tcW w:w="510" w:type="pct"/>
            <w:vAlign w:val="center"/>
          </w:tcPr>
          <w:p w14:paraId="385C05BC" w14:textId="4911B754" w:rsidR="00445D89" w:rsidRPr="00F2563E" w:rsidRDefault="00445D89" w:rsidP="00445D89">
            <w:pPr>
              <w:jc w:val="center"/>
              <w:rPr>
                <w:sz w:val="20"/>
                <w:szCs w:val="20"/>
              </w:rPr>
            </w:pPr>
            <w:r w:rsidRPr="004F0551">
              <w:rPr>
                <w:sz w:val="20"/>
                <w:szCs w:val="20"/>
              </w:rPr>
              <w:t>TBD</w:t>
            </w:r>
          </w:p>
        </w:tc>
        <w:tc>
          <w:tcPr>
            <w:tcW w:w="596" w:type="pct"/>
            <w:vAlign w:val="center"/>
          </w:tcPr>
          <w:p w14:paraId="3D54DC62" w14:textId="365D9A57" w:rsidR="00445D89" w:rsidRPr="00020C0D" w:rsidRDefault="00445D89" w:rsidP="00445D89">
            <w:pPr>
              <w:jc w:val="center"/>
              <w:rPr>
                <w:sz w:val="20"/>
                <w:szCs w:val="20"/>
              </w:rPr>
            </w:pPr>
            <w:r w:rsidRPr="00020C0D">
              <w:rPr>
                <w:sz w:val="20"/>
                <w:szCs w:val="20"/>
              </w:rPr>
              <w:t>FESS-268</w:t>
            </w:r>
          </w:p>
        </w:tc>
        <w:tc>
          <w:tcPr>
            <w:tcW w:w="1649" w:type="pct"/>
            <w:vAlign w:val="center"/>
          </w:tcPr>
          <w:p w14:paraId="7B976255" w14:textId="5336FD37" w:rsidR="00445D89" w:rsidRPr="004473D3" w:rsidRDefault="00445D89" w:rsidP="00445D89">
            <w:pPr>
              <w:jc w:val="left"/>
              <w:rPr>
                <w:sz w:val="20"/>
                <w:szCs w:val="20"/>
              </w:rPr>
            </w:pPr>
            <w:r w:rsidRPr="002568E4">
              <w:rPr>
                <w:sz w:val="20"/>
                <w:szCs w:val="20"/>
              </w:rPr>
              <w:t>Deprecation of the IE820 message</w:t>
            </w:r>
          </w:p>
        </w:tc>
        <w:tc>
          <w:tcPr>
            <w:tcW w:w="710" w:type="pct"/>
            <w:vAlign w:val="center"/>
          </w:tcPr>
          <w:p w14:paraId="79A442B3" w14:textId="70306E0A"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2D9FB58E" w14:textId="1CA5E982" w:rsidR="00445D89" w:rsidRPr="00F2563E" w:rsidRDefault="00445D89" w:rsidP="00445D89">
            <w:pPr>
              <w:jc w:val="center"/>
              <w:rPr>
                <w:sz w:val="20"/>
                <w:szCs w:val="20"/>
              </w:rPr>
            </w:pPr>
            <w:r w:rsidRPr="00C61F2D">
              <w:rPr>
                <w:sz w:val="20"/>
                <w:szCs w:val="20"/>
              </w:rPr>
              <w:t>Accepted</w:t>
            </w:r>
          </w:p>
        </w:tc>
        <w:tc>
          <w:tcPr>
            <w:tcW w:w="982" w:type="pct"/>
            <w:vAlign w:val="center"/>
          </w:tcPr>
          <w:p w14:paraId="6304CB0C" w14:textId="792C697E" w:rsidR="00445D89" w:rsidRDefault="005C7E1E" w:rsidP="00445D89">
            <w:pPr>
              <w:jc w:val="center"/>
              <w:rPr>
                <w:sz w:val="20"/>
                <w:szCs w:val="20"/>
              </w:rPr>
            </w:pPr>
            <w:r>
              <w:rPr>
                <w:sz w:val="20"/>
                <w:szCs w:val="20"/>
              </w:rPr>
              <w:t>13/02/2023</w:t>
            </w:r>
          </w:p>
        </w:tc>
      </w:tr>
      <w:tr w:rsidR="00445D89" w:rsidRPr="00F2563E" w14:paraId="0CD8F1ED" w14:textId="77777777" w:rsidTr="00647402">
        <w:trPr>
          <w:trHeight w:val="540"/>
          <w:jc w:val="center"/>
        </w:trPr>
        <w:tc>
          <w:tcPr>
            <w:tcW w:w="510" w:type="pct"/>
            <w:vAlign w:val="center"/>
          </w:tcPr>
          <w:p w14:paraId="5A56BF91" w14:textId="47B2EF07" w:rsidR="00445D89" w:rsidRPr="00F2563E" w:rsidRDefault="00445D89" w:rsidP="00445D89">
            <w:pPr>
              <w:jc w:val="center"/>
              <w:rPr>
                <w:sz w:val="20"/>
                <w:szCs w:val="20"/>
              </w:rPr>
            </w:pPr>
            <w:r w:rsidRPr="004F0551">
              <w:rPr>
                <w:sz w:val="20"/>
                <w:szCs w:val="20"/>
              </w:rPr>
              <w:t>TBD</w:t>
            </w:r>
          </w:p>
        </w:tc>
        <w:tc>
          <w:tcPr>
            <w:tcW w:w="596" w:type="pct"/>
            <w:vAlign w:val="center"/>
          </w:tcPr>
          <w:p w14:paraId="4D001077" w14:textId="3FF6CC61" w:rsidR="00445D89" w:rsidRPr="00020C0D" w:rsidRDefault="00445D89" w:rsidP="00445D89">
            <w:pPr>
              <w:jc w:val="center"/>
              <w:rPr>
                <w:sz w:val="20"/>
                <w:szCs w:val="20"/>
              </w:rPr>
            </w:pPr>
            <w:r w:rsidRPr="00020C0D">
              <w:rPr>
                <w:sz w:val="20"/>
                <w:szCs w:val="20"/>
              </w:rPr>
              <w:t>FESS-269</w:t>
            </w:r>
          </w:p>
        </w:tc>
        <w:tc>
          <w:tcPr>
            <w:tcW w:w="1649" w:type="pct"/>
            <w:vAlign w:val="center"/>
          </w:tcPr>
          <w:p w14:paraId="16848990" w14:textId="7F9D15DF" w:rsidR="00445D89" w:rsidRPr="004473D3" w:rsidRDefault="00445D89" w:rsidP="00445D89">
            <w:pPr>
              <w:jc w:val="left"/>
              <w:rPr>
                <w:sz w:val="20"/>
                <w:szCs w:val="20"/>
              </w:rPr>
            </w:pPr>
            <w:r w:rsidRPr="002568E4">
              <w:rPr>
                <w:sz w:val="20"/>
                <w:szCs w:val="20"/>
              </w:rPr>
              <w:t>Handling of Timers for manually closed movements</w:t>
            </w:r>
          </w:p>
        </w:tc>
        <w:tc>
          <w:tcPr>
            <w:tcW w:w="710" w:type="pct"/>
            <w:vAlign w:val="center"/>
          </w:tcPr>
          <w:p w14:paraId="759E151A" w14:textId="0CFA711E" w:rsidR="00445D89" w:rsidRPr="00F2563E" w:rsidRDefault="00445D89" w:rsidP="00445D89">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4C9C84B3" w14:textId="23FBECCE" w:rsidR="00445D89" w:rsidRPr="00F2563E" w:rsidRDefault="00445D89" w:rsidP="00445D89">
            <w:pPr>
              <w:jc w:val="center"/>
              <w:rPr>
                <w:sz w:val="20"/>
                <w:szCs w:val="20"/>
              </w:rPr>
            </w:pPr>
            <w:r w:rsidRPr="00C61F2D">
              <w:rPr>
                <w:sz w:val="20"/>
                <w:szCs w:val="20"/>
              </w:rPr>
              <w:t>Accepted</w:t>
            </w:r>
          </w:p>
        </w:tc>
        <w:tc>
          <w:tcPr>
            <w:tcW w:w="982" w:type="pct"/>
            <w:vAlign w:val="center"/>
          </w:tcPr>
          <w:p w14:paraId="2B9BA36A" w14:textId="37D804A7" w:rsidR="00445D89" w:rsidRDefault="005C7E1E" w:rsidP="00445D89">
            <w:pPr>
              <w:jc w:val="center"/>
              <w:rPr>
                <w:sz w:val="20"/>
                <w:szCs w:val="20"/>
              </w:rPr>
            </w:pPr>
            <w:r>
              <w:rPr>
                <w:sz w:val="20"/>
                <w:szCs w:val="20"/>
              </w:rPr>
              <w:t>13/02/2023</w:t>
            </w:r>
          </w:p>
        </w:tc>
      </w:tr>
      <w:tr w:rsidR="00647402" w:rsidRPr="00F2563E" w14:paraId="6ECBC3BC" w14:textId="77777777" w:rsidTr="00ED3459">
        <w:trPr>
          <w:trHeight w:val="540"/>
          <w:jc w:val="center"/>
        </w:trPr>
        <w:tc>
          <w:tcPr>
            <w:tcW w:w="510" w:type="pct"/>
            <w:vAlign w:val="center"/>
          </w:tcPr>
          <w:p w14:paraId="3B925635" w14:textId="0E3D0831" w:rsidR="00647402" w:rsidRPr="004F0551" w:rsidRDefault="00647402" w:rsidP="00ED3459">
            <w:pPr>
              <w:jc w:val="center"/>
              <w:rPr>
                <w:sz w:val="20"/>
                <w:szCs w:val="20"/>
              </w:rPr>
            </w:pPr>
            <w:r w:rsidRPr="00184C3A">
              <w:rPr>
                <w:sz w:val="20"/>
                <w:szCs w:val="20"/>
              </w:rPr>
              <w:t>TBD</w:t>
            </w:r>
          </w:p>
        </w:tc>
        <w:tc>
          <w:tcPr>
            <w:tcW w:w="596" w:type="pct"/>
            <w:vAlign w:val="center"/>
          </w:tcPr>
          <w:p w14:paraId="780214EE" w14:textId="7EBBC684" w:rsidR="00647402" w:rsidRPr="00020C0D" w:rsidRDefault="00647402" w:rsidP="00647402">
            <w:pPr>
              <w:jc w:val="center"/>
              <w:rPr>
                <w:sz w:val="20"/>
                <w:szCs w:val="20"/>
              </w:rPr>
            </w:pPr>
            <w:r>
              <w:rPr>
                <w:sz w:val="20"/>
                <w:szCs w:val="20"/>
              </w:rPr>
              <w:t>FESS-270</w:t>
            </w:r>
          </w:p>
        </w:tc>
        <w:tc>
          <w:tcPr>
            <w:tcW w:w="1649" w:type="pct"/>
            <w:vAlign w:val="center"/>
          </w:tcPr>
          <w:p w14:paraId="02E9DAF6" w14:textId="346F1CA6" w:rsidR="00647402" w:rsidRPr="002568E4" w:rsidRDefault="00647402" w:rsidP="00647402">
            <w:pPr>
              <w:jc w:val="left"/>
              <w:rPr>
                <w:sz w:val="20"/>
                <w:szCs w:val="20"/>
              </w:rPr>
            </w:pPr>
            <w:r w:rsidRPr="00647402">
              <w:rPr>
                <w:sz w:val="20"/>
                <w:szCs w:val="20"/>
              </w:rPr>
              <w:t>SEED compliance with GDPR/Rev2</w:t>
            </w:r>
          </w:p>
        </w:tc>
        <w:tc>
          <w:tcPr>
            <w:tcW w:w="710" w:type="pct"/>
            <w:vAlign w:val="center"/>
          </w:tcPr>
          <w:p w14:paraId="6081C371" w14:textId="6408C95F" w:rsidR="00647402" w:rsidRPr="00E45554" w:rsidRDefault="00647402" w:rsidP="00647402">
            <w:pPr>
              <w:jc w:val="center"/>
              <w:rPr>
                <w:sz w:val="20"/>
                <w:szCs w:val="20"/>
              </w:rPr>
            </w:pPr>
            <w:r w:rsidRPr="00E45554">
              <w:rPr>
                <w:sz w:val="20"/>
                <w:szCs w:val="20"/>
              </w:rPr>
              <w:t>Review</w:t>
            </w:r>
          </w:p>
        </w:tc>
        <w:tc>
          <w:tcPr>
            <w:tcW w:w="553" w:type="pct"/>
            <w:tcMar>
              <w:top w:w="113" w:type="dxa"/>
              <w:left w:w="57" w:type="dxa"/>
              <w:bottom w:w="113" w:type="dxa"/>
              <w:right w:w="57" w:type="dxa"/>
            </w:tcMar>
            <w:vAlign w:val="center"/>
          </w:tcPr>
          <w:p w14:paraId="6D33A91B" w14:textId="40223115" w:rsidR="00647402" w:rsidRPr="00C61F2D" w:rsidRDefault="00647402" w:rsidP="00647402">
            <w:pPr>
              <w:jc w:val="center"/>
              <w:rPr>
                <w:sz w:val="20"/>
                <w:szCs w:val="20"/>
              </w:rPr>
            </w:pPr>
            <w:r w:rsidRPr="00C61F2D">
              <w:rPr>
                <w:sz w:val="20"/>
                <w:szCs w:val="20"/>
              </w:rPr>
              <w:t>Accepted</w:t>
            </w:r>
          </w:p>
        </w:tc>
        <w:tc>
          <w:tcPr>
            <w:tcW w:w="982" w:type="pct"/>
            <w:vAlign w:val="center"/>
          </w:tcPr>
          <w:p w14:paraId="71EB6698" w14:textId="75375A80" w:rsidR="00647402" w:rsidRPr="005D7404" w:rsidDel="005C7E1E" w:rsidRDefault="00647402" w:rsidP="00647402">
            <w:pPr>
              <w:jc w:val="center"/>
              <w:rPr>
                <w:sz w:val="20"/>
                <w:szCs w:val="20"/>
              </w:rPr>
            </w:pPr>
            <w:r>
              <w:rPr>
                <w:sz w:val="20"/>
                <w:szCs w:val="20"/>
              </w:rPr>
              <w:t>13/02/2023</w:t>
            </w:r>
          </w:p>
        </w:tc>
      </w:tr>
      <w:tr w:rsidR="00647402" w:rsidRPr="00F2563E" w14:paraId="712AFC9E" w14:textId="77777777" w:rsidTr="00ED3459">
        <w:trPr>
          <w:trHeight w:val="540"/>
          <w:jc w:val="center"/>
        </w:trPr>
        <w:tc>
          <w:tcPr>
            <w:tcW w:w="510" w:type="pct"/>
            <w:vAlign w:val="center"/>
          </w:tcPr>
          <w:p w14:paraId="1A210081" w14:textId="566FF5E6" w:rsidR="00647402" w:rsidRPr="00647402" w:rsidRDefault="00647402" w:rsidP="00ED3459">
            <w:pPr>
              <w:jc w:val="center"/>
              <w:rPr>
                <w:sz w:val="20"/>
                <w:szCs w:val="20"/>
                <w:highlight w:val="yellow"/>
              </w:rPr>
            </w:pPr>
            <w:r w:rsidRPr="00184C3A">
              <w:rPr>
                <w:sz w:val="20"/>
                <w:szCs w:val="20"/>
              </w:rPr>
              <w:t>TBD</w:t>
            </w:r>
          </w:p>
        </w:tc>
        <w:tc>
          <w:tcPr>
            <w:tcW w:w="596" w:type="pct"/>
            <w:vAlign w:val="center"/>
          </w:tcPr>
          <w:p w14:paraId="7F1D1C6B" w14:textId="788860B7" w:rsidR="00647402" w:rsidRPr="00AF7619" w:rsidRDefault="00647402" w:rsidP="00647402">
            <w:pPr>
              <w:jc w:val="center"/>
              <w:rPr>
                <w:sz w:val="20"/>
                <w:szCs w:val="20"/>
              </w:rPr>
            </w:pPr>
            <w:r w:rsidRPr="00AF7619">
              <w:rPr>
                <w:sz w:val="20"/>
                <w:szCs w:val="20"/>
              </w:rPr>
              <w:t>FESS-271</w:t>
            </w:r>
          </w:p>
        </w:tc>
        <w:tc>
          <w:tcPr>
            <w:tcW w:w="1649" w:type="pct"/>
            <w:vAlign w:val="center"/>
          </w:tcPr>
          <w:p w14:paraId="1AD8209F" w14:textId="30F9A5E4" w:rsidR="00647402" w:rsidRPr="00AF7619" w:rsidRDefault="00647402" w:rsidP="00647402">
            <w:pPr>
              <w:jc w:val="left"/>
              <w:rPr>
                <w:sz w:val="20"/>
                <w:szCs w:val="20"/>
              </w:rPr>
            </w:pPr>
            <w:bookmarkStart w:id="35" w:name="_Hlk44508674"/>
            <w:r w:rsidRPr="00AF7619">
              <w:rPr>
                <w:rFonts w:cs="Arial"/>
                <w:sz w:val="20"/>
                <w:szCs w:val="20"/>
              </w:rPr>
              <w:t>Inclusion of CN Code ‘15180095’ in EMCS</w:t>
            </w:r>
            <w:bookmarkEnd w:id="35"/>
          </w:p>
        </w:tc>
        <w:tc>
          <w:tcPr>
            <w:tcW w:w="710" w:type="pct"/>
            <w:vAlign w:val="center"/>
          </w:tcPr>
          <w:p w14:paraId="70682F07" w14:textId="74B76CD4" w:rsidR="00647402" w:rsidRPr="00AF7619" w:rsidRDefault="00647402" w:rsidP="00647402">
            <w:pPr>
              <w:jc w:val="center"/>
              <w:rPr>
                <w:sz w:val="20"/>
                <w:szCs w:val="20"/>
              </w:rPr>
            </w:pPr>
            <w:r w:rsidRPr="00AF7619">
              <w:rPr>
                <w:sz w:val="20"/>
                <w:szCs w:val="20"/>
              </w:rPr>
              <w:t>Review</w:t>
            </w:r>
          </w:p>
        </w:tc>
        <w:tc>
          <w:tcPr>
            <w:tcW w:w="553" w:type="pct"/>
            <w:tcMar>
              <w:top w:w="113" w:type="dxa"/>
              <w:left w:w="57" w:type="dxa"/>
              <w:bottom w:w="113" w:type="dxa"/>
              <w:right w:w="57" w:type="dxa"/>
            </w:tcMar>
            <w:vAlign w:val="center"/>
          </w:tcPr>
          <w:p w14:paraId="67E11361" w14:textId="3BD6EF3C" w:rsidR="00647402" w:rsidRPr="00AF7619" w:rsidRDefault="00647402" w:rsidP="00647402">
            <w:pPr>
              <w:jc w:val="center"/>
              <w:rPr>
                <w:sz w:val="20"/>
                <w:szCs w:val="20"/>
              </w:rPr>
            </w:pPr>
            <w:r w:rsidRPr="00AF7619">
              <w:rPr>
                <w:sz w:val="20"/>
                <w:szCs w:val="20"/>
              </w:rPr>
              <w:t>Accepted</w:t>
            </w:r>
          </w:p>
        </w:tc>
        <w:tc>
          <w:tcPr>
            <w:tcW w:w="982" w:type="pct"/>
            <w:vAlign w:val="center"/>
          </w:tcPr>
          <w:p w14:paraId="40B1698C" w14:textId="6797C68D" w:rsidR="00647402" w:rsidRPr="00AF7619" w:rsidDel="005C7E1E" w:rsidRDefault="00647402" w:rsidP="00647402">
            <w:pPr>
              <w:jc w:val="center"/>
              <w:rPr>
                <w:sz w:val="20"/>
                <w:szCs w:val="20"/>
              </w:rPr>
            </w:pPr>
            <w:r w:rsidRPr="00AF7619">
              <w:rPr>
                <w:sz w:val="20"/>
                <w:szCs w:val="20"/>
              </w:rPr>
              <w:t>13/02/2023</w:t>
            </w:r>
          </w:p>
        </w:tc>
      </w:tr>
    </w:tbl>
    <w:p w14:paraId="5C66B91E" w14:textId="0DEC89E7" w:rsidR="00D56A4B" w:rsidRDefault="00D56A4B" w:rsidP="00494863">
      <w:pPr>
        <w:pStyle w:val="a6"/>
        <w:keepNext/>
        <w:rPr>
          <w:szCs w:val="22"/>
        </w:rPr>
      </w:pPr>
      <w:bookmarkStart w:id="36" w:name="_Toc410739881"/>
      <w:bookmarkStart w:id="37" w:name="_Toc536616677"/>
      <w:bookmarkStart w:id="38" w:name="_Toc51332336"/>
      <w:r w:rsidRPr="00494863">
        <w:rPr>
          <w:szCs w:val="22"/>
        </w:rPr>
        <w:t xml:space="preserve">Table </w:t>
      </w:r>
      <w:r w:rsidRPr="00494863">
        <w:rPr>
          <w:szCs w:val="22"/>
        </w:rPr>
        <w:fldChar w:fldCharType="begin"/>
      </w:r>
      <w:r w:rsidRPr="00494863">
        <w:rPr>
          <w:szCs w:val="22"/>
        </w:rPr>
        <w:instrText xml:space="preserve"> SEQ Table \* ARABIC </w:instrText>
      </w:r>
      <w:r w:rsidRPr="00494863">
        <w:rPr>
          <w:szCs w:val="22"/>
        </w:rPr>
        <w:fldChar w:fldCharType="separate"/>
      </w:r>
      <w:r w:rsidR="00903B50">
        <w:rPr>
          <w:noProof/>
          <w:szCs w:val="22"/>
        </w:rPr>
        <w:t>4</w:t>
      </w:r>
      <w:r w:rsidRPr="00494863">
        <w:rPr>
          <w:szCs w:val="22"/>
        </w:rPr>
        <w:fldChar w:fldCharType="end"/>
      </w:r>
      <w:r w:rsidRPr="00494863">
        <w:rPr>
          <w:szCs w:val="22"/>
        </w:rPr>
        <w:t>: Overview of</w:t>
      </w:r>
      <w:r w:rsidR="005012EE">
        <w:rPr>
          <w:szCs w:val="22"/>
        </w:rPr>
        <w:t xml:space="preserve"> FESS</w:t>
      </w:r>
      <w:r w:rsidRPr="00494863">
        <w:rPr>
          <w:szCs w:val="22"/>
        </w:rPr>
        <w:t xml:space="preserve"> Changes for this Release</w:t>
      </w:r>
      <w:bookmarkEnd w:id="36"/>
      <w:bookmarkEnd w:id="37"/>
      <w:bookmarkEnd w:id="38"/>
    </w:p>
    <w:p w14:paraId="0189EAB7" w14:textId="22FE1033" w:rsidR="007B11FB" w:rsidRDefault="007B11FB" w:rsidP="007B11FB"/>
    <w:p w14:paraId="760A1AA6" w14:textId="516CC3AF" w:rsidR="007B11FB" w:rsidRPr="005012EE" w:rsidRDefault="007B11FB" w:rsidP="007B11FB">
      <w:pPr>
        <w:pStyle w:val="2"/>
      </w:pPr>
      <w:bookmarkStart w:id="39" w:name="_Toc51332323"/>
      <w:r w:rsidRPr="005012EE">
        <w:t>Changes related to the DDNEA for EMCS Phase 4.0</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145"/>
        <w:gridCol w:w="3102"/>
        <w:gridCol w:w="1356"/>
        <w:gridCol w:w="891"/>
        <w:gridCol w:w="1827"/>
      </w:tblGrid>
      <w:tr w:rsidR="007B11FB" w:rsidRPr="00F2563E" w14:paraId="25498036" w14:textId="77777777" w:rsidTr="00647402">
        <w:trPr>
          <w:trHeight w:val="142"/>
          <w:tblHeader/>
          <w:jc w:val="center"/>
        </w:trPr>
        <w:tc>
          <w:tcPr>
            <w:tcW w:w="526" w:type="pct"/>
            <w:vAlign w:val="center"/>
          </w:tcPr>
          <w:p w14:paraId="7CAD497A" w14:textId="77777777" w:rsidR="007B11FB" w:rsidRPr="00F2563E" w:rsidRDefault="007B11FB" w:rsidP="00C70867">
            <w:pPr>
              <w:spacing w:after="0"/>
              <w:jc w:val="center"/>
              <w:rPr>
                <w:b/>
                <w:szCs w:val="20"/>
              </w:rPr>
            </w:pPr>
            <w:r w:rsidRPr="00F2563E">
              <w:rPr>
                <w:b/>
                <w:szCs w:val="20"/>
              </w:rPr>
              <w:t>Release</w:t>
            </w:r>
          </w:p>
        </w:tc>
        <w:tc>
          <w:tcPr>
            <w:tcW w:w="615" w:type="pct"/>
            <w:vAlign w:val="center"/>
          </w:tcPr>
          <w:p w14:paraId="1EE8B699" w14:textId="77777777" w:rsidR="007B11FB" w:rsidRPr="00F2563E" w:rsidRDefault="007B11FB" w:rsidP="00DC0F12">
            <w:pPr>
              <w:spacing w:after="0"/>
              <w:jc w:val="center"/>
              <w:rPr>
                <w:b/>
                <w:szCs w:val="20"/>
              </w:rPr>
            </w:pPr>
            <w:r w:rsidRPr="00F2563E">
              <w:rPr>
                <w:b/>
                <w:szCs w:val="20"/>
              </w:rPr>
              <w:t>RFC</w:t>
            </w:r>
          </w:p>
        </w:tc>
        <w:tc>
          <w:tcPr>
            <w:tcW w:w="1667" w:type="pct"/>
            <w:vAlign w:val="center"/>
          </w:tcPr>
          <w:p w14:paraId="60B1C700" w14:textId="77777777" w:rsidR="007B11FB" w:rsidRPr="00F2563E" w:rsidRDefault="007B11FB" w:rsidP="00C70867">
            <w:pPr>
              <w:spacing w:after="0"/>
              <w:jc w:val="center"/>
              <w:rPr>
                <w:b/>
                <w:szCs w:val="20"/>
              </w:rPr>
            </w:pPr>
            <w:r w:rsidRPr="00F2563E">
              <w:rPr>
                <w:b/>
                <w:szCs w:val="20"/>
              </w:rPr>
              <w:t>RFC Label</w:t>
            </w:r>
          </w:p>
        </w:tc>
        <w:tc>
          <w:tcPr>
            <w:tcW w:w="729" w:type="pct"/>
            <w:vAlign w:val="center"/>
          </w:tcPr>
          <w:p w14:paraId="1F2C266A" w14:textId="77777777" w:rsidR="007B11FB" w:rsidRPr="00F2563E" w:rsidRDefault="007B11FB" w:rsidP="00C70867">
            <w:pPr>
              <w:spacing w:after="0"/>
              <w:jc w:val="center"/>
              <w:rPr>
                <w:b/>
                <w:szCs w:val="20"/>
              </w:rPr>
            </w:pPr>
            <w:r w:rsidRPr="00F2563E">
              <w:rPr>
                <w:b/>
                <w:szCs w:val="20"/>
              </w:rPr>
              <w:t>Category of Change</w:t>
            </w:r>
          </w:p>
        </w:tc>
        <w:tc>
          <w:tcPr>
            <w:tcW w:w="479" w:type="pct"/>
            <w:tcMar>
              <w:top w:w="113" w:type="dxa"/>
              <w:left w:w="57" w:type="dxa"/>
              <w:bottom w:w="113" w:type="dxa"/>
              <w:right w:w="57" w:type="dxa"/>
            </w:tcMar>
            <w:vAlign w:val="center"/>
          </w:tcPr>
          <w:p w14:paraId="7BCA7B0F" w14:textId="77777777" w:rsidR="007B11FB" w:rsidRPr="00F2563E" w:rsidRDefault="007B11FB" w:rsidP="007E5CCA">
            <w:pPr>
              <w:spacing w:after="0"/>
              <w:jc w:val="center"/>
              <w:rPr>
                <w:b/>
                <w:szCs w:val="20"/>
              </w:rPr>
            </w:pPr>
            <w:r w:rsidRPr="00F2563E">
              <w:rPr>
                <w:b/>
                <w:szCs w:val="20"/>
              </w:rPr>
              <w:t>Status</w:t>
            </w:r>
          </w:p>
        </w:tc>
        <w:tc>
          <w:tcPr>
            <w:tcW w:w="982" w:type="pct"/>
            <w:vAlign w:val="center"/>
          </w:tcPr>
          <w:p w14:paraId="21DFE463" w14:textId="77777777" w:rsidR="007B11FB" w:rsidRPr="00F2563E" w:rsidRDefault="007B11FB" w:rsidP="00C70867">
            <w:pPr>
              <w:spacing w:after="0"/>
              <w:jc w:val="center"/>
              <w:rPr>
                <w:b/>
                <w:szCs w:val="20"/>
              </w:rPr>
            </w:pPr>
            <w:r w:rsidRPr="00F2563E">
              <w:rPr>
                <w:b/>
                <w:szCs w:val="20"/>
              </w:rPr>
              <w:t>Release Date</w:t>
            </w:r>
          </w:p>
        </w:tc>
      </w:tr>
      <w:tr w:rsidR="000A7983" w:rsidRPr="00F2563E" w14:paraId="6AB422FE" w14:textId="77777777" w:rsidTr="00647402">
        <w:trPr>
          <w:trHeight w:val="540"/>
          <w:jc w:val="center"/>
        </w:trPr>
        <w:tc>
          <w:tcPr>
            <w:tcW w:w="526" w:type="pct"/>
            <w:vAlign w:val="center"/>
          </w:tcPr>
          <w:p w14:paraId="0FC84DB8" w14:textId="52C6F305" w:rsidR="000A7983" w:rsidRPr="00F2563E" w:rsidRDefault="00445D89" w:rsidP="000A7983">
            <w:pPr>
              <w:jc w:val="center"/>
              <w:rPr>
                <w:sz w:val="20"/>
                <w:szCs w:val="20"/>
              </w:rPr>
            </w:pPr>
            <w:r>
              <w:rPr>
                <w:sz w:val="20"/>
                <w:szCs w:val="20"/>
              </w:rPr>
              <w:t>v2.04</w:t>
            </w:r>
          </w:p>
        </w:tc>
        <w:tc>
          <w:tcPr>
            <w:tcW w:w="615" w:type="pct"/>
            <w:vAlign w:val="center"/>
          </w:tcPr>
          <w:p w14:paraId="125A44DE" w14:textId="7E353A6B" w:rsidR="000A7983" w:rsidRPr="00020C0D" w:rsidRDefault="000A7983" w:rsidP="000A7983">
            <w:pPr>
              <w:jc w:val="center"/>
              <w:rPr>
                <w:sz w:val="20"/>
                <w:szCs w:val="20"/>
              </w:rPr>
            </w:pPr>
            <w:r w:rsidRPr="007313F4">
              <w:rPr>
                <w:sz w:val="20"/>
                <w:szCs w:val="20"/>
              </w:rPr>
              <w:t>DDNEA-P3-275</w:t>
            </w:r>
          </w:p>
        </w:tc>
        <w:tc>
          <w:tcPr>
            <w:tcW w:w="1667" w:type="pct"/>
            <w:vAlign w:val="center"/>
          </w:tcPr>
          <w:p w14:paraId="2C10B4E4" w14:textId="1ACBC3BC" w:rsidR="000A7983" w:rsidRPr="004473D3" w:rsidRDefault="000A7983" w:rsidP="000A7983">
            <w:pPr>
              <w:jc w:val="left"/>
              <w:rPr>
                <w:sz w:val="20"/>
                <w:szCs w:val="20"/>
              </w:rPr>
            </w:pPr>
            <w:r w:rsidRPr="00D90ECD">
              <w:rPr>
                <w:bCs/>
                <w:sz w:val="20"/>
                <w:szCs w:val="20"/>
              </w:rPr>
              <w:t>Update the optionality of &lt;Body Record Unique Reference&gt; in Manual Closure messages</w:t>
            </w:r>
          </w:p>
        </w:tc>
        <w:tc>
          <w:tcPr>
            <w:tcW w:w="729" w:type="pct"/>
            <w:vAlign w:val="center"/>
          </w:tcPr>
          <w:p w14:paraId="17F86A2B" w14:textId="77777777" w:rsidR="000A7983" w:rsidRPr="00F2563E" w:rsidRDefault="000A7983" w:rsidP="000A7983">
            <w:pPr>
              <w:jc w:val="center"/>
              <w:rPr>
                <w:sz w:val="20"/>
                <w:szCs w:val="20"/>
              </w:rPr>
            </w:pPr>
            <w:r>
              <w:rPr>
                <w:sz w:val="20"/>
                <w:szCs w:val="20"/>
              </w:rPr>
              <w:t>Review</w:t>
            </w:r>
          </w:p>
        </w:tc>
        <w:tc>
          <w:tcPr>
            <w:tcW w:w="479" w:type="pct"/>
            <w:tcMar>
              <w:top w:w="113" w:type="dxa"/>
              <w:left w:w="57" w:type="dxa"/>
              <w:bottom w:w="113" w:type="dxa"/>
              <w:right w:w="57" w:type="dxa"/>
            </w:tcMar>
            <w:vAlign w:val="center"/>
          </w:tcPr>
          <w:p w14:paraId="300DB735" w14:textId="6BC8CA52" w:rsidR="000A7983" w:rsidRPr="00F2563E" w:rsidRDefault="000A7983" w:rsidP="000A7983">
            <w:pPr>
              <w:jc w:val="center"/>
              <w:rPr>
                <w:sz w:val="20"/>
                <w:szCs w:val="20"/>
              </w:rPr>
            </w:pPr>
            <w:r w:rsidRPr="00B53013">
              <w:rPr>
                <w:sz w:val="20"/>
                <w:szCs w:val="20"/>
              </w:rPr>
              <w:t>Accepted</w:t>
            </w:r>
          </w:p>
        </w:tc>
        <w:tc>
          <w:tcPr>
            <w:tcW w:w="982" w:type="pct"/>
            <w:vAlign w:val="center"/>
          </w:tcPr>
          <w:p w14:paraId="193A3FF4" w14:textId="44A8F859" w:rsidR="000A7983" w:rsidRDefault="005C7E1E" w:rsidP="000A7983">
            <w:pPr>
              <w:jc w:val="center"/>
              <w:rPr>
                <w:sz w:val="20"/>
                <w:szCs w:val="20"/>
              </w:rPr>
            </w:pPr>
            <w:r>
              <w:rPr>
                <w:sz w:val="20"/>
                <w:szCs w:val="20"/>
              </w:rPr>
              <w:t>13/02/2023</w:t>
            </w:r>
          </w:p>
        </w:tc>
      </w:tr>
      <w:tr w:rsidR="00445D89" w:rsidRPr="00F2563E" w14:paraId="6F6B7E18" w14:textId="77777777" w:rsidTr="00647402">
        <w:trPr>
          <w:trHeight w:val="540"/>
          <w:jc w:val="center"/>
        </w:trPr>
        <w:tc>
          <w:tcPr>
            <w:tcW w:w="526" w:type="pct"/>
            <w:vAlign w:val="center"/>
          </w:tcPr>
          <w:p w14:paraId="1BAF62B0" w14:textId="650B7997" w:rsidR="00445D89" w:rsidRPr="00F2563E" w:rsidRDefault="00445D89" w:rsidP="00445D89">
            <w:pPr>
              <w:jc w:val="center"/>
              <w:rPr>
                <w:sz w:val="20"/>
                <w:szCs w:val="20"/>
              </w:rPr>
            </w:pPr>
            <w:r w:rsidRPr="00A92E89">
              <w:rPr>
                <w:sz w:val="20"/>
                <w:szCs w:val="20"/>
              </w:rPr>
              <w:t>v2.04</w:t>
            </w:r>
          </w:p>
        </w:tc>
        <w:tc>
          <w:tcPr>
            <w:tcW w:w="615" w:type="pct"/>
            <w:vAlign w:val="center"/>
          </w:tcPr>
          <w:p w14:paraId="3269A971" w14:textId="5B0F1899" w:rsidR="00445D89" w:rsidRPr="00020C0D" w:rsidRDefault="00445D89" w:rsidP="00445D89">
            <w:pPr>
              <w:jc w:val="center"/>
              <w:rPr>
                <w:sz w:val="20"/>
                <w:szCs w:val="20"/>
              </w:rPr>
            </w:pPr>
            <w:r w:rsidRPr="007313F4">
              <w:rPr>
                <w:sz w:val="20"/>
                <w:szCs w:val="20"/>
              </w:rPr>
              <w:t>DDNEA-P3-276</w:t>
            </w:r>
          </w:p>
        </w:tc>
        <w:tc>
          <w:tcPr>
            <w:tcW w:w="1667" w:type="pct"/>
            <w:vAlign w:val="center"/>
          </w:tcPr>
          <w:p w14:paraId="1A963409" w14:textId="1620B294" w:rsidR="00445D89" w:rsidRPr="004473D3" w:rsidRDefault="00445D89" w:rsidP="00445D89">
            <w:pPr>
              <w:jc w:val="left"/>
              <w:rPr>
                <w:sz w:val="20"/>
                <w:szCs w:val="20"/>
              </w:rPr>
            </w:pPr>
            <w:r w:rsidRPr="00D90ECD">
              <w:rPr>
                <w:bCs/>
                <w:sz w:val="20"/>
                <w:szCs w:val="20"/>
              </w:rPr>
              <w:t>Include entry for ‘IE905’ in TC60 and TC64</w:t>
            </w:r>
          </w:p>
        </w:tc>
        <w:tc>
          <w:tcPr>
            <w:tcW w:w="729" w:type="pct"/>
          </w:tcPr>
          <w:p w14:paraId="0F570AE6"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1949D3ED" w14:textId="1106990A" w:rsidR="00445D89" w:rsidRPr="00F2563E" w:rsidRDefault="00445D89" w:rsidP="00445D89">
            <w:pPr>
              <w:jc w:val="center"/>
              <w:rPr>
                <w:sz w:val="20"/>
                <w:szCs w:val="20"/>
              </w:rPr>
            </w:pPr>
            <w:r w:rsidRPr="00B53013">
              <w:rPr>
                <w:sz w:val="20"/>
                <w:szCs w:val="20"/>
              </w:rPr>
              <w:t>Accepted</w:t>
            </w:r>
          </w:p>
        </w:tc>
        <w:tc>
          <w:tcPr>
            <w:tcW w:w="982" w:type="pct"/>
            <w:vAlign w:val="center"/>
          </w:tcPr>
          <w:p w14:paraId="4053F1AE" w14:textId="214C421B" w:rsidR="00445D89" w:rsidRDefault="005C7E1E" w:rsidP="00445D89">
            <w:pPr>
              <w:jc w:val="center"/>
              <w:rPr>
                <w:sz w:val="20"/>
                <w:szCs w:val="20"/>
              </w:rPr>
            </w:pPr>
            <w:r>
              <w:rPr>
                <w:sz w:val="20"/>
                <w:szCs w:val="20"/>
              </w:rPr>
              <w:t>13/02/2023</w:t>
            </w:r>
          </w:p>
        </w:tc>
      </w:tr>
      <w:tr w:rsidR="00445D89" w:rsidRPr="00F2563E" w14:paraId="1939AD66" w14:textId="77777777" w:rsidTr="00647402">
        <w:trPr>
          <w:trHeight w:val="540"/>
          <w:jc w:val="center"/>
        </w:trPr>
        <w:tc>
          <w:tcPr>
            <w:tcW w:w="526" w:type="pct"/>
            <w:vAlign w:val="center"/>
          </w:tcPr>
          <w:p w14:paraId="09D14F6A" w14:textId="04448414" w:rsidR="00445D89" w:rsidRPr="00F2563E" w:rsidRDefault="00445D89" w:rsidP="00445D89">
            <w:pPr>
              <w:jc w:val="center"/>
              <w:rPr>
                <w:sz w:val="20"/>
                <w:szCs w:val="20"/>
              </w:rPr>
            </w:pPr>
            <w:r w:rsidRPr="00A92E89">
              <w:rPr>
                <w:sz w:val="20"/>
                <w:szCs w:val="20"/>
              </w:rPr>
              <w:t>v2.04</w:t>
            </w:r>
          </w:p>
        </w:tc>
        <w:tc>
          <w:tcPr>
            <w:tcW w:w="615" w:type="pct"/>
            <w:vAlign w:val="center"/>
          </w:tcPr>
          <w:p w14:paraId="3DE0502D" w14:textId="6D2F9DFD" w:rsidR="00445D89" w:rsidRPr="00020C0D" w:rsidRDefault="00445D89" w:rsidP="00445D89">
            <w:pPr>
              <w:jc w:val="center"/>
              <w:rPr>
                <w:sz w:val="20"/>
                <w:szCs w:val="20"/>
              </w:rPr>
            </w:pPr>
            <w:r w:rsidRPr="007313F4">
              <w:rPr>
                <w:sz w:val="20"/>
                <w:szCs w:val="20"/>
              </w:rPr>
              <w:t>DDNEA-P3-277</w:t>
            </w:r>
          </w:p>
        </w:tc>
        <w:tc>
          <w:tcPr>
            <w:tcW w:w="1667" w:type="pct"/>
            <w:vAlign w:val="center"/>
          </w:tcPr>
          <w:p w14:paraId="6170B0CD" w14:textId="7F6FA2D7" w:rsidR="00445D89" w:rsidRPr="004473D3" w:rsidRDefault="00445D89" w:rsidP="00445D89">
            <w:pPr>
              <w:jc w:val="left"/>
              <w:rPr>
                <w:sz w:val="20"/>
                <w:szCs w:val="20"/>
              </w:rPr>
            </w:pPr>
            <w:r w:rsidRPr="00D90ECD">
              <w:rPr>
                <w:bCs/>
                <w:sz w:val="20"/>
                <w:szCs w:val="20"/>
              </w:rPr>
              <w:t>Include the Manual Closure codelists in TC25</w:t>
            </w:r>
          </w:p>
        </w:tc>
        <w:tc>
          <w:tcPr>
            <w:tcW w:w="729" w:type="pct"/>
            <w:vAlign w:val="center"/>
          </w:tcPr>
          <w:p w14:paraId="3B3B9C3D"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78E59BFC" w14:textId="4529C1D1" w:rsidR="00445D89" w:rsidRPr="00F2563E" w:rsidRDefault="00445D89" w:rsidP="00445D89">
            <w:pPr>
              <w:jc w:val="center"/>
              <w:rPr>
                <w:sz w:val="20"/>
                <w:szCs w:val="20"/>
              </w:rPr>
            </w:pPr>
            <w:r w:rsidRPr="00B53013">
              <w:rPr>
                <w:sz w:val="20"/>
                <w:szCs w:val="20"/>
              </w:rPr>
              <w:t>Accepted</w:t>
            </w:r>
          </w:p>
        </w:tc>
        <w:tc>
          <w:tcPr>
            <w:tcW w:w="982" w:type="pct"/>
            <w:vAlign w:val="center"/>
          </w:tcPr>
          <w:p w14:paraId="1B9E0BDC" w14:textId="0590BC23" w:rsidR="00445D89" w:rsidRDefault="005C7E1E" w:rsidP="00445D89">
            <w:pPr>
              <w:jc w:val="center"/>
              <w:rPr>
                <w:sz w:val="20"/>
                <w:szCs w:val="20"/>
              </w:rPr>
            </w:pPr>
            <w:r>
              <w:rPr>
                <w:sz w:val="20"/>
                <w:szCs w:val="20"/>
              </w:rPr>
              <w:t>13/02/2023</w:t>
            </w:r>
          </w:p>
        </w:tc>
      </w:tr>
      <w:tr w:rsidR="00445D89" w:rsidRPr="00F2563E" w14:paraId="7AB3A6B2" w14:textId="77777777" w:rsidTr="00647402">
        <w:trPr>
          <w:trHeight w:val="540"/>
          <w:jc w:val="center"/>
        </w:trPr>
        <w:tc>
          <w:tcPr>
            <w:tcW w:w="526" w:type="pct"/>
            <w:vAlign w:val="center"/>
          </w:tcPr>
          <w:p w14:paraId="54BDD78D" w14:textId="538BAE29" w:rsidR="00445D89" w:rsidRPr="00F2563E" w:rsidRDefault="00445D89" w:rsidP="00445D89">
            <w:pPr>
              <w:jc w:val="center"/>
              <w:rPr>
                <w:sz w:val="20"/>
                <w:szCs w:val="20"/>
              </w:rPr>
            </w:pPr>
            <w:r w:rsidRPr="00A92E89">
              <w:rPr>
                <w:sz w:val="20"/>
                <w:szCs w:val="20"/>
              </w:rPr>
              <w:t>v2.04</w:t>
            </w:r>
          </w:p>
        </w:tc>
        <w:tc>
          <w:tcPr>
            <w:tcW w:w="615" w:type="pct"/>
            <w:vAlign w:val="center"/>
          </w:tcPr>
          <w:p w14:paraId="12033097" w14:textId="56CCEF24" w:rsidR="00445D89" w:rsidRPr="00020C0D" w:rsidRDefault="00445D89" w:rsidP="00445D89">
            <w:pPr>
              <w:jc w:val="center"/>
              <w:rPr>
                <w:sz w:val="20"/>
                <w:szCs w:val="20"/>
              </w:rPr>
            </w:pPr>
            <w:r w:rsidRPr="007313F4">
              <w:rPr>
                <w:sz w:val="20"/>
                <w:szCs w:val="20"/>
              </w:rPr>
              <w:t>DDNEA-P3-278</w:t>
            </w:r>
          </w:p>
        </w:tc>
        <w:tc>
          <w:tcPr>
            <w:tcW w:w="1667" w:type="pct"/>
            <w:vAlign w:val="center"/>
          </w:tcPr>
          <w:p w14:paraId="1F6BC7B5" w14:textId="78C71274" w:rsidR="00445D89" w:rsidRPr="004473D3" w:rsidRDefault="00445D89" w:rsidP="00445D89">
            <w:pPr>
              <w:jc w:val="left"/>
              <w:rPr>
                <w:sz w:val="20"/>
                <w:szCs w:val="20"/>
              </w:rPr>
            </w:pPr>
            <w:r w:rsidRPr="00D90ECD">
              <w:rPr>
                <w:bCs/>
                <w:sz w:val="20"/>
                <w:szCs w:val="20"/>
              </w:rPr>
              <w:t>Update the format of ‘Supporting Document Type’ to allow TARIC codes inclusion</w:t>
            </w:r>
          </w:p>
        </w:tc>
        <w:tc>
          <w:tcPr>
            <w:tcW w:w="729" w:type="pct"/>
            <w:vAlign w:val="center"/>
          </w:tcPr>
          <w:p w14:paraId="04D91CBC"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183011B2" w14:textId="6DFD36B4" w:rsidR="00445D89" w:rsidRPr="00F2563E" w:rsidRDefault="00445D89" w:rsidP="00445D89">
            <w:pPr>
              <w:jc w:val="center"/>
              <w:rPr>
                <w:sz w:val="20"/>
                <w:szCs w:val="20"/>
              </w:rPr>
            </w:pPr>
            <w:r w:rsidRPr="00B53013">
              <w:rPr>
                <w:sz w:val="20"/>
                <w:szCs w:val="20"/>
              </w:rPr>
              <w:t>Accepted</w:t>
            </w:r>
          </w:p>
        </w:tc>
        <w:tc>
          <w:tcPr>
            <w:tcW w:w="982" w:type="pct"/>
            <w:vAlign w:val="center"/>
          </w:tcPr>
          <w:p w14:paraId="07239263" w14:textId="1C8E3248" w:rsidR="00445D89" w:rsidRDefault="005C7E1E" w:rsidP="00445D89">
            <w:pPr>
              <w:jc w:val="center"/>
              <w:rPr>
                <w:sz w:val="20"/>
                <w:szCs w:val="20"/>
              </w:rPr>
            </w:pPr>
            <w:r>
              <w:rPr>
                <w:sz w:val="20"/>
                <w:szCs w:val="20"/>
              </w:rPr>
              <w:t>13/02/2023</w:t>
            </w:r>
          </w:p>
        </w:tc>
      </w:tr>
      <w:tr w:rsidR="00445D89" w:rsidRPr="00F2563E" w14:paraId="49CE00E5" w14:textId="77777777" w:rsidTr="00647402">
        <w:trPr>
          <w:trHeight w:val="540"/>
          <w:jc w:val="center"/>
        </w:trPr>
        <w:tc>
          <w:tcPr>
            <w:tcW w:w="526" w:type="pct"/>
            <w:vAlign w:val="center"/>
          </w:tcPr>
          <w:p w14:paraId="590EE67C" w14:textId="30A52BE5" w:rsidR="00445D89" w:rsidRPr="00244264" w:rsidRDefault="00445D89" w:rsidP="00445D89">
            <w:pPr>
              <w:jc w:val="center"/>
              <w:rPr>
                <w:strike/>
                <w:color w:val="FF0000"/>
                <w:sz w:val="20"/>
                <w:szCs w:val="20"/>
              </w:rPr>
            </w:pPr>
            <w:r w:rsidRPr="00244264">
              <w:rPr>
                <w:strike/>
                <w:color w:val="FF0000"/>
                <w:sz w:val="20"/>
                <w:szCs w:val="20"/>
              </w:rPr>
              <w:t>v2.04</w:t>
            </w:r>
          </w:p>
        </w:tc>
        <w:tc>
          <w:tcPr>
            <w:tcW w:w="615" w:type="pct"/>
            <w:vAlign w:val="center"/>
          </w:tcPr>
          <w:p w14:paraId="2BAD0B93" w14:textId="0EFF1837" w:rsidR="00445D89" w:rsidRPr="00244264" w:rsidRDefault="00445D89" w:rsidP="00445D89">
            <w:pPr>
              <w:jc w:val="center"/>
              <w:rPr>
                <w:strike/>
                <w:color w:val="FF0000"/>
                <w:sz w:val="20"/>
                <w:szCs w:val="20"/>
              </w:rPr>
            </w:pPr>
            <w:r w:rsidRPr="00244264">
              <w:rPr>
                <w:strike/>
                <w:color w:val="FF0000"/>
                <w:sz w:val="20"/>
                <w:szCs w:val="20"/>
              </w:rPr>
              <w:t>DDNEA-P4-279</w:t>
            </w:r>
          </w:p>
        </w:tc>
        <w:tc>
          <w:tcPr>
            <w:tcW w:w="1667" w:type="pct"/>
            <w:vAlign w:val="center"/>
          </w:tcPr>
          <w:p w14:paraId="28A1C8CA" w14:textId="081BF231" w:rsidR="00445D89" w:rsidRPr="00244264" w:rsidRDefault="00445D89" w:rsidP="00445D89">
            <w:pPr>
              <w:jc w:val="left"/>
              <w:rPr>
                <w:strike/>
                <w:color w:val="FF0000"/>
                <w:sz w:val="20"/>
                <w:szCs w:val="20"/>
              </w:rPr>
            </w:pPr>
            <w:r w:rsidRPr="00244264">
              <w:rPr>
                <w:strike/>
                <w:color w:val="FF0000"/>
                <w:sz w:val="20"/>
                <w:szCs w:val="20"/>
              </w:rPr>
              <w:t>Clarifications regarding the applicability of Temporary Authorisations</w:t>
            </w:r>
          </w:p>
        </w:tc>
        <w:tc>
          <w:tcPr>
            <w:tcW w:w="729" w:type="pct"/>
            <w:vAlign w:val="center"/>
          </w:tcPr>
          <w:p w14:paraId="61A0C4AC" w14:textId="77777777" w:rsidR="00445D89" w:rsidRPr="00244264" w:rsidRDefault="00445D89" w:rsidP="00445D89">
            <w:pPr>
              <w:jc w:val="center"/>
              <w:rPr>
                <w:strike/>
                <w:color w:val="FF0000"/>
                <w:sz w:val="20"/>
                <w:szCs w:val="20"/>
              </w:rPr>
            </w:pPr>
            <w:r w:rsidRPr="00244264">
              <w:rPr>
                <w:strike/>
                <w:color w:val="FF0000"/>
                <w:sz w:val="20"/>
                <w:szCs w:val="20"/>
              </w:rPr>
              <w:t>Review</w:t>
            </w:r>
          </w:p>
        </w:tc>
        <w:tc>
          <w:tcPr>
            <w:tcW w:w="479" w:type="pct"/>
            <w:tcMar>
              <w:top w:w="113" w:type="dxa"/>
              <w:left w:w="57" w:type="dxa"/>
              <w:bottom w:w="113" w:type="dxa"/>
              <w:right w:w="57" w:type="dxa"/>
            </w:tcMar>
            <w:vAlign w:val="center"/>
          </w:tcPr>
          <w:p w14:paraId="6FA5EBC6" w14:textId="2628980B" w:rsidR="00445D89" w:rsidRPr="00244264" w:rsidRDefault="00445D89" w:rsidP="00445D89">
            <w:pPr>
              <w:jc w:val="center"/>
              <w:rPr>
                <w:strike/>
                <w:color w:val="FF0000"/>
                <w:sz w:val="20"/>
                <w:szCs w:val="20"/>
              </w:rPr>
            </w:pPr>
            <w:r w:rsidRPr="00244264">
              <w:rPr>
                <w:strike/>
                <w:color w:val="FF0000"/>
                <w:sz w:val="20"/>
                <w:szCs w:val="20"/>
              </w:rPr>
              <w:t>Accepted</w:t>
            </w:r>
          </w:p>
        </w:tc>
        <w:tc>
          <w:tcPr>
            <w:tcW w:w="982" w:type="pct"/>
            <w:vAlign w:val="center"/>
          </w:tcPr>
          <w:p w14:paraId="4B52FD58" w14:textId="162BA40A" w:rsidR="00445D89" w:rsidRPr="00244264" w:rsidRDefault="005C7E1E" w:rsidP="00445D89">
            <w:pPr>
              <w:jc w:val="center"/>
              <w:rPr>
                <w:strike/>
                <w:color w:val="FF0000"/>
                <w:sz w:val="20"/>
                <w:szCs w:val="20"/>
              </w:rPr>
            </w:pPr>
            <w:r w:rsidRPr="00244264">
              <w:rPr>
                <w:strike/>
                <w:color w:val="FF0000"/>
                <w:sz w:val="20"/>
                <w:szCs w:val="20"/>
              </w:rPr>
              <w:t>13/02/2023</w:t>
            </w:r>
          </w:p>
        </w:tc>
      </w:tr>
      <w:tr w:rsidR="00445D89" w:rsidRPr="00F2563E" w14:paraId="2A66CE4D" w14:textId="77777777" w:rsidTr="00647402">
        <w:trPr>
          <w:trHeight w:val="540"/>
          <w:jc w:val="center"/>
        </w:trPr>
        <w:tc>
          <w:tcPr>
            <w:tcW w:w="526" w:type="pct"/>
            <w:vAlign w:val="center"/>
          </w:tcPr>
          <w:p w14:paraId="7F05288E" w14:textId="4B91B13B" w:rsidR="00445D89" w:rsidRPr="00F2563E" w:rsidRDefault="00445D89" w:rsidP="00445D89">
            <w:pPr>
              <w:jc w:val="center"/>
              <w:rPr>
                <w:sz w:val="20"/>
                <w:szCs w:val="20"/>
              </w:rPr>
            </w:pPr>
            <w:r w:rsidRPr="00A92E89">
              <w:rPr>
                <w:sz w:val="20"/>
                <w:szCs w:val="20"/>
              </w:rPr>
              <w:t>v2.04</w:t>
            </w:r>
          </w:p>
        </w:tc>
        <w:tc>
          <w:tcPr>
            <w:tcW w:w="615" w:type="pct"/>
            <w:vAlign w:val="center"/>
          </w:tcPr>
          <w:p w14:paraId="03F1C7DA" w14:textId="0F147066" w:rsidR="00445D89" w:rsidRPr="00020C0D" w:rsidRDefault="00445D89" w:rsidP="00445D89">
            <w:pPr>
              <w:jc w:val="center"/>
              <w:rPr>
                <w:sz w:val="20"/>
                <w:szCs w:val="20"/>
              </w:rPr>
            </w:pPr>
            <w:r w:rsidRPr="007313F4">
              <w:rPr>
                <w:sz w:val="20"/>
                <w:szCs w:val="20"/>
              </w:rPr>
              <w:t>DDNEA-P4-280</w:t>
            </w:r>
          </w:p>
        </w:tc>
        <w:tc>
          <w:tcPr>
            <w:tcW w:w="1667" w:type="pct"/>
            <w:vAlign w:val="center"/>
          </w:tcPr>
          <w:p w14:paraId="6D8C97D6" w14:textId="28E543BC" w:rsidR="00445D89" w:rsidRPr="004473D3" w:rsidRDefault="00445D89" w:rsidP="00445D89">
            <w:pPr>
              <w:jc w:val="left"/>
              <w:rPr>
                <w:sz w:val="20"/>
                <w:szCs w:val="20"/>
              </w:rPr>
            </w:pPr>
            <w:r w:rsidRPr="00CB27C0">
              <w:rPr>
                <w:sz w:val="20"/>
                <w:szCs w:val="20"/>
              </w:rPr>
              <w:t>Applicability of ‘C095’ on the IE88</w:t>
            </w:r>
            <w:r w:rsidR="009B6341">
              <w:rPr>
                <w:sz w:val="20"/>
                <w:szCs w:val="20"/>
              </w:rPr>
              <w:t>0</w:t>
            </w:r>
            <w:r w:rsidRPr="00CB27C0">
              <w:rPr>
                <w:sz w:val="20"/>
                <w:szCs w:val="20"/>
              </w:rPr>
              <w:t xml:space="preserve"> message</w:t>
            </w:r>
          </w:p>
        </w:tc>
        <w:tc>
          <w:tcPr>
            <w:tcW w:w="729" w:type="pct"/>
            <w:vAlign w:val="center"/>
          </w:tcPr>
          <w:p w14:paraId="45A9DBF0"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20674EF2" w14:textId="7E5DB330" w:rsidR="00445D89" w:rsidRPr="00F2563E" w:rsidRDefault="00445D89" w:rsidP="00445D89">
            <w:pPr>
              <w:jc w:val="center"/>
              <w:rPr>
                <w:sz w:val="20"/>
                <w:szCs w:val="20"/>
              </w:rPr>
            </w:pPr>
            <w:r w:rsidRPr="00B53013">
              <w:rPr>
                <w:sz w:val="20"/>
                <w:szCs w:val="20"/>
              </w:rPr>
              <w:t>Accepted</w:t>
            </w:r>
          </w:p>
        </w:tc>
        <w:tc>
          <w:tcPr>
            <w:tcW w:w="982" w:type="pct"/>
            <w:vAlign w:val="center"/>
          </w:tcPr>
          <w:p w14:paraId="364C5BB4" w14:textId="2340C9BC" w:rsidR="00445D89" w:rsidRDefault="005C7E1E" w:rsidP="00445D89">
            <w:pPr>
              <w:jc w:val="center"/>
              <w:rPr>
                <w:sz w:val="20"/>
                <w:szCs w:val="20"/>
              </w:rPr>
            </w:pPr>
            <w:r>
              <w:rPr>
                <w:sz w:val="20"/>
                <w:szCs w:val="20"/>
              </w:rPr>
              <w:t>13/02/2023</w:t>
            </w:r>
          </w:p>
        </w:tc>
      </w:tr>
      <w:tr w:rsidR="00445D89" w:rsidRPr="00F2563E" w14:paraId="2CFFE41B" w14:textId="77777777" w:rsidTr="00647402">
        <w:trPr>
          <w:trHeight w:val="540"/>
          <w:jc w:val="center"/>
        </w:trPr>
        <w:tc>
          <w:tcPr>
            <w:tcW w:w="526" w:type="pct"/>
            <w:vAlign w:val="center"/>
          </w:tcPr>
          <w:p w14:paraId="45052582" w14:textId="2F48F163" w:rsidR="00445D89" w:rsidRPr="00F2563E" w:rsidRDefault="00445D89" w:rsidP="00445D89">
            <w:pPr>
              <w:jc w:val="center"/>
              <w:rPr>
                <w:sz w:val="20"/>
                <w:szCs w:val="20"/>
              </w:rPr>
            </w:pPr>
            <w:r w:rsidRPr="00A92E89">
              <w:rPr>
                <w:sz w:val="20"/>
                <w:szCs w:val="20"/>
              </w:rPr>
              <w:t>v2.04</w:t>
            </w:r>
          </w:p>
        </w:tc>
        <w:tc>
          <w:tcPr>
            <w:tcW w:w="615" w:type="pct"/>
            <w:vAlign w:val="center"/>
          </w:tcPr>
          <w:p w14:paraId="717CB547" w14:textId="10C3DC34" w:rsidR="00445D89" w:rsidRPr="00020C0D" w:rsidRDefault="00445D89" w:rsidP="00445D89">
            <w:pPr>
              <w:jc w:val="center"/>
              <w:rPr>
                <w:sz w:val="20"/>
                <w:szCs w:val="20"/>
              </w:rPr>
            </w:pPr>
            <w:r w:rsidRPr="007313F4">
              <w:rPr>
                <w:sz w:val="20"/>
                <w:szCs w:val="20"/>
              </w:rPr>
              <w:t>DDNEA-P4-281</w:t>
            </w:r>
          </w:p>
        </w:tc>
        <w:tc>
          <w:tcPr>
            <w:tcW w:w="1667" w:type="pct"/>
            <w:vAlign w:val="center"/>
          </w:tcPr>
          <w:p w14:paraId="584368D1" w14:textId="785D394F" w:rsidR="00445D89" w:rsidRPr="004473D3" w:rsidRDefault="00445D89" w:rsidP="00445D89">
            <w:pPr>
              <w:jc w:val="left"/>
              <w:rPr>
                <w:sz w:val="20"/>
                <w:szCs w:val="20"/>
              </w:rPr>
            </w:pPr>
            <w:r w:rsidRPr="008D00AB">
              <w:rPr>
                <w:sz w:val="20"/>
                <w:szCs w:val="20"/>
              </w:rPr>
              <w:t>Update description of BR024 and BR025</w:t>
            </w:r>
          </w:p>
        </w:tc>
        <w:tc>
          <w:tcPr>
            <w:tcW w:w="729" w:type="pct"/>
            <w:vAlign w:val="center"/>
          </w:tcPr>
          <w:p w14:paraId="2D18F5DD"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319CF441" w14:textId="6BB0266E" w:rsidR="00445D89" w:rsidRPr="00F2563E" w:rsidRDefault="00445D89" w:rsidP="00445D89">
            <w:pPr>
              <w:jc w:val="center"/>
              <w:rPr>
                <w:sz w:val="20"/>
                <w:szCs w:val="20"/>
              </w:rPr>
            </w:pPr>
            <w:r w:rsidRPr="00B53013">
              <w:rPr>
                <w:sz w:val="20"/>
                <w:szCs w:val="20"/>
              </w:rPr>
              <w:t>Accepted</w:t>
            </w:r>
          </w:p>
        </w:tc>
        <w:tc>
          <w:tcPr>
            <w:tcW w:w="982" w:type="pct"/>
            <w:vAlign w:val="center"/>
          </w:tcPr>
          <w:p w14:paraId="6D533AB3" w14:textId="0787EA52" w:rsidR="00445D89" w:rsidRDefault="005C7E1E" w:rsidP="00445D89">
            <w:pPr>
              <w:jc w:val="center"/>
              <w:rPr>
                <w:sz w:val="20"/>
                <w:szCs w:val="20"/>
              </w:rPr>
            </w:pPr>
            <w:r>
              <w:rPr>
                <w:sz w:val="20"/>
                <w:szCs w:val="20"/>
              </w:rPr>
              <w:t>13/02/2023</w:t>
            </w:r>
          </w:p>
        </w:tc>
      </w:tr>
      <w:tr w:rsidR="00445D89" w:rsidRPr="00F2563E" w14:paraId="3A81BD23" w14:textId="77777777" w:rsidTr="00647402">
        <w:trPr>
          <w:trHeight w:val="540"/>
          <w:jc w:val="center"/>
        </w:trPr>
        <w:tc>
          <w:tcPr>
            <w:tcW w:w="526" w:type="pct"/>
            <w:vAlign w:val="center"/>
          </w:tcPr>
          <w:p w14:paraId="6FDEBC0B" w14:textId="1C612B59" w:rsidR="00445D89" w:rsidRPr="00F2563E" w:rsidRDefault="00445D89" w:rsidP="00445D89">
            <w:pPr>
              <w:jc w:val="center"/>
              <w:rPr>
                <w:sz w:val="20"/>
                <w:szCs w:val="20"/>
              </w:rPr>
            </w:pPr>
            <w:r w:rsidRPr="00A92E89">
              <w:rPr>
                <w:sz w:val="20"/>
                <w:szCs w:val="20"/>
              </w:rPr>
              <w:t>v2.04</w:t>
            </w:r>
          </w:p>
        </w:tc>
        <w:tc>
          <w:tcPr>
            <w:tcW w:w="615" w:type="pct"/>
            <w:vAlign w:val="center"/>
          </w:tcPr>
          <w:p w14:paraId="4EE0E2D6" w14:textId="44E37E4C" w:rsidR="00445D89" w:rsidRPr="00020C0D" w:rsidRDefault="00445D89" w:rsidP="00445D89">
            <w:pPr>
              <w:jc w:val="center"/>
              <w:rPr>
                <w:sz w:val="20"/>
                <w:szCs w:val="20"/>
              </w:rPr>
            </w:pPr>
            <w:r w:rsidRPr="007313F4">
              <w:rPr>
                <w:sz w:val="20"/>
                <w:szCs w:val="20"/>
              </w:rPr>
              <w:t>DDNEA-P4-282</w:t>
            </w:r>
          </w:p>
        </w:tc>
        <w:tc>
          <w:tcPr>
            <w:tcW w:w="1667" w:type="pct"/>
            <w:vAlign w:val="center"/>
          </w:tcPr>
          <w:p w14:paraId="246B1ADD" w14:textId="2B6C7307" w:rsidR="00445D89" w:rsidRPr="004473D3" w:rsidRDefault="00445D89" w:rsidP="00445D89">
            <w:pPr>
              <w:jc w:val="left"/>
              <w:rPr>
                <w:sz w:val="20"/>
                <w:szCs w:val="20"/>
              </w:rPr>
            </w:pPr>
            <w:r w:rsidRPr="00477936">
              <w:rPr>
                <w:sz w:val="20"/>
                <w:szCs w:val="20"/>
              </w:rPr>
              <w:t>Documentation update in Manual Closure process description</w:t>
            </w:r>
          </w:p>
        </w:tc>
        <w:tc>
          <w:tcPr>
            <w:tcW w:w="729" w:type="pct"/>
            <w:vAlign w:val="center"/>
          </w:tcPr>
          <w:p w14:paraId="3BF25213"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5A4368CF" w14:textId="5FBF3CAD" w:rsidR="00445D89" w:rsidRPr="00F2563E" w:rsidRDefault="00445D89" w:rsidP="00445D89">
            <w:pPr>
              <w:jc w:val="center"/>
              <w:rPr>
                <w:sz w:val="20"/>
                <w:szCs w:val="20"/>
              </w:rPr>
            </w:pPr>
            <w:r w:rsidRPr="00B53013">
              <w:rPr>
                <w:sz w:val="20"/>
                <w:szCs w:val="20"/>
              </w:rPr>
              <w:t>Accepted</w:t>
            </w:r>
          </w:p>
        </w:tc>
        <w:tc>
          <w:tcPr>
            <w:tcW w:w="982" w:type="pct"/>
            <w:vAlign w:val="center"/>
          </w:tcPr>
          <w:p w14:paraId="6718B918" w14:textId="04350809" w:rsidR="00445D89" w:rsidRDefault="005C7E1E" w:rsidP="00445D89">
            <w:pPr>
              <w:jc w:val="center"/>
              <w:rPr>
                <w:sz w:val="20"/>
                <w:szCs w:val="20"/>
              </w:rPr>
            </w:pPr>
            <w:r>
              <w:rPr>
                <w:sz w:val="20"/>
                <w:szCs w:val="20"/>
              </w:rPr>
              <w:t>13/02/2023</w:t>
            </w:r>
          </w:p>
        </w:tc>
      </w:tr>
      <w:tr w:rsidR="00445D89" w:rsidRPr="00F2563E" w14:paraId="496A96FD" w14:textId="77777777" w:rsidTr="00647402">
        <w:trPr>
          <w:trHeight w:val="540"/>
          <w:jc w:val="center"/>
        </w:trPr>
        <w:tc>
          <w:tcPr>
            <w:tcW w:w="526" w:type="pct"/>
            <w:vAlign w:val="center"/>
          </w:tcPr>
          <w:p w14:paraId="1E41C561" w14:textId="56C8BAA4" w:rsidR="00445D89" w:rsidRPr="00F2563E" w:rsidRDefault="00445D89" w:rsidP="00445D89">
            <w:pPr>
              <w:jc w:val="center"/>
              <w:rPr>
                <w:sz w:val="20"/>
                <w:szCs w:val="20"/>
              </w:rPr>
            </w:pPr>
            <w:r w:rsidRPr="00A92E89">
              <w:rPr>
                <w:sz w:val="20"/>
                <w:szCs w:val="20"/>
              </w:rPr>
              <w:t>v2.04</w:t>
            </w:r>
          </w:p>
        </w:tc>
        <w:tc>
          <w:tcPr>
            <w:tcW w:w="615" w:type="pct"/>
            <w:vAlign w:val="center"/>
          </w:tcPr>
          <w:p w14:paraId="5C3DCFA9" w14:textId="6671076B" w:rsidR="00445D89" w:rsidRPr="00020C0D" w:rsidRDefault="00445D89" w:rsidP="00445D89">
            <w:pPr>
              <w:jc w:val="center"/>
              <w:rPr>
                <w:sz w:val="20"/>
                <w:szCs w:val="20"/>
              </w:rPr>
            </w:pPr>
            <w:r w:rsidRPr="007313F4">
              <w:rPr>
                <w:sz w:val="20"/>
                <w:szCs w:val="20"/>
              </w:rPr>
              <w:t>DDNEA-P4-283</w:t>
            </w:r>
          </w:p>
        </w:tc>
        <w:tc>
          <w:tcPr>
            <w:tcW w:w="1667" w:type="pct"/>
            <w:vAlign w:val="center"/>
          </w:tcPr>
          <w:p w14:paraId="4A5473CA" w14:textId="7A859999" w:rsidR="00445D89" w:rsidRPr="004473D3" w:rsidRDefault="00445D89" w:rsidP="00445D89">
            <w:pPr>
              <w:jc w:val="left"/>
              <w:rPr>
                <w:sz w:val="20"/>
                <w:szCs w:val="20"/>
              </w:rPr>
            </w:pPr>
            <w:r w:rsidRPr="00477936">
              <w:rPr>
                <w:sz w:val="20"/>
                <w:szCs w:val="20"/>
              </w:rPr>
              <w:t>There is no reference to any other RFCs.</w:t>
            </w:r>
          </w:p>
        </w:tc>
        <w:tc>
          <w:tcPr>
            <w:tcW w:w="729" w:type="pct"/>
            <w:vAlign w:val="center"/>
          </w:tcPr>
          <w:p w14:paraId="24EAEDB7"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63AE5D72" w14:textId="46879648" w:rsidR="00445D89" w:rsidRPr="00F2563E" w:rsidRDefault="00445D89" w:rsidP="00445D89">
            <w:pPr>
              <w:jc w:val="center"/>
              <w:rPr>
                <w:sz w:val="20"/>
                <w:szCs w:val="20"/>
              </w:rPr>
            </w:pPr>
            <w:r w:rsidRPr="00B53013">
              <w:rPr>
                <w:sz w:val="20"/>
                <w:szCs w:val="20"/>
              </w:rPr>
              <w:t>Accepted</w:t>
            </w:r>
          </w:p>
        </w:tc>
        <w:tc>
          <w:tcPr>
            <w:tcW w:w="982" w:type="pct"/>
            <w:vAlign w:val="center"/>
          </w:tcPr>
          <w:p w14:paraId="3343C1B2" w14:textId="0181F63F" w:rsidR="00445D89" w:rsidRDefault="005C7E1E" w:rsidP="00445D89">
            <w:pPr>
              <w:jc w:val="center"/>
              <w:rPr>
                <w:sz w:val="20"/>
                <w:szCs w:val="20"/>
              </w:rPr>
            </w:pPr>
            <w:r>
              <w:rPr>
                <w:sz w:val="20"/>
                <w:szCs w:val="20"/>
              </w:rPr>
              <w:t>13/02/2023</w:t>
            </w:r>
          </w:p>
        </w:tc>
      </w:tr>
      <w:tr w:rsidR="00445D89" w:rsidRPr="00F2563E" w14:paraId="3A6D77B3" w14:textId="77777777" w:rsidTr="00647402">
        <w:trPr>
          <w:trHeight w:val="540"/>
          <w:jc w:val="center"/>
        </w:trPr>
        <w:tc>
          <w:tcPr>
            <w:tcW w:w="526" w:type="pct"/>
            <w:vAlign w:val="center"/>
          </w:tcPr>
          <w:p w14:paraId="192F5323" w14:textId="6DAD0017" w:rsidR="00445D89" w:rsidRPr="00F2563E" w:rsidRDefault="00445D89" w:rsidP="00445D89">
            <w:pPr>
              <w:jc w:val="center"/>
              <w:rPr>
                <w:sz w:val="20"/>
                <w:szCs w:val="20"/>
              </w:rPr>
            </w:pPr>
            <w:r w:rsidRPr="00A92E89">
              <w:rPr>
                <w:sz w:val="20"/>
                <w:szCs w:val="20"/>
              </w:rPr>
              <w:t>v2.04</w:t>
            </w:r>
          </w:p>
        </w:tc>
        <w:tc>
          <w:tcPr>
            <w:tcW w:w="615" w:type="pct"/>
            <w:vAlign w:val="center"/>
          </w:tcPr>
          <w:p w14:paraId="4795166B" w14:textId="19367D99" w:rsidR="00445D89" w:rsidRPr="00020C0D" w:rsidRDefault="00445D89" w:rsidP="00445D89">
            <w:pPr>
              <w:jc w:val="center"/>
              <w:rPr>
                <w:sz w:val="20"/>
                <w:szCs w:val="20"/>
              </w:rPr>
            </w:pPr>
            <w:r w:rsidRPr="007313F4">
              <w:rPr>
                <w:sz w:val="20"/>
                <w:szCs w:val="20"/>
              </w:rPr>
              <w:t>DDNEA-P4-284</w:t>
            </w:r>
          </w:p>
        </w:tc>
        <w:tc>
          <w:tcPr>
            <w:tcW w:w="1667" w:type="pct"/>
            <w:vAlign w:val="center"/>
          </w:tcPr>
          <w:p w14:paraId="3D89E342" w14:textId="72627C6A" w:rsidR="00445D89" w:rsidRPr="004473D3" w:rsidRDefault="00445D89" w:rsidP="00445D89">
            <w:pPr>
              <w:jc w:val="left"/>
              <w:rPr>
                <w:sz w:val="20"/>
                <w:szCs w:val="20"/>
              </w:rPr>
            </w:pPr>
            <w:r w:rsidRPr="00477936">
              <w:rPr>
                <w:sz w:val="20"/>
                <w:szCs w:val="20"/>
              </w:rPr>
              <w:t>Clarifications on the applicability of rule ‘R251’</w:t>
            </w:r>
          </w:p>
        </w:tc>
        <w:tc>
          <w:tcPr>
            <w:tcW w:w="729" w:type="pct"/>
            <w:vAlign w:val="center"/>
          </w:tcPr>
          <w:p w14:paraId="6DE03364"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4D206A0E" w14:textId="5A9D3567" w:rsidR="00445D89" w:rsidRPr="00F2563E" w:rsidRDefault="00445D89" w:rsidP="00445D89">
            <w:pPr>
              <w:jc w:val="center"/>
              <w:rPr>
                <w:sz w:val="20"/>
                <w:szCs w:val="20"/>
              </w:rPr>
            </w:pPr>
            <w:r w:rsidRPr="00B53013">
              <w:rPr>
                <w:sz w:val="20"/>
                <w:szCs w:val="20"/>
              </w:rPr>
              <w:t>Accepted</w:t>
            </w:r>
          </w:p>
        </w:tc>
        <w:tc>
          <w:tcPr>
            <w:tcW w:w="982" w:type="pct"/>
            <w:vAlign w:val="center"/>
          </w:tcPr>
          <w:p w14:paraId="6F91761F" w14:textId="71D09278" w:rsidR="00445D89" w:rsidRDefault="005C7E1E" w:rsidP="00445D89">
            <w:pPr>
              <w:jc w:val="center"/>
              <w:rPr>
                <w:sz w:val="20"/>
                <w:szCs w:val="20"/>
              </w:rPr>
            </w:pPr>
            <w:r>
              <w:rPr>
                <w:sz w:val="20"/>
                <w:szCs w:val="20"/>
              </w:rPr>
              <w:t>13/02/2023</w:t>
            </w:r>
          </w:p>
        </w:tc>
      </w:tr>
      <w:tr w:rsidR="00445D89" w:rsidRPr="00F2563E" w14:paraId="288A228D" w14:textId="77777777" w:rsidTr="00647402">
        <w:trPr>
          <w:trHeight w:val="540"/>
          <w:jc w:val="center"/>
        </w:trPr>
        <w:tc>
          <w:tcPr>
            <w:tcW w:w="526" w:type="pct"/>
            <w:vAlign w:val="center"/>
          </w:tcPr>
          <w:p w14:paraId="1495F25C" w14:textId="20E95C62" w:rsidR="00445D89" w:rsidRPr="00F2563E" w:rsidRDefault="00445D89" w:rsidP="00445D89">
            <w:pPr>
              <w:jc w:val="center"/>
              <w:rPr>
                <w:sz w:val="20"/>
                <w:szCs w:val="20"/>
              </w:rPr>
            </w:pPr>
            <w:r w:rsidRPr="00A92E89">
              <w:rPr>
                <w:sz w:val="20"/>
                <w:szCs w:val="20"/>
              </w:rPr>
              <w:t>v2.04</w:t>
            </w:r>
          </w:p>
        </w:tc>
        <w:tc>
          <w:tcPr>
            <w:tcW w:w="615" w:type="pct"/>
            <w:vAlign w:val="center"/>
          </w:tcPr>
          <w:p w14:paraId="577F6F37" w14:textId="5A7D155F" w:rsidR="00445D89" w:rsidRPr="00020C0D" w:rsidRDefault="00445D89" w:rsidP="00445D89">
            <w:pPr>
              <w:jc w:val="center"/>
              <w:rPr>
                <w:sz w:val="20"/>
                <w:szCs w:val="20"/>
              </w:rPr>
            </w:pPr>
            <w:r w:rsidRPr="007313F4">
              <w:rPr>
                <w:sz w:val="20"/>
                <w:szCs w:val="20"/>
              </w:rPr>
              <w:t>DDNEA-P4-289</w:t>
            </w:r>
          </w:p>
        </w:tc>
        <w:tc>
          <w:tcPr>
            <w:tcW w:w="1667" w:type="pct"/>
            <w:vAlign w:val="center"/>
          </w:tcPr>
          <w:p w14:paraId="4EDA68DF" w14:textId="474BD5D5" w:rsidR="00445D89" w:rsidRPr="004473D3" w:rsidRDefault="00445D89" w:rsidP="00445D89">
            <w:pPr>
              <w:jc w:val="left"/>
              <w:rPr>
                <w:sz w:val="20"/>
                <w:szCs w:val="20"/>
              </w:rPr>
            </w:pPr>
            <w:r w:rsidRPr="00740320">
              <w:rPr>
                <w:sz w:val="20"/>
                <w:szCs w:val="20"/>
              </w:rPr>
              <w:t>Applicability of Degree Plato</w:t>
            </w:r>
          </w:p>
        </w:tc>
        <w:tc>
          <w:tcPr>
            <w:tcW w:w="729" w:type="pct"/>
            <w:vAlign w:val="center"/>
          </w:tcPr>
          <w:p w14:paraId="2BF60F53"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19B6B49A" w14:textId="5C1683D0" w:rsidR="00445D89" w:rsidRPr="00F2563E" w:rsidRDefault="00445D89" w:rsidP="00445D89">
            <w:pPr>
              <w:jc w:val="center"/>
              <w:rPr>
                <w:sz w:val="20"/>
                <w:szCs w:val="20"/>
              </w:rPr>
            </w:pPr>
            <w:r w:rsidRPr="00B53013">
              <w:rPr>
                <w:sz w:val="20"/>
                <w:szCs w:val="20"/>
              </w:rPr>
              <w:t>Accepted</w:t>
            </w:r>
          </w:p>
        </w:tc>
        <w:tc>
          <w:tcPr>
            <w:tcW w:w="982" w:type="pct"/>
            <w:vAlign w:val="center"/>
          </w:tcPr>
          <w:p w14:paraId="113B3C6F" w14:textId="698FFFA7" w:rsidR="00445D89" w:rsidRDefault="005C7E1E" w:rsidP="00445D89">
            <w:pPr>
              <w:jc w:val="center"/>
              <w:rPr>
                <w:sz w:val="20"/>
                <w:szCs w:val="20"/>
              </w:rPr>
            </w:pPr>
            <w:r>
              <w:rPr>
                <w:sz w:val="20"/>
                <w:szCs w:val="20"/>
              </w:rPr>
              <w:t>13/02/2023</w:t>
            </w:r>
          </w:p>
        </w:tc>
      </w:tr>
      <w:tr w:rsidR="00445D89" w:rsidRPr="00F2563E" w14:paraId="77CFF773" w14:textId="77777777" w:rsidTr="00647402">
        <w:trPr>
          <w:trHeight w:val="540"/>
          <w:jc w:val="center"/>
        </w:trPr>
        <w:tc>
          <w:tcPr>
            <w:tcW w:w="526" w:type="pct"/>
            <w:vAlign w:val="center"/>
          </w:tcPr>
          <w:p w14:paraId="565C45DA" w14:textId="3389CFFA" w:rsidR="00445D89" w:rsidRPr="00F2563E" w:rsidRDefault="00445D89" w:rsidP="00445D89">
            <w:pPr>
              <w:jc w:val="center"/>
              <w:rPr>
                <w:sz w:val="20"/>
                <w:szCs w:val="20"/>
              </w:rPr>
            </w:pPr>
            <w:r w:rsidRPr="00A92E89">
              <w:rPr>
                <w:sz w:val="20"/>
                <w:szCs w:val="20"/>
              </w:rPr>
              <w:t>v2.04</w:t>
            </w:r>
          </w:p>
        </w:tc>
        <w:tc>
          <w:tcPr>
            <w:tcW w:w="615" w:type="pct"/>
            <w:vAlign w:val="center"/>
          </w:tcPr>
          <w:p w14:paraId="2CF092BD" w14:textId="0BA9BF99" w:rsidR="00445D89" w:rsidRPr="00020C0D" w:rsidRDefault="00445D89" w:rsidP="00445D89">
            <w:pPr>
              <w:jc w:val="center"/>
              <w:rPr>
                <w:sz w:val="20"/>
                <w:szCs w:val="20"/>
              </w:rPr>
            </w:pPr>
            <w:r w:rsidRPr="007313F4">
              <w:rPr>
                <w:sz w:val="20"/>
                <w:szCs w:val="20"/>
              </w:rPr>
              <w:t>DDNEA-P4-292</w:t>
            </w:r>
          </w:p>
        </w:tc>
        <w:tc>
          <w:tcPr>
            <w:tcW w:w="1667" w:type="pct"/>
            <w:vAlign w:val="center"/>
          </w:tcPr>
          <w:p w14:paraId="243A2EA2" w14:textId="00A9199A" w:rsidR="00445D89" w:rsidRPr="004473D3" w:rsidRDefault="00445D89" w:rsidP="00445D89">
            <w:pPr>
              <w:jc w:val="left"/>
              <w:rPr>
                <w:sz w:val="20"/>
                <w:szCs w:val="20"/>
              </w:rPr>
            </w:pPr>
            <w:r w:rsidRPr="00C32434">
              <w:rPr>
                <w:sz w:val="20"/>
                <w:szCs w:val="20"/>
              </w:rPr>
              <w:t>Updates regarding the use of economic operators in ACO requests</w:t>
            </w:r>
          </w:p>
        </w:tc>
        <w:tc>
          <w:tcPr>
            <w:tcW w:w="729" w:type="pct"/>
            <w:vAlign w:val="center"/>
          </w:tcPr>
          <w:p w14:paraId="671BCBC0"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306468DB" w14:textId="66CBA2C5" w:rsidR="00445D89" w:rsidRPr="00F2563E" w:rsidRDefault="00445D89" w:rsidP="00445D89">
            <w:pPr>
              <w:jc w:val="center"/>
              <w:rPr>
                <w:sz w:val="20"/>
                <w:szCs w:val="20"/>
              </w:rPr>
            </w:pPr>
            <w:r w:rsidRPr="00B53013">
              <w:rPr>
                <w:sz w:val="20"/>
                <w:szCs w:val="20"/>
              </w:rPr>
              <w:t>Accepted</w:t>
            </w:r>
          </w:p>
        </w:tc>
        <w:tc>
          <w:tcPr>
            <w:tcW w:w="982" w:type="pct"/>
            <w:vAlign w:val="center"/>
          </w:tcPr>
          <w:p w14:paraId="171766D0" w14:textId="544F8B00" w:rsidR="00445D89" w:rsidRDefault="005C7E1E" w:rsidP="00445D89">
            <w:pPr>
              <w:jc w:val="center"/>
              <w:rPr>
                <w:sz w:val="20"/>
                <w:szCs w:val="20"/>
              </w:rPr>
            </w:pPr>
            <w:r>
              <w:rPr>
                <w:sz w:val="20"/>
                <w:szCs w:val="20"/>
              </w:rPr>
              <w:t>13/02/2023</w:t>
            </w:r>
          </w:p>
        </w:tc>
      </w:tr>
      <w:tr w:rsidR="00445D89" w:rsidRPr="00F2563E" w14:paraId="7A4A0372" w14:textId="77777777" w:rsidTr="00647402">
        <w:trPr>
          <w:trHeight w:val="540"/>
          <w:jc w:val="center"/>
        </w:trPr>
        <w:tc>
          <w:tcPr>
            <w:tcW w:w="526" w:type="pct"/>
            <w:vAlign w:val="center"/>
          </w:tcPr>
          <w:p w14:paraId="0054F855" w14:textId="48FC8263" w:rsidR="00445D89" w:rsidRPr="00F2563E" w:rsidRDefault="00445D89" w:rsidP="00445D89">
            <w:pPr>
              <w:jc w:val="center"/>
              <w:rPr>
                <w:sz w:val="20"/>
                <w:szCs w:val="20"/>
              </w:rPr>
            </w:pPr>
            <w:r w:rsidRPr="00A92E89">
              <w:rPr>
                <w:sz w:val="20"/>
                <w:szCs w:val="20"/>
              </w:rPr>
              <w:t>v2.04</w:t>
            </w:r>
          </w:p>
        </w:tc>
        <w:tc>
          <w:tcPr>
            <w:tcW w:w="615" w:type="pct"/>
            <w:vAlign w:val="center"/>
          </w:tcPr>
          <w:p w14:paraId="56C78A9A" w14:textId="0A27FB25" w:rsidR="00445D89" w:rsidRPr="00020C0D" w:rsidRDefault="00445D89" w:rsidP="00445D89">
            <w:pPr>
              <w:jc w:val="center"/>
              <w:rPr>
                <w:sz w:val="20"/>
                <w:szCs w:val="20"/>
              </w:rPr>
            </w:pPr>
            <w:r w:rsidRPr="007313F4">
              <w:rPr>
                <w:sz w:val="20"/>
                <w:szCs w:val="20"/>
              </w:rPr>
              <w:t>DDNEA-P4-293</w:t>
            </w:r>
          </w:p>
        </w:tc>
        <w:tc>
          <w:tcPr>
            <w:tcW w:w="1667" w:type="pct"/>
            <w:vAlign w:val="center"/>
          </w:tcPr>
          <w:p w14:paraId="401D18DA" w14:textId="7247C929" w:rsidR="00445D89" w:rsidRPr="004473D3" w:rsidRDefault="00445D89" w:rsidP="00445D89">
            <w:pPr>
              <w:jc w:val="left"/>
              <w:rPr>
                <w:sz w:val="20"/>
                <w:szCs w:val="20"/>
              </w:rPr>
            </w:pPr>
            <w:r w:rsidRPr="00C32434">
              <w:rPr>
                <w:sz w:val="20"/>
                <w:szCs w:val="20"/>
              </w:rPr>
              <w:t>Update naming and format of the &lt;Gross Weight&gt; and &lt;Net Weight&gt; data items</w:t>
            </w:r>
          </w:p>
        </w:tc>
        <w:tc>
          <w:tcPr>
            <w:tcW w:w="729" w:type="pct"/>
            <w:vAlign w:val="center"/>
          </w:tcPr>
          <w:p w14:paraId="374F426E"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76B44AA0" w14:textId="2D304219" w:rsidR="00445D89" w:rsidRPr="00F2563E" w:rsidRDefault="00445D89" w:rsidP="00445D89">
            <w:pPr>
              <w:jc w:val="center"/>
              <w:rPr>
                <w:sz w:val="20"/>
                <w:szCs w:val="20"/>
              </w:rPr>
            </w:pPr>
            <w:r w:rsidRPr="00B53013">
              <w:rPr>
                <w:sz w:val="20"/>
                <w:szCs w:val="20"/>
              </w:rPr>
              <w:t>Accepted</w:t>
            </w:r>
          </w:p>
        </w:tc>
        <w:tc>
          <w:tcPr>
            <w:tcW w:w="982" w:type="pct"/>
            <w:vAlign w:val="center"/>
          </w:tcPr>
          <w:p w14:paraId="7D9FE611" w14:textId="0A9456F8" w:rsidR="00445D89" w:rsidRDefault="005C7E1E" w:rsidP="00445D89">
            <w:pPr>
              <w:jc w:val="center"/>
              <w:rPr>
                <w:sz w:val="20"/>
                <w:szCs w:val="20"/>
              </w:rPr>
            </w:pPr>
            <w:r>
              <w:rPr>
                <w:sz w:val="20"/>
                <w:szCs w:val="20"/>
              </w:rPr>
              <w:t>13/02/2023</w:t>
            </w:r>
          </w:p>
        </w:tc>
      </w:tr>
      <w:tr w:rsidR="00445D89" w:rsidRPr="00F2563E" w14:paraId="046696F5" w14:textId="77777777" w:rsidTr="00647402">
        <w:trPr>
          <w:trHeight w:val="540"/>
          <w:jc w:val="center"/>
        </w:trPr>
        <w:tc>
          <w:tcPr>
            <w:tcW w:w="526" w:type="pct"/>
            <w:vAlign w:val="center"/>
          </w:tcPr>
          <w:p w14:paraId="04733490" w14:textId="1A22DE44" w:rsidR="00445D89" w:rsidRPr="00F2563E" w:rsidRDefault="00445D89" w:rsidP="00445D89">
            <w:pPr>
              <w:jc w:val="center"/>
              <w:rPr>
                <w:sz w:val="20"/>
                <w:szCs w:val="20"/>
              </w:rPr>
            </w:pPr>
            <w:r w:rsidRPr="00A92E89">
              <w:rPr>
                <w:sz w:val="20"/>
                <w:szCs w:val="20"/>
              </w:rPr>
              <w:t>v2.04</w:t>
            </w:r>
          </w:p>
        </w:tc>
        <w:tc>
          <w:tcPr>
            <w:tcW w:w="615" w:type="pct"/>
            <w:vAlign w:val="center"/>
          </w:tcPr>
          <w:p w14:paraId="52B42D70" w14:textId="3ADA7483" w:rsidR="00445D89" w:rsidRPr="00020C0D" w:rsidRDefault="00445D89" w:rsidP="00445D89">
            <w:pPr>
              <w:jc w:val="center"/>
              <w:rPr>
                <w:sz w:val="20"/>
                <w:szCs w:val="20"/>
              </w:rPr>
            </w:pPr>
            <w:r w:rsidRPr="007313F4">
              <w:rPr>
                <w:sz w:val="20"/>
                <w:szCs w:val="20"/>
              </w:rPr>
              <w:t>DDNEA-P4-294</w:t>
            </w:r>
          </w:p>
        </w:tc>
        <w:tc>
          <w:tcPr>
            <w:tcW w:w="1667" w:type="pct"/>
            <w:vAlign w:val="center"/>
          </w:tcPr>
          <w:p w14:paraId="653FF335" w14:textId="46FD2E25" w:rsidR="00445D89" w:rsidRPr="004473D3" w:rsidRDefault="00445D89" w:rsidP="00445D89">
            <w:pPr>
              <w:jc w:val="left"/>
              <w:rPr>
                <w:sz w:val="20"/>
                <w:szCs w:val="20"/>
              </w:rPr>
            </w:pPr>
            <w:r w:rsidRPr="00C32434">
              <w:rPr>
                <w:sz w:val="20"/>
                <w:szCs w:val="20"/>
              </w:rPr>
              <w:t>Clarifications regarding the expected Quantity for e-ADs created after the rejection of consignments</w:t>
            </w:r>
          </w:p>
        </w:tc>
        <w:tc>
          <w:tcPr>
            <w:tcW w:w="729" w:type="pct"/>
            <w:vAlign w:val="center"/>
          </w:tcPr>
          <w:p w14:paraId="61622A11"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0DF4CB02" w14:textId="2F648D74" w:rsidR="00445D89" w:rsidRPr="00F2563E" w:rsidRDefault="00445D89" w:rsidP="00445D89">
            <w:pPr>
              <w:jc w:val="center"/>
              <w:rPr>
                <w:sz w:val="20"/>
                <w:szCs w:val="20"/>
              </w:rPr>
            </w:pPr>
            <w:r w:rsidRPr="00B53013">
              <w:rPr>
                <w:sz w:val="20"/>
                <w:szCs w:val="20"/>
              </w:rPr>
              <w:t>Accepted</w:t>
            </w:r>
          </w:p>
        </w:tc>
        <w:tc>
          <w:tcPr>
            <w:tcW w:w="982" w:type="pct"/>
            <w:vAlign w:val="center"/>
          </w:tcPr>
          <w:p w14:paraId="031CD6BC" w14:textId="77D92502" w:rsidR="00445D89" w:rsidRDefault="005C7E1E" w:rsidP="00445D89">
            <w:pPr>
              <w:jc w:val="center"/>
              <w:rPr>
                <w:sz w:val="20"/>
                <w:szCs w:val="20"/>
              </w:rPr>
            </w:pPr>
            <w:r>
              <w:rPr>
                <w:sz w:val="20"/>
                <w:szCs w:val="20"/>
              </w:rPr>
              <w:t>13/02/2023</w:t>
            </w:r>
          </w:p>
        </w:tc>
      </w:tr>
      <w:tr w:rsidR="00445D89" w:rsidRPr="00F2563E" w14:paraId="5C7F225F" w14:textId="77777777" w:rsidTr="00647402">
        <w:trPr>
          <w:trHeight w:val="540"/>
          <w:jc w:val="center"/>
        </w:trPr>
        <w:tc>
          <w:tcPr>
            <w:tcW w:w="526" w:type="pct"/>
            <w:vAlign w:val="center"/>
          </w:tcPr>
          <w:p w14:paraId="6EB9F25F" w14:textId="46B5A96D" w:rsidR="00445D89" w:rsidRPr="00F2563E" w:rsidRDefault="00445D89" w:rsidP="00445D89">
            <w:pPr>
              <w:jc w:val="center"/>
              <w:rPr>
                <w:sz w:val="20"/>
                <w:szCs w:val="20"/>
              </w:rPr>
            </w:pPr>
            <w:r w:rsidRPr="00A92E89">
              <w:rPr>
                <w:sz w:val="20"/>
                <w:szCs w:val="20"/>
              </w:rPr>
              <w:t>v2.04</w:t>
            </w:r>
          </w:p>
        </w:tc>
        <w:tc>
          <w:tcPr>
            <w:tcW w:w="615" w:type="pct"/>
            <w:vAlign w:val="center"/>
          </w:tcPr>
          <w:p w14:paraId="6E940E47" w14:textId="69B496A9" w:rsidR="00445D89" w:rsidRPr="00020C0D" w:rsidRDefault="00445D89" w:rsidP="00445D89">
            <w:pPr>
              <w:jc w:val="center"/>
              <w:rPr>
                <w:sz w:val="20"/>
                <w:szCs w:val="20"/>
              </w:rPr>
            </w:pPr>
            <w:r w:rsidRPr="007313F4">
              <w:rPr>
                <w:sz w:val="20"/>
                <w:szCs w:val="20"/>
              </w:rPr>
              <w:t>DDNEA-P4-295</w:t>
            </w:r>
          </w:p>
        </w:tc>
        <w:tc>
          <w:tcPr>
            <w:tcW w:w="1667" w:type="pct"/>
            <w:vAlign w:val="center"/>
          </w:tcPr>
          <w:p w14:paraId="40F49A60" w14:textId="79E01762" w:rsidR="00445D89" w:rsidRPr="004473D3" w:rsidRDefault="00445D89" w:rsidP="00445D89">
            <w:pPr>
              <w:jc w:val="left"/>
              <w:rPr>
                <w:sz w:val="20"/>
                <w:szCs w:val="20"/>
              </w:rPr>
            </w:pPr>
            <w:r w:rsidRPr="00C32434">
              <w:rPr>
                <w:sz w:val="20"/>
                <w:szCs w:val="20"/>
              </w:rPr>
              <w:t>Clarifications regarding the Explanation on Delay for Delivery process</w:t>
            </w:r>
          </w:p>
        </w:tc>
        <w:tc>
          <w:tcPr>
            <w:tcW w:w="729" w:type="pct"/>
            <w:vAlign w:val="center"/>
          </w:tcPr>
          <w:p w14:paraId="02D333F7"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7B7D2B19" w14:textId="3F9362D9" w:rsidR="00445D89" w:rsidRPr="00F2563E" w:rsidRDefault="00445D89" w:rsidP="00445D89">
            <w:pPr>
              <w:jc w:val="center"/>
              <w:rPr>
                <w:sz w:val="20"/>
                <w:szCs w:val="20"/>
              </w:rPr>
            </w:pPr>
            <w:r w:rsidRPr="00B53013">
              <w:rPr>
                <w:sz w:val="20"/>
                <w:szCs w:val="20"/>
              </w:rPr>
              <w:t>Accepted</w:t>
            </w:r>
          </w:p>
        </w:tc>
        <w:tc>
          <w:tcPr>
            <w:tcW w:w="982" w:type="pct"/>
            <w:vAlign w:val="center"/>
          </w:tcPr>
          <w:p w14:paraId="0BEB49E9" w14:textId="606DB16A" w:rsidR="00445D89" w:rsidRDefault="005C7E1E" w:rsidP="00445D89">
            <w:pPr>
              <w:jc w:val="center"/>
              <w:rPr>
                <w:sz w:val="20"/>
                <w:szCs w:val="20"/>
              </w:rPr>
            </w:pPr>
            <w:r>
              <w:rPr>
                <w:sz w:val="20"/>
                <w:szCs w:val="20"/>
              </w:rPr>
              <w:t>13/02/2023</w:t>
            </w:r>
          </w:p>
        </w:tc>
      </w:tr>
      <w:tr w:rsidR="00445D89" w:rsidRPr="00F2563E" w14:paraId="4417DEB8" w14:textId="77777777" w:rsidTr="00647402">
        <w:trPr>
          <w:trHeight w:val="540"/>
          <w:jc w:val="center"/>
        </w:trPr>
        <w:tc>
          <w:tcPr>
            <w:tcW w:w="526" w:type="pct"/>
            <w:vAlign w:val="center"/>
          </w:tcPr>
          <w:p w14:paraId="14566F3B" w14:textId="42318274" w:rsidR="00445D89" w:rsidRPr="00F2563E" w:rsidRDefault="00445D89" w:rsidP="00445D89">
            <w:pPr>
              <w:jc w:val="center"/>
              <w:rPr>
                <w:sz w:val="20"/>
                <w:szCs w:val="20"/>
              </w:rPr>
            </w:pPr>
            <w:r w:rsidRPr="00A92E89">
              <w:rPr>
                <w:sz w:val="20"/>
                <w:szCs w:val="20"/>
              </w:rPr>
              <w:t>v2.04</w:t>
            </w:r>
          </w:p>
        </w:tc>
        <w:tc>
          <w:tcPr>
            <w:tcW w:w="615" w:type="pct"/>
            <w:vAlign w:val="center"/>
          </w:tcPr>
          <w:p w14:paraId="52F5E04E" w14:textId="5004BFC3" w:rsidR="00445D89" w:rsidRPr="00020C0D" w:rsidRDefault="00445D89" w:rsidP="00445D89">
            <w:pPr>
              <w:jc w:val="center"/>
              <w:rPr>
                <w:sz w:val="20"/>
                <w:szCs w:val="20"/>
              </w:rPr>
            </w:pPr>
            <w:r w:rsidRPr="007313F4">
              <w:rPr>
                <w:sz w:val="20"/>
                <w:szCs w:val="20"/>
              </w:rPr>
              <w:t>DDNEA-P4-296</w:t>
            </w:r>
          </w:p>
        </w:tc>
        <w:tc>
          <w:tcPr>
            <w:tcW w:w="1667" w:type="pct"/>
            <w:vAlign w:val="center"/>
          </w:tcPr>
          <w:p w14:paraId="3DAB012E" w14:textId="24EDF18E" w:rsidR="00445D89" w:rsidRPr="004473D3" w:rsidRDefault="00445D89" w:rsidP="00445D89">
            <w:pPr>
              <w:jc w:val="left"/>
              <w:rPr>
                <w:sz w:val="20"/>
                <w:szCs w:val="20"/>
              </w:rPr>
            </w:pPr>
            <w:r w:rsidRPr="00C32434">
              <w:rPr>
                <w:sz w:val="20"/>
                <w:szCs w:val="20"/>
              </w:rPr>
              <w:t>Update of legal references</w:t>
            </w:r>
          </w:p>
        </w:tc>
        <w:tc>
          <w:tcPr>
            <w:tcW w:w="729" w:type="pct"/>
            <w:vAlign w:val="center"/>
          </w:tcPr>
          <w:p w14:paraId="64590A51"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46ED9FA4" w14:textId="1443F228" w:rsidR="00445D89" w:rsidRPr="00F2563E" w:rsidRDefault="00445D89" w:rsidP="00445D89">
            <w:pPr>
              <w:jc w:val="center"/>
              <w:rPr>
                <w:sz w:val="20"/>
                <w:szCs w:val="20"/>
              </w:rPr>
            </w:pPr>
            <w:r w:rsidRPr="00B53013">
              <w:rPr>
                <w:sz w:val="20"/>
                <w:szCs w:val="20"/>
              </w:rPr>
              <w:t>Accepted</w:t>
            </w:r>
          </w:p>
        </w:tc>
        <w:tc>
          <w:tcPr>
            <w:tcW w:w="982" w:type="pct"/>
            <w:vAlign w:val="center"/>
          </w:tcPr>
          <w:p w14:paraId="251224BB" w14:textId="6B3C1ABA" w:rsidR="00445D89" w:rsidRDefault="005C7E1E" w:rsidP="00445D89">
            <w:pPr>
              <w:jc w:val="center"/>
              <w:rPr>
                <w:sz w:val="20"/>
                <w:szCs w:val="20"/>
              </w:rPr>
            </w:pPr>
            <w:r>
              <w:rPr>
                <w:sz w:val="20"/>
                <w:szCs w:val="20"/>
              </w:rPr>
              <w:t>13/02/2023</w:t>
            </w:r>
          </w:p>
        </w:tc>
      </w:tr>
      <w:tr w:rsidR="00445D89" w:rsidRPr="00F2563E" w14:paraId="6579596C" w14:textId="77777777" w:rsidTr="00647402">
        <w:trPr>
          <w:trHeight w:val="540"/>
          <w:jc w:val="center"/>
        </w:trPr>
        <w:tc>
          <w:tcPr>
            <w:tcW w:w="526" w:type="pct"/>
            <w:vAlign w:val="center"/>
          </w:tcPr>
          <w:p w14:paraId="62C808F1" w14:textId="00667D67" w:rsidR="00445D89" w:rsidRPr="00F2563E" w:rsidRDefault="00445D89" w:rsidP="00445D89">
            <w:pPr>
              <w:jc w:val="center"/>
              <w:rPr>
                <w:sz w:val="20"/>
                <w:szCs w:val="20"/>
              </w:rPr>
            </w:pPr>
            <w:r w:rsidRPr="00A92E89">
              <w:rPr>
                <w:sz w:val="20"/>
                <w:szCs w:val="20"/>
              </w:rPr>
              <w:t>v2.04</w:t>
            </w:r>
          </w:p>
        </w:tc>
        <w:tc>
          <w:tcPr>
            <w:tcW w:w="615" w:type="pct"/>
            <w:vAlign w:val="center"/>
          </w:tcPr>
          <w:p w14:paraId="2F0BE60F" w14:textId="613D8B08" w:rsidR="00445D89" w:rsidRPr="00020C0D" w:rsidRDefault="00445D89" w:rsidP="00445D89">
            <w:pPr>
              <w:jc w:val="center"/>
              <w:rPr>
                <w:sz w:val="20"/>
                <w:szCs w:val="20"/>
              </w:rPr>
            </w:pPr>
            <w:r w:rsidRPr="007313F4">
              <w:rPr>
                <w:sz w:val="20"/>
                <w:szCs w:val="20"/>
              </w:rPr>
              <w:t>DDNEA-P4-297</w:t>
            </w:r>
          </w:p>
        </w:tc>
        <w:tc>
          <w:tcPr>
            <w:tcW w:w="1667" w:type="pct"/>
            <w:vAlign w:val="center"/>
          </w:tcPr>
          <w:p w14:paraId="7685A57D" w14:textId="57589E3D" w:rsidR="00445D89" w:rsidRPr="004473D3" w:rsidRDefault="00445D89" w:rsidP="00445D89">
            <w:pPr>
              <w:jc w:val="left"/>
              <w:rPr>
                <w:sz w:val="20"/>
                <w:szCs w:val="20"/>
              </w:rPr>
            </w:pPr>
            <w:r w:rsidRPr="00C32434">
              <w:rPr>
                <w:sz w:val="20"/>
                <w:szCs w:val="20"/>
              </w:rPr>
              <w:t>Removal of ‘TA’ references</w:t>
            </w:r>
          </w:p>
        </w:tc>
        <w:tc>
          <w:tcPr>
            <w:tcW w:w="729" w:type="pct"/>
            <w:vAlign w:val="center"/>
          </w:tcPr>
          <w:p w14:paraId="002A96AA"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7CE29ABF" w14:textId="0DAD9B69" w:rsidR="00445D89" w:rsidRPr="00F2563E" w:rsidRDefault="00445D89" w:rsidP="00445D89">
            <w:pPr>
              <w:jc w:val="center"/>
              <w:rPr>
                <w:sz w:val="20"/>
                <w:szCs w:val="20"/>
              </w:rPr>
            </w:pPr>
            <w:r w:rsidRPr="00B53013">
              <w:rPr>
                <w:sz w:val="20"/>
                <w:szCs w:val="20"/>
              </w:rPr>
              <w:t>Accepted</w:t>
            </w:r>
          </w:p>
        </w:tc>
        <w:tc>
          <w:tcPr>
            <w:tcW w:w="982" w:type="pct"/>
            <w:vAlign w:val="center"/>
          </w:tcPr>
          <w:p w14:paraId="1C578AED" w14:textId="7BDA4EFF" w:rsidR="00445D89" w:rsidRDefault="005C7E1E" w:rsidP="00445D89">
            <w:pPr>
              <w:jc w:val="center"/>
              <w:rPr>
                <w:sz w:val="20"/>
                <w:szCs w:val="20"/>
              </w:rPr>
            </w:pPr>
            <w:r>
              <w:rPr>
                <w:sz w:val="20"/>
                <w:szCs w:val="20"/>
              </w:rPr>
              <w:t>13/02/2023</w:t>
            </w:r>
          </w:p>
        </w:tc>
      </w:tr>
      <w:tr w:rsidR="00445D89" w:rsidRPr="00F2563E" w14:paraId="67D6C831" w14:textId="77777777" w:rsidTr="00647402">
        <w:trPr>
          <w:trHeight w:val="540"/>
          <w:jc w:val="center"/>
        </w:trPr>
        <w:tc>
          <w:tcPr>
            <w:tcW w:w="526" w:type="pct"/>
            <w:vAlign w:val="center"/>
          </w:tcPr>
          <w:p w14:paraId="7B686E54" w14:textId="76E5830D" w:rsidR="00445D89" w:rsidRPr="00F2563E" w:rsidRDefault="00445D89" w:rsidP="00445D89">
            <w:pPr>
              <w:jc w:val="center"/>
              <w:rPr>
                <w:sz w:val="20"/>
                <w:szCs w:val="20"/>
              </w:rPr>
            </w:pPr>
            <w:r w:rsidRPr="00A92E89">
              <w:rPr>
                <w:sz w:val="20"/>
                <w:szCs w:val="20"/>
              </w:rPr>
              <w:t>v2.04</w:t>
            </w:r>
          </w:p>
        </w:tc>
        <w:tc>
          <w:tcPr>
            <w:tcW w:w="615" w:type="pct"/>
            <w:vAlign w:val="center"/>
          </w:tcPr>
          <w:p w14:paraId="705D9482" w14:textId="110BA107" w:rsidR="00445D89" w:rsidRPr="00020C0D" w:rsidRDefault="00445D89" w:rsidP="00445D89">
            <w:pPr>
              <w:jc w:val="center"/>
              <w:rPr>
                <w:sz w:val="20"/>
                <w:szCs w:val="20"/>
              </w:rPr>
            </w:pPr>
            <w:r w:rsidRPr="007313F4">
              <w:rPr>
                <w:sz w:val="20"/>
                <w:szCs w:val="20"/>
              </w:rPr>
              <w:t>DDNEA-P4-298</w:t>
            </w:r>
          </w:p>
        </w:tc>
        <w:tc>
          <w:tcPr>
            <w:tcW w:w="1667" w:type="pct"/>
            <w:vAlign w:val="center"/>
          </w:tcPr>
          <w:p w14:paraId="51173324" w14:textId="7DBB7933" w:rsidR="00445D89" w:rsidRPr="004473D3" w:rsidRDefault="00445D89" w:rsidP="00445D89">
            <w:pPr>
              <w:jc w:val="left"/>
              <w:rPr>
                <w:sz w:val="20"/>
                <w:szCs w:val="20"/>
              </w:rPr>
            </w:pPr>
            <w:r w:rsidRPr="00C32434">
              <w:rPr>
                <w:sz w:val="20"/>
                <w:szCs w:val="20"/>
              </w:rPr>
              <w:t>Clarifications regarding the structure of the IE917 message</w:t>
            </w:r>
          </w:p>
        </w:tc>
        <w:tc>
          <w:tcPr>
            <w:tcW w:w="729" w:type="pct"/>
            <w:vAlign w:val="center"/>
          </w:tcPr>
          <w:p w14:paraId="0211C5EC"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7EE29A0A" w14:textId="582FCB6F" w:rsidR="00445D89" w:rsidRPr="00F2563E" w:rsidRDefault="00445D89" w:rsidP="00445D89">
            <w:pPr>
              <w:jc w:val="center"/>
              <w:rPr>
                <w:sz w:val="20"/>
                <w:szCs w:val="20"/>
              </w:rPr>
            </w:pPr>
            <w:r w:rsidRPr="00B53013">
              <w:rPr>
                <w:sz w:val="20"/>
                <w:szCs w:val="20"/>
              </w:rPr>
              <w:t>Accepted</w:t>
            </w:r>
          </w:p>
        </w:tc>
        <w:tc>
          <w:tcPr>
            <w:tcW w:w="982" w:type="pct"/>
            <w:vAlign w:val="center"/>
          </w:tcPr>
          <w:p w14:paraId="563C7163" w14:textId="01158F8A" w:rsidR="00445D89" w:rsidRDefault="005C7E1E" w:rsidP="00445D89">
            <w:pPr>
              <w:jc w:val="center"/>
              <w:rPr>
                <w:sz w:val="20"/>
                <w:szCs w:val="20"/>
              </w:rPr>
            </w:pPr>
            <w:r>
              <w:rPr>
                <w:sz w:val="20"/>
                <w:szCs w:val="20"/>
              </w:rPr>
              <w:t>13/02/2023</w:t>
            </w:r>
          </w:p>
        </w:tc>
      </w:tr>
      <w:tr w:rsidR="00445D89" w:rsidRPr="00F2563E" w14:paraId="191FE89E" w14:textId="77777777" w:rsidTr="00647402">
        <w:trPr>
          <w:trHeight w:val="540"/>
          <w:jc w:val="center"/>
        </w:trPr>
        <w:tc>
          <w:tcPr>
            <w:tcW w:w="526" w:type="pct"/>
            <w:vAlign w:val="center"/>
          </w:tcPr>
          <w:p w14:paraId="35CAE8DA" w14:textId="5DE17120" w:rsidR="00445D89" w:rsidRPr="00F2563E" w:rsidRDefault="00445D89" w:rsidP="00445D89">
            <w:pPr>
              <w:jc w:val="center"/>
              <w:rPr>
                <w:sz w:val="20"/>
                <w:szCs w:val="20"/>
              </w:rPr>
            </w:pPr>
            <w:r w:rsidRPr="00A92E89">
              <w:rPr>
                <w:sz w:val="20"/>
                <w:szCs w:val="20"/>
              </w:rPr>
              <w:t>v2.04</w:t>
            </w:r>
          </w:p>
        </w:tc>
        <w:tc>
          <w:tcPr>
            <w:tcW w:w="615" w:type="pct"/>
            <w:vAlign w:val="center"/>
          </w:tcPr>
          <w:p w14:paraId="4453BFFF" w14:textId="062D4B55" w:rsidR="00445D89" w:rsidRPr="00020C0D" w:rsidRDefault="00445D89" w:rsidP="00445D89">
            <w:pPr>
              <w:jc w:val="center"/>
              <w:rPr>
                <w:sz w:val="20"/>
                <w:szCs w:val="20"/>
              </w:rPr>
            </w:pPr>
            <w:r w:rsidRPr="007313F4">
              <w:rPr>
                <w:sz w:val="20"/>
                <w:szCs w:val="20"/>
              </w:rPr>
              <w:t>DDNEA-P4-299</w:t>
            </w:r>
          </w:p>
        </w:tc>
        <w:tc>
          <w:tcPr>
            <w:tcW w:w="1667" w:type="pct"/>
            <w:vAlign w:val="center"/>
          </w:tcPr>
          <w:p w14:paraId="5BF97A71" w14:textId="1C25A113" w:rsidR="00445D89" w:rsidRPr="004473D3" w:rsidRDefault="00445D89" w:rsidP="00445D89">
            <w:pPr>
              <w:jc w:val="left"/>
              <w:rPr>
                <w:sz w:val="20"/>
                <w:szCs w:val="20"/>
              </w:rPr>
            </w:pPr>
            <w:r w:rsidRPr="00DB7D50">
              <w:rPr>
                <w:sz w:val="20"/>
                <w:szCs w:val="20"/>
              </w:rPr>
              <w:t>Computerisation of Duty Paid B2B</w:t>
            </w:r>
          </w:p>
        </w:tc>
        <w:tc>
          <w:tcPr>
            <w:tcW w:w="729" w:type="pct"/>
            <w:vAlign w:val="center"/>
          </w:tcPr>
          <w:p w14:paraId="0CDB34F8"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508BC17E" w14:textId="3C9C3552" w:rsidR="00445D89" w:rsidRPr="00F2563E" w:rsidRDefault="00445D89" w:rsidP="00445D89">
            <w:pPr>
              <w:jc w:val="center"/>
              <w:rPr>
                <w:sz w:val="20"/>
                <w:szCs w:val="20"/>
              </w:rPr>
            </w:pPr>
            <w:r w:rsidRPr="00B53013">
              <w:rPr>
                <w:sz w:val="20"/>
                <w:szCs w:val="20"/>
              </w:rPr>
              <w:t>Accepted</w:t>
            </w:r>
          </w:p>
        </w:tc>
        <w:tc>
          <w:tcPr>
            <w:tcW w:w="982" w:type="pct"/>
            <w:vAlign w:val="center"/>
          </w:tcPr>
          <w:p w14:paraId="1C8AEFD8" w14:textId="33306133" w:rsidR="00445D89" w:rsidRDefault="005C7E1E" w:rsidP="00445D89">
            <w:pPr>
              <w:jc w:val="center"/>
              <w:rPr>
                <w:sz w:val="20"/>
                <w:szCs w:val="20"/>
              </w:rPr>
            </w:pPr>
            <w:r>
              <w:rPr>
                <w:sz w:val="20"/>
                <w:szCs w:val="20"/>
              </w:rPr>
              <w:t>13/02/2023</w:t>
            </w:r>
          </w:p>
        </w:tc>
      </w:tr>
      <w:tr w:rsidR="00445D89" w:rsidRPr="00F2563E" w14:paraId="44033F02" w14:textId="77777777" w:rsidTr="00647402">
        <w:trPr>
          <w:trHeight w:val="540"/>
          <w:jc w:val="center"/>
        </w:trPr>
        <w:tc>
          <w:tcPr>
            <w:tcW w:w="526" w:type="pct"/>
            <w:vAlign w:val="center"/>
          </w:tcPr>
          <w:p w14:paraId="782BC33F" w14:textId="2CBDB3F7" w:rsidR="00445D89" w:rsidRPr="00F2563E" w:rsidRDefault="00445D89" w:rsidP="00445D89">
            <w:pPr>
              <w:jc w:val="center"/>
              <w:rPr>
                <w:sz w:val="20"/>
                <w:szCs w:val="20"/>
              </w:rPr>
            </w:pPr>
            <w:r w:rsidRPr="00A92E89">
              <w:rPr>
                <w:sz w:val="20"/>
                <w:szCs w:val="20"/>
              </w:rPr>
              <w:t>v2.04</w:t>
            </w:r>
          </w:p>
        </w:tc>
        <w:tc>
          <w:tcPr>
            <w:tcW w:w="615" w:type="pct"/>
            <w:vAlign w:val="center"/>
          </w:tcPr>
          <w:p w14:paraId="41EE3D86" w14:textId="12AFC1CA" w:rsidR="00445D89" w:rsidRPr="00020C0D" w:rsidRDefault="00445D89" w:rsidP="00445D89">
            <w:pPr>
              <w:jc w:val="center"/>
              <w:rPr>
                <w:sz w:val="20"/>
                <w:szCs w:val="20"/>
              </w:rPr>
            </w:pPr>
            <w:r w:rsidRPr="007313F4">
              <w:rPr>
                <w:sz w:val="20"/>
                <w:szCs w:val="20"/>
              </w:rPr>
              <w:t>DDNEA-P4-300</w:t>
            </w:r>
          </w:p>
        </w:tc>
        <w:tc>
          <w:tcPr>
            <w:tcW w:w="1667" w:type="pct"/>
            <w:vAlign w:val="center"/>
          </w:tcPr>
          <w:p w14:paraId="6BBB1E69" w14:textId="6AA12001" w:rsidR="00445D89" w:rsidRPr="004473D3" w:rsidRDefault="00445D89" w:rsidP="00445D89">
            <w:pPr>
              <w:jc w:val="left"/>
              <w:rPr>
                <w:sz w:val="20"/>
                <w:szCs w:val="20"/>
              </w:rPr>
            </w:pPr>
            <w:r w:rsidRPr="00DB7D50">
              <w:rPr>
                <w:sz w:val="20"/>
                <w:szCs w:val="20"/>
              </w:rPr>
              <w:t>Remove references to FESS appendices</w:t>
            </w:r>
          </w:p>
        </w:tc>
        <w:tc>
          <w:tcPr>
            <w:tcW w:w="729" w:type="pct"/>
            <w:vAlign w:val="center"/>
          </w:tcPr>
          <w:p w14:paraId="048A8F18" w14:textId="77777777" w:rsidR="00445D89" w:rsidRPr="00F2563E" w:rsidRDefault="00445D89" w:rsidP="00445D89">
            <w:pPr>
              <w:jc w:val="center"/>
              <w:rPr>
                <w:sz w:val="20"/>
                <w:szCs w:val="20"/>
              </w:rPr>
            </w:pPr>
            <w:r w:rsidRPr="00E45554">
              <w:rPr>
                <w:sz w:val="20"/>
                <w:szCs w:val="20"/>
              </w:rPr>
              <w:t>Review</w:t>
            </w:r>
          </w:p>
        </w:tc>
        <w:tc>
          <w:tcPr>
            <w:tcW w:w="479" w:type="pct"/>
            <w:tcMar>
              <w:top w:w="113" w:type="dxa"/>
              <w:left w:w="57" w:type="dxa"/>
              <w:bottom w:w="113" w:type="dxa"/>
              <w:right w:w="57" w:type="dxa"/>
            </w:tcMar>
            <w:vAlign w:val="center"/>
          </w:tcPr>
          <w:p w14:paraId="52A04364" w14:textId="4FB65604" w:rsidR="00445D89" w:rsidRPr="00F2563E" w:rsidRDefault="00445D89" w:rsidP="00445D89">
            <w:pPr>
              <w:jc w:val="center"/>
              <w:rPr>
                <w:sz w:val="20"/>
                <w:szCs w:val="20"/>
              </w:rPr>
            </w:pPr>
            <w:r w:rsidRPr="00B53013">
              <w:rPr>
                <w:sz w:val="20"/>
                <w:szCs w:val="20"/>
              </w:rPr>
              <w:t>Accepted</w:t>
            </w:r>
          </w:p>
        </w:tc>
        <w:tc>
          <w:tcPr>
            <w:tcW w:w="982" w:type="pct"/>
            <w:vAlign w:val="center"/>
          </w:tcPr>
          <w:p w14:paraId="69462B97" w14:textId="620DA09E" w:rsidR="00445D89" w:rsidRDefault="005C7E1E" w:rsidP="00445D89">
            <w:pPr>
              <w:jc w:val="center"/>
              <w:rPr>
                <w:sz w:val="20"/>
                <w:szCs w:val="20"/>
              </w:rPr>
            </w:pPr>
            <w:r>
              <w:rPr>
                <w:sz w:val="20"/>
                <w:szCs w:val="20"/>
              </w:rPr>
              <w:t>13/02/2023</w:t>
            </w:r>
          </w:p>
        </w:tc>
      </w:tr>
      <w:tr w:rsidR="00445D89" w:rsidRPr="00F2563E" w14:paraId="7E595E18" w14:textId="77777777" w:rsidTr="00647402">
        <w:trPr>
          <w:trHeight w:val="540"/>
          <w:jc w:val="center"/>
        </w:trPr>
        <w:tc>
          <w:tcPr>
            <w:tcW w:w="526" w:type="pct"/>
            <w:vAlign w:val="center"/>
          </w:tcPr>
          <w:p w14:paraId="2AAA6A05" w14:textId="04ADCE52" w:rsidR="00445D89" w:rsidRPr="00F2563E" w:rsidRDefault="00445D89" w:rsidP="00445D89">
            <w:pPr>
              <w:jc w:val="center"/>
              <w:rPr>
                <w:sz w:val="20"/>
                <w:szCs w:val="20"/>
              </w:rPr>
            </w:pPr>
            <w:r w:rsidRPr="00A92E89">
              <w:rPr>
                <w:sz w:val="20"/>
                <w:szCs w:val="20"/>
              </w:rPr>
              <w:t>v2.04</w:t>
            </w:r>
          </w:p>
        </w:tc>
        <w:tc>
          <w:tcPr>
            <w:tcW w:w="615" w:type="pct"/>
            <w:vAlign w:val="center"/>
          </w:tcPr>
          <w:p w14:paraId="66B21B34" w14:textId="7BAA27EA" w:rsidR="00445D89" w:rsidRPr="00020C0D" w:rsidRDefault="00445D89" w:rsidP="00445D89">
            <w:pPr>
              <w:jc w:val="center"/>
              <w:rPr>
                <w:sz w:val="20"/>
                <w:szCs w:val="20"/>
              </w:rPr>
            </w:pPr>
            <w:r w:rsidRPr="007313F4">
              <w:rPr>
                <w:sz w:val="20"/>
                <w:szCs w:val="20"/>
              </w:rPr>
              <w:t>DDNEA-P4-301</w:t>
            </w:r>
          </w:p>
        </w:tc>
        <w:tc>
          <w:tcPr>
            <w:tcW w:w="1667" w:type="pct"/>
            <w:vAlign w:val="center"/>
          </w:tcPr>
          <w:p w14:paraId="59CA8E7A" w14:textId="4255B8DB" w:rsidR="00445D89" w:rsidRPr="004473D3" w:rsidRDefault="00445D89" w:rsidP="00445D89">
            <w:pPr>
              <w:jc w:val="left"/>
              <w:rPr>
                <w:sz w:val="20"/>
                <w:szCs w:val="20"/>
              </w:rPr>
            </w:pPr>
            <w:r w:rsidRPr="00DB7D50">
              <w:rPr>
                <w:sz w:val="20"/>
                <w:szCs w:val="20"/>
              </w:rPr>
              <w:t>Deprecation of the IE820 message</w:t>
            </w:r>
          </w:p>
        </w:tc>
        <w:tc>
          <w:tcPr>
            <w:tcW w:w="729" w:type="pct"/>
            <w:vAlign w:val="center"/>
          </w:tcPr>
          <w:p w14:paraId="4AC8D070" w14:textId="718B18B2" w:rsidR="00445D89" w:rsidRPr="00E45554" w:rsidRDefault="00445D89" w:rsidP="00445D89">
            <w:pPr>
              <w:jc w:val="center"/>
              <w:rPr>
                <w:sz w:val="20"/>
                <w:szCs w:val="20"/>
              </w:rPr>
            </w:pPr>
            <w:r w:rsidRPr="00CC4353">
              <w:rPr>
                <w:sz w:val="20"/>
                <w:szCs w:val="20"/>
              </w:rPr>
              <w:t>Review</w:t>
            </w:r>
          </w:p>
        </w:tc>
        <w:tc>
          <w:tcPr>
            <w:tcW w:w="479" w:type="pct"/>
            <w:tcMar>
              <w:top w:w="113" w:type="dxa"/>
              <w:left w:w="57" w:type="dxa"/>
              <w:bottom w:w="113" w:type="dxa"/>
              <w:right w:w="57" w:type="dxa"/>
            </w:tcMar>
            <w:vAlign w:val="center"/>
          </w:tcPr>
          <w:p w14:paraId="14F124AB" w14:textId="210EBF62" w:rsidR="00445D89" w:rsidRPr="00F2563E" w:rsidRDefault="00445D89" w:rsidP="00445D89">
            <w:pPr>
              <w:jc w:val="center"/>
              <w:rPr>
                <w:sz w:val="20"/>
                <w:szCs w:val="20"/>
              </w:rPr>
            </w:pPr>
            <w:r w:rsidRPr="00B53013">
              <w:rPr>
                <w:sz w:val="20"/>
                <w:szCs w:val="20"/>
              </w:rPr>
              <w:t>Accepted</w:t>
            </w:r>
          </w:p>
        </w:tc>
        <w:tc>
          <w:tcPr>
            <w:tcW w:w="982" w:type="pct"/>
            <w:vAlign w:val="center"/>
          </w:tcPr>
          <w:p w14:paraId="02186EA5" w14:textId="3FD7B07E" w:rsidR="00445D89" w:rsidRDefault="005C7E1E" w:rsidP="00445D89">
            <w:pPr>
              <w:jc w:val="center"/>
              <w:rPr>
                <w:sz w:val="20"/>
                <w:szCs w:val="20"/>
              </w:rPr>
            </w:pPr>
            <w:r>
              <w:rPr>
                <w:sz w:val="20"/>
                <w:szCs w:val="20"/>
              </w:rPr>
              <w:t>13/02/2023</w:t>
            </w:r>
          </w:p>
        </w:tc>
      </w:tr>
      <w:tr w:rsidR="00445D89" w:rsidRPr="00F2563E" w14:paraId="26BCA0EC" w14:textId="77777777" w:rsidTr="00647402">
        <w:trPr>
          <w:trHeight w:val="540"/>
          <w:jc w:val="center"/>
        </w:trPr>
        <w:tc>
          <w:tcPr>
            <w:tcW w:w="526" w:type="pct"/>
            <w:vAlign w:val="center"/>
          </w:tcPr>
          <w:p w14:paraId="457BBABA" w14:textId="1AD0CD20" w:rsidR="00445D89" w:rsidRPr="00F2563E" w:rsidRDefault="00445D89" w:rsidP="00445D89">
            <w:pPr>
              <w:jc w:val="center"/>
              <w:rPr>
                <w:sz w:val="20"/>
                <w:szCs w:val="20"/>
              </w:rPr>
            </w:pPr>
            <w:r w:rsidRPr="00A92E89">
              <w:rPr>
                <w:sz w:val="20"/>
                <w:szCs w:val="20"/>
              </w:rPr>
              <w:t>v2.04</w:t>
            </w:r>
          </w:p>
        </w:tc>
        <w:tc>
          <w:tcPr>
            <w:tcW w:w="615" w:type="pct"/>
            <w:vAlign w:val="center"/>
          </w:tcPr>
          <w:p w14:paraId="36B753A7" w14:textId="49CA2B6D" w:rsidR="00445D89" w:rsidRPr="00020C0D" w:rsidRDefault="00445D89" w:rsidP="00445D89">
            <w:pPr>
              <w:jc w:val="center"/>
              <w:rPr>
                <w:sz w:val="20"/>
                <w:szCs w:val="20"/>
              </w:rPr>
            </w:pPr>
            <w:r w:rsidRPr="007313F4">
              <w:rPr>
                <w:sz w:val="20"/>
                <w:szCs w:val="20"/>
              </w:rPr>
              <w:t>DDNEA-P4-302</w:t>
            </w:r>
          </w:p>
        </w:tc>
        <w:tc>
          <w:tcPr>
            <w:tcW w:w="1667" w:type="pct"/>
            <w:vAlign w:val="center"/>
          </w:tcPr>
          <w:p w14:paraId="3210FE97" w14:textId="6DA17203" w:rsidR="00445D89" w:rsidRPr="004473D3" w:rsidRDefault="00445D89" w:rsidP="00445D89">
            <w:pPr>
              <w:jc w:val="left"/>
              <w:rPr>
                <w:sz w:val="20"/>
                <w:szCs w:val="20"/>
              </w:rPr>
            </w:pPr>
            <w:r w:rsidRPr="00DB7D50">
              <w:rPr>
                <w:sz w:val="20"/>
                <w:szCs w:val="20"/>
              </w:rPr>
              <w:t>Handling of Timers for manually closed movements</w:t>
            </w:r>
          </w:p>
        </w:tc>
        <w:tc>
          <w:tcPr>
            <w:tcW w:w="729" w:type="pct"/>
            <w:vAlign w:val="center"/>
          </w:tcPr>
          <w:p w14:paraId="5103C74A" w14:textId="003F54B0" w:rsidR="00445D89" w:rsidRPr="00E45554" w:rsidRDefault="00445D89" w:rsidP="00445D89">
            <w:pPr>
              <w:jc w:val="center"/>
              <w:rPr>
                <w:sz w:val="20"/>
                <w:szCs w:val="20"/>
              </w:rPr>
            </w:pPr>
            <w:r w:rsidRPr="00CC4353">
              <w:rPr>
                <w:sz w:val="20"/>
                <w:szCs w:val="20"/>
              </w:rPr>
              <w:t>Review</w:t>
            </w:r>
          </w:p>
        </w:tc>
        <w:tc>
          <w:tcPr>
            <w:tcW w:w="479" w:type="pct"/>
            <w:tcMar>
              <w:top w:w="113" w:type="dxa"/>
              <w:left w:w="57" w:type="dxa"/>
              <w:bottom w:w="113" w:type="dxa"/>
              <w:right w:w="57" w:type="dxa"/>
            </w:tcMar>
            <w:vAlign w:val="center"/>
          </w:tcPr>
          <w:p w14:paraId="190132F5" w14:textId="4DD0C39B" w:rsidR="00445D89" w:rsidRPr="00F2563E" w:rsidRDefault="00445D89" w:rsidP="00445D89">
            <w:pPr>
              <w:jc w:val="center"/>
              <w:rPr>
                <w:sz w:val="20"/>
                <w:szCs w:val="20"/>
              </w:rPr>
            </w:pPr>
            <w:r w:rsidRPr="00B53013">
              <w:rPr>
                <w:sz w:val="20"/>
                <w:szCs w:val="20"/>
              </w:rPr>
              <w:t>Accepted</w:t>
            </w:r>
          </w:p>
        </w:tc>
        <w:tc>
          <w:tcPr>
            <w:tcW w:w="982" w:type="pct"/>
            <w:vAlign w:val="center"/>
          </w:tcPr>
          <w:p w14:paraId="5E0CA902" w14:textId="509AA0E6" w:rsidR="00445D89" w:rsidRDefault="005C7E1E" w:rsidP="00445D89">
            <w:pPr>
              <w:jc w:val="center"/>
              <w:rPr>
                <w:sz w:val="20"/>
                <w:szCs w:val="20"/>
              </w:rPr>
            </w:pPr>
            <w:r>
              <w:rPr>
                <w:sz w:val="20"/>
                <w:szCs w:val="20"/>
              </w:rPr>
              <w:t>13/02/2023</w:t>
            </w:r>
          </w:p>
        </w:tc>
      </w:tr>
      <w:tr w:rsidR="00445D89" w:rsidRPr="00F2563E" w14:paraId="486CE289" w14:textId="77777777" w:rsidTr="00647402">
        <w:trPr>
          <w:trHeight w:val="540"/>
          <w:jc w:val="center"/>
        </w:trPr>
        <w:tc>
          <w:tcPr>
            <w:tcW w:w="526" w:type="pct"/>
            <w:vAlign w:val="center"/>
          </w:tcPr>
          <w:p w14:paraId="2D76467E" w14:textId="5759F3FB" w:rsidR="00445D89" w:rsidRPr="00F2563E" w:rsidRDefault="00445D89" w:rsidP="00445D89">
            <w:pPr>
              <w:jc w:val="center"/>
              <w:rPr>
                <w:sz w:val="20"/>
                <w:szCs w:val="20"/>
              </w:rPr>
            </w:pPr>
            <w:r w:rsidRPr="00A92E89">
              <w:rPr>
                <w:sz w:val="20"/>
                <w:szCs w:val="20"/>
              </w:rPr>
              <w:t>v2.04</w:t>
            </w:r>
          </w:p>
        </w:tc>
        <w:tc>
          <w:tcPr>
            <w:tcW w:w="615" w:type="pct"/>
            <w:vAlign w:val="center"/>
          </w:tcPr>
          <w:p w14:paraId="2D7B1190" w14:textId="6BF0D255" w:rsidR="00445D89" w:rsidRPr="00020C0D" w:rsidRDefault="00445D89" w:rsidP="00445D89">
            <w:pPr>
              <w:jc w:val="center"/>
              <w:rPr>
                <w:sz w:val="20"/>
                <w:szCs w:val="20"/>
              </w:rPr>
            </w:pPr>
            <w:r w:rsidRPr="007313F4">
              <w:rPr>
                <w:sz w:val="20"/>
                <w:szCs w:val="20"/>
              </w:rPr>
              <w:t>DDNEA-P4-303</w:t>
            </w:r>
          </w:p>
        </w:tc>
        <w:tc>
          <w:tcPr>
            <w:tcW w:w="1667" w:type="pct"/>
            <w:vAlign w:val="center"/>
          </w:tcPr>
          <w:p w14:paraId="655D8738" w14:textId="659FCFBA" w:rsidR="00445D89" w:rsidRPr="004473D3" w:rsidRDefault="00445D89" w:rsidP="00445D89">
            <w:pPr>
              <w:jc w:val="left"/>
              <w:rPr>
                <w:sz w:val="20"/>
                <w:szCs w:val="20"/>
              </w:rPr>
            </w:pPr>
            <w:r w:rsidRPr="00DB7D50">
              <w:rPr>
                <w:sz w:val="20"/>
                <w:szCs w:val="20"/>
              </w:rPr>
              <w:t>Modification of figures in DDNEA “X.I.3.3 Queues usage Overview” section</w:t>
            </w:r>
          </w:p>
        </w:tc>
        <w:tc>
          <w:tcPr>
            <w:tcW w:w="729" w:type="pct"/>
            <w:vAlign w:val="center"/>
          </w:tcPr>
          <w:p w14:paraId="50195B3D" w14:textId="18A08655" w:rsidR="00445D89" w:rsidRPr="00E45554" w:rsidRDefault="00445D89" w:rsidP="00445D89">
            <w:pPr>
              <w:jc w:val="center"/>
              <w:rPr>
                <w:sz w:val="20"/>
                <w:szCs w:val="20"/>
              </w:rPr>
            </w:pPr>
            <w:r w:rsidRPr="00CC4353">
              <w:rPr>
                <w:sz w:val="20"/>
                <w:szCs w:val="20"/>
              </w:rPr>
              <w:t>Review</w:t>
            </w:r>
          </w:p>
        </w:tc>
        <w:tc>
          <w:tcPr>
            <w:tcW w:w="479" w:type="pct"/>
            <w:tcMar>
              <w:top w:w="113" w:type="dxa"/>
              <w:left w:w="57" w:type="dxa"/>
              <w:bottom w:w="113" w:type="dxa"/>
              <w:right w:w="57" w:type="dxa"/>
            </w:tcMar>
            <w:vAlign w:val="center"/>
          </w:tcPr>
          <w:p w14:paraId="77CE2293" w14:textId="5CECE334" w:rsidR="00445D89" w:rsidRPr="00F2563E" w:rsidRDefault="00445D89" w:rsidP="00445D89">
            <w:pPr>
              <w:jc w:val="center"/>
              <w:rPr>
                <w:sz w:val="20"/>
                <w:szCs w:val="20"/>
              </w:rPr>
            </w:pPr>
            <w:r w:rsidRPr="00B53013">
              <w:rPr>
                <w:sz w:val="20"/>
                <w:szCs w:val="20"/>
              </w:rPr>
              <w:t>Accepted</w:t>
            </w:r>
          </w:p>
        </w:tc>
        <w:tc>
          <w:tcPr>
            <w:tcW w:w="982" w:type="pct"/>
            <w:vAlign w:val="center"/>
          </w:tcPr>
          <w:p w14:paraId="3A11656D" w14:textId="571B6A33" w:rsidR="00445D89" w:rsidRDefault="005C7E1E" w:rsidP="00445D89">
            <w:pPr>
              <w:jc w:val="center"/>
              <w:rPr>
                <w:sz w:val="20"/>
                <w:szCs w:val="20"/>
              </w:rPr>
            </w:pPr>
            <w:r>
              <w:rPr>
                <w:sz w:val="20"/>
                <w:szCs w:val="20"/>
              </w:rPr>
              <w:t>13/02/2023</w:t>
            </w:r>
          </w:p>
        </w:tc>
      </w:tr>
      <w:tr w:rsidR="00445D89" w:rsidRPr="00F2563E" w14:paraId="41D81071" w14:textId="77777777" w:rsidTr="00647402">
        <w:trPr>
          <w:trHeight w:val="540"/>
          <w:jc w:val="center"/>
        </w:trPr>
        <w:tc>
          <w:tcPr>
            <w:tcW w:w="526" w:type="pct"/>
            <w:vAlign w:val="center"/>
          </w:tcPr>
          <w:p w14:paraId="143B76BE" w14:textId="30F1B63B" w:rsidR="00445D89" w:rsidRPr="00F2563E" w:rsidRDefault="00445D89" w:rsidP="00445D89">
            <w:pPr>
              <w:jc w:val="center"/>
              <w:rPr>
                <w:sz w:val="20"/>
                <w:szCs w:val="20"/>
              </w:rPr>
            </w:pPr>
            <w:r w:rsidRPr="00A92E89">
              <w:rPr>
                <w:sz w:val="20"/>
                <w:szCs w:val="20"/>
              </w:rPr>
              <w:t>v2.04</w:t>
            </w:r>
          </w:p>
        </w:tc>
        <w:tc>
          <w:tcPr>
            <w:tcW w:w="615" w:type="pct"/>
            <w:vAlign w:val="center"/>
          </w:tcPr>
          <w:p w14:paraId="484709C0" w14:textId="10C1E9A3" w:rsidR="00445D89" w:rsidRPr="00020C0D" w:rsidRDefault="00445D89" w:rsidP="00445D89">
            <w:pPr>
              <w:jc w:val="center"/>
              <w:rPr>
                <w:sz w:val="20"/>
                <w:szCs w:val="20"/>
              </w:rPr>
            </w:pPr>
            <w:r w:rsidRPr="007313F4">
              <w:rPr>
                <w:sz w:val="20"/>
                <w:szCs w:val="20"/>
              </w:rPr>
              <w:t>DDNEA-P4-304</w:t>
            </w:r>
          </w:p>
        </w:tc>
        <w:tc>
          <w:tcPr>
            <w:tcW w:w="1667" w:type="pct"/>
            <w:vAlign w:val="center"/>
          </w:tcPr>
          <w:p w14:paraId="684DE377" w14:textId="3EF10F7A" w:rsidR="00445D89" w:rsidRPr="004473D3" w:rsidRDefault="00445D89" w:rsidP="00445D89">
            <w:pPr>
              <w:jc w:val="left"/>
              <w:rPr>
                <w:sz w:val="20"/>
                <w:szCs w:val="20"/>
              </w:rPr>
            </w:pPr>
            <w:r w:rsidRPr="00E70E0C">
              <w:rPr>
                <w:sz w:val="20"/>
                <w:szCs w:val="20"/>
              </w:rPr>
              <w:t>Correction in DDNEA “III.VI.2.3.4 e-AD Manual Closure and the e-AD is under the 'Accepted' state at the MSA of Destination” section</w:t>
            </w:r>
          </w:p>
        </w:tc>
        <w:tc>
          <w:tcPr>
            <w:tcW w:w="729" w:type="pct"/>
            <w:vAlign w:val="center"/>
          </w:tcPr>
          <w:p w14:paraId="0F1C2878" w14:textId="614E2CAA" w:rsidR="00445D89" w:rsidRPr="00E45554" w:rsidRDefault="00445D89" w:rsidP="00445D89">
            <w:pPr>
              <w:jc w:val="center"/>
              <w:rPr>
                <w:sz w:val="20"/>
                <w:szCs w:val="20"/>
              </w:rPr>
            </w:pPr>
            <w:r w:rsidRPr="00CC4353">
              <w:rPr>
                <w:sz w:val="20"/>
                <w:szCs w:val="20"/>
              </w:rPr>
              <w:t>Review</w:t>
            </w:r>
          </w:p>
        </w:tc>
        <w:tc>
          <w:tcPr>
            <w:tcW w:w="479" w:type="pct"/>
            <w:tcMar>
              <w:top w:w="113" w:type="dxa"/>
              <w:left w:w="57" w:type="dxa"/>
              <w:bottom w:w="113" w:type="dxa"/>
              <w:right w:w="57" w:type="dxa"/>
            </w:tcMar>
            <w:vAlign w:val="center"/>
          </w:tcPr>
          <w:p w14:paraId="46494E13" w14:textId="06D53030" w:rsidR="00445D89" w:rsidRPr="00F2563E" w:rsidRDefault="00445D89" w:rsidP="00445D89">
            <w:pPr>
              <w:jc w:val="center"/>
              <w:rPr>
                <w:sz w:val="20"/>
                <w:szCs w:val="20"/>
              </w:rPr>
            </w:pPr>
            <w:r w:rsidRPr="00B53013">
              <w:rPr>
                <w:sz w:val="20"/>
                <w:szCs w:val="20"/>
              </w:rPr>
              <w:t>Accepted</w:t>
            </w:r>
          </w:p>
        </w:tc>
        <w:tc>
          <w:tcPr>
            <w:tcW w:w="982" w:type="pct"/>
            <w:vAlign w:val="center"/>
          </w:tcPr>
          <w:p w14:paraId="0544F783" w14:textId="51C60DC7" w:rsidR="00445D89" w:rsidRDefault="005C7E1E" w:rsidP="00445D89">
            <w:pPr>
              <w:jc w:val="center"/>
              <w:rPr>
                <w:sz w:val="20"/>
                <w:szCs w:val="20"/>
              </w:rPr>
            </w:pPr>
            <w:r>
              <w:rPr>
                <w:sz w:val="20"/>
                <w:szCs w:val="20"/>
              </w:rPr>
              <w:t>13/02/2023</w:t>
            </w:r>
          </w:p>
        </w:tc>
      </w:tr>
      <w:tr w:rsidR="00647402" w:rsidRPr="00F2563E" w14:paraId="16FA3C4D" w14:textId="77777777" w:rsidTr="00647402">
        <w:trPr>
          <w:trHeight w:val="540"/>
          <w:jc w:val="center"/>
        </w:trPr>
        <w:tc>
          <w:tcPr>
            <w:tcW w:w="526" w:type="pct"/>
            <w:vAlign w:val="center"/>
          </w:tcPr>
          <w:p w14:paraId="71B6B9D6" w14:textId="317B8ECF" w:rsidR="00647402" w:rsidRPr="00A92E89" w:rsidRDefault="00647402" w:rsidP="00647402">
            <w:pPr>
              <w:jc w:val="center"/>
              <w:rPr>
                <w:sz w:val="20"/>
                <w:szCs w:val="20"/>
              </w:rPr>
            </w:pPr>
            <w:r w:rsidRPr="00A92E89">
              <w:rPr>
                <w:sz w:val="20"/>
                <w:szCs w:val="20"/>
              </w:rPr>
              <w:t>v2.04</w:t>
            </w:r>
          </w:p>
        </w:tc>
        <w:tc>
          <w:tcPr>
            <w:tcW w:w="615" w:type="pct"/>
            <w:vAlign w:val="center"/>
          </w:tcPr>
          <w:p w14:paraId="0A0428E7" w14:textId="6E4CFDE2" w:rsidR="00647402" w:rsidRPr="007313F4" w:rsidRDefault="00647402" w:rsidP="00647402">
            <w:pPr>
              <w:jc w:val="center"/>
              <w:rPr>
                <w:sz w:val="20"/>
                <w:szCs w:val="20"/>
              </w:rPr>
            </w:pPr>
            <w:r w:rsidRPr="007313F4">
              <w:rPr>
                <w:sz w:val="20"/>
                <w:szCs w:val="20"/>
              </w:rPr>
              <w:t>DDNEA-P4-30</w:t>
            </w:r>
            <w:r>
              <w:rPr>
                <w:sz w:val="20"/>
                <w:szCs w:val="20"/>
              </w:rPr>
              <w:t>5</w:t>
            </w:r>
          </w:p>
        </w:tc>
        <w:tc>
          <w:tcPr>
            <w:tcW w:w="1667" w:type="pct"/>
            <w:vAlign w:val="center"/>
          </w:tcPr>
          <w:p w14:paraId="5CA1D798" w14:textId="651D4264" w:rsidR="00647402" w:rsidRPr="00E70E0C" w:rsidRDefault="00AF7619" w:rsidP="00647402">
            <w:pPr>
              <w:jc w:val="left"/>
              <w:rPr>
                <w:sz w:val="20"/>
                <w:szCs w:val="20"/>
              </w:rPr>
            </w:pPr>
            <w:r w:rsidRPr="00AF7619">
              <w:rPr>
                <w:sz w:val="20"/>
                <w:szCs w:val="20"/>
              </w:rPr>
              <w:t>SEED compliance with GDPR/Rev2</w:t>
            </w:r>
          </w:p>
        </w:tc>
        <w:tc>
          <w:tcPr>
            <w:tcW w:w="729" w:type="pct"/>
            <w:vAlign w:val="center"/>
          </w:tcPr>
          <w:p w14:paraId="47D8CC78" w14:textId="1A337452" w:rsidR="00647402" w:rsidRPr="00CC4353" w:rsidRDefault="00647402" w:rsidP="00647402">
            <w:pPr>
              <w:jc w:val="center"/>
              <w:rPr>
                <w:sz w:val="20"/>
                <w:szCs w:val="20"/>
              </w:rPr>
            </w:pPr>
            <w:r w:rsidRPr="00CC4353">
              <w:rPr>
                <w:sz w:val="20"/>
                <w:szCs w:val="20"/>
              </w:rPr>
              <w:t>Review</w:t>
            </w:r>
          </w:p>
        </w:tc>
        <w:tc>
          <w:tcPr>
            <w:tcW w:w="479" w:type="pct"/>
            <w:tcMar>
              <w:top w:w="113" w:type="dxa"/>
              <w:left w:w="57" w:type="dxa"/>
              <w:bottom w:w="113" w:type="dxa"/>
              <w:right w:w="57" w:type="dxa"/>
            </w:tcMar>
            <w:vAlign w:val="center"/>
          </w:tcPr>
          <w:p w14:paraId="6328E0CC" w14:textId="43022C48" w:rsidR="00647402" w:rsidRPr="00B53013" w:rsidRDefault="00647402" w:rsidP="00647402">
            <w:pPr>
              <w:jc w:val="center"/>
              <w:rPr>
                <w:sz w:val="20"/>
                <w:szCs w:val="20"/>
              </w:rPr>
            </w:pPr>
            <w:r w:rsidRPr="00B53013">
              <w:rPr>
                <w:sz w:val="20"/>
                <w:szCs w:val="20"/>
              </w:rPr>
              <w:t>Accepted</w:t>
            </w:r>
          </w:p>
        </w:tc>
        <w:tc>
          <w:tcPr>
            <w:tcW w:w="982" w:type="pct"/>
            <w:vAlign w:val="center"/>
          </w:tcPr>
          <w:p w14:paraId="3244DDB5" w14:textId="360B70AC" w:rsidR="00647402" w:rsidRPr="00214328" w:rsidDel="005C7E1E" w:rsidRDefault="00647402" w:rsidP="00647402">
            <w:pPr>
              <w:jc w:val="center"/>
              <w:rPr>
                <w:sz w:val="20"/>
                <w:szCs w:val="20"/>
              </w:rPr>
            </w:pPr>
            <w:r>
              <w:rPr>
                <w:sz w:val="20"/>
                <w:szCs w:val="20"/>
              </w:rPr>
              <w:t>13/02/2023</w:t>
            </w:r>
          </w:p>
        </w:tc>
      </w:tr>
    </w:tbl>
    <w:p w14:paraId="07C04455" w14:textId="104986AC" w:rsidR="007B11FB" w:rsidRPr="007B11FB" w:rsidRDefault="007B11FB" w:rsidP="00647402">
      <w:pPr>
        <w:pStyle w:val="a6"/>
      </w:pPr>
      <w:bookmarkStart w:id="40" w:name="_Toc39019466"/>
      <w:bookmarkStart w:id="41" w:name="_Toc51332337"/>
      <w:r w:rsidRPr="00F2563E">
        <w:t xml:space="preserve">Table </w:t>
      </w:r>
      <w:fldSimple w:instr=" SEQ Table \* ARABIC ">
        <w:r w:rsidR="00903B50">
          <w:rPr>
            <w:noProof/>
          </w:rPr>
          <w:t>5</w:t>
        </w:r>
      </w:fldSimple>
      <w:r w:rsidRPr="00F2563E">
        <w:t xml:space="preserve">: </w:t>
      </w:r>
      <w:bookmarkEnd w:id="40"/>
      <w:r w:rsidRPr="00494863">
        <w:rPr>
          <w:szCs w:val="22"/>
        </w:rPr>
        <w:t xml:space="preserve">Overview of </w:t>
      </w:r>
      <w:r w:rsidR="005012EE">
        <w:rPr>
          <w:szCs w:val="22"/>
        </w:rPr>
        <w:t xml:space="preserve">DDNEA </w:t>
      </w:r>
      <w:r w:rsidRPr="00494863">
        <w:rPr>
          <w:szCs w:val="22"/>
        </w:rPr>
        <w:t>Changes for this Release</w:t>
      </w:r>
      <w:bookmarkEnd w:id="41"/>
    </w:p>
    <w:p w14:paraId="6BD89202" w14:textId="77777777" w:rsidR="00D56A4B" w:rsidRPr="00F2563E" w:rsidRDefault="00D56A4B" w:rsidP="00D56A4B">
      <w:pPr>
        <w:rPr>
          <w:sz w:val="24"/>
        </w:rPr>
      </w:pPr>
    </w:p>
    <w:p w14:paraId="243FB2F2" w14:textId="1A0F7D65" w:rsidR="00D56A4B" w:rsidRPr="00F2563E" w:rsidRDefault="00D56A4B">
      <w:pPr>
        <w:spacing w:after="0" w:line="240" w:lineRule="auto"/>
        <w:jc w:val="left"/>
      </w:pPr>
      <w:r w:rsidRPr="00F2563E">
        <w:br w:type="page"/>
      </w:r>
    </w:p>
    <w:p w14:paraId="421ABB9E" w14:textId="24FECE13" w:rsidR="00D56A4B" w:rsidRDefault="00D56A4B" w:rsidP="00D56A4B">
      <w:pPr>
        <w:pStyle w:val="1"/>
        <w:tabs>
          <w:tab w:val="num" w:pos="432"/>
        </w:tabs>
      </w:pPr>
      <w:bookmarkStart w:id="42" w:name="_Ref248903537"/>
      <w:bookmarkStart w:id="43" w:name="_Ref248903552"/>
      <w:bookmarkStart w:id="44" w:name="_Toc536616669"/>
      <w:bookmarkStart w:id="45" w:name="_Toc51332324"/>
      <w:r w:rsidRPr="00F2563E">
        <w:t>Change Requests</w:t>
      </w:r>
      <w:bookmarkEnd w:id="42"/>
      <w:bookmarkEnd w:id="43"/>
      <w:bookmarkEnd w:id="44"/>
      <w:bookmarkEnd w:id="45"/>
    </w:p>
    <w:p w14:paraId="1E6949FA" w14:textId="12313885" w:rsidR="007B11FB" w:rsidRDefault="007B11FB" w:rsidP="007B11FB">
      <w:pPr>
        <w:pStyle w:val="2"/>
      </w:pPr>
      <w:bookmarkStart w:id="46" w:name="_Toc51332325"/>
      <w:r>
        <w:t>FESS Change Requests</w:t>
      </w:r>
      <w:bookmarkEnd w:id="46"/>
    </w:p>
    <w:p w14:paraId="34676F3E" w14:textId="77777777" w:rsidR="00C70867" w:rsidRPr="00445D89" w:rsidRDefault="00C70867" w:rsidP="00C70867">
      <w:pPr>
        <w:pStyle w:val="4"/>
        <w:rPr>
          <w:szCs w:val="22"/>
        </w:rPr>
      </w:pPr>
      <w:bookmarkStart w:id="47" w:name="_Toc37151430"/>
      <w:r w:rsidRPr="00445D89">
        <w:rPr>
          <w:szCs w:val="22"/>
        </w:rPr>
        <w:t>FESS-245 – Update of energy products CN codes</w:t>
      </w:r>
      <w:bookmarkEnd w:id="47"/>
    </w:p>
    <w:tbl>
      <w:tblPr>
        <w:tblW w:w="928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445D89" w14:paraId="37CC4B7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F236779"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445D89" w14:paraId="09998D2D"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4597E1" w14:textId="77777777" w:rsidR="00C70867" w:rsidRPr="00445D89" w:rsidRDefault="00C70867" w:rsidP="00C70867">
                  <w:pPr>
                    <w:spacing w:line="276" w:lineRule="auto"/>
                    <w:jc w:val="left"/>
                    <w:rPr>
                      <w:szCs w:val="22"/>
                    </w:rPr>
                  </w:pPr>
                  <w:r w:rsidRPr="00445D89">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E03D38" w14:textId="77777777" w:rsidR="00C70867" w:rsidRPr="00445D89" w:rsidRDefault="00C70867" w:rsidP="00C70867">
                  <w:pPr>
                    <w:spacing w:line="276" w:lineRule="auto"/>
                    <w:rPr>
                      <w:szCs w:val="22"/>
                    </w:rPr>
                  </w:pPr>
                  <w:r w:rsidRPr="00445D89">
                    <w:rPr>
                      <w:bCs/>
                      <w:szCs w:val="22"/>
                    </w:rPr>
                    <w:t>FESS-245</w:t>
                  </w:r>
                </w:p>
              </w:tc>
            </w:tr>
            <w:tr w:rsidR="00C70867" w:rsidRPr="00445D89" w14:paraId="26A8CE5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C9A62D" w14:textId="77777777" w:rsidR="00C70867" w:rsidRPr="00445D89" w:rsidRDefault="00C70867" w:rsidP="00C70867">
                  <w:pPr>
                    <w:spacing w:line="276" w:lineRule="auto"/>
                    <w:jc w:val="left"/>
                    <w:rPr>
                      <w:szCs w:val="22"/>
                    </w:rPr>
                  </w:pPr>
                  <w:r w:rsidRPr="00445D89">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F8FA57"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7F6E440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FFFD3A" w14:textId="77777777" w:rsidR="00C70867" w:rsidRPr="00445D89" w:rsidRDefault="00C70867" w:rsidP="00C70867">
                  <w:pPr>
                    <w:spacing w:line="276" w:lineRule="auto"/>
                    <w:jc w:val="left"/>
                    <w:rPr>
                      <w:szCs w:val="22"/>
                    </w:rPr>
                  </w:pPr>
                  <w:r w:rsidRPr="00445D89">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BA260F3" w14:textId="77777777" w:rsidR="00C70867" w:rsidRPr="00445D89" w:rsidRDefault="00C70867" w:rsidP="00C70867">
                  <w:pPr>
                    <w:spacing w:line="276" w:lineRule="auto"/>
                    <w:rPr>
                      <w:szCs w:val="22"/>
                    </w:rPr>
                  </w:pPr>
                  <w:r w:rsidRPr="00445D89">
                    <w:rPr>
                      <w:szCs w:val="22"/>
                    </w:rPr>
                    <w:t>Legislation Alignment</w:t>
                  </w:r>
                </w:p>
              </w:tc>
            </w:tr>
            <w:tr w:rsidR="00C70867" w:rsidRPr="00445D89" w14:paraId="0942D69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434ED7A" w14:textId="77777777" w:rsidR="00C70867" w:rsidRPr="00445D89" w:rsidRDefault="00C70867" w:rsidP="00C70867">
                  <w:pPr>
                    <w:spacing w:line="276" w:lineRule="auto"/>
                    <w:jc w:val="left"/>
                    <w:rPr>
                      <w:szCs w:val="22"/>
                    </w:rPr>
                  </w:pPr>
                  <w:r w:rsidRPr="00445D89">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8743DA" w14:textId="77777777" w:rsidR="00C70867" w:rsidRPr="00445D89" w:rsidRDefault="00C70867" w:rsidP="00C70867">
                  <w:pPr>
                    <w:spacing w:line="276" w:lineRule="auto"/>
                    <w:rPr>
                      <w:szCs w:val="22"/>
                    </w:rPr>
                  </w:pPr>
                  <w:r w:rsidRPr="00445D89">
                    <w:rPr>
                      <w:szCs w:val="22"/>
                    </w:rPr>
                    <w:t>IM283391</w:t>
                  </w:r>
                </w:p>
              </w:tc>
            </w:tr>
            <w:tr w:rsidR="00C70867" w:rsidRPr="00445D89" w14:paraId="170AB0F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42E4061" w14:textId="77777777" w:rsidR="00C70867" w:rsidRPr="00445D89" w:rsidRDefault="00C70867" w:rsidP="00C70867">
                  <w:pPr>
                    <w:spacing w:line="276" w:lineRule="auto"/>
                    <w:jc w:val="left"/>
                    <w:rPr>
                      <w:szCs w:val="22"/>
                    </w:rPr>
                  </w:pPr>
                  <w:r w:rsidRPr="00445D89">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68C2EC" w14:textId="77777777" w:rsidR="00C70867" w:rsidRPr="00445D89" w:rsidRDefault="00C70867" w:rsidP="00C70867">
                  <w:pPr>
                    <w:spacing w:line="276" w:lineRule="auto"/>
                    <w:rPr>
                      <w:szCs w:val="22"/>
                    </w:rPr>
                  </w:pPr>
                  <w:r w:rsidRPr="00445D89">
                    <w:rPr>
                      <w:color w:val="000000"/>
                      <w:szCs w:val="22"/>
                      <w:lang w:eastAsia="el-GR"/>
                    </w:rPr>
                    <w:t>KE18416</w:t>
                  </w:r>
                </w:p>
              </w:tc>
            </w:tr>
            <w:tr w:rsidR="00C70867" w:rsidRPr="00445D89" w14:paraId="49E409D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34271D" w14:textId="77777777" w:rsidR="00C70867" w:rsidRPr="00445D89" w:rsidRDefault="00C70867" w:rsidP="00C70867">
                  <w:pPr>
                    <w:spacing w:line="276" w:lineRule="auto"/>
                    <w:jc w:val="left"/>
                    <w:rPr>
                      <w:szCs w:val="22"/>
                    </w:rPr>
                  </w:pPr>
                  <w:r w:rsidRPr="00445D89">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BCD312B" w14:textId="77777777" w:rsidR="00C70867" w:rsidRPr="00445D89" w:rsidRDefault="00C70867" w:rsidP="00C70867">
                  <w:pPr>
                    <w:pStyle w:val="ad"/>
                    <w:spacing w:line="276" w:lineRule="auto"/>
                    <w:ind w:left="0"/>
                    <w:rPr>
                      <w:szCs w:val="22"/>
                      <w:lang w:val="en-US"/>
                    </w:rPr>
                  </w:pPr>
                  <w:r w:rsidRPr="00445D89">
                    <w:rPr>
                      <w:color w:val="000000"/>
                      <w:szCs w:val="22"/>
                      <w:shd w:val="clear" w:color="auto" w:fill="FFFFFF"/>
                      <w:lang w:val="en-US"/>
                    </w:rPr>
                    <w:t>03/10</w:t>
                  </w:r>
                  <w:r w:rsidRPr="00445D89">
                    <w:rPr>
                      <w:color w:val="000000"/>
                      <w:szCs w:val="22"/>
                      <w:shd w:val="clear" w:color="auto" w:fill="FFFFFF"/>
                    </w:rPr>
                    <w:t>/2018</w:t>
                  </w:r>
                </w:p>
              </w:tc>
            </w:tr>
            <w:tr w:rsidR="00C70867" w:rsidRPr="00445D89" w14:paraId="28DECE5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5AB1C2" w14:textId="77777777" w:rsidR="00C70867" w:rsidRPr="00445D89" w:rsidRDefault="00C70867" w:rsidP="00C70867">
                  <w:pPr>
                    <w:spacing w:line="276" w:lineRule="auto"/>
                    <w:jc w:val="left"/>
                    <w:rPr>
                      <w:szCs w:val="22"/>
                    </w:rPr>
                  </w:pPr>
                  <w:r w:rsidRPr="00445D89">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E6236D8" w14:textId="77777777" w:rsidR="00C70867" w:rsidRPr="00445D89" w:rsidRDefault="00C70867" w:rsidP="00C70867">
                  <w:pPr>
                    <w:spacing w:line="276" w:lineRule="auto"/>
                    <w:rPr>
                      <w:szCs w:val="22"/>
                      <w:lang w:val="en-US"/>
                    </w:rPr>
                  </w:pPr>
                  <w:r w:rsidRPr="00445D89">
                    <w:rPr>
                      <w:szCs w:val="22"/>
                      <w:lang w:val="en-US"/>
                    </w:rPr>
                    <w:t>EMCS CPT</w:t>
                  </w:r>
                </w:p>
              </w:tc>
            </w:tr>
          </w:tbl>
          <w:p w14:paraId="069FB415" w14:textId="77777777" w:rsidR="00C70867" w:rsidRPr="00445D89" w:rsidRDefault="00C70867" w:rsidP="00C70867">
            <w:pPr>
              <w:spacing w:after="0"/>
              <w:jc w:val="left"/>
              <w:rPr>
                <w:szCs w:val="22"/>
                <w:lang w:val="en-US"/>
              </w:rPr>
            </w:pPr>
          </w:p>
        </w:tc>
      </w:tr>
      <w:tr w:rsidR="00C70867" w:rsidRPr="00445D89" w14:paraId="2B151491"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378EDA7" w14:textId="77777777" w:rsidR="00C70867" w:rsidRPr="00445D89" w:rsidRDefault="00C70867" w:rsidP="00C70867">
            <w:pPr>
              <w:spacing w:line="276" w:lineRule="auto"/>
              <w:rPr>
                <w:b/>
                <w:szCs w:val="22"/>
              </w:rPr>
            </w:pPr>
            <w:r w:rsidRPr="00445D89">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445D89" w14:paraId="0C299597"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41E115" w14:textId="77777777" w:rsidR="00C70867" w:rsidRPr="00445D89" w:rsidRDefault="00C70867" w:rsidP="00C70867">
                  <w:pPr>
                    <w:spacing w:line="276" w:lineRule="auto"/>
                    <w:jc w:val="left"/>
                    <w:rPr>
                      <w:szCs w:val="22"/>
                    </w:rPr>
                  </w:pPr>
                  <w:r w:rsidRPr="00445D89">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764AC10"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716653CA"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5C890A" w14:textId="77777777" w:rsidR="00C70867" w:rsidRPr="00445D89" w:rsidRDefault="00C70867" w:rsidP="00C70867">
                  <w:pPr>
                    <w:spacing w:line="276" w:lineRule="auto"/>
                    <w:jc w:val="left"/>
                    <w:rPr>
                      <w:szCs w:val="22"/>
                    </w:rPr>
                  </w:pPr>
                  <w:r w:rsidRPr="00445D89">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3020D8A" w14:textId="77777777" w:rsidR="00C70867" w:rsidRPr="00445D89" w:rsidRDefault="00C70867" w:rsidP="00C70867">
                  <w:pPr>
                    <w:spacing w:line="276" w:lineRule="auto"/>
                    <w:rPr>
                      <w:b/>
                      <w:szCs w:val="22"/>
                    </w:rPr>
                  </w:pPr>
                  <w:r w:rsidRPr="00445D89">
                    <w:rPr>
                      <w:b/>
                      <w:szCs w:val="22"/>
                    </w:rPr>
                    <w:t>Problem Statement</w:t>
                  </w:r>
                </w:p>
                <w:p w14:paraId="20CE36DC" w14:textId="77777777" w:rsidR="00C70867" w:rsidRPr="00445D89" w:rsidRDefault="00C70867" w:rsidP="00C70867">
                  <w:pPr>
                    <w:spacing w:line="276" w:lineRule="auto"/>
                    <w:rPr>
                      <w:szCs w:val="22"/>
                    </w:rPr>
                  </w:pPr>
                  <w:r w:rsidRPr="00445D89">
                    <w:rPr>
                      <w:szCs w:val="22"/>
                    </w:rPr>
                    <w:t>Based on the annual update of the Combined Nomenclature (2019), an impact on the excise energy product codes has been identified. More specifically, according to the updated Combined Nomenclature (2019), the existing CN codes ‘27101251’ and ‘27101259’ shall be removed and a new CN code ‘27101250’ shall be added.</w:t>
                  </w:r>
                </w:p>
                <w:p w14:paraId="221B5397" w14:textId="77777777" w:rsidR="00C70867" w:rsidRPr="00445D89" w:rsidRDefault="00C70867" w:rsidP="00C70867">
                  <w:pPr>
                    <w:spacing w:line="276" w:lineRule="auto"/>
                    <w:rPr>
                      <w:szCs w:val="22"/>
                    </w:rPr>
                  </w:pPr>
                </w:p>
                <w:p w14:paraId="0D628E24" w14:textId="77777777" w:rsidR="00C70867" w:rsidRPr="00445D89" w:rsidRDefault="00C70867" w:rsidP="00C70867">
                  <w:pPr>
                    <w:spacing w:line="276" w:lineRule="auto"/>
                    <w:rPr>
                      <w:b/>
                      <w:szCs w:val="22"/>
                    </w:rPr>
                  </w:pPr>
                  <w:r w:rsidRPr="00445D89">
                    <w:rPr>
                      <w:b/>
                      <w:szCs w:val="22"/>
                    </w:rPr>
                    <w:t>Proposed Solution</w:t>
                  </w:r>
                </w:p>
                <w:p w14:paraId="18F3BD18" w14:textId="77777777" w:rsidR="00C70867" w:rsidRPr="00445D89" w:rsidRDefault="00C70867" w:rsidP="00C70867">
                  <w:pPr>
                    <w:spacing w:line="276" w:lineRule="auto"/>
                    <w:rPr>
                      <w:i/>
                      <w:szCs w:val="22"/>
                      <w:u w:val="single"/>
                      <w:lang w:val="en-US"/>
                    </w:rPr>
                  </w:pPr>
                  <w:r w:rsidRPr="00445D89">
                    <w:rPr>
                      <w:i/>
                      <w:szCs w:val="22"/>
                      <w:u w:val="single"/>
                      <w:lang w:val="en-US"/>
                    </w:rPr>
                    <w:t>The changes described in this RfC shall be applied in the corresponding IE734 as of 10/12/2018.</w:t>
                  </w:r>
                </w:p>
                <w:p w14:paraId="59A9F62B" w14:textId="77777777" w:rsidR="00C70867" w:rsidRPr="00445D89" w:rsidRDefault="00C70867" w:rsidP="00C70867">
                  <w:pPr>
                    <w:spacing w:line="276" w:lineRule="auto"/>
                    <w:rPr>
                      <w:i/>
                      <w:szCs w:val="22"/>
                      <w:u w:val="single"/>
                      <w:lang w:val="en-US"/>
                    </w:rPr>
                  </w:pPr>
                </w:p>
                <w:p w14:paraId="6855AF27" w14:textId="77777777" w:rsidR="00C70867" w:rsidRPr="00445D89" w:rsidRDefault="00C70867" w:rsidP="00C70867">
                  <w:pPr>
                    <w:spacing w:line="276" w:lineRule="auto"/>
                    <w:rPr>
                      <w:szCs w:val="22"/>
                      <w:lang w:val="en-US"/>
                    </w:rPr>
                  </w:pPr>
                  <w:r w:rsidRPr="00445D89">
                    <w:rPr>
                      <w:szCs w:val="22"/>
                      <w:lang w:val="en-US"/>
                    </w:rPr>
                    <w:t>As per the analysis in the [Problem Statement] section, the following updates shall be performed in FESS:</w:t>
                  </w:r>
                </w:p>
                <w:p w14:paraId="3A2D5BB6" w14:textId="77777777" w:rsidR="00C70867" w:rsidRPr="00445D89" w:rsidRDefault="00C70867" w:rsidP="00B03D74">
                  <w:pPr>
                    <w:pStyle w:val="ad"/>
                    <w:numPr>
                      <w:ilvl w:val="0"/>
                      <w:numId w:val="49"/>
                    </w:numPr>
                    <w:spacing w:line="276" w:lineRule="auto"/>
                    <w:contextualSpacing w:val="0"/>
                    <w:rPr>
                      <w:szCs w:val="22"/>
                    </w:rPr>
                  </w:pPr>
                  <w:r w:rsidRPr="00445D89">
                    <w:rPr>
                      <w:szCs w:val="22"/>
                    </w:rPr>
                    <w:t>APPENDIX B: LIST OF CODES</w:t>
                  </w:r>
                </w:p>
                <w:p w14:paraId="79242836" w14:textId="77777777" w:rsidR="00C70867" w:rsidRPr="00445D89" w:rsidRDefault="00C70867" w:rsidP="00C70867">
                  <w:pPr>
                    <w:spacing w:line="276" w:lineRule="auto"/>
                    <w:rPr>
                      <w:szCs w:val="22"/>
                      <w:lang w:val="en-US"/>
                    </w:rPr>
                  </w:pPr>
                  <w:r w:rsidRPr="00445D89">
                    <w:rPr>
                      <w:szCs w:val="22"/>
                      <w:lang w:val="en-US"/>
                    </w:rPr>
                    <w:t>In section ‘2.3 CN CODES’, a new CN code ‘27101250’ will be added and the existing CN codes ‘27101251’ and ‘27101259’ will be removed. The applicable changes are highlighted below in bold/italic:</w:t>
                  </w:r>
                </w:p>
                <w:tbl>
                  <w:tblPr>
                    <w:tblW w:w="0" w:type="auto"/>
                    <w:tblCellSpacing w:w="0" w:type="dxa"/>
                    <w:tblInd w:w="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701"/>
                    <w:gridCol w:w="3969"/>
                  </w:tblGrid>
                  <w:tr w:rsidR="00C70867" w:rsidRPr="00445D89" w14:paraId="7FAC5C35" w14:textId="77777777" w:rsidTr="00C70867">
                    <w:trPr>
                      <w:cantSplit/>
                      <w:tblHeader/>
                      <w:tblCellSpacing w:w="0" w:type="dxa"/>
                    </w:trPr>
                    <w:tc>
                      <w:tcPr>
                        <w:tcW w:w="1701" w:type="dxa"/>
                        <w:shd w:val="clear" w:color="auto" w:fill="C0C0C0"/>
                      </w:tcPr>
                      <w:p w14:paraId="7B278A50" w14:textId="77777777" w:rsidR="00C70867" w:rsidRPr="00445D89" w:rsidRDefault="00C70867" w:rsidP="00C70867">
                        <w:pPr>
                          <w:pStyle w:val="emcstable"/>
                          <w:keepNext/>
                          <w:spacing w:after="120"/>
                          <w:jc w:val="center"/>
                          <w:rPr>
                            <w:b/>
                            <w:szCs w:val="22"/>
                          </w:rPr>
                        </w:pPr>
                        <w:r w:rsidRPr="00445D89">
                          <w:rPr>
                            <w:b/>
                            <w:szCs w:val="22"/>
                          </w:rPr>
                          <w:t>Code</w:t>
                        </w:r>
                      </w:p>
                    </w:tc>
                    <w:tc>
                      <w:tcPr>
                        <w:tcW w:w="3969" w:type="dxa"/>
                        <w:shd w:val="clear" w:color="auto" w:fill="C0C0C0"/>
                      </w:tcPr>
                      <w:p w14:paraId="36F21214" w14:textId="77777777" w:rsidR="00C70867" w:rsidRPr="00445D89" w:rsidRDefault="00C70867" w:rsidP="00C70867">
                        <w:pPr>
                          <w:pStyle w:val="emcstable"/>
                          <w:keepNext/>
                          <w:spacing w:after="120"/>
                          <w:jc w:val="center"/>
                          <w:rPr>
                            <w:b/>
                            <w:szCs w:val="22"/>
                          </w:rPr>
                        </w:pPr>
                        <w:r w:rsidRPr="00445D89">
                          <w:rPr>
                            <w:b/>
                            <w:szCs w:val="22"/>
                          </w:rPr>
                          <w:t>Description</w:t>
                        </w:r>
                      </w:p>
                    </w:tc>
                  </w:tr>
                  <w:tr w:rsidR="00C70867" w:rsidRPr="00445D89" w14:paraId="45D23037"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tcPr>
                      <w:p w14:paraId="125A6062" w14:textId="77777777" w:rsidR="00C70867" w:rsidRPr="00445D89" w:rsidRDefault="00C70867" w:rsidP="00C70867">
                        <w:pPr>
                          <w:pStyle w:val="emcstable"/>
                          <w:spacing w:before="60"/>
                          <w:jc w:val="center"/>
                          <w:rPr>
                            <w:szCs w:val="22"/>
                          </w:rPr>
                        </w:pPr>
                        <w:r w:rsidRPr="00445D89">
                          <w:rPr>
                            <w:szCs w:val="22"/>
                          </w:rPr>
                          <w:t>…</w:t>
                        </w:r>
                      </w:p>
                    </w:tc>
                    <w:tc>
                      <w:tcPr>
                        <w:tcW w:w="3969" w:type="dxa"/>
                      </w:tcPr>
                      <w:p w14:paraId="30303E48" w14:textId="77777777" w:rsidR="00C70867" w:rsidRPr="00445D89" w:rsidRDefault="00C70867" w:rsidP="00C70867">
                        <w:pPr>
                          <w:pStyle w:val="emcstable"/>
                          <w:spacing w:before="60"/>
                          <w:rPr>
                            <w:szCs w:val="22"/>
                          </w:rPr>
                        </w:pPr>
                        <w:r w:rsidRPr="00445D89">
                          <w:rPr>
                            <w:color w:val="000000"/>
                            <w:szCs w:val="22"/>
                          </w:rPr>
                          <w:t>…</w:t>
                        </w:r>
                      </w:p>
                    </w:tc>
                  </w:tr>
                  <w:tr w:rsidR="00C70867" w:rsidRPr="00445D89" w14:paraId="0702466A"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vAlign w:val="center"/>
                      </w:tcPr>
                      <w:p w14:paraId="2B908293" w14:textId="77777777" w:rsidR="00C70867" w:rsidRPr="00445D89" w:rsidRDefault="00C70867" w:rsidP="00C70867">
                        <w:pPr>
                          <w:pStyle w:val="emcstable"/>
                          <w:spacing w:before="60"/>
                          <w:jc w:val="center"/>
                          <w:rPr>
                            <w:szCs w:val="22"/>
                          </w:rPr>
                        </w:pPr>
                        <w:r w:rsidRPr="00445D89">
                          <w:rPr>
                            <w:szCs w:val="22"/>
                          </w:rPr>
                          <w:t>27101249</w:t>
                        </w:r>
                      </w:p>
                    </w:tc>
                    <w:tc>
                      <w:tcPr>
                        <w:tcW w:w="3969" w:type="dxa"/>
                        <w:vAlign w:val="center"/>
                      </w:tcPr>
                      <w:p w14:paraId="61EE1E03" w14:textId="77777777" w:rsidR="00C70867" w:rsidRPr="00445D89" w:rsidRDefault="00C70867" w:rsidP="00C70867">
                        <w:pPr>
                          <w:pStyle w:val="emcstable"/>
                          <w:rPr>
                            <w:szCs w:val="22"/>
                          </w:rPr>
                        </w:pPr>
                        <w:r w:rsidRPr="00445D89">
                          <w:rPr>
                            <w:szCs w:val="22"/>
                          </w:rPr>
                          <w:t xml:space="preserve">Light oil with a lead content not exceeding </w:t>
                        </w:r>
                        <w:smartTag w:uri="urn:schemas-microsoft-com:office:smarttags" w:element="metricconverter">
                          <w:smartTagPr>
                            <w:attr w:name="ProductID" w:val="0.013 g"/>
                          </w:smartTagPr>
                          <w:r w:rsidRPr="00445D89">
                            <w:rPr>
                              <w:szCs w:val="22"/>
                            </w:rPr>
                            <w:t>0.013 g</w:t>
                          </w:r>
                        </w:smartTag>
                        <w:r w:rsidRPr="00445D89">
                          <w:rPr>
                            <w:szCs w:val="22"/>
                          </w:rPr>
                          <w:t xml:space="preserve"> per litre with an octane number of less than 98 or more</w:t>
                        </w:r>
                      </w:p>
                    </w:tc>
                  </w:tr>
                  <w:tr w:rsidR="00C70867" w:rsidRPr="00445D89" w14:paraId="2CAD9F0B"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vAlign w:val="center"/>
                      </w:tcPr>
                      <w:p w14:paraId="7D540481" w14:textId="77777777" w:rsidR="00C70867" w:rsidRPr="00445D89" w:rsidRDefault="00C70867" w:rsidP="00C70867">
                        <w:pPr>
                          <w:pStyle w:val="emcstable"/>
                          <w:spacing w:before="60"/>
                          <w:jc w:val="center"/>
                          <w:rPr>
                            <w:b/>
                            <w:i/>
                            <w:strike/>
                            <w:szCs w:val="22"/>
                          </w:rPr>
                        </w:pPr>
                        <w:r w:rsidRPr="00445D89">
                          <w:rPr>
                            <w:b/>
                            <w:i/>
                            <w:strike/>
                            <w:szCs w:val="22"/>
                          </w:rPr>
                          <w:t>27101251</w:t>
                        </w:r>
                      </w:p>
                    </w:tc>
                    <w:tc>
                      <w:tcPr>
                        <w:tcW w:w="3969" w:type="dxa"/>
                        <w:vAlign w:val="center"/>
                      </w:tcPr>
                      <w:p w14:paraId="1B3DCB51" w14:textId="77777777" w:rsidR="00C70867" w:rsidRPr="00445D89" w:rsidRDefault="00C70867" w:rsidP="00C70867">
                        <w:pPr>
                          <w:pStyle w:val="emcstable"/>
                          <w:rPr>
                            <w:b/>
                            <w:i/>
                            <w:strike/>
                            <w:szCs w:val="22"/>
                          </w:rPr>
                        </w:pPr>
                        <w:r w:rsidRPr="00445D89">
                          <w:rPr>
                            <w:b/>
                            <w:i/>
                            <w:strike/>
                            <w:szCs w:val="22"/>
                          </w:rPr>
                          <w:t xml:space="preserve">Light oil with a lead content exceeding </w:t>
                        </w:r>
                        <w:smartTag w:uri="urn:schemas-microsoft-com:office:smarttags" w:element="metricconverter">
                          <w:smartTagPr>
                            <w:attr w:name="ProductID" w:val="0.013 g"/>
                          </w:smartTagPr>
                          <w:r w:rsidRPr="00445D89">
                            <w:rPr>
                              <w:b/>
                              <w:i/>
                              <w:strike/>
                              <w:szCs w:val="22"/>
                            </w:rPr>
                            <w:t>0.013 g</w:t>
                          </w:r>
                        </w:smartTag>
                        <w:r w:rsidRPr="00445D89">
                          <w:rPr>
                            <w:b/>
                            <w:i/>
                            <w:strike/>
                            <w:szCs w:val="22"/>
                          </w:rPr>
                          <w:t xml:space="preserve"> per litre with an octane number of less than 98</w:t>
                        </w:r>
                      </w:p>
                    </w:tc>
                  </w:tr>
                  <w:tr w:rsidR="00C70867" w:rsidRPr="00445D89" w14:paraId="4670D9D9"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vAlign w:val="center"/>
                      </w:tcPr>
                      <w:p w14:paraId="1BBB40D1" w14:textId="77777777" w:rsidR="00C70867" w:rsidRPr="00445D89" w:rsidRDefault="00C70867" w:rsidP="00C70867">
                        <w:pPr>
                          <w:pStyle w:val="emcstable"/>
                          <w:spacing w:before="60"/>
                          <w:jc w:val="center"/>
                          <w:rPr>
                            <w:b/>
                            <w:i/>
                            <w:strike/>
                            <w:szCs w:val="22"/>
                          </w:rPr>
                        </w:pPr>
                        <w:r w:rsidRPr="00445D89">
                          <w:rPr>
                            <w:b/>
                            <w:i/>
                            <w:strike/>
                            <w:szCs w:val="22"/>
                          </w:rPr>
                          <w:t>27101259</w:t>
                        </w:r>
                      </w:p>
                    </w:tc>
                    <w:tc>
                      <w:tcPr>
                        <w:tcW w:w="3969" w:type="dxa"/>
                        <w:vAlign w:val="center"/>
                      </w:tcPr>
                      <w:p w14:paraId="79B240E7" w14:textId="77777777" w:rsidR="00C70867" w:rsidRPr="00445D89" w:rsidRDefault="00C70867" w:rsidP="00C70867">
                        <w:pPr>
                          <w:pStyle w:val="emcstable"/>
                          <w:rPr>
                            <w:b/>
                            <w:i/>
                            <w:strike/>
                            <w:szCs w:val="22"/>
                          </w:rPr>
                        </w:pPr>
                        <w:r w:rsidRPr="00445D89">
                          <w:rPr>
                            <w:b/>
                            <w:i/>
                            <w:strike/>
                            <w:szCs w:val="22"/>
                          </w:rPr>
                          <w:t xml:space="preserve">Light oil with a lead content exceeding </w:t>
                        </w:r>
                        <w:smartTag w:uri="urn:schemas-microsoft-com:office:smarttags" w:element="metricconverter">
                          <w:smartTagPr>
                            <w:attr w:name="ProductID" w:val="0.013 g"/>
                          </w:smartTagPr>
                          <w:r w:rsidRPr="00445D89">
                            <w:rPr>
                              <w:b/>
                              <w:i/>
                              <w:strike/>
                              <w:szCs w:val="22"/>
                            </w:rPr>
                            <w:t>0.013 g</w:t>
                          </w:r>
                        </w:smartTag>
                        <w:r w:rsidRPr="00445D89">
                          <w:rPr>
                            <w:b/>
                            <w:i/>
                            <w:strike/>
                            <w:szCs w:val="22"/>
                          </w:rPr>
                          <w:t xml:space="preserve"> per litre with an octane number of 98 or more</w:t>
                        </w:r>
                      </w:p>
                    </w:tc>
                  </w:tr>
                  <w:tr w:rsidR="00C70867" w:rsidRPr="00445D89" w14:paraId="0C05C295"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vAlign w:val="center"/>
                      </w:tcPr>
                      <w:p w14:paraId="72624474" w14:textId="77777777" w:rsidR="00C70867" w:rsidRPr="00445D89" w:rsidRDefault="00C70867" w:rsidP="00C70867">
                        <w:pPr>
                          <w:pStyle w:val="emcstable"/>
                          <w:spacing w:before="60"/>
                          <w:jc w:val="center"/>
                          <w:rPr>
                            <w:b/>
                            <w:i/>
                            <w:szCs w:val="22"/>
                          </w:rPr>
                        </w:pPr>
                        <w:r w:rsidRPr="00445D89">
                          <w:rPr>
                            <w:b/>
                            <w:i/>
                            <w:szCs w:val="22"/>
                          </w:rPr>
                          <w:t>27101250</w:t>
                        </w:r>
                      </w:p>
                    </w:tc>
                    <w:tc>
                      <w:tcPr>
                        <w:tcW w:w="3969" w:type="dxa"/>
                        <w:vAlign w:val="center"/>
                      </w:tcPr>
                      <w:p w14:paraId="3EE90230" w14:textId="77777777" w:rsidR="00C70867" w:rsidRPr="00445D89" w:rsidRDefault="00C70867" w:rsidP="00C70867">
                        <w:pPr>
                          <w:pStyle w:val="emcstable"/>
                          <w:rPr>
                            <w:b/>
                            <w:i/>
                            <w:szCs w:val="22"/>
                          </w:rPr>
                        </w:pPr>
                        <w:r w:rsidRPr="00445D89">
                          <w:rPr>
                            <w:b/>
                            <w:i/>
                            <w:szCs w:val="22"/>
                          </w:rPr>
                          <w:t xml:space="preserve">Light oil with a lead content exceeding </w:t>
                        </w:r>
                        <w:smartTag w:uri="urn:schemas-microsoft-com:office:smarttags" w:element="metricconverter">
                          <w:smartTagPr>
                            <w:attr w:name="ProductID" w:val="0.013 g"/>
                          </w:smartTagPr>
                          <w:r w:rsidRPr="00445D89">
                            <w:rPr>
                              <w:b/>
                              <w:i/>
                              <w:szCs w:val="22"/>
                            </w:rPr>
                            <w:t>0.013 g</w:t>
                          </w:r>
                        </w:smartTag>
                        <w:r w:rsidRPr="00445D89">
                          <w:rPr>
                            <w:b/>
                            <w:i/>
                            <w:szCs w:val="22"/>
                          </w:rPr>
                          <w:t xml:space="preserve"> per litre</w:t>
                        </w:r>
                      </w:p>
                    </w:tc>
                  </w:tr>
                  <w:tr w:rsidR="00C70867" w:rsidRPr="00445D89" w14:paraId="0B3346B1"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tcPr>
                      <w:p w14:paraId="54068B1F" w14:textId="77777777" w:rsidR="00C70867" w:rsidRPr="00445D89" w:rsidRDefault="00C70867" w:rsidP="00C70867">
                        <w:pPr>
                          <w:pStyle w:val="emcstable"/>
                          <w:spacing w:before="60"/>
                          <w:jc w:val="center"/>
                          <w:rPr>
                            <w:szCs w:val="22"/>
                          </w:rPr>
                        </w:pPr>
                        <w:r w:rsidRPr="00445D89">
                          <w:rPr>
                            <w:szCs w:val="22"/>
                          </w:rPr>
                          <w:t>27101270</w:t>
                        </w:r>
                      </w:p>
                    </w:tc>
                    <w:tc>
                      <w:tcPr>
                        <w:tcW w:w="3969" w:type="dxa"/>
                      </w:tcPr>
                      <w:p w14:paraId="1A13F88F" w14:textId="77777777" w:rsidR="00C70867" w:rsidRPr="00445D89" w:rsidRDefault="00C70867" w:rsidP="00C70867">
                        <w:pPr>
                          <w:pStyle w:val="emcstable"/>
                          <w:rPr>
                            <w:szCs w:val="22"/>
                          </w:rPr>
                        </w:pPr>
                        <w:r w:rsidRPr="00445D89">
                          <w:rPr>
                            <w:szCs w:val="22"/>
                          </w:rPr>
                          <w:t>Spirit type jet fuel</w:t>
                        </w:r>
                      </w:p>
                    </w:tc>
                  </w:tr>
                  <w:tr w:rsidR="00C70867" w:rsidRPr="00445D89" w14:paraId="4BA4F69E"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tcPr>
                      <w:p w14:paraId="492BA561" w14:textId="77777777" w:rsidR="00C70867" w:rsidRPr="00445D89" w:rsidRDefault="00C70867" w:rsidP="00C70867">
                        <w:pPr>
                          <w:pStyle w:val="emcstable"/>
                          <w:spacing w:before="60"/>
                          <w:jc w:val="center"/>
                          <w:rPr>
                            <w:szCs w:val="22"/>
                          </w:rPr>
                        </w:pPr>
                        <w:r w:rsidRPr="00445D89">
                          <w:rPr>
                            <w:szCs w:val="22"/>
                          </w:rPr>
                          <w:t>…</w:t>
                        </w:r>
                      </w:p>
                    </w:tc>
                    <w:tc>
                      <w:tcPr>
                        <w:tcW w:w="3969" w:type="dxa"/>
                      </w:tcPr>
                      <w:p w14:paraId="2A74531B" w14:textId="77777777" w:rsidR="00C70867" w:rsidRPr="00445D89" w:rsidRDefault="00C70867" w:rsidP="00C70867">
                        <w:pPr>
                          <w:pStyle w:val="emcstable"/>
                          <w:spacing w:before="60"/>
                          <w:rPr>
                            <w:color w:val="000000"/>
                            <w:szCs w:val="22"/>
                          </w:rPr>
                        </w:pPr>
                        <w:r w:rsidRPr="00445D89">
                          <w:rPr>
                            <w:color w:val="000000"/>
                            <w:szCs w:val="22"/>
                          </w:rPr>
                          <w:t>…</w:t>
                        </w:r>
                      </w:p>
                    </w:tc>
                  </w:tr>
                </w:tbl>
                <w:p w14:paraId="1295F400" w14:textId="77777777" w:rsidR="00C70867" w:rsidRPr="00445D89" w:rsidRDefault="00C70867" w:rsidP="00C70867">
                  <w:pPr>
                    <w:spacing w:line="276" w:lineRule="auto"/>
                    <w:rPr>
                      <w:i/>
                      <w:szCs w:val="22"/>
                      <w:u w:val="single"/>
                      <w:lang w:val="en-US"/>
                    </w:rPr>
                  </w:pPr>
                </w:p>
                <w:p w14:paraId="1DBE6D5B" w14:textId="77777777" w:rsidR="00C70867" w:rsidRPr="00445D89" w:rsidRDefault="00C70867" w:rsidP="00C70867">
                  <w:pPr>
                    <w:spacing w:line="276" w:lineRule="auto"/>
                    <w:rPr>
                      <w:szCs w:val="22"/>
                      <w:lang w:val="en-US"/>
                    </w:rPr>
                  </w:pPr>
                  <w:r w:rsidRPr="00445D89">
                    <w:rPr>
                      <w:szCs w:val="22"/>
                      <w:lang w:val="en-US"/>
                    </w:rPr>
                    <w:t>In section ‘2.4 CORRESPONDENCES CN CODE – EXCISE PRODUCT’, a mapping for the newly added CN code shall be added and the mappings for the removed CN codes shall be deleted as shown below:</w:t>
                  </w:r>
                </w:p>
                <w:tbl>
                  <w:tblPr>
                    <w:tblW w:w="0" w:type="auto"/>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5"/>
                    <w:gridCol w:w="2268"/>
                    <w:gridCol w:w="2127"/>
                  </w:tblGrid>
                  <w:tr w:rsidR="00C70867" w:rsidRPr="00445D89" w14:paraId="33D5BC31" w14:textId="77777777" w:rsidTr="00C70867">
                    <w:trPr>
                      <w:gridBefore w:val="1"/>
                      <w:wBefore w:w="15" w:type="dxa"/>
                      <w:tblHeader/>
                      <w:tblCellSpacing w:w="0" w:type="dxa"/>
                      <w:jc w:val="center"/>
                    </w:trPr>
                    <w:tc>
                      <w:tcPr>
                        <w:tcW w:w="2268" w:type="dxa"/>
                        <w:shd w:val="clear" w:color="auto" w:fill="C0C0C0"/>
                        <w:vAlign w:val="center"/>
                      </w:tcPr>
                      <w:p w14:paraId="2D760F3B" w14:textId="77777777" w:rsidR="00C70867" w:rsidRPr="00445D89" w:rsidRDefault="00C70867" w:rsidP="00C70867">
                        <w:pPr>
                          <w:pStyle w:val="emcstable"/>
                          <w:keepNext/>
                          <w:spacing w:after="120"/>
                          <w:jc w:val="center"/>
                          <w:rPr>
                            <w:b/>
                            <w:szCs w:val="22"/>
                          </w:rPr>
                        </w:pPr>
                        <w:r w:rsidRPr="00445D89">
                          <w:rPr>
                            <w:b/>
                            <w:szCs w:val="22"/>
                          </w:rPr>
                          <w:t>Code</w:t>
                        </w:r>
                      </w:p>
                    </w:tc>
                    <w:tc>
                      <w:tcPr>
                        <w:tcW w:w="2127" w:type="dxa"/>
                        <w:shd w:val="clear" w:color="auto" w:fill="C0C0C0"/>
                        <w:vAlign w:val="center"/>
                      </w:tcPr>
                      <w:p w14:paraId="253315BD" w14:textId="77777777" w:rsidR="00C70867" w:rsidRPr="00445D89" w:rsidRDefault="00C70867" w:rsidP="00C70867">
                        <w:pPr>
                          <w:pStyle w:val="emcstable"/>
                          <w:keepNext/>
                          <w:spacing w:after="120"/>
                          <w:jc w:val="center"/>
                          <w:rPr>
                            <w:b/>
                            <w:szCs w:val="22"/>
                          </w:rPr>
                        </w:pPr>
                        <w:r w:rsidRPr="00445D89">
                          <w:rPr>
                            <w:b/>
                            <w:szCs w:val="22"/>
                          </w:rPr>
                          <w:t>Description</w:t>
                        </w:r>
                      </w:p>
                    </w:tc>
                  </w:tr>
                  <w:tr w:rsidR="00C70867" w:rsidRPr="00445D89" w14:paraId="4889E043"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29A1770C" w14:textId="77777777" w:rsidR="00C70867" w:rsidRPr="00445D89" w:rsidRDefault="00C70867" w:rsidP="00C70867">
                        <w:pPr>
                          <w:pStyle w:val="emcstable"/>
                          <w:jc w:val="center"/>
                          <w:rPr>
                            <w:szCs w:val="22"/>
                          </w:rPr>
                        </w:pPr>
                        <w:r w:rsidRPr="00445D89">
                          <w:rPr>
                            <w:szCs w:val="22"/>
                          </w:rPr>
                          <w:t>E300</w:t>
                        </w:r>
                      </w:p>
                    </w:tc>
                    <w:tc>
                      <w:tcPr>
                        <w:tcW w:w="2127" w:type="dxa"/>
                        <w:shd w:val="clear" w:color="auto" w:fill="auto"/>
                        <w:noWrap/>
                        <w:vAlign w:val="bottom"/>
                      </w:tcPr>
                      <w:p w14:paraId="3260D9A2" w14:textId="77777777" w:rsidR="00C70867" w:rsidRPr="00445D89" w:rsidRDefault="00C70867" w:rsidP="00C70867">
                        <w:pPr>
                          <w:pStyle w:val="emcstable"/>
                          <w:jc w:val="center"/>
                          <w:rPr>
                            <w:szCs w:val="22"/>
                          </w:rPr>
                        </w:pPr>
                        <w:r w:rsidRPr="00445D89">
                          <w:rPr>
                            <w:szCs w:val="22"/>
                          </w:rPr>
                          <w:t>27075000</w:t>
                        </w:r>
                      </w:p>
                    </w:tc>
                  </w:tr>
                  <w:tr w:rsidR="00C70867" w:rsidRPr="00445D89" w14:paraId="2672B625"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6C6D3DF5" w14:textId="77777777" w:rsidR="00C70867" w:rsidRPr="00445D89" w:rsidRDefault="00C70867" w:rsidP="00C70867">
                        <w:pPr>
                          <w:pStyle w:val="emcstable"/>
                          <w:jc w:val="center"/>
                          <w:rPr>
                            <w:rFonts w:eastAsiaTheme="minorHAnsi"/>
                            <w:szCs w:val="22"/>
                            <w:lang w:val="en-US"/>
                          </w:rPr>
                        </w:pPr>
                        <w:r w:rsidRPr="00445D89">
                          <w:rPr>
                            <w:szCs w:val="22"/>
                          </w:rPr>
                          <w:t>E410</w:t>
                        </w:r>
                      </w:p>
                    </w:tc>
                    <w:tc>
                      <w:tcPr>
                        <w:tcW w:w="2127" w:type="dxa"/>
                        <w:shd w:val="clear" w:color="auto" w:fill="auto"/>
                        <w:noWrap/>
                        <w:vAlign w:val="bottom"/>
                      </w:tcPr>
                      <w:p w14:paraId="35EED51E" w14:textId="77777777" w:rsidR="00C70867" w:rsidRPr="00445D89" w:rsidRDefault="00C70867" w:rsidP="00C70867">
                        <w:pPr>
                          <w:pStyle w:val="emcstable"/>
                          <w:jc w:val="center"/>
                          <w:rPr>
                            <w:rFonts w:eastAsiaTheme="minorHAnsi"/>
                            <w:szCs w:val="22"/>
                            <w:lang w:val="en-US"/>
                          </w:rPr>
                        </w:pPr>
                        <w:r w:rsidRPr="00445D89">
                          <w:rPr>
                            <w:szCs w:val="22"/>
                          </w:rPr>
                          <w:t>27101231</w:t>
                        </w:r>
                      </w:p>
                    </w:tc>
                  </w:tr>
                  <w:tr w:rsidR="00C70867" w:rsidRPr="00445D89" w14:paraId="0BFE7A90"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19C25F8B" w14:textId="77777777" w:rsidR="00C70867" w:rsidRPr="00445D89" w:rsidRDefault="00C70867" w:rsidP="00C70867">
                        <w:pPr>
                          <w:pStyle w:val="emcstable"/>
                          <w:jc w:val="center"/>
                          <w:rPr>
                            <w:rFonts w:eastAsiaTheme="minorHAnsi"/>
                            <w:b/>
                            <w:i/>
                            <w:strike/>
                            <w:color w:val="000000"/>
                            <w:szCs w:val="22"/>
                            <w:lang w:val="en-US"/>
                          </w:rPr>
                        </w:pPr>
                        <w:r w:rsidRPr="00445D89">
                          <w:rPr>
                            <w:b/>
                            <w:i/>
                            <w:strike/>
                            <w:szCs w:val="22"/>
                          </w:rPr>
                          <w:t>E410</w:t>
                        </w:r>
                      </w:p>
                    </w:tc>
                    <w:tc>
                      <w:tcPr>
                        <w:tcW w:w="2127" w:type="dxa"/>
                        <w:shd w:val="clear" w:color="auto" w:fill="auto"/>
                        <w:noWrap/>
                        <w:vAlign w:val="bottom"/>
                      </w:tcPr>
                      <w:p w14:paraId="50D81084" w14:textId="77777777" w:rsidR="00C70867" w:rsidRPr="00445D89" w:rsidRDefault="00C70867" w:rsidP="00C70867">
                        <w:pPr>
                          <w:pStyle w:val="emcstable"/>
                          <w:jc w:val="center"/>
                          <w:rPr>
                            <w:rFonts w:eastAsiaTheme="minorHAnsi"/>
                            <w:b/>
                            <w:i/>
                            <w:strike/>
                            <w:color w:val="000000"/>
                            <w:szCs w:val="22"/>
                            <w:lang w:val="en-US"/>
                          </w:rPr>
                        </w:pPr>
                        <w:r w:rsidRPr="00445D89">
                          <w:rPr>
                            <w:b/>
                            <w:i/>
                            <w:strike/>
                            <w:szCs w:val="22"/>
                          </w:rPr>
                          <w:t>27101251</w:t>
                        </w:r>
                      </w:p>
                    </w:tc>
                  </w:tr>
                  <w:tr w:rsidR="00C70867" w:rsidRPr="00445D89" w14:paraId="2B3DB44A"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3CB09B4A" w14:textId="77777777" w:rsidR="00C70867" w:rsidRPr="00445D89" w:rsidRDefault="00C70867" w:rsidP="00C70867">
                        <w:pPr>
                          <w:pStyle w:val="emcstable"/>
                          <w:jc w:val="center"/>
                          <w:rPr>
                            <w:rFonts w:eastAsiaTheme="minorHAnsi"/>
                            <w:b/>
                            <w:i/>
                            <w:strike/>
                            <w:color w:val="000000"/>
                            <w:szCs w:val="22"/>
                            <w:lang w:val="en-US"/>
                          </w:rPr>
                        </w:pPr>
                        <w:r w:rsidRPr="00445D89">
                          <w:rPr>
                            <w:b/>
                            <w:i/>
                            <w:strike/>
                            <w:szCs w:val="22"/>
                          </w:rPr>
                          <w:t>E410</w:t>
                        </w:r>
                      </w:p>
                    </w:tc>
                    <w:tc>
                      <w:tcPr>
                        <w:tcW w:w="2127" w:type="dxa"/>
                        <w:shd w:val="clear" w:color="auto" w:fill="auto"/>
                        <w:noWrap/>
                        <w:vAlign w:val="bottom"/>
                      </w:tcPr>
                      <w:p w14:paraId="5E422977" w14:textId="77777777" w:rsidR="00C70867" w:rsidRPr="00445D89" w:rsidRDefault="00C70867" w:rsidP="00C70867">
                        <w:pPr>
                          <w:pStyle w:val="emcstable"/>
                          <w:jc w:val="center"/>
                          <w:rPr>
                            <w:rFonts w:eastAsiaTheme="minorHAnsi"/>
                            <w:b/>
                            <w:i/>
                            <w:strike/>
                            <w:color w:val="000000"/>
                            <w:szCs w:val="22"/>
                            <w:lang w:val="en-US"/>
                          </w:rPr>
                        </w:pPr>
                        <w:r w:rsidRPr="00445D89">
                          <w:rPr>
                            <w:b/>
                            <w:i/>
                            <w:strike/>
                            <w:szCs w:val="22"/>
                          </w:rPr>
                          <w:t>27101259</w:t>
                        </w:r>
                      </w:p>
                    </w:tc>
                  </w:tr>
                  <w:tr w:rsidR="00C70867" w:rsidRPr="00445D89" w14:paraId="3713E738"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793A5099" w14:textId="77777777" w:rsidR="00C70867" w:rsidRPr="00445D89" w:rsidRDefault="00C70867" w:rsidP="00C70867">
                        <w:pPr>
                          <w:pStyle w:val="emcstable"/>
                          <w:jc w:val="center"/>
                          <w:rPr>
                            <w:b/>
                            <w:i/>
                            <w:szCs w:val="22"/>
                          </w:rPr>
                        </w:pPr>
                        <w:r w:rsidRPr="00445D89">
                          <w:rPr>
                            <w:b/>
                            <w:i/>
                            <w:szCs w:val="22"/>
                          </w:rPr>
                          <w:t>E410</w:t>
                        </w:r>
                      </w:p>
                    </w:tc>
                    <w:tc>
                      <w:tcPr>
                        <w:tcW w:w="2127" w:type="dxa"/>
                        <w:shd w:val="clear" w:color="auto" w:fill="auto"/>
                        <w:noWrap/>
                        <w:vAlign w:val="bottom"/>
                      </w:tcPr>
                      <w:p w14:paraId="4D32F5FE" w14:textId="77777777" w:rsidR="00C70867" w:rsidRPr="00445D89" w:rsidRDefault="00C70867" w:rsidP="00C70867">
                        <w:pPr>
                          <w:pStyle w:val="emcstable"/>
                          <w:jc w:val="center"/>
                          <w:rPr>
                            <w:b/>
                            <w:i/>
                            <w:szCs w:val="22"/>
                          </w:rPr>
                        </w:pPr>
                        <w:r w:rsidRPr="00445D89">
                          <w:rPr>
                            <w:b/>
                            <w:i/>
                            <w:szCs w:val="22"/>
                          </w:rPr>
                          <w:t>27101250</w:t>
                        </w:r>
                      </w:p>
                    </w:tc>
                  </w:tr>
                  <w:tr w:rsidR="00C70867" w:rsidRPr="00445D89" w14:paraId="72A6309F"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119A0FEF" w14:textId="77777777" w:rsidR="00C70867" w:rsidRPr="00445D89" w:rsidRDefault="00C70867" w:rsidP="00C70867">
                        <w:pPr>
                          <w:pStyle w:val="emcstable"/>
                          <w:jc w:val="center"/>
                          <w:rPr>
                            <w:rFonts w:eastAsiaTheme="minorHAnsi"/>
                            <w:color w:val="000000"/>
                            <w:szCs w:val="22"/>
                            <w:lang w:val="en-US"/>
                          </w:rPr>
                        </w:pPr>
                        <w:r w:rsidRPr="00445D89">
                          <w:rPr>
                            <w:szCs w:val="22"/>
                          </w:rPr>
                          <w:t>E420</w:t>
                        </w:r>
                      </w:p>
                    </w:tc>
                    <w:tc>
                      <w:tcPr>
                        <w:tcW w:w="2127" w:type="dxa"/>
                        <w:shd w:val="clear" w:color="auto" w:fill="auto"/>
                        <w:noWrap/>
                        <w:vAlign w:val="bottom"/>
                      </w:tcPr>
                      <w:p w14:paraId="5E620D54" w14:textId="77777777" w:rsidR="00C70867" w:rsidRPr="00445D89" w:rsidRDefault="00C70867" w:rsidP="00C70867">
                        <w:pPr>
                          <w:pStyle w:val="emcstable"/>
                          <w:jc w:val="center"/>
                          <w:rPr>
                            <w:rFonts w:eastAsiaTheme="minorHAnsi"/>
                            <w:color w:val="000000"/>
                            <w:szCs w:val="22"/>
                            <w:lang w:val="en-US"/>
                          </w:rPr>
                        </w:pPr>
                        <w:r w:rsidRPr="00445D89">
                          <w:rPr>
                            <w:szCs w:val="22"/>
                          </w:rPr>
                          <w:t>27101231</w:t>
                        </w:r>
                      </w:p>
                    </w:tc>
                  </w:tr>
                </w:tbl>
                <w:p w14:paraId="08FC6E3A" w14:textId="77777777" w:rsidR="00E31770" w:rsidRDefault="00E31770" w:rsidP="00C70867">
                  <w:pPr>
                    <w:spacing w:line="276" w:lineRule="auto"/>
                    <w:rPr>
                      <w:szCs w:val="22"/>
                      <w:u w:val="single"/>
                      <w:lang w:val="en-US"/>
                    </w:rPr>
                  </w:pPr>
                </w:p>
                <w:p w14:paraId="6CA42D2F" w14:textId="1D4F5F01" w:rsidR="00AF0E5E" w:rsidRPr="00445D89" w:rsidRDefault="00AF0E5E" w:rsidP="00C70867">
                  <w:pPr>
                    <w:spacing w:line="276" w:lineRule="auto"/>
                    <w:rPr>
                      <w:szCs w:val="22"/>
                      <w:lang w:val="en-US"/>
                    </w:rPr>
                  </w:pPr>
                  <w:r w:rsidRPr="00AF0E5E">
                    <w:rPr>
                      <w:szCs w:val="22"/>
                      <w:u w:val="single"/>
                      <w:lang w:val="en-US"/>
                    </w:rPr>
                    <w:t>Note</w:t>
                  </w:r>
                  <w:r>
                    <w:rPr>
                      <w:szCs w:val="22"/>
                      <w:lang w:val="en-US"/>
                    </w:rPr>
                    <w:t>: The described changes in this carried-over RFC will be implemented in the corresponding ARIS BPMs.</w:t>
                  </w:r>
                </w:p>
              </w:tc>
            </w:tr>
            <w:tr w:rsidR="00C70867" w:rsidRPr="00445D89" w14:paraId="26B93B4D"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A965FD" w14:textId="77777777" w:rsidR="00C70867" w:rsidRPr="00445D89" w:rsidRDefault="00C70867" w:rsidP="00C70867">
                  <w:pPr>
                    <w:spacing w:line="276" w:lineRule="auto"/>
                    <w:jc w:val="left"/>
                    <w:rPr>
                      <w:szCs w:val="22"/>
                    </w:rPr>
                  </w:pPr>
                  <w:r w:rsidRPr="00445D89">
                    <w:rPr>
                      <w:szCs w:val="22"/>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6BA939E" w14:textId="77777777" w:rsidR="00C70867" w:rsidRPr="00445D89" w:rsidRDefault="00C70867" w:rsidP="00C70867">
                  <w:pPr>
                    <w:spacing w:line="276" w:lineRule="auto"/>
                    <w:rPr>
                      <w:szCs w:val="22"/>
                    </w:rPr>
                  </w:pPr>
                  <w:r w:rsidRPr="00445D89">
                    <w:rPr>
                      <w:szCs w:val="22"/>
                    </w:rPr>
                    <w:t>Specification Documents:</w:t>
                  </w:r>
                </w:p>
                <w:p w14:paraId="1EBE0638" w14:textId="5095FC76" w:rsidR="00C70867" w:rsidRPr="00445D89" w:rsidRDefault="00C70867" w:rsidP="00B03D74">
                  <w:pPr>
                    <w:numPr>
                      <w:ilvl w:val="0"/>
                      <w:numId w:val="28"/>
                    </w:numPr>
                    <w:spacing w:after="0" w:line="240" w:lineRule="auto"/>
                    <w:rPr>
                      <w:szCs w:val="22"/>
                    </w:rPr>
                  </w:pPr>
                  <w:r w:rsidRPr="00445D89">
                    <w:rPr>
                      <w:szCs w:val="22"/>
                    </w:rPr>
                    <w:t xml:space="preserve">FESS </w:t>
                  </w:r>
                  <w:r w:rsidRPr="00445D89">
                    <w:rPr>
                      <w:color w:val="000000" w:themeColor="text1"/>
                      <w:szCs w:val="22"/>
                    </w:rPr>
                    <w:t>(Low)</w:t>
                  </w:r>
                  <w:r w:rsidR="005012EE">
                    <w:rPr>
                      <w:color w:val="000000" w:themeColor="text1"/>
                      <w:szCs w:val="22"/>
                    </w:rPr>
                    <w:t>.</w:t>
                  </w:r>
                </w:p>
                <w:p w14:paraId="7B014272" w14:textId="77777777" w:rsidR="00C70867" w:rsidRPr="00445D89" w:rsidRDefault="00C70867" w:rsidP="00C70867">
                  <w:pPr>
                    <w:spacing w:after="0"/>
                    <w:rPr>
                      <w:szCs w:val="22"/>
                    </w:rPr>
                  </w:pPr>
                </w:p>
                <w:p w14:paraId="7A5F00C7" w14:textId="77777777" w:rsidR="00C70867" w:rsidRPr="00445D89" w:rsidRDefault="00C70867" w:rsidP="00C70867">
                  <w:pPr>
                    <w:spacing w:after="0"/>
                    <w:rPr>
                      <w:szCs w:val="22"/>
                    </w:rPr>
                  </w:pPr>
                  <w:r w:rsidRPr="00445D89">
                    <w:rPr>
                      <w:szCs w:val="22"/>
                    </w:rPr>
                    <w:t>Excise BPM (Low):</w:t>
                  </w:r>
                </w:p>
                <w:p w14:paraId="29ADCBC1" w14:textId="3B40F1D1" w:rsidR="00C70867" w:rsidRPr="00445D89" w:rsidRDefault="00C70867" w:rsidP="00B03D74">
                  <w:pPr>
                    <w:pStyle w:val="ad"/>
                    <w:numPr>
                      <w:ilvl w:val="0"/>
                      <w:numId w:val="28"/>
                    </w:numPr>
                    <w:spacing w:after="0" w:line="276" w:lineRule="auto"/>
                    <w:contextualSpacing w:val="0"/>
                    <w:rPr>
                      <w:szCs w:val="22"/>
                    </w:rPr>
                  </w:pPr>
                  <w:r w:rsidRPr="00445D89">
                    <w:rPr>
                      <w:szCs w:val="22"/>
                      <w:lang w:val="en-US"/>
                    </w:rPr>
                    <w:t>New ‘Technical Terms’ for the newly added CN codes described in the [Proposed Solution] section will be added in the ‘CL Excise Product’ matrix model</w:t>
                  </w:r>
                  <w:r w:rsidR="005012EE">
                    <w:rPr>
                      <w:szCs w:val="22"/>
                      <w:lang w:val="en-US"/>
                    </w:rPr>
                    <w:t>;</w:t>
                  </w:r>
                </w:p>
                <w:p w14:paraId="0B6E6F87" w14:textId="4589BFF5" w:rsidR="00C70867" w:rsidRPr="00445D89" w:rsidRDefault="00C70867" w:rsidP="00B03D74">
                  <w:pPr>
                    <w:pStyle w:val="ad"/>
                    <w:numPr>
                      <w:ilvl w:val="0"/>
                      <w:numId w:val="28"/>
                    </w:numPr>
                    <w:spacing w:after="0"/>
                    <w:contextualSpacing w:val="0"/>
                    <w:rPr>
                      <w:szCs w:val="22"/>
                    </w:rPr>
                  </w:pPr>
                  <w:r w:rsidRPr="00445D89">
                    <w:rPr>
                      <w:szCs w:val="22"/>
                      <w:lang w:val="en-US"/>
                    </w:rPr>
                    <w:t>The existing ‘Technical Terms’ for the removed CN codes as described in the [Proposed Solution] section will be deleted from the ‘CL Excise Product’ matrix model</w:t>
                  </w:r>
                  <w:r w:rsidR="005012EE">
                    <w:rPr>
                      <w:szCs w:val="22"/>
                      <w:lang w:val="en-US"/>
                    </w:rPr>
                    <w:t>.</w:t>
                  </w:r>
                </w:p>
              </w:tc>
            </w:tr>
            <w:tr w:rsidR="00C70867" w:rsidRPr="00445D89" w14:paraId="7DDC6A5D"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24C7B9" w14:textId="77777777" w:rsidR="00C70867" w:rsidRPr="00445D89" w:rsidRDefault="00C70867" w:rsidP="00C70867">
                  <w:pPr>
                    <w:spacing w:line="276" w:lineRule="auto"/>
                    <w:jc w:val="left"/>
                    <w:rPr>
                      <w:szCs w:val="22"/>
                    </w:rPr>
                  </w:pPr>
                  <w:r w:rsidRPr="00445D89">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0EDA60" w14:textId="77777777" w:rsidR="00C70867" w:rsidRPr="00445D89" w:rsidRDefault="00C70867" w:rsidP="00C70867">
                  <w:pPr>
                    <w:spacing w:line="276" w:lineRule="auto"/>
                    <w:rPr>
                      <w:color w:val="FF0000"/>
                      <w:szCs w:val="22"/>
                    </w:rPr>
                  </w:pPr>
                  <w:r w:rsidRPr="00445D89">
                    <w:rPr>
                      <w:szCs w:val="22"/>
                    </w:rPr>
                    <w:t>If the proposed change is not implemented, then the list of applicable CN codes outlined in FESS Appendix B will not be aligned with the Annual Update of the Combined Nomenclature (2019).</w:t>
                  </w:r>
                </w:p>
              </w:tc>
            </w:tr>
            <w:tr w:rsidR="00C70867" w:rsidRPr="00445D89" w14:paraId="1785316B"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E97BA8" w14:textId="77777777" w:rsidR="00C70867" w:rsidRPr="00445D89" w:rsidRDefault="00C70867" w:rsidP="00C70867">
                  <w:pPr>
                    <w:spacing w:line="276" w:lineRule="auto"/>
                    <w:jc w:val="left"/>
                    <w:rPr>
                      <w:szCs w:val="22"/>
                    </w:rPr>
                  </w:pPr>
                  <w:r w:rsidRPr="00445D89">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73997E7" w14:textId="15362FFB" w:rsidR="00C70867" w:rsidRPr="00445D89" w:rsidRDefault="00C70867" w:rsidP="00C70867">
                  <w:pPr>
                    <w:spacing w:line="276" w:lineRule="auto"/>
                    <w:rPr>
                      <w:i/>
                      <w:color w:val="000000"/>
                      <w:szCs w:val="22"/>
                      <w:highlight w:val="yellow"/>
                    </w:rPr>
                  </w:pPr>
                  <w:r w:rsidRPr="00445D89">
                    <w:rPr>
                      <w:szCs w:val="22"/>
                    </w:rPr>
                    <w:t>See downstream RFC IE734-031</w:t>
                  </w:r>
                  <w:r w:rsidR="00AF0E5E">
                    <w:rPr>
                      <w:szCs w:val="22"/>
                    </w:rPr>
                    <w:t>.</w:t>
                  </w:r>
                </w:p>
              </w:tc>
            </w:tr>
            <w:tr w:rsidR="00C70867" w:rsidRPr="00445D89" w14:paraId="06ADFF2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C587B2" w14:textId="77777777" w:rsidR="00C70867" w:rsidRPr="00445D89" w:rsidRDefault="00C70867" w:rsidP="00C70867">
                  <w:pPr>
                    <w:spacing w:line="276" w:lineRule="auto"/>
                    <w:jc w:val="left"/>
                    <w:rPr>
                      <w:szCs w:val="22"/>
                    </w:rPr>
                  </w:pPr>
                  <w:r w:rsidRPr="00445D89">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F3AFDA" w14:textId="77777777" w:rsidR="00C70867" w:rsidRPr="00445D89" w:rsidRDefault="00C70867" w:rsidP="00C70867">
                  <w:pPr>
                    <w:tabs>
                      <w:tab w:val="center" w:pos="3221"/>
                    </w:tabs>
                    <w:spacing w:line="276" w:lineRule="auto"/>
                    <w:rPr>
                      <w:color w:val="000000"/>
                      <w:szCs w:val="22"/>
                    </w:rPr>
                  </w:pPr>
                  <w:r w:rsidRPr="00445D89">
                    <w:rPr>
                      <w:color w:val="000000"/>
                      <w:szCs w:val="22"/>
                    </w:rPr>
                    <w:t>The deployment approach is addressed in the downstream IE734 RfC.</w:t>
                  </w:r>
                </w:p>
              </w:tc>
            </w:tr>
            <w:tr w:rsidR="00C70867" w:rsidRPr="00445D89" w14:paraId="20AE0C7A"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228DE0" w14:textId="77777777" w:rsidR="00C70867" w:rsidRPr="00445D89" w:rsidRDefault="00C70867" w:rsidP="00C70867">
                  <w:pPr>
                    <w:spacing w:line="276" w:lineRule="auto"/>
                    <w:jc w:val="left"/>
                    <w:rPr>
                      <w:szCs w:val="22"/>
                    </w:rPr>
                  </w:pPr>
                  <w:r w:rsidRPr="00445D89">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4A9BD3E"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6ECDB874"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IE734-031</w:t>
                  </w:r>
                </w:p>
                <w:p w14:paraId="652A3E89"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50215DB7" w14:textId="77777777" w:rsidR="00C70867" w:rsidRPr="00445D89" w:rsidRDefault="00C70867" w:rsidP="00C70867">
            <w:pPr>
              <w:spacing w:after="0"/>
              <w:jc w:val="left"/>
              <w:rPr>
                <w:szCs w:val="22"/>
                <w:lang w:val="en-US"/>
              </w:rPr>
            </w:pPr>
          </w:p>
        </w:tc>
      </w:tr>
      <w:tr w:rsidR="00C70867" w:rsidRPr="00445D89" w14:paraId="673E37E3"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2C2C568"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58EAB279"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1C129A" w14:textId="77777777" w:rsidR="00C70867" w:rsidRPr="00445D89" w:rsidRDefault="00C70867" w:rsidP="00C70867">
                  <w:pPr>
                    <w:spacing w:line="276" w:lineRule="auto"/>
                    <w:jc w:val="left"/>
                    <w:rPr>
                      <w:szCs w:val="22"/>
                    </w:rPr>
                  </w:pPr>
                  <w:r w:rsidRPr="00445D89">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1028666" w14:textId="77777777" w:rsidR="00C70867" w:rsidRPr="00445D89" w:rsidRDefault="00C70867" w:rsidP="00C70867">
                  <w:pPr>
                    <w:spacing w:line="276" w:lineRule="auto"/>
                    <w:rPr>
                      <w:szCs w:val="22"/>
                    </w:rPr>
                  </w:pPr>
                  <w:r w:rsidRPr="00445D89">
                    <w:rPr>
                      <w:szCs w:val="22"/>
                    </w:rPr>
                    <w:t>N/A</w:t>
                  </w:r>
                </w:p>
              </w:tc>
            </w:tr>
            <w:tr w:rsidR="00C70867" w:rsidRPr="00445D89" w14:paraId="3565D1F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CDA75F" w14:textId="77777777" w:rsidR="00C70867" w:rsidRPr="00445D89" w:rsidRDefault="00C70867" w:rsidP="00C70867">
                  <w:pPr>
                    <w:spacing w:line="276" w:lineRule="auto"/>
                    <w:jc w:val="left"/>
                    <w:rPr>
                      <w:szCs w:val="22"/>
                    </w:rPr>
                  </w:pPr>
                  <w:r w:rsidRPr="00445D89">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9ABD87" w14:textId="77777777" w:rsidR="00C70867" w:rsidRPr="00445D89" w:rsidRDefault="00C70867" w:rsidP="00C70867">
                  <w:pPr>
                    <w:spacing w:line="276" w:lineRule="auto"/>
                    <w:rPr>
                      <w:szCs w:val="22"/>
                    </w:rPr>
                  </w:pPr>
                  <w:r w:rsidRPr="00445D89">
                    <w:rPr>
                      <w:szCs w:val="22"/>
                    </w:rPr>
                    <w:t>N/A</w:t>
                  </w:r>
                </w:p>
              </w:tc>
            </w:tr>
          </w:tbl>
          <w:p w14:paraId="1E34B631" w14:textId="77777777" w:rsidR="00C70867" w:rsidRPr="00445D89" w:rsidRDefault="00C70867" w:rsidP="00C70867">
            <w:pPr>
              <w:spacing w:after="0"/>
              <w:jc w:val="left"/>
              <w:rPr>
                <w:szCs w:val="22"/>
                <w:lang w:val="en-US"/>
              </w:rPr>
            </w:pPr>
          </w:p>
        </w:tc>
      </w:tr>
      <w:tr w:rsidR="00C70867" w:rsidRPr="00445D89" w14:paraId="384181C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8F2E13F" w14:textId="77777777" w:rsidR="00C70867" w:rsidRPr="00445D89" w:rsidRDefault="00C70867" w:rsidP="00C70867">
            <w:pPr>
              <w:spacing w:line="276" w:lineRule="auto"/>
              <w:rPr>
                <w:b/>
                <w:szCs w:val="22"/>
              </w:rPr>
            </w:pPr>
            <w:r w:rsidRPr="00445D89">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445D89" w14:paraId="77668856"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B8094C" w14:textId="77777777" w:rsidR="00C70867" w:rsidRPr="00445D89" w:rsidRDefault="00C70867" w:rsidP="00C70867">
                  <w:pPr>
                    <w:spacing w:line="276" w:lineRule="auto"/>
                    <w:jc w:val="left"/>
                    <w:rPr>
                      <w:szCs w:val="22"/>
                    </w:rPr>
                  </w:pPr>
                  <w:r w:rsidRPr="00445D89">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47499987" w14:textId="77777777" w:rsidR="00C70867" w:rsidRPr="00445D89" w:rsidRDefault="00C70867" w:rsidP="00B03D74">
                  <w:pPr>
                    <w:numPr>
                      <w:ilvl w:val="0"/>
                      <w:numId w:val="25"/>
                    </w:numPr>
                    <w:spacing w:line="276" w:lineRule="auto"/>
                    <w:rPr>
                      <w:szCs w:val="22"/>
                    </w:rPr>
                  </w:pPr>
                  <w:r w:rsidRPr="00445D89">
                    <w:rPr>
                      <w:b/>
                      <w:szCs w:val="22"/>
                    </w:rPr>
                    <w:t xml:space="preserve">Category of the Change: Review </w:t>
                  </w:r>
                </w:p>
                <w:p w14:paraId="6D939FB0" w14:textId="77777777" w:rsidR="00C70867" w:rsidRPr="00445D89" w:rsidRDefault="00C70867" w:rsidP="00B03D74">
                  <w:pPr>
                    <w:numPr>
                      <w:ilvl w:val="0"/>
                      <w:numId w:val="25"/>
                    </w:numPr>
                    <w:spacing w:line="276" w:lineRule="auto"/>
                    <w:rPr>
                      <w:szCs w:val="22"/>
                    </w:rPr>
                  </w:pPr>
                  <w:r w:rsidRPr="00445D89">
                    <w:rPr>
                      <w:b/>
                      <w:szCs w:val="22"/>
                    </w:rPr>
                    <w:t>Approval process:</w:t>
                  </w:r>
                </w:p>
                <w:p w14:paraId="5362265C" w14:textId="58C89BFA" w:rsidR="00C70867" w:rsidRPr="00445D89" w:rsidRDefault="00C70867" w:rsidP="00B03D74">
                  <w:pPr>
                    <w:pStyle w:val="ad"/>
                    <w:numPr>
                      <w:ilvl w:val="0"/>
                      <w:numId w:val="46"/>
                    </w:numPr>
                    <w:spacing w:line="276" w:lineRule="auto"/>
                    <w:contextualSpacing w:val="0"/>
                    <w:rPr>
                      <w:szCs w:val="22"/>
                      <w:lang w:val="en-US"/>
                    </w:rPr>
                  </w:pPr>
                  <w:r w:rsidRPr="00445D89">
                    <w:rPr>
                      <w:b/>
                      <w:szCs w:val="22"/>
                      <w:lang w:val="en-US"/>
                    </w:rPr>
                    <w:t>The Change is authori</w:t>
                  </w:r>
                  <w:r w:rsidR="00BE2EB2">
                    <w:rPr>
                      <w:b/>
                      <w:szCs w:val="22"/>
                      <w:lang w:val="en-US"/>
                    </w:rPr>
                    <w:t>s</w:t>
                  </w:r>
                  <w:r w:rsidRPr="00445D89">
                    <w:rPr>
                      <w:b/>
                      <w:szCs w:val="22"/>
                      <w:lang w:val="en-US"/>
                    </w:rPr>
                    <w:t>ed for approval by the CAB and will be confirmed after publication of the updated Combined Nomenclature (2019)</w:t>
                  </w:r>
                </w:p>
              </w:tc>
            </w:tr>
            <w:tr w:rsidR="00C70867" w:rsidRPr="00445D89" w14:paraId="29B9081B"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89412E" w14:textId="77777777" w:rsidR="00C70867" w:rsidRPr="00445D89" w:rsidRDefault="00C70867" w:rsidP="00C70867">
                  <w:pPr>
                    <w:spacing w:line="276" w:lineRule="auto"/>
                    <w:jc w:val="left"/>
                    <w:rPr>
                      <w:szCs w:val="22"/>
                    </w:rPr>
                  </w:pPr>
                  <w:r w:rsidRPr="00445D89">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339657F4" w14:textId="618B706D" w:rsidR="00C70867" w:rsidRPr="00445D89" w:rsidRDefault="00567B25" w:rsidP="00C70867">
                  <w:pPr>
                    <w:spacing w:line="276" w:lineRule="auto"/>
                    <w:rPr>
                      <w:szCs w:val="22"/>
                    </w:rPr>
                  </w:pPr>
                  <w:r w:rsidRPr="00567B25">
                    <w:rPr>
                      <w:szCs w:val="22"/>
                    </w:rPr>
                    <w:t>N/A</w:t>
                  </w:r>
                </w:p>
              </w:tc>
            </w:tr>
            <w:tr w:rsidR="00C70867" w:rsidRPr="00445D89" w14:paraId="6EE26619"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A78ACD4" w14:textId="77777777" w:rsidR="00C70867" w:rsidRPr="00445D89" w:rsidRDefault="00C70867" w:rsidP="00C70867">
                  <w:pPr>
                    <w:spacing w:line="276" w:lineRule="auto"/>
                    <w:jc w:val="left"/>
                    <w:rPr>
                      <w:szCs w:val="22"/>
                    </w:rPr>
                  </w:pPr>
                  <w:r w:rsidRPr="00445D89">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428B239F" w14:textId="77777777" w:rsidR="00C70867" w:rsidRPr="00445D89" w:rsidRDefault="00C70867" w:rsidP="00C70867">
                  <w:pPr>
                    <w:spacing w:line="276" w:lineRule="auto"/>
                    <w:rPr>
                      <w:szCs w:val="22"/>
                    </w:rPr>
                  </w:pPr>
                  <w:r w:rsidRPr="00445D89">
                    <w:rPr>
                      <w:szCs w:val="22"/>
                    </w:rPr>
                    <w:t>EMCS CAB #180 on 24/10/2018</w:t>
                  </w:r>
                </w:p>
              </w:tc>
            </w:tr>
          </w:tbl>
          <w:p w14:paraId="7E73B707" w14:textId="77777777" w:rsidR="00C70867" w:rsidRPr="00445D89" w:rsidRDefault="00C70867" w:rsidP="00C70867">
            <w:pPr>
              <w:spacing w:after="0"/>
              <w:jc w:val="left"/>
              <w:rPr>
                <w:szCs w:val="22"/>
                <w:lang w:val="en-US"/>
              </w:rPr>
            </w:pPr>
          </w:p>
        </w:tc>
      </w:tr>
      <w:tr w:rsidR="00C70867" w:rsidRPr="00445D89" w14:paraId="6F836DD9"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41B867B"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1BDAFD6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02ED74" w14:textId="77777777" w:rsidR="00C70867" w:rsidRPr="00445D89" w:rsidRDefault="00C70867" w:rsidP="00C70867">
                  <w:pPr>
                    <w:spacing w:line="276" w:lineRule="auto"/>
                    <w:jc w:val="left"/>
                    <w:rPr>
                      <w:szCs w:val="22"/>
                    </w:rPr>
                  </w:pPr>
                  <w:r w:rsidRPr="00445D89">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5C7400"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302F4796"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37B38E" w14:textId="77777777" w:rsidR="00C70867" w:rsidRPr="00445D89" w:rsidRDefault="00C70867" w:rsidP="00C70867">
                  <w:pPr>
                    <w:spacing w:line="276" w:lineRule="auto"/>
                    <w:jc w:val="left"/>
                    <w:rPr>
                      <w:szCs w:val="22"/>
                    </w:rPr>
                  </w:pPr>
                  <w:r w:rsidRPr="00445D89">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F01A56" w14:textId="2FE700A2" w:rsidR="00C70867" w:rsidRPr="00445D89" w:rsidRDefault="005C7E1E" w:rsidP="00C70867">
                  <w:pPr>
                    <w:spacing w:line="276" w:lineRule="auto"/>
                    <w:rPr>
                      <w:szCs w:val="22"/>
                    </w:rPr>
                  </w:pPr>
                  <w:r>
                    <w:rPr>
                      <w:szCs w:val="22"/>
                    </w:rPr>
                    <w:t>13/02/2023</w:t>
                  </w:r>
                </w:p>
              </w:tc>
            </w:tr>
            <w:tr w:rsidR="00C70867" w:rsidRPr="00445D89" w14:paraId="24AB015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0DA0003" w14:textId="77777777" w:rsidR="00C70867" w:rsidRPr="00445D89" w:rsidRDefault="00C70867" w:rsidP="00C70867">
                  <w:pPr>
                    <w:spacing w:line="276" w:lineRule="auto"/>
                    <w:jc w:val="left"/>
                    <w:rPr>
                      <w:szCs w:val="22"/>
                    </w:rPr>
                  </w:pPr>
                  <w:r w:rsidRPr="00445D89">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63F479B" w14:textId="77777777" w:rsidR="00C70867" w:rsidRPr="00445D89" w:rsidRDefault="00C70867" w:rsidP="00C70867">
                  <w:pPr>
                    <w:spacing w:line="276" w:lineRule="auto"/>
                    <w:rPr>
                      <w:szCs w:val="22"/>
                    </w:rPr>
                  </w:pPr>
                  <w:r w:rsidRPr="00445D89">
                    <w:rPr>
                      <w:szCs w:val="22"/>
                    </w:rPr>
                    <w:t>TBD</w:t>
                  </w:r>
                </w:p>
              </w:tc>
            </w:tr>
          </w:tbl>
          <w:p w14:paraId="4F5E4B81" w14:textId="77777777" w:rsidR="00C70867" w:rsidRPr="00445D89" w:rsidRDefault="00C70867" w:rsidP="00C70867">
            <w:pPr>
              <w:spacing w:after="0"/>
              <w:jc w:val="left"/>
              <w:rPr>
                <w:szCs w:val="22"/>
                <w:lang w:val="en-US"/>
              </w:rPr>
            </w:pPr>
          </w:p>
        </w:tc>
      </w:tr>
      <w:tr w:rsidR="00C70867" w:rsidRPr="00445D89" w14:paraId="7227C86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01A23CE"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0985F96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DC66FC" w14:textId="77777777" w:rsidR="00C70867" w:rsidRPr="00445D89" w:rsidRDefault="00C70867" w:rsidP="00C70867">
                  <w:pPr>
                    <w:spacing w:line="276" w:lineRule="auto"/>
                    <w:jc w:val="left"/>
                    <w:rPr>
                      <w:szCs w:val="22"/>
                    </w:rPr>
                  </w:pPr>
                  <w:r w:rsidRPr="00445D89">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367A086" w14:textId="77777777" w:rsidR="00C70867" w:rsidRPr="00445D89" w:rsidRDefault="00C70867" w:rsidP="00C70867">
                  <w:pPr>
                    <w:spacing w:line="276" w:lineRule="auto"/>
                    <w:rPr>
                      <w:szCs w:val="22"/>
                    </w:rPr>
                  </w:pPr>
                  <w:r w:rsidRPr="00445D89">
                    <w:rPr>
                      <w:szCs w:val="22"/>
                    </w:rPr>
                    <w:t>TBD</w:t>
                  </w:r>
                </w:p>
              </w:tc>
            </w:tr>
            <w:tr w:rsidR="00C70867" w:rsidRPr="00445D89" w14:paraId="52B2131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3BD3A75" w14:textId="77777777" w:rsidR="00C70867" w:rsidRPr="00445D89" w:rsidRDefault="00C70867" w:rsidP="00C70867">
                  <w:pPr>
                    <w:spacing w:line="276" w:lineRule="auto"/>
                    <w:jc w:val="left"/>
                    <w:rPr>
                      <w:szCs w:val="22"/>
                    </w:rPr>
                  </w:pPr>
                  <w:r w:rsidRPr="00445D89">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D787F22" w14:textId="77777777" w:rsidR="00C70867" w:rsidRPr="00445D89" w:rsidRDefault="00C70867" w:rsidP="00C70867">
                  <w:pPr>
                    <w:spacing w:line="276" w:lineRule="auto"/>
                    <w:rPr>
                      <w:szCs w:val="22"/>
                    </w:rPr>
                  </w:pPr>
                  <w:r w:rsidRPr="00445D89">
                    <w:rPr>
                      <w:szCs w:val="22"/>
                    </w:rPr>
                    <w:t>TBD</w:t>
                  </w:r>
                </w:p>
              </w:tc>
            </w:tr>
          </w:tbl>
          <w:p w14:paraId="14934E19" w14:textId="77777777" w:rsidR="00C70867" w:rsidRPr="00445D89" w:rsidRDefault="00C70867" w:rsidP="00C70867">
            <w:pPr>
              <w:spacing w:after="0"/>
              <w:jc w:val="left"/>
              <w:rPr>
                <w:szCs w:val="22"/>
                <w:lang w:val="en-US"/>
              </w:rPr>
            </w:pPr>
          </w:p>
        </w:tc>
      </w:tr>
    </w:tbl>
    <w:p w14:paraId="7B4027E0" w14:textId="77777777" w:rsidR="00C70867" w:rsidRPr="00445D89" w:rsidRDefault="00C70867" w:rsidP="00C70867">
      <w:pPr>
        <w:spacing w:after="0"/>
        <w:jc w:val="left"/>
        <w:rPr>
          <w:b/>
          <w:bCs/>
          <w:szCs w:val="22"/>
        </w:rPr>
      </w:pPr>
      <w:bookmarkStart w:id="48" w:name="_Annex_1"/>
      <w:bookmarkEnd w:id="48"/>
      <w:r w:rsidRPr="00445D89">
        <w:rPr>
          <w:szCs w:val="22"/>
        </w:rPr>
        <w:br w:type="page"/>
      </w:r>
    </w:p>
    <w:p w14:paraId="41258978" w14:textId="77777777" w:rsidR="00C70867" w:rsidRPr="00445D89" w:rsidRDefault="00C70867" w:rsidP="00C70867">
      <w:pPr>
        <w:pStyle w:val="4"/>
        <w:rPr>
          <w:bCs/>
          <w:szCs w:val="22"/>
        </w:rPr>
      </w:pPr>
      <w:bookmarkStart w:id="49" w:name="_Toc37151432"/>
      <w:r w:rsidRPr="00445D89">
        <w:rPr>
          <w:szCs w:val="22"/>
        </w:rPr>
        <w:t>FESS-247 – Update the optionality of &lt;Body Record Unique Reference&gt; in Manual Closure messages</w:t>
      </w:r>
      <w:bookmarkEnd w:id="49"/>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445D89" w14:paraId="7267FBD4"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8179E1A"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445D89" w14:paraId="1E6251B5"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193FA9" w14:textId="77777777" w:rsidR="00C70867" w:rsidRPr="00445D89" w:rsidRDefault="00C70867" w:rsidP="00C70867">
                  <w:pPr>
                    <w:spacing w:line="276" w:lineRule="auto"/>
                    <w:jc w:val="left"/>
                    <w:rPr>
                      <w:szCs w:val="22"/>
                    </w:rPr>
                  </w:pPr>
                  <w:r w:rsidRPr="00445D89">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AC05AB" w14:textId="77777777" w:rsidR="00C70867" w:rsidRPr="00445D89" w:rsidRDefault="00C70867" w:rsidP="00C70867">
                  <w:pPr>
                    <w:spacing w:line="276" w:lineRule="auto"/>
                    <w:rPr>
                      <w:szCs w:val="22"/>
                    </w:rPr>
                  </w:pPr>
                  <w:r w:rsidRPr="00445D89">
                    <w:rPr>
                      <w:bCs/>
                      <w:szCs w:val="22"/>
                    </w:rPr>
                    <w:t>FESS-247</w:t>
                  </w:r>
                </w:p>
              </w:tc>
            </w:tr>
            <w:tr w:rsidR="00C70867" w:rsidRPr="00445D89" w14:paraId="20857E8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E5457A" w14:textId="77777777" w:rsidR="00C70867" w:rsidRPr="00445D89" w:rsidRDefault="00C70867" w:rsidP="00C70867">
                  <w:pPr>
                    <w:spacing w:line="276" w:lineRule="auto"/>
                    <w:jc w:val="left"/>
                    <w:rPr>
                      <w:szCs w:val="22"/>
                    </w:rPr>
                  </w:pPr>
                  <w:r w:rsidRPr="00445D89">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A7200E"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07D40B1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5482F2" w14:textId="77777777" w:rsidR="00C70867" w:rsidRPr="00445D89" w:rsidRDefault="00C70867" w:rsidP="00C70867">
                  <w:pPr>
                    <w:spacing w:line="276" w:lineRule="auto"/>
                    <w:jc w:val="left"/>
                    <w:rPr>
                      <w:szCs w:val="22"/>
                    </w:rPr>
                  </w:pPr>
                  <w:r w:rsidRPr="00445D89">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305FB3"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4B53C78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B9C8D1" w14:textId="77777777" w:rsidR="00C70867" w:rsidRPr="00445D89" w:rsidRDefault="00C70867" w:rsidP="00C70867">
                  <w:pPr>
                    <w:spacing w:line="276" w:lineRule="auto"/>
                    <w:jc w:val="left"/>
                    <w:rPr>
                      <w:szCs w:val="22"/>
                    </w:rPr>
                  </w:pPr>
                  <w:r w:rsidRPr="00445D89">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E59EFDD" w14:textId="77777777" w:rsidR="00C70867" w:rsidRPr="00445D89" w:rsidRDefault="00C70867" w:rsidP="00C70867">
                  <w:pPr>
                    <w:spacing w:line="276" w:lineRule="auto"/>
                    <w:rPr>
                      <w:szCs w:val="22"/>
                    </w:rPr>
                  </w:pPr>
                  <w:r w:rsidRPr="00445D89">
                    <w:rPr>
                      <w:szCs w:val="22"/>
                    </w:rPr>
                    <w:t>IM319391</w:t>
                  </w:r>
                </w:p>
              </w:tc>
            </w:tr>
            <w:tr w:rsidR="00C70867" w:rsidRPr="00445D89" w14:paraId="1292297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1A6281" w14:textId="77777777" w:rsidR="00C70867" w:rsidRPr="00445D89" w:rsidRDefault="00C70867" w:rsidP="00C70867">
                  <w:pPr>
                    <w:spacing w:line="276" w:lineRule="auto"/>
                    <w:jc w:val="left"/>
                    <w:rPr>
                      <w:szCs w:val="22"/>
                    </w:rPr>
                  </w:pPr>
                  <w:r w:rsidRPr="00445D89">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741CE3F" w14:textId="77777777" w:rsidR="00C70867" w:rsidRPr="00445D89" w:rsidRDefault="00C70867" w:rsidP="00C70867">
                  <w:pPr>
                    <w:spacing w:line="276" w:lineRule="auto"/>
                    <w:rPr>
                      <w:szCs w:val="22"/>
                    </w:rPr>
                  </w:pPr>
                  <w:r w:rsidRPr="00445D89">
                    <w:rPr>
                      <w:color w:val="000000"/>
                      <w:szCs w:val="22"/>
                      <w:lang w:eastAsia="el-GR"/>
                    </w:rPr>
                    <w:t>KE19025</w:t>
                  </w:r>
                </w:p>
              </w:tc>
            </w:tr>
            <w:tr w:rsidR="00C70867" w:rsidRPr="00445D89" w14:paraId="0FC7D6F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4EA21D" w14:textId="77777777" w:rsidR="00C70867" w:rsidRPr="00445D89" w:rsidRDefault="00C70867" w:rsidP="00C70867">
                  <w:pPr>
                    <w:spacing w:line="276" w:lineRule="auto"/>
                    <w:jc w:val="left"/>
                    <w:rPr>
                      <w:szCs w:val="22"/>
                    </w:rPr>
                  </w:pPr>
                  <w:r w:rsidRPr="00445D89">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FADF61F" w14:textId="77777777" w:rsidR="00C70867" w:rsidRPr="00445D89" w:rsidRDefault="00C70867" w:rsidP="00C70867">
                  <w:pPr>
                    <w:pStyle w:val="ad"/>
                    <w:spacing w:line="276" w:lineRule="auto"/>
                    <w:ind w:left="0"/>
                    <w:rPr>
                      <w:szCs w:val="22"/>
                      <w:lang w:val="en-US"/>
                    </w:rPr>
                  </w:pPr>
                  <w:r w:rsidRPr="00445D89">
                    <w:rPr>
                      <w:color w:val="000000"/>
                      <w:szCs w:val="22"/>
                      <w:shd w:val="clear" w:color="auto" w:fill="FFFFFF"/>
                      <w:lang w:val="en-US"/>
                    </w:rPr>
                    <w:t>22/05/2019</w:t>
                  </w:r>
                </w:p>
              </w:tc>
            </w:tr>
            <w:tr w:rsidR="00C70867" w:rsidRPr="00445D89" w14:paraId="2FCD2C7C"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8E4ABA" w14:textId="77777777" w:rsidR="00C70867" w:rsidRPr="00445D89" w:rsidRDefault="00C70867" w:rsidP="00C70867">
                  <w:pPr>
                    <w:spacing w:line="276" w:lineRule="auto"/>
                    <w:jc w:val="left"/>
                    <w:rPr>
                      <w:szCs w:val="22"/>
                    </w:rPr>
                  </w:pPr>
                  <w:r w:rsidRPr="00445D89">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DD56D40" w14:textId="77777777" w:rsidR="00C70867" w:rsidRPr="00445D89" w:rsidRDefault="00C70867" w:rsidP="00C70867">
                  <w:pPr>
                    <w:spacing w:line="276" w:lineRule="auto"/>
                    <w:rPr>
                      <w:szCs w:val="22"/>
                      <w:lang w:val="en-US"/>
                    </w:rPr>
                  </w:pPr>
                  <w:r w:rsidRPr="00445D89">
                    <w:rPr>
                      <w:szCs w:val="22"/>
                      <w:lang w:val="en-US"/>
                    </w:rPr>
                    <w:t>MSA-AT</w:t>
                  </w:r>
                </w:p>
              </w:tc>
            </w:tr>
          </w:tbl>
          <w:p w14:paraId="6D305634" w14:textId="77777777" w:rsidR="00C70867" w:rsidRPr="00445D89" w:rsidRDefault="00C70867" w:rsidP="00C70867">
            <w:pPr>
              <w:spacing w:after="0"/>
              <w:jc w:val="left"/>
              <w:rPr>
                <w:szCs w:val="22"/>
                <w:lang w:val="en-US"/>
              </w:rPr>
            </w:pPr>
          </w:p>
        </w:tc>
      </w:tr>
      <w:tr w:rsidR="00C70867" w:rsidRPr="00445D89" w14:paraId="36420569"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A34E66F" w14:textId="77777777" w:rsidR="00C70867" w:rsidRPr="00445D89" w:rsidRDefault="00C70867" w:rsidP="00C70867">
            <w:pPr>
              <w:spacing w:line="276" w:lineRule="auto"/>
              <w:rPr>
                <w:b/>
                <w:szCs w:val="22"/>
              </w:rPr>
            </w:pPr>
            <w:r w:rsidRPr="00445D89">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445D89" w14:paraId="3196856D"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78F1E2" w14:textId="77777777" w:rsidR="00C70867" w:rsidRPr="00445D89" w:rsidRDefault="00C70867" w:rsidP="00C70867">
                  <w:pPr>
                    <w:spacing w:line="276" w:lineRule="auto"/>
                    <w:jc w:val="left"/>
                    <w:rPr>
                      <w:szCs w:val="22"/>
                    </w:rPr>
                  </w:pPr>
                  <w:r w:rsidRPr="00445D89">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CE468D6"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08460C7E" w14:textId="77777777" w:rsidTr="00C70867">
              <w:trPr>
                <w:trHeight w:val="433"/>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897C76" w14:textId="77777777" w:rsidR="00C70867" w:rsidRPr="00445D89" w:rsidRDefault="00C70867" w:rsidP="00C70867">
                  <w:pPr>
                    <w:spacing w:line="276" w:lineRule="auto"/>
                    <w:jc w:val="left"/>
                    <w:rPr>
                      <w:szCs w:val="22"/>
                    </w:rPr>
                  </w:pPr>
                  <w:r w:rsidRPr="00445D89">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378C137" w14:textId="77777777" w:rsidR="00C70867" w:rsidRPr="00445D89" w:rsidRDefault="00C70867" w:rsidP="00C70867">
                  <w:pPr>
                    <w:spacing w:line="276" w:lineRule="auto"/>
                    <w:rPr>
                      <w:b/>
                      <w:szCs w:val="22"/>
                    </w:rPr>
                  </w:pPr>
                  <w:r w:rsidRPr="00445D89">
                    <w:rPr>
                      <w:b/>
                      <w:szCs w:val="22"/>
                    </w:rPr>
                    <w:t>Problem Statement</w:t>
                  </w:r>
                </w:p>
                <w:p w14:paraId="1A9928AF" w14:textId="77777777" w:rsidR="00C70867" w:rsidRPr="00445D89" w:rsidRDefault="00C70867" w:rsidP="00C70867">
                  <w:pPr>
                    <w:rPr>
                      <w:szCs w:val="22"/>
                      <w:lang w:val="en-US"/>
                    </w:rPr>
                  </w:pPr>
                  <w:r w:rsidRPr="00445D89">
                    <w:rPr>
                      <w:szCs w:val="22"/>
                      <w:lang w:val="en-US"/>
                    </w:rPr>
                    <w:t>As part of RFC FESS-241-‘Extending the Manual Closure Functionality/Rev1’, the data item &lt;Body Record Unique Reference&gt; is included as optional in the &lt;Manual Closure Body&gt; data group of both IE880 and IE881 messages.</w:t>
                  </w:r>
                </w:p>
                <w:p w14:paraId="00BA82EA" w14:textId="77777777" w:rsidR="00C70867" w:rsidRPr="00445D89" w:rsidRDefault="00C70867" w:rsidP="00C70867">
                  <w:pPr>
                    <w:rPr>
                      <w:szCs w:val="22"/>
                      <w:lang w:val="en-US"/>
                    </w:rPr>
                  </w:pPr>
                  <w:r w:rsidRPr="00445D89">
                    <w:rPr>
                      <w:szCs w:val="22"/>
                      <w:lang w:val="en-US"/>
                    </w:rPr>
                    <w:t xml:space="preserve">As per ‘Rule058’, which is linked with the &lt;Body Record Unique Reference&gt; data item, each </w:t>
                  </w:r>
                  <w:r w:rsidRPr="00445D89">
                    <w:rPr>
                      <w:szCs w:val="22"/>
                    </w:rPr>
                    <w:t>&lt;Body Record Unique Reference&gt; should refer to the e-AD Body of the associated e-AD and must be unique within the message.</w:t>
                  </w:r>
                </w:p>
                <w:p w14:paraId="0E3D0D79" w14:textId="77777777" w:rsidR="00C70867" w:rsidRPr="00445D89" w:rsidRDefault="00C70867" w:rsidP="00C70867">
                  <w:pPr>
                    <w:rPr>
                      <w:szCs w:val="22"/>
                    </w:rPr>
                  </w:pPr>
                  <w:r w:rsidRPr="00445D89">
                    <w:rPr>
                      <w:szCs w:val="22"/>
                    </w:rPr>
                    <w:t>Based on the above, the &lt;Body Record Unique Reference&gt; data item should not be optional in the IE880 and IE881 messages, as this could potentially allow a Member State to submit such messages having multiple occurrences of the &lt;Manual Closure Body&gt; data group with no association to a corresponding e-AD, since it is not required to specify a &lt;Body Record Unique Reference&gt;.</w:t>
                  </w:r>
                </w:p>
                <w:p w14:paraId="573A92DB" w14:textId="3CA9B8EF" w:rsidR="00C70867" w:rsidRPr="00445D89" w:rsidRDefault="00C70867" w:rsidP="00C70867">
                  <w:pPr>
                    <w:rPr>
                      <w:szCs w:val="22"/>
                    </w:rPr>
                  </w:pPr>
                  <w:r w:rsidRPr="00445D89">
                    <w:rPr>
                      <w:szCs w:val="22"/>
                      <w:u w:val="single"/>
                    </w:rPr>
                    <w:t>Note</w:t>
                  </w:r>
                  <w:r w:rsidRPr="00445D89">
                    <w:rPr>
                      <w:szCs w:val="22"/>
                    </w:rPr>
                    <w:t xml:space="preserve">: Clarifications on this issue have been provided to NAs through </w:t>
                  </w:r>
                  <w:hyperlink r:id="rId20" w:history="1">
                    <w:r w:rsidRPr="00445D89">
                      <w:rPr>
                        <w:rStyle w:val="-"/>
                        <w:szCs w:val="22"/>
                      </w:rPr>
                      <w:t>Webinars</w:t>
                    </w:r>
                  </w:hyperlink>
                  <w:r w:rsidRPr="00445D89">
                    <w:rPr>
                      <w:szCs w:val="22"/>
                    </w:rPr>
                    <w:t xml:space="preserve">, as well as through the </w:t>
                  </w:r>
                  <w:hyperlink r:id="rId21" w:history="1">
                    <w:r w:rsidRPr="00445D89">
                      <w:rPr>
                        <w:rStyle w:val="-"/>
                        <w:szCs w:val="22"/>
                      </w:rPr>
                      <w:t>FAQ</w:t>
                    </w:r>
                  </w:hyperlink>
                  <w:r w:rsidRPr="00445D89">
                    <w:rPr>
                      <w:szCs w:val="22"/>
                    </w:rPr>
                    <w:t xml:space="preserve"> document (sec. 4.2.1.1) during the development of EMCS Phase 3.4.</w:t>
                  </w:r>
                </w:p>
                <w:p w14:paraId="7D20ADDD" w14:textId="77777777" w:rsidR="00C70867" w:rsidRPr="00445D89" w:rsidRDefault="00C70867" w:rsidP="00C70867">
                  <w:pPr>
                    <w:rPr>
                      <w:szCs w:val="22"/>
                      <w:lang w:val="en-US"/>
                    </w:rPr>
                  </w:pPr>
                </w:p>
                <w:p w14:paraId="69BAF8C2" w14:textId="77777777" w:rsidR="00C70867" w:rsidRPr="00445D89" w:rsidRDefault="00C70867" w:rsidP="00C70867">
                  <w:pPr>
                    <w:rPr>
                      <w:b/>
                      <w:szCs w:val="22"/>
                    </w:rPr>
                  </w:pPr>
                  <w:r w:rsidRPr="00445D89">
                    <w:rPr>
                      <w:b/>
                      <w:szCs w:val="22"/>
                    </w:rPr>
                    <w:t>Proposed Solution</w:t>
                  </w:r>
                </w:p>
                <w:p w14:paraId="44E625E2"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the Excise BPMs:</w:t>
                  </w:r>
                </w:p>
                <w:p w14:paraId="4C482F29" w14:textId="77777777" w:rsidR="00C70867" w:rsidRPr="00445D89" w:rsidRDefault="00C70867" w:rsidP="00C70867">
                  <w:pPr>
                    <w:spacing w:line="276" w:lineRule="auto"/>
                    <w:rPr>
                      <w:szCs w:val="22"/>
                      <w:lang w:val="en-US"/>
                    </w:rPr>
                  </w:pPr>
                  <w:r w:rsidRPr="00445D89">
                    <w:rPr>
                      <w:szCs w:val="22"/>
                      <w:lang w:val="en-US"/>
                    </w:rPr>
                    <w:t>In the ‘MANUAL CLOSURE Body’ data group diagram, the relationship for the technical term &lt;Body Record Unique Reference&gt; will be updated to ‘Required’.</w:t>
                  </w:r>
                </w:p>
              </w:tc>
            </w:tr>
            <w:tr w:rsidR="00C70867" w:rsidRPr="00445D89" w14:paraId="7C849CE5"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59F407" w14:textId="77777777" w:rsidR="00C70867" w:rsidRPr="00445D89" w:rsidRDefault="00C70867" w:rsidP="00C70867">
                  <w:pPr>
                    <w:spacing w:line="276" w:lineRule="auto"/>
                    <w:jc w:val="left"/>
                    <w:rPr>
                      <w:szCs w:val="22"/>
                    </w:rPr>
                  </w:pPr>
                  <w:r w:rsidRPr="00445D89">
                    <w:rPr>
                      <w:szCs w:val="22"/>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F35123" w14:textId="77777777" w:rsidR="00C70867" w:rsidRPr="00445D89" w:rsidRDefault="00C70867" w:rsidP="00C70867">
                  <w:pPr>
                    <w:spacing w:line="276" w:lineRule="auto"/>
                    <w:rPr>
                      <w:szCs w:val="22"/>
                    </w:rPr>
                  </w:pPr>
                  <w:r w:rsidRPr="00445D89">
                    <w:rPr>
                      <w:szCs w:val="22"/>
                    </w:rPr>
                    <w:t>Specification Documents:</w:t>
                  </w:r>
                </w:p>
                <w:p w14:paraId="447C8615" w14:textId="77777777" w:rsidR="00C70867" w:rsidRPr="00445D89" w:rsidRDefault="00C70867" w:rsidP="00B03D74">
                  <w:pPr>
                    <w:numPr>
                      <w:ilvl w:val="0"/>
                      <w:numId w:val="45"/>
                    </w:numPr>
                    <w:spacing w:after="0" w:line="360" w:lineRule="auto"/>
                    <w:rPr>
                      <w:szCs w:val="22"/>
                    </w:rPr>
                  </w:pPr>
                  <w:r w:rsidRPr="00445D89">
                    <w:rPr>
                      <w:szCs w:val="22"/>
                    </w:rPr>
                    <w:t>FESS (Low);</w:t>
                  </w:r>
                </w:p>
                <w:p w14:paraId="7830A05A" w14:textId="77777777" w:rsidR="00C70867" w:rsidRPr="00445D89" w:rsidRDefault="00C70867" w:rsidP="00C70867">
                  <w:pPr>
                    <w:pStyle w:val="ad"/>
                    <w:rPr>
                      <w:szCs w:val="22"/>
                    </w:rPr>
                  </w:pPr>
                  <w:r w:rsidRPr="00445D89">
                    <w:rPr>
                      <w:szCs w:val="22"/>
                    </w:rPr>
                    <w:t>DDNEA for EMCS Phase 3 (Low).</w:t>
                  </w:r>
                </w:p>
              </w:tc>
            </w:tr>
            <w:tr w:rsidR="00C70867" w:rsidRPr="00445D89" w14:paraId="673345D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83F54E" w14:textId="77777777" w:rsidR="00C70867" w:rsidRPr="00445D89" w:rsidRDefault="00C70867" w:rsidP="00C70867">
                  <w:pPr>
                    <w:spacing w:line="276" w:lineRule="auto"/>
                    <w:jc w:val="left"/>
                    <w:rPr>
                      <w:szCs w:val="22"/>
                    </w:rPr>
                  </w:pPr>
                  <w:r w:rsidRPr="00445D89">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F666B69" w14:textId="77777777" w:rsidR="00C70867" w:rsidRPr="00445D89" w:rsidRDefault="00C70867" w:rsidP="00C70867">
                  <w:pPr>
                    <w:spacing w:line="276" w:lineRule="auto"/>
                    <w:rPr>
                      <w:color w:val="FF0000"/>
                      <w:szCs w:val="22"/>
                      <w:highlight w:val="yellow"/>
                    </w:rPr>
                  </w:pPr>
                  <w:r w:rsidRPr="00445D89">
                    <w:rPr>
                      <w:szCs w:val="22"/>
                    </w:rPr>
                    <w:t>If the proposed change is not implemented, FESS will not be correctly updated, allowing the possibility for a Member State to submit manual closure messages having multiple occurrences of the &lt;Manual Closure Body&gt; data group with no association to a corresponding e-AD.</w:t>
                  </w:r>
                </w:p>
              </w:tc>
            </w:tr>
            <w:tr w:rsidR="00C70867" w:rsidRPr="00445D89" w14:paraId="2EC654FC"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0BAA91" w14:textId="77777777" w:rsidR="00C70867" w:rsidRPr="00445D89" w:rsidRDefault="00C70867" w:rsidP="00C70867">
                  <w:pPr>
                    <w:spacing w:line="276" w:lineRule="auto"/>
                    <w:jc w:val="left"/>
                    <w:rPr>
                      <w:szCs w:val="22"/>
                    </w:rPr>
                  </w:pPr>
                  <w:r w:rsidRPr="00445D89">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9B4582" w14:textId="77777777" w:rsidR="00C70867" w:rsidRPr="00445D89" w:rsidRDefault="00C70867" w:rsidP="00C70867">
                  <w:pPr>
                    <w:spacing w:line="276" w:lineRule="auto"/>
                    <w:rPr>
                      <w:i/>
                      <w:color w:val="000000"/>
                      <w:szCs w:val="22"/>
                    </w:rPr>
                  </w:pPr>
                  <w:r w:rsidRPr="00445D89">
                    <w:rPr>
                      <w:szCs w:val="22"/>
                    </w:rPr>
                    <w:t>See downstream RFC DDNEA-P3-275</w:t>
                  </w:r>
                  <w:r w:rsidRPr="00445D89">
                    <w:rPr>
                      <w:i/>
                      <w:color w:val="000000"/>
                      <w:szCs w:val="22"/>
                    </w:rPr>
                    <w:t>.</w:t>
                  </w:r>
                </w:p>
              </w:tc>
            </w:tr>
            <w:tr w:rsidR="00C70867" w:rsidRPr="00445D89" w14:paraId="3BD613B4"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B70956" w14:textId="77777777" w:rsidR="00C70867" w:rsidRPr="00445D89" w:rsidRDefault="00C70867" w:rsidP="00C70867">
                  <w:pPr>
                    <w:spacing w:line="276" w:lineRule="auto"/>
                    <w:jc w:val="left"/>
                    <w:rPr>
                      <w:szCs w:val="22"/>
                    </w:rPr>
                  </w:pPr>
                  <w:r w:rsidRPr="00445D89">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DEDEE26" w14:textId="77777777" w:rsidR="00C70867" w:rsidRPr="00445D89" w:rsidRDefault="00C70867" w:rsidP="00C70867">
                  <w:pPr>
                    <w:tabs>
                      <w:tab w:val="center" w:pos="3221"/>
                    </w:tabs>
                    <w:spacing w:line="276" w:lineRule="auto"/>
                    <w:rPr>
                      <w:color w:val="000000"/>
                      <w:szCs w:val="22"/>
                    </w:rPr>
                  </w:pPr>
                  <w:r w:rsidRPr="00445D89">
                    <w:rPr>
                      <w:color w:val="000000"/>
                      <w:szCs w:val="22"/>
                    </w:rPr>
                    <w:t>The deployment approach is addressed in the downstream DDNEA RFC.</w:t>
                  </w:r>
                </w:p>
              </w:tc>
            </w:tr>
            <w:tr w:rsidR="00C70867" w:rsidRPr="00445D89" w14:paraId="171BA337"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EBEA973" w14:textId="77777777" w:rsidR="00C70867" w:rsidRPr="00445D89" w:rsidRDefault="00C70867" w:rsidP="00C70867">
                  <w:pPr>
                    <w:spacing w:line="276" w:lineRule="auto"/>
                    <w:jc w:val="left"/>
                    <w:rPr>
                      <w:szCs w:val="22"/>
                    </w:rPr>
                  </w:pPr>
                  <w:r w:rsidRPr="00445D89">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3775814"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647AACB0"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DDNEA-P3-275</w:t>
                  </w:r>
                </w:p>
                <w:p w14:paraId="513FC955"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1A512696" w14:textId="77777777" w:rsidR="00C70867" w:rsidRPr="00445D89" w:rsidRDefault="00C70867" w:rsidP="00C70867">
            <w:pPr>
              <w:spacing w:after="0"/>
              <w:jc w:val="left"/>
              <w:rPr>
                <w:szCs w:val="22"/>
                <w:lang w:val="en-US"/>
              </w:rPr>
            </w:pPr>
          </w:p>
        </w:tc>
      </w:tr>
      <w:tr w:rsidR="00C70867" w:rsidRPr="00445D89" w14:paraId="05C840A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DD65A79"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76BDCCA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5998D1" w14:textId="77777777" w:rsidR="00C70867" w:rsidRPr="00445D89" w:rsidRDefault="00C70867" w:rsidP="00C70867">
                  <w:pPr>
                    <w:spacing w:line="276" w:lineRule="auto"/>
                    <w:jc w:val="left"/>
                    <w:rPr>
                      <w:szCs w:val="22"/>
                    </w:rPr>
                  </w:pPr>
                  <w:r w:rsidRPr="00445D89">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4860FE" w14:textId="77777777" w:rsidR="00C70867" w:rsidRPr="00445D89" w:rsidRDefault="00C70867" w:rsidP="00C70867">
                  <w:pPr>
                    <w:spacing w:line="276" w:lineRule="auto"/>
                    <w:rPr>
                      <w:szCs w:val="22"/>
                    </w:rPr>
                  </w:pPr>
                  <w:r w:rsidRPr="00445D89">
                    <w:rPr>
                      <w:szCs w:val="22"/>
                    </w:rPr>
                    <w:t>N/A</w:t>
                  </w:r>
                </w:p>
              </w:tc>
            </w:tr>
            <w:tr w:rsidR="00C70867" w:rsidRPr="00445D89" w14:paraId="4FD27D0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A6147CF" w14:textId="77777777" w:rsidR="00C70867" w:rsidRPr="00445D89" w:rsidRDefault="00C70867" w:rsidP="00C70867">
                  <w:pPr>
                    <w:spacing w:line="276" w:lineRule="auto"/>
                    <w:jc w:val="left"/>
                    <w:rPr>
                      <w:szCs w:val="22"/>
                    </w:rPr>
                  </w:pPr>
                  <w:r w:rsidRPr="00445D89">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10CB6ED" w14:textId="77777777" w:rsidR="00C70867" w:rsidRPr="00445D89" w:rsidRDefault="00C70867" w:rsidP="00C70867">
                  <w:pPr>
                    <w:spacing w:line="276" w:lineRule="auto"/>
                    <w:rPr>
                      <w:szCs w:val="22"/>
                    </w:rPr>
                  </w:pPr>
                  <w:r w:rsidRPr="00445D89">
                    <w:rPr>
                      <w:szCs w:val="22"/>
                    </w:rPr>
                    <w:t xml:space="preserve">Impact on Technical Annex of </w:t>
                  </w:r>
                  <w:r w:rsidRPr="00445D89">
                    <w:rPr>
                      <w:color w:val="000000" w:themeColor="text1"/>
                      <w:szCs w:val="22"/>
                    </w:rPr>
                    <w:t>Implementing Regulation 2016/323</w:t>
                  </w:r>
                </w:p>
              </w:tc>
            </w:tr>
          </w:tbl>
          <w:p w14:paraId="591495EB" w14:textId="77777777" w:rsidR="00C70867" w:rsidRPr="00445D89" w:rsidRDefault="00C70867" w:rsidP="00C70867">
            <w:pPr>
              <w:spacing w:after="0"/>
              <w:jc w:val="left"/>
              <w:rPr>
                <w:szCs w:val="22"/>
                <w:lang w:val="en-US"/>
              </w:rPr>
            </w:pPr>
          </w:p>
        </w:tc>
      </w:tr>
      <w:tr w:rsidR="00C70867" w:rsidRPr="00445D89" w14:paraId="1A6EDA7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65DA54" w14:textId="77777777" w:rsidR="00C70867" w:rsidRPr="00445D89" w:rsidRDefault="00C70867" w:rsidP="00C70867">
            <w:pPr>
              <w:spacing w:line="276" w:lineRule="auto"/>
              <w:rPr>
                <w:b/>
                <w:szCs w:val="22"/>
              </w:rPr>
            </w:pPr>
            <w:r w:rsidRPr="00445D89">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445D89" w14:paraId="54774DBC"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75AC2B" w14:textId="77777777" w:rsidR="00C70867" w:rsidRPr="00445D89" w:rsidRDefault="00C70867" w:rsidP="00C70867">
                  <w:pPr>
                    <w:spacing w:line="276" w:lineRule="auto"/>
                    <w:jc w:val="left"/>
                    <w:rPr>
                      <w:szCs w:val="22"/>
                    </w:rPr>
                  </w:pPr>
                  <w:r w:rsidRPr="00445D89">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415ADDF0" w14:textId="77777777" w:rsidR="00C70867" w:rsidRPr="00445D89" w:rsidRDefault="00C70867" w:rsidP="00B03D74">
                  <w:pPr>
                    <w:numPr>
                      <w:ilvl w:val="0"/>
                      <w:numId w:val="25"/>
                    </w:numPr>
                    <w:spacing w:line="276" w:lineRule="auto"/>
                    <w:rPr>
                      <w:szCs w:val="22"/>
                    </w:rPr>
                  </w:pPr>
                  <w:r w:rsidRPr="00445D89">
                    <w:rPr>
                      <w:b/>
                      <w:szCs w:val="22"/>
                    </w:rPr>
                    <w:t xml:space="preserve">Category of the Change: Review </w:t>
                  </w:r>
                </w:p>
                <w:p w14:paraId="560124BE" w14:textId="77777777" w:rsidR="00C70867" w:rsidRPr="00445D89" w:rsidRDefault="00C70867" w:rsidP="00B03D74">
                  <w:pPr>
                    <w:numPr>
                      <w:ilvl w:val="0"/>
                      <w:numId w:val="25"/>
                    </w:numPr>
                    <w:spacing w:line="276" w:lineRule="auto"/>
                    <w:rPr>
                      <w:szCs w:val="22"/>
                    </w:rPr>
                  </w:pPr>
                  <w:r w:rsidRPr="00445D89">
                    <w:rPr>
                      <w:b/>
                      <w:szCs w:val="22"/>
                    </w:rPr>
                    <w:t>Approval process:</w:t>
                  </w:r>
                </w:p>
                <w:p w14:paraId="04EB5DBA" w14:textId="2314ADF9" w:rsidR="00C70867" w:rsidRPr="00445D89" w:rsidRDefault="00C70867" w:rsidP="00B03D74">
                  <w:pPr>
                    <w:pStyle w:val="ad"/>
                    <w:numPr>
                      <w:ilvl w:val="0"/>
                      <w:numId w:val="46"/>
                    </w:numPr>
                    <w:spacing w:line="276" w:lineRule="auto"/>
                    <w:contextualSpacing w:val="0"/>
                    <w:rPr>
                      <w:szCs w:val="22"/>
                      <w:lang w:val="en-US"/>
                    </w:rPr>
                  </w:pPr>
                  <w:r w:rsidRPr="00445D89">
                    <w:rPr>
                      <w:b/>
                      <w:szCs w:val="22"/>
                      <w:lang w:val="en-US"/>
                    </w:rPr>
                    <w:t>The Change is authori</w:t>
                  </w:r>
                  <w:r w:rsidR="00BE2EB2">
                    <w:rPr>
                      <w:b/>
                      <w:szCs w:val="22"/>
                      <w:lang w:val="en-US"/>
                    </w:rPr>
                    <w:t>s</w:t>
                  </w:r>
                  <w:r w:rsidRPr="00445D89">
                    <w:rPr>
                      <w:b/>
                      <w:szCs w:val="22"/>
                      <w:lang w:val="en-US"/>
                    </w:rPr>
                    <w:t>ed for approval by the CAB.</w:t>
                  </w:r>
                </w:p>
              </w:tc>
            </w:tr>
            <w:tr w:rsidR="00C70867" w:rsidRPr="00445D89" w14:paraId="345F9142"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EE02BB" w14:textId="77777777" w:rsidR="00C70867" w:rsidRPr="00445D89" w:rsidRDefault="00C70867" w:rsidP="00C70867">
                  <w:pPr>
                    <w:spacing w:line="276" w:lineRule="auto"/>
                    <w:jc w:val="left"/>
                    <w:rPr>
                      <w:szCs w:val="22"/>
                    </w:rPr>
                  </w:pPr>
                  <w:r w:rsidRPr="00445D89">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68EBAD2D" w14:textId="77777777" w:rsidR="00C70867" w:rsidRPr="00445D89" w:rsidRDefault="00C70867" w:rsidP="00C70867">
                  <w:pPr>
                    <w:spacing w:line="276" w:lineRule="auto"/>
                    <w:rPr>
                      <w:szCs w:val="22"/>
                    </w:rPr>
                  </w:pPr>
                  <w:r w:rsidRPr="00445D89">
                    <w:rPr>
                      <w:szCs w:val="22"/>
                    </w:rPr>
                    <w:t>N/A</w:t>
                  </w:r>
                </w:p>
              </w:tc>
            </w:tr>
            <w:tr w:rsidR="00C70867" w:rsidRPr="00445D89" w14:paraId="7A9E0852"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15458C2" w14:textId="77777777" w:rsidR="00C70867" w:rsidRPr="00445D89" w:rsidRDefault="00C70867" w:rsidP="00C70867">
                  <w:pPr>
                    <w:spacing w:line="276" w:lineRule="auto"/>
                    <w:jc w:val="left"/>
                    <w:rPr>
                      <w:szCs w:val="22"/>
                    </w:rPr>
                  </w:pPr>
                  <w:r w:rsidRPr="00445D89">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2BDDE4C4" w14:textId="77777777" w:rsidR="00C70867" w:rsidRPr="00445D89" w:rsidRDefault="00C70867" w:rsidP="00C70867">
                  <w:pPr>
                    <w:spacing w:line="276" w:lineRule="auto"/>
                    <w:rPr>
                      <w:szCs w:val="22"/>
                    </w:rPr>
                  </w:pPr>
                  <w:r w:rsidRPr="00445D89">
                    <w:rPr>
                      <w:szCs w:val="22"/>
                    </w:rPr>
                    <w:t>EMCS CAB #185 on 09/07/2019</w:t>
                  </w:r>
                </w:p>
              </w:tc>
            </w:tr>
          </w:tbl>
          <w:p w14:paraId="1BB218D1" w14:textId="77777777" w:rsidR="00C70867" w:rsidRPr="00445D89" w:rsidRDefault="00C70867" w:rsidP="00C70867">
            <w:pPr>
              <w:spacing w:after="0"/>
              <w:jc w:val="left"/>
              <w:rPr>
                <w:szCs w:val="22"/>
                <w:lang w:val="en-US"/>
              </w:rPr>
            </w:pPr>
          </w:p>
        </w:tc>
      </w:tr>
      <w:tr w:rsidR="00C70867" w:rsidRPr="00445D89" w14:paraId="617A77A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9C037EA"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5717CBF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E2DCB52" w14:textId="77777777" w:rsidR="00C70867" w:rsidRPr="00445D89" w:rsidRDefault="00C70867" w:rsidP="00C70867">
                  <w:pPr>
                    <w:spacing w:line="276" w:lineRule="auto"/>
                    <w:jc w:val="left"/>
                    <w:rPr>
                      <w:szCs w:val="22"/>
                    </w:rPr>
                  </w:pPr>
                  <w:r w:rsidRPr="00445D89">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DDDF549"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27BA9605"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F8590F" w14:textId="77777777" w:rsidR="00C70867" w:rsidRPr="00445D89" w:rsidRDefault="00C70867" w:rsidP="00C70867">
                  <w:pPr>
                    <w:spacing w:line="276" w:lineRule="auto"/>
                    <w:jc w:val="left"/>
                    <w:rPr>
                      <w:szCs w:val="22"/>
                    </w:rPr>
                  </w:pPr>
                  <w:r w:rsidRPr="00445D89">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7D733C" w14:textId="6FEE471B" w:rsidR="00C70867" w:rsidRPr="00445D89" w:rsidRDefault="005C7E1E" w:rsidP="00C70867">
                  <w:pPr>
                    <w:spacing w:line="276" w:lineRule="auto"/>
                    <w:rPr>
                      <w:szCs w:val="22"/>
                    </w:rPr>
                  </w:pPr>
                  <w:r>
                    <w:rPr>
                      <w:szCs w:val="22"/>
                    </w:rPr>
                    <w:t>13/02/2023</w:t>
                  </w:r>
                </w:p>
              </w:tc>
            </w:tr>
            <w:tr w:rsidR="00C70867" w:rsidRPr="00445D89" w14:paraId="51D2A57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C1A13C2" w14:textId="77777777" w:rsidR="00C70867" w:rsidRPr="00445D89" w:rsidRDefault="00C70867" w:rsidP="00C70867">
                  <w:pPr>
                    <w:spacing w:line="276" w:lineRule="auto"/>
                    <w:jc w:val="left"/>
                    <w:rPr>
                      <w:szCs w:val="22"/>
                    </w:rPr>
                  </w:pPr>
                  <w:r w:rsidRPr="00445D89">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F74E06D" w14:textId="77777777" w:rsidR="00C70867" w:rsidRPr="00445D89" w:rsidRDefault="00C70867" w:rsidP="00C70867">
                  <w:pPr>
                    <w:spacing w:line="276" w:lineRule="auto"/>
                    <w:rPr>
                      <w:szCs w:val="22"/>
                    </w:rPr>
                  </w:pPr>
                  <w:r w:rsidRPr="00445D89">
                    <w:rPr>
                      <w:szCs w:val="22"/>
                    </w:rPr>
                    <w:t>TBD</w:t>
                  </w:r>
                </w:p>
              </w:tc>
            </w:tr>
          </w:tbl>
          <w:p w14:paraId="1922A757" w14:textId="77777777" w:rsidR="00C70867" w:rsidRPr="00445D89" w:rsidRDefault="00C70867" w:rsidP="00C70867">
            <w:pPr>
              <w:spacing w:after="0"/>
              <w:jc w:val="left"/>
              <w:rPr>
                <w:szCs w:val="22"/>
                <w:lang w:val="en-US"/>
              </w:rPr>
            </w:pPr>
          </w:p>
        </w:tc>
      </w:tr>
      <w:tr w:rsidR="00C70867" w:rsidRPr="00445D89" w14:paraId="4CECC1D1"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24DA467"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5CF2B79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A8CF9E" w14:textId="77777777" w:rsidR="00C70867" w:rsidRPr="00445D89" w:rsidRDefault="00C70867" w:rsidP="00C70867">
                  <w:pPr>
                    <w:spacing w:line="276" w:lineRule="auto"/>
                    <w:jc w:val="left"/>
                    <w:rPr>
                      <w:szCs w:val="22"/>
                    </w:rPr>
                  </w:pPr>
                  <w:r w:rsidRPr="00445D89">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231D62F" w14:textId="77777777" w:rsidR="00C70867" w:rsidRPr="00445D89" w:rsidRDefault="00C70867" w:rsidP="00C70867">
                  <w:pPr>
                    <w:spacing w:line="276" w:lineRule="auto"/>
                    <w:rPr>
                      <w:szCs w:val="22"/>
                    </w:rPr>
                  </w:pPr>
                  <w:r w:rsidRPr="00445D89">
                    <w:rPr>
                      <w:szCs w:val="22"/>
                    </w:rPr>
                    <w:t>N/A</w:t>
                  </w:r>
                </w:p>
              </w:tc>
            </w:tr>
            <w:tr w:rsidR="00C70867" w:rsidRPr="00445D89" w14:paraId="0355B22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67A18FC" w14:textId="77777777" w:rsidR="00C70867" w:rsidRPr="00445D89" w:rsidRDefault="00C70867" w:rsidP="00C70867">
                  <w:pPr>
                    <w:spacing w:line="276" w:lineRule="auto"/>
                    <w:jc w:val="left"/>
                    <w:rPr>
                      <w:szCs w:val="22"/>
                    </w:rPr>
                  </w:pPr>
                  <w:r w:rsidRPr="00445D89">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51D626C" w14:textId="77777777" w:rsidR="00C70867" w:rsidRPr="00445D89" w:rsidRDefault="00C70867" w:rsidP="00C70867">
                  <w:pPr>
                    <w:spacing w:line="276" w:lineRule="auto"/>
                    <w:rPr>
                      <w:szCs w:val="22"/>
                    </w:rPr>
                  </w:pPr>
                  <w:r w:rsidRPr="00445D89">
                    <w:rPr>
                      <w:szCs w:val="22"/>
                    </w:rPr>
                    <w:t>N/A</w:t>
                  </w:r>
                </w:p>
              </w:tc>
            </w:tr>
          </w:tbl>
          <w:p w14:paraId="099FA795" w14:textId="77777777" w:rsidR="00C70867" w:rsidRPr="00445D89" w:rsidRDefault="00C70867" w:rsidP="00C70867">
            <w:pPr>
              <w:spacing w:after="0"/>
              <w:jc w:val="left"/>
              <w:rPr>
                <w:szCs w:val="22"/>
                <w:lang w:val="en-US"/>
              </w:rPr>
            </w:pPr>
          </w:p>
        </w:tc>
      </w:tr>
    </w:tbl>
    <w:p w14:paraId="31D43BBA" w14:textId="77777777" w:rsidR="00C70867" w:rsidRPr="00445D89" w:rsidRDefault="00C70867" w:rsidP="00C70867">
      <w:pPr>
        <w:rPr>
          <w:szCs w:val="22"/>
        </w:rPr>
      </w:pPr>
    </w:p>
    <w:p w14:paraId="36042F61" w14:textId="77777777" w:rsidR="00C70867" w:rsidRPr="00445D89" w:rsidRDefault="00C70867" w:rsidP="00C70867">
      <w:pPr>
        <w:spacing w:after="0"/>
        <w:jc w:val="left"/>
        <w:rPr>
          <w:szCs w:val="22"/>
        </w:rPr>
      </w:pPr>
      <w:r w:rsidRPr="00445D89">
        <w:rPr>
          <w:szCs w:val="22"/>
        </w:rPr>
        <w:br w:type="page"/>
      </w:r>
    </w:p>
    <w:p w14:paraId="599A69CA" w14:textId="77777777" w:rsidR="00C70867" w:rsidRPr="00445D89" w:rsidRDefault="00C70867" w:rsidP="00C70867">
      <w:pPr>
        <w:pStyle w:val="4"/>
        <w:rPr>
          <w:bCs/>
          <w:szCs w:val="22"/>
        </w:rPr>
      </w:pPr>
      <w:bookmarkStart w:id="50" w:name="_Toc37151433"/>
      <w:r w:rsidRPr="00445D89">
        <w:rPr>
          <w:szCs w:val="22"/>
        </w:rPr>
        <w:t xml:space="preserve">FESS-248 – </w:t>
      </w:r>
      <w:bookmarkStart w:id="51" w:name="_Hlk14187612"/>
      <w:r w:rsidRPr="00445D89">
        <w:rPr>
          <w:szCs w:val="22"/>
        </w:rPr>
        <w:t>Alignment with EPCs under the Commission Implementing Regulation (EU) 2018/550</w:t>
      </w:r>
      <w:bookmarkEnd w:id="50"/>
      <w:bookmarkEnd w:id="51"/>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445D89" w14:paraId="5F6936D6"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D94426"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445D89" w14:paraId="5A66C88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183083" w14:textId="77777777" w:rsidR="00C70867" w:rsidRPr="00445D89" w:rsidRDefault="00C70867" w:rsidP="00C70867">
                  <w:pPr>
                    <w:spacing w:line="276" w:lineRule="auto"/>
                    <w:jc w:val="left"/>
                    <w:rPr>
                      <w:szCs w:val="22"/>
                    </w:rPr>
                  </w:pPr>
                  <w:r w:rsidRPr="00445D89">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09C8BC" w14:textId="77777777" w:rsidR="00C70867" w:rsidRPr="00445D89" w:rsidRDefault="00C70867" w:rsidP="00C70867">
                  <w:pPr>
                    <w:spacing w:line="276" w:lineRule="auto"/>
                    <w:rPr>
                      <w:szCs w:val="22"/>
                    </w:rPr>
                  </w:pPr>
                  <w:r w:rsidRPr="00445D89">
                    <w:rPr>
                      <w:bCs/>
                      <w:szCs w:val="22"/>
                    </w:rPr>
                    <w:t>FESS-248</w:t>
                  </w:r>
                </w:p>
              </w:tc>
            </w:tr>
            <w:tr w:rsidR="00C70867" w:rsidRPr="00445D89" w14:paraId="060141A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2718DD" w14:textId="77777777" w:rsidR="00C70867" w:rsidRPr="00445D89" w:rsidRDefault="00C70867" w:rsidP="00C70867">
                  <w:pPr>
                    <w:spacing w:line="276" w:lineRule="auto"/>
                    <w:jc w:val="left"/>
                    <w:rPr>
                      <w:szCs w:val="22"/>
                    </w:rPr>
                  </w:pPr>
                  <w:r w:rsidRPr="00445D89">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F1B6DE"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060DB03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40B028" w14:textId="77777777" w:rsidR="00C70867" w:rsidRPr="00445D89" w:rsidRDefault="00C70867" w:rsidP="00C70867">
                  <w:pPr>
                    <w:spacing w:line="276" w:lineRule="auto"/>
                    <w:jc w:val="left"/>
                    <w:rPr>
                      <w:szCs w:val="22"/>
                    </w:rPr>
                  </w:pPr>
                  <w:r w:rsidRPr="00445D89">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B2DE79"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7F38EB8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2CC7F3" w14:textId="77777777" w:rsidR="00C70867" w:rsidRPr="00445D89" w:rsidRDefault="00C70867" w:rsidP="00C70867">
                  <w:pPr>
                    <w:spacing w:line="276" w:lineRule="auto"/>
                    <w:jc w:val="left"/>
                    <w:rPr>
                      <w:szCs w:val="22"/>
                    </w:rPr>
                  </w:pPr>
                  <w:r w:rsidRPr="00445D89">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EFF9D0E" w14:textId="77777777" w:rsidR="00C70867" w:rsidRPr="00445D89" w:rsidRDefault="00C70867" w:rsidP="00C70867">
                  <w:pPr>
                    <w:spacing w:line="276" w:lineRule="auto"/>
                    <w:rPr>
                      <w:szCs w:val="22"/>
                    </w:rPr>
                  </w:pPr>
                  <w:r w:rsidRPr="00445D89">
                    <w:rPr>
                      <w:szCs w:val="22"/>
                    </w:rPr>
                    <w:t>IM325858</w:t>
                  </w:r>
                </w:p>
              </w:tc>
            </w:tr>
            <w:tr w:rsidR="00C70867" w:rsidRPr="00445D89" w14:paraId="452C92B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B00118" w14:textId="77777777" w:rsidR="00C70867" w:rsidRPr="00445D89" w:rsidRDefault="00C70867" w:rsidP="00C70867">
                  <w:pPr>
                    <w:spacing w:line="276" w:lineRule="auto"/>
                    <w:jc w:val="left"/>
                    <w:rPr>
                      <w:szCs w:val="22"/>
                    </w:rPr>
                  </w:pPr>
                  <w:r w:rsidRPr="00445D89">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C26BCFB" w14:textId="77777777" w:rsidR="00C70867" w:rsidRPr="00445D89" w:rsidRDefault="00C70867" w:rsidP="00C70867">
                  <w:pPr>
                    <w:spacing w:line="276" w:lineRule="auto"/>
                    <w:rPr>
                      <w:szCs w:val="22"/>
                    </w:rPr>
                  </w:pPr>
                  <w:r w:rsidRPr="00445D89">
                    <w:rPr>
                      <w:color w:val="000000"/>
                      <w:szCs w:val="22"/>
                      <w:lang w:eastAsia="el-GR"/>
                    </w:rPr>
                    <w:t>KE19123</w:t>
                  </w:r>
                </w:p>
              </w:tc>
            </w:tr>
            <w:tr w:rsidR="00C70867" w:rsidRPr="00445D89" w14:paraId="5F15A7E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048244" w14:textId="77777777" w:rsidR="00C70867" w:rsidRPr="00445D89" w:rsidRDefault="00C70867" w:rsidP="00C70867">
                  <w:pPr>
                    <w:spacing w:line="276" w:lineRule="auto"/>
                    <w:jc w:val="left"/>
                    <w:rPr>
                      <w:szCs w:val="22"/>
                    </w:rPr>
                  </w:pPr>
                  <w:r w:rsidRPr="00445D89">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A064F1B" w14:textId="77777777" w:rsidR="00C70867" w:rsidRPr="00445D89" w:rsidRDefault="00C70867" w:rsidP="00C70867">
                  <w:pPr>
                    <w:pStyle w:val="ad"/>
                    <w:spacing w:line="276" w:lineRule="auto"/>
                    <w:ind w:left="0"/>
                    <w:rPr>
                      <w:szCs w:val="22"/>
                      <w:lang w:val="en-US"/>
                    </w:rPr>
                  </w:pPr>
                  <w:r w:rsidRPr="00445D89">
                    <w:rPr>
                      <w:color w:val="000000"/>
                      <w:szCs w:val="22"/>
                      <w:shd w:val="clear" w:color="auto" w:fill="FFFFFF"/>
                      <w:lang w:val="en-US"/>
                    </w:rPr>
                    <w:t>04/07/2019</w:t>
                  </w:r>
                </w:p>
              </w:tc>
            </w:tr>
            <w:tr w:rsidR="00C70867" w:rsidRPr="00445D89" w14:paraId="38C33A19"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D84FAB" w14:textId="77777777" w:rsidR="00C70867" w:rsidRPr="00445D89" w:rsidRDefault="00C70867" w:rsidP="00C70867">
                  <w:pPr>
                    <w:spacing w:line="276" w:lineRule="auto"/>
                    <w:jc w:val="left"/>
                    <w:rPr>
                      <w:szCs w:val="22"/>
                    </w:rPr>
                  </w:pPr>
                  <w:r w:rsidRPr="00445D89">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17536C6" w14:textId="77777777" w:rsidR="00C70867" w:rsidRPr="00445D89" w:rsidRDefault="00C70867" w:rsidP="00C70867">
                  <w:pPr>
                    <w:spacing w:line="276" w:lineRule="auto"/>
                    <w:rPr>
                      <w:szCs w:val="22"/>
                      <w:lang w:val="en-US"/>
                    </w:rPr>
                  </w:pPr>
                  <w:r w:rsidRPr="00445D89">
                    <w:rPr>
                      <w:szCs w:val="22"/>
                      <w:lang w:val="en-US"/>
                    </w:rPr>
                    <w:t>MSA-HR</w:t>
                  </w:r>
                </w:p>
              </w:tc>
            </w:tr>
          </w:tbl>
          <w:p w14:paraId="3498A7C6" w14:textId="77777777" w:rsidR="00C70867" w:rsidRPr="00445D89" w:rsidRDefault="00C70867" w:rsidP="00C70867">
            <w:pPr>
              <w:spacing w:after="0"/>
              <w:jc w:val="left"/>
              <w:rPr>
                <w:szCs w:val="22"/>
                <w:lang w:val="en-US"/>
              </w:rPr>
            </w:pPr>
          </w:p>
        </w:tc>
      </w:tr>
      <w:tr w:rsidR="00C70867" w:rsidRPr="00445D89" w14:paraId="09FFB9D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2699CC3" w14:textId="77777777" w:rsidR="00C70867" w:rsidRPr="00445D89" w:rsidRDefault="00C70867" w:rsidP="00C70867">
            <w:pPr>
              <w:spacing w:line="276" w:lineRule="auto"/>
              <w:rPr>
                <w:b/>
                <w:szCs w:val="22"/>
              </w:rPr>
            </w:pPr>
            <w:r w:rsidRPr="00445D89">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445D89" w14:paraId="63D8876B"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AFC9B2" w14:textId="77777777" w:rsidR="00C70867" w:rsidRPr="00445D89" w:rsidRDefault="00C70867" w:rsidP="00C70867">
                  <w:pPr>
                    <w:spacing w:line="276" w:lineRule="auto"/>
                    <w:jc w:val="left"/>
                    <w:rPr>
                      <w:szCs w:val="22"/>
                    </w:rPr>
                  </w:pPr>
                  <w:r w:rsidRPr="00445D89">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D977DF"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74EAD826" w14:textId="77777777" w:rsidTr="00C70867">
              <w:trPr>
                <w:trHeight w:val="142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CFF2CF" w14:textId="77777777" w:rsidR="00C70867" w:rsidRPr="00445D89" w:rsidRDefault="00C70867" w:rsidP="00C70867">
                  <w:pPr>
                    <w:spacing w:line="276" w:lineRule="auto"/>
                    <w:jc w:val="left"/>
                    <w:rPr>
                      <w:szCs w:val="22"/>
                    </w:rPr>
                  </w:pPr>
                  <w:r w:rsidRPr="00445D89">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8A2A7FF" w14:textId="77777777" w:rsidR="00C70867" w:rsidRPr="00445D89" w:rsidRDefault="00C70867" w:rsidP="00C70867">
                  <w:pPr>
                    <w:spacing w:line="276" w:lineRule="auto"/>
                    <w:rPr>
                      <w:b/>
                      <w:szCs w:val="22"/>
                    </w:rPr>
                  </w:pPr>
                  <w:r w:rsidRPr="00445D89">
                    <w:rPr>
                      <w:b/>
                      <w:szCs w:val="22"/>
                    </w:rPr>
                    <w:t>Problem Statement</w:t>
                  </w:r>
                </w:p>
                <w:p w14:paraId="5313AF56" w14:textId="77777777" w:rsidR="00C70867" w:rsidRPr="00445D89" w:rsidRDefault="00C70867" w:rsidP="00C70867">
                  <w:pPr>
                    <w:rPr>
                      <w:szCs w:val="22"/>
                      <w:lang w:val="en-US"/>
                    </w:rPr>
                  </w:pPr>
                  <w:r w:rsidRPr="00445D89">
                    <w:rPr>
                      <w:szCs w:val="22"/>
                      <w:lang w:val="en-US"/>
                    </w:rPr>
                    <w:t>According to Commission Implementing Regulation (EU) 2018/550 the descriptions of product codes E460, E480 and E490 are defined as follows:</w:t>
                  </w:r>
                </w:p>
                <w:p w14:paraId="353A5DF2" w14:textId="3D650188" w:rsidR="00C70867" w:rsidRPr="00445D89" w:rsidRDefault="00C70867" w:rsidP="00B03D74">
                  <w:pPr>
                    <w:pStyle w:val="ad"/>
                    <w:numPr>
                      <w:ilvl w:val="0"/>
                      <w:numId w:val="28"/>
                    </w:numPr>
                    <w:contextualSpacing w:val="0"/>
                    <w:rPr>
                      <w:szCs w:val="22"/>
                      <w:lang w:val="en-US"/>
                    </w:rPr>
                  </w:pPr>
                  <w:r w:rsidRPr="00445D89">
                    <w:rPr>
                      <w:szCs w:val="22"/>
                      <w:lang w:val="en-US"/>
                    </w:rPr>
                    <w:t>E460: Kerosene, marked falling within CN code 2710 19 25 (Article 20(1)(c) of Directive 2003/96/EC)</w:t>
                  </w:r>
                  <w:r w:rsidR="00567B25">
                    <w:rPr>
                      <w:szCs w:val="22"/>
                      <w:lang w:val="en-US"/>
                    </w:rPr>
                    <w:t>;</w:t>
                  </w:r>
                </w:p>
                <w:p w14:paraId="1B32CF61" w14:textId="66F88284" w:rsidR="00C70867" w:rsidRPr="00445D89" w:rsidRDefault="00C70867" w:rsidP="00B03D74">
                  <w:pPr>
                    <w:pStyle w:val="ad"/>
                    <w:numPr>
                      <w:ilvl w:val="0"/>
                      <w:numId w:val="28"/>
                    </w:numPr>
                    <w:contextualSpacing w:val="0"/>
                    <w:rPr>
                      <w:szCs w:val="22"/>
                      <w:lang w:val="en-US"/>
                    </w:rPr>
                  </w:pPr>
                  <w:r w:rsidRPr="00445D89">
                    <w:rPr>
                      <w:szCs w:val="22"/>
                      <w:lang w:val="en-US"/>
                    </w:rPr>
                    <w:t>E480: Products falling within CN codes 2710 12 21, 2710 12 25, 2710 19 29 and 2710 20 90 (only for products of which less than 90 % by volume (including losses) distils at 210 °C and 65 % or more by volume (including losses) distils at 250 °C by the ISO 3405 method (equivalent to the ASTM D 86 method)) in bulk commercial movements (Article 20(1)(c) of Directive 2003/96/EC)</w:t>
                  </w:r>
                  <w:r w:rsidR="00567B25">
                    <w:rPr>
                      <w:szCs w:val="22"/>
                      <w:lang w:val="en-US"/>
                    </w:rPr>
                    <w:t>;</w:t>
                  </w:r>
                  <w:r w:rsidRPr="00445D89">
                    <w:rPr>
                      <w:szCs w:val="22"/>
                      <w:lang w:val="en-US"/>
                    </w:rPr>
                    <w:t> </w:t>
                  </w:r>
                </w:p>
                <w:p w14:paraId="074A7423" w14:textId="1DA7A50C" w:rsidR="00C70867" w:rsidRPr="00445D89" w:rsidRDefault="00C70867" w:rsidP="00B03D74">
                  <w:pPr>
                    <w:pStyle w:val="ad"/>
                    <w:numPr>
                      <w:ilvl w:val="0"/>
                      <w:numId w:val="28"/>
                    </w:numPr>
                    <w:contextualSpacing w:val="0"/>
                    <w:rPr>
                      <w:szCs w:val="22"/>
                      <w:lang w:val="en-US"/>
                    </w:rPr>
                  </w:pPr>
                  <w:r w:rsidRPr="00445D89">
                    <w:rPr>
                      <w:szCs w:val="22"/>
                      <w:lang w:val="en-US"/>
                    </w:rPr>
                    <w:t>E490: Products falling within CN codes 2710 12 11, 2710 12 15, 2710 12 70, 2710 12 90, 2710 19 11, 2710 19 15, 2710 19 31, 2710 19 35, 2710 19 51 and 2710 19 55 (Article 20(1)(c) of Directive 2003/96/EC)</w:t>
                  </w:r>
                  <w:r w:rsidR="00567B25">
                    <w:rPr>
                      <w:szCs w:val="22"/>
                      <w:lang w:val="en-US"/>
                    </w:rPr>
                    <w:t>.</w:t>
                  </w:r>
                </w:p>
                <w:p w14:paraId="5A83C61B" w14:textId="77777777" w:rsidR="00C70867" w:rsidRPr="00445D89" w:rsidRDefault="00C70867" w:rsidP="00C70867">
                  <w:pPr>
                    <w:rPr>
                      <w:szCs w:val="22"/>
                      <w:lang w:val="en-US"/>
                    </w:rPr>
                  </w:pPr>
                  <w:r w:rsidRPr="00445D89">
                    <w:rPr>
                      <w:szCs w:val="22"/>
                      <w:lang w:val="en-US"/>
                    </w:rPr>
                    <w:t>The above descriptions are correctly depicted in FESS v3.91. However, the corresponding section outlining the mapping between CN codes and Excise products is not updated in alignment with the aforementioned product code descriptions.</w:t>
                  </w:r>
                </w:p>
                <w:p w14:paraId="0C53DE24" w14:textId="77777777" w:rsidR="00C70867" w:rsidRPr="00445D89" w:rsidRDefault="00C70867" w:rsidP="00C70867">
                  <w:pPr>
                    <w:rPr>
                      <w:szCs w:val="22"/>
                      <w:lang w:val="en-US"/>
                    </w:rPr>
                  </w:pPr>
                </w:p>
                <w:p w14:paraId="087DC6E0" w14:textId="77777777" w:rsidR="00C70867" w:rsidRPr="00445D89" w:rsidRDefault="00C70867" w:rsidP="00C70867">
                  <w:pPr>
                    <w:rPr>
                      <w:b/>
                      <w:szCs w:val="22"/>
                    </w:rPr>
                  </w:pPr>
                  <w:r w:rsidRPr="00445D89">
                    <w:rPr>
                      <w:b/>
                      <w:szCs w:val="22"/>
                    </w:rPr>
                    <w:t>Proposed Solution</w:t>
                  </w:r>
                </w:p>
                <w:p w14:paraId="5C4330E7" w14:textId="77777777" w:rsidR="00C70867" w:rsidRPr="00445D89" w:rsidRDefault="00C70867" w:rsidP="00C70867">
                  <w:pPr>
                    <w:spacing w:line="276" w:lineRule="auto"/>
                    <w:rPr>
                      <w:szCs w:val="22"/>
                      <w:lang w:val="en-US"/>
                    </w:rPr>
                  </w:pPr>
                  <w:r w:rsidRPr="00445D89">
                    <w:rPr>
                      <w:szCs w:val="22"/>
                      <w:lang w:val="en-US"/>
                    </w:rPr>
                    <w:t>As per the analysis in the [Problem Statement] section, the following updates shall be performed in FESS ‘Appendix B – List of Codes’:</w:t>
                  </w:r>
                </w:p>
                <w:p w14:paraId="18B7EA3B" w14:textId="77777777" w:rsidR="00C70867" w:rsidRPr="00445D89" w:rsidRDefault="00C70867" w:rsidP="00B03D74">
                  <w:pPr>
                    <w:pStyle w:val="ad"/>
                    <w:numPr>
                      <w:ilvl w:val="0"/>
                      <w:numId w:val="28"/>
                    </w:numPr>
                    <w:contextualSpacing w:val="0"/>
                    <w:rPr>
                      <w:szCs w:val="22"/>
                    </w:rPr>
                  </w:pPr>
                  <w:r w:rsidRPr="00445D89">
                    <w:rPr>
                      <w:szCs w:val="22"/>
                    </w:rPr>
                    <w:t>Removal of the below entry from the table in Section “</w:t>
                  </w:r>
                  <w:r w:rsidRPr="00445D89">
                    <w:rPr>
                      <w:i/>
                      <w:szCs w:val="22"/>
                    </w:rPr>
                    <w:t>2.4 Correspondences CN Code - Excise Product”</w:t>
                  </w:r>
                  <w:r w:rsidRPr="00445D89">
                    <w:rPr>
                      <w:szCs w:val="22"/>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98"/>
                    <w:gridCol w:w="3385"/>
                  </w:tblGrid>
                  <w:tr w:rsidR="00C70867" w:rsidRPr="00445D89" w14:paraId="0890A916" w14:textId="77777777" w:rsidTr="00C70867">
                    <w:trPr>
                      <w:trHeight w:val="300"/>
                      <w:jc w:val="center"/>
                    </w:trPr>
                    <w:tc>
                      <w:tcPr>
                        <w:tcW w:w="1098" w:type="dxa"/>
                        <w:shd w:val="clear" w:color="auto" w:fill="auto"/>
                        <w:noWrap/>
                        <w:vAlign w:val="bottom"/>
                      </w:tcPr>
                      <w:p w14:paraId="62A1AAE1" w14:textId="77777777" w:rsidR="00C70867" w:rsidRPr="00445D89" w:rsidRDefault="00C70867" w:rsidP="00C70867">
                        <w:pPr>
                          <w:pStyle w:val="emcstable"/>
                          <w:jc w:val="center"/>
                          <w:rPr>
                            <w:szCs w:val="22"/>
                          </w:rPr>
                        </w:pPr>
                        <w:r w:rsidRPr="00445D89">
                          <w:rPr>
                            <w:szCs w:val="22"/>
                          </w:rPr>
                          <w:t>E460</w:t>
                        </w:r>
                      </w:p>
                    </w:tc>
                    <w:tc>
                      <w:tcPr>
                        <w:tcW w:w="3385" w:type="dxa"/>
                        <w:shd w:val="clear" w:color="auto" w:fill="auto"/>
                        <w:noWrap/>
                        <w:vAlign w:val="bottom"/>
                      </w:tcPr>
                      <w:p w14:paraId="6F256495" w14:textId="77777777" w:rsidR="00C70867" w:rsidRPr="00445D89" w:rsidRDefault="00C70867" w:rsidP="00C70867">
                        <w:pPr>
                          <w:pStyle w:val="emcstable"/>
                          <w:jc w:val="center"/>
                          <w:rPr>
                            <w:szCs w:val="22"/>
                          </w:rPr>
                        </w:pPr>
                        <w:r w:rsidRPr="00445D89">
                          <w:rPr>
                            <w:szCs w:val="22"/>
                          </w:rPr>
                          <w:t>27101921</w:t>
                        </w:r>
                      </w:p>
                    </w:tc>
                  </w:tr>
                  <w:tr w:rsidR="00C70867" w:rsidRPr="00445D89" w14:paraId="4DD3792E" w14:textId="77777777" w:rsidTr="00C70867">
                    <w:trPr>
                      <w:trHeight w:val="300"/>
                      <w:jc w:val="center"/>
                    </w:trPr>
                    <w:tc>
                      <w:tcPr>
                        <w:tcW w:w="1098" w:type="dxa"/>
                        <w:shd w:val="clear" w:color="auto" w:fill="auto"/>
                        <w:noWrap/>
                        <w:vAlign w:val="bottom"/>
                      </w:tcPr>
                      <w:p w14:paraId="30B35555" w14:textId="77777777" w:rsidR="00C70867" w:rsidRPr="00445D89" w:rsidRDefault="00C70867" w:rsidP="00C70867">
                        <w:pPr>
                          <w:pStyle w:val="emcstable"/>
                          <w:jc w:val="center"/>
                          <w:rPr>
                            <w:szCs w:val="22"/>
                          </w:rPr>
                        </w:pPr>
                        <w:r w:rsidRPr="00445D89">
                          <w:rPr>
                            <w:szCs w:val="22"/>
                          </w:rPr>
                          <w:t>E490</w:t>
                        </w:r>
                      </w:p>
                    </w:tc>
                    <w:tc>
                      <w:tcPr>
                        <w:tcW w:w="3385" w:type="dxa"/>
                        <w:shd w:val="clear" w:color="auto" w:fill="auto"/>
                        <w:noWrap/>
                        <w:vAlign w:val="bottom"/>
                      </w:tcPr>
                      <w:p w14:paraId="6ADD7B63" w14:textId="77777777" w:rsidR="00C70867" w:rsidRPr="00445D89" w:rsidRDefault="00C70867" w:rsidP="00C70867">
                        <w:pPr>
                          <w:pStyle w:val="emcstable"/>
                          <w:jc w:val="center"/>
                          <w:rPr>
                            <w:szCs w:val="22"/>
                          </w:rPr>
                        </w:pPr>
                        <w:r w:rsidRPr="00445D89">
                          <w:rPr>
                            <w:szCs w:val="22"/>
                          </w:rPr>
                          <w:t>27101221</w:t>
                        </w:r>
                      </w:p>
                    </w:tc>
                  </w:tr>
                  <w:tr w:rsidR="00C70867" w:rsidRPr="00445D89" w14:paraId="405DB6E3" w14:textId="77777777" w:rsidTr="00C70867">
                    <w:trPr>
                      <w:trHeight w:val="300"/>
                      <w:jc w:val="center"/>
                    </w:trPr>
                    <w:tc>
                      <w:tcPr>
                        <w:tcW w:w="1098" w:type="dxa"/>
                        <w:shd w:val="clear" w:color="auto" w:fill="auto"/>
                        <w:noWrap/>
                        <w:vAlign w:val="bottom"/>
                      </w:tcPr>
                      <w:p w14:paraId="44DCA90F" w14:textId="77777777" w:rsidR="00C70867" w:rsidRPr="00445D89" w:rsidRDefault="00C70867" w:rsidP="00C70867">
                        <w:pPr>
                          <w:pStyle w:val="emcstable"/>
                          <w:jc w:val="center"/>
                          <w:rPr>
                            <w:szCs w:val="22"/>
                          </w:rPr>
                        </w:pPr>
                        <w:r w:rsidRPr="00445D89">
                          <w:rPr>
                            <w:szCs w:val="22"/>
                          </w:rPr>
                          <w:t>E490</w:t>
                        </w:r>
                      </w:p>
                    </w:tc>
                    <w:tc>
                      <w:tcPr>
                        <w:tcW w:w="3385" w:type="dxa"/>
                        <w:shd w:val="clear" w:color="auto" w:fill="auto"/>
                        <w:noWrap/>
                        <w:vAlign w:val="bottom"/>
                      </w:tcPr>
                      <w:p w14:paraId="604E8C00" w14:textId="77777777" w:rsidR="00C70867" w:rsidRPr="00445D89" w:rsidRDefault="00C70867" w:rsidP="00C70867">
                        <w:pPr>
                          <w:pStyle w:val="emcstable"/>
                          <w:jc w:val="center"/>
                          <w:rPr>
                            <w:szCs w:val="22"/>
                          </w:rPr>
                        </w:pPr>
                        <w:r w:rsidRPr="00445D89">
                          <w:rPr>
                            <w:szCs w:val="22"/>
                          </w:rPr>
                          <w:t>27101225</w:t>
                        </w:r>
                      </w:p>
                    </w:tc>
                  </w:tr>
                </w:tbl>
                <w:p w14:paraId="663E08F7" w14:textId="77777777" w:rsidR="00C70867" w:rsidRPr="00445D89" w:rsidRDefault="00C70867" w:rsidP="00C70867">
                  <w:pPr>
                    <w:spacing w:line="276" w:lineRule="auto"/>
                    <w:rPr>
                      <w:szCs w:val="22"/>
                      <w:lang w:val="en-US"/>
                    </w:rPr>
                  </w:pPr>
                </w:p>
              </w:tc>
            </w:tr>
            <w:tr w:rsidR="00C70867" w:rsidRPr="00445D89" w14:paraId="5DCA3270" w14:textId="77777777" w:rsidTr="00567B25">
              <w:trPr>
                <w:trHeight w:val="1281"/>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7323A3" w14:textId="77777777" w:rsidR="00C70867" w:rsidRPr="00445D89" w:rsidRDefault="00C70867" w:rsidP="00C70867">
                  <w:pPr>
                    <w:spacing w:line="276" w:lineRule="auto"/>
                    <w:jc w:val="left"/>
                    <w:rPr>
                      <w:szCs w:val="22"/>
                    </w:rPr>
                  </w:pPr>
                  <w:r w:rsidRPr="00445D89">
                    <w:rPr>
                      <w:szCs w:val="22"/>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C2B0B8B" w14:textId="77777777" w:rsidR="00C70867" w:rsidRPr="00445D89" w:rsidRDefault="00C70867" w:rsidP="00C70867">
                  <w:pPr>
                    <w:spacing w:line="276" w:lineRule="auto"/>
                    <w:rPr>
                      <w:szCs w:val="22"/>
                    </w:rPr>
                  </w:pPr>
                  <w:r w:rsidRPr="00445D89">
                    <w:rPr>
                      <w:szCs w:val="22"/>
                    </w:rPr>
                    <w:t>Specification Documents:</w:t>
                  </w:r>
                </w:p>
                <w:p w14:paraId="6A66998D" w14:textId="43739207" w:rsidR="00C70867" w:rsidRPr="00445D89" w:rsidRDefault="00C70867" w:rsidP="00B03D74">
                  <w:pPr>
                    <w:numPr>
                      <w:ilvl w:val="0"/>
                      <w:numId w:val="45"/>
                    </w:numPr>
                    <w:spacing w:after="0" w:line="240" w:lineRule="auto"/>
                    <w:rPr>
                      <w:szCs w:val="22"/>
                    </w:rPr>
                  </w:pPr>
                  <w:r w:rsidRPr="00445D89">
                    <w:rPr>
                      <w:szCs w:val="22"/>
                    </w:rPr>
                    <w:t xml:space="preserve">FESS </w:t>
                  </w:r>
                  <w:r w:rsidRPr="00445D89">
                    <w:rPr>
                      <w:color w:val="000000" w:themeColor="text1"/>
                      <w:szCs w:val="22"/>
                    </w:rPr>
                    <w:t>(Low)</w:t>
                  </w:r>
                  <w:r w:rsidR="00567B25">
                    <w:rPr>
                      <w:color w:val="000000" w:themeColor="text1"/>
                      <w:szCs w:val="22"/>
                    </w:rPr>
                    <w:t>;</w:t>
                  </w:r>
                </w:p>
                <w:p w14:paraId="7D1DB00D" w14:textId="43B5FA1F" w:rsidR="00C70867" w:rsidRPr="00445D89" w:rsidRDefault="00C70867" w:rsidP="00B03D74">
                  <w:pPr>
                    <w:numPr>
                      <w:ilvl w:val="0"/>
                      <w:numId w:val="45"/>
                    </w:numPr>
                    <w:spacing w:after="0" w:line="240" w:lineRule="auto"/>
                    <w:rPr>
                      <w:szCs w:val="22"/>
                    </w:rPr>
                  </w:pPr>
                  <w:r w:rsidRPr="00445D89">
                    <w:rPr>
                      <w:szCs w:val="22"/>
                    </w:rPr>
                    <w:t>DDNEA (None)</w:t>
                  </w:r>
                  <w:r w:rsidR="00567B25">
                    <w:rPr>
                      <w:szCs w:val="22"/>
                    </w:rPr>
                    <w:t>.</w:t>
                  </w:r>
                </w:p>
                <w:p w14:paraId="20C918D4" w14:textId="558853C6" w:rsidR="00C70867" w:rsidRPr="00445D89" w:rsidRDefault="00567B25" w:rsidP="00567B25">
                  <w:pPr>
                    <w:numPr>
                      <w:ilvl w:val="0"/>
                      <w:numId w:val="45"/>
                    </w:numPr>
                    <w:spacing w:after="0" w:line="240" w:lineRule="auto"/>
                    <w:rPr>
                      <w:szCs w:val="22"/>
                    </w:rPr>
                  </w:pPr>
                  <w:r>
                    <w:rPr>
                      <w:szCs w:val="22"/>
                    </w:rPr>
                    <w:t xml:space="preserve">FESS </w:t>
                  </w:r>
                  <w:r w:rsidR="00C70867" w:rsidRPr="00445D89">
                    <w:rPr>
                      <w:szCs w:val="22"/>
                    </w:rPr>
                    <w:t>Excise BPM (None)</w:t>
                  </w:r>
                  <w:r>
                    <w:rPr>
                      <w:szCs w:val="22"/>
                    </w:rPr>
                    <w:t>.</w:t>
                  </w:r>
                </w:p>
              </w:tc>
            </w:tr>
            <w:tr w:rsidR="00C70867" w:rsidRPr="00445D89" w14:paraId="569CC355"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FDE016" w14:textId="77777777" w:rsidR="00C70867" w:rsidRPr="00445D89" w:rsidRDefault="00C70867" w:rsidP="00C70867">
                  <w:pPr>
                    <w:spacing w:line="276" w:lineRule="auto"/>
                    <w:jc w:val="left"/>
                    <w:rPr>
                      <w:szCs w:val="22"/>
                    </w:rPr>
                  </w:pPr>
                  <w:r w:rsidRPr="00445D89">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8A66F7" w14:textId="77777777" w:rsidR="00C70867" w:rsidRPr="00445D89" w:rsidRDefault="00C70867" w:rsidP="00C70867">
                  <w:pPr>
                    <w:spacing w:line="276" w:lineRule="auto"/>
                    <w:rPr>
                      <w:color w:val="FF0000"/>
                      <w:szCs w:val="22"/>
                      <w:highlight w:val="yellow"/>
                    </w:rPr>
                  </w:pPr>
                  <w:r w:rsidRPr="00445D89">
                    <w:rPr>
                      <w:szCs w:val="22"/>
                    </w:rPr>
                    <w:t>The effect of not performing the updates in FESS will be the misalignment between “Commission Implementing Regulation (EU) 2018/550” and FESS Appendix B.</w:t>
                  </w:r>
                </w:p>
              </w:tc>
            </w:tr>
            <w:tr w:rsidR="00C70867" w:rsidRPr="00445D89" w14:paraId="3589A891"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FE7728" w14:textId="77777777" w:rsidR="00C70867" w:rsidRPr="00445D89" w:rsidRDefault="00C70867" w:rsidP="00C70867">
                  <w:pPr>
                    <w:spacing w:line="276" w:lineRule="auto"/>
                    <w:jc w:val="left"/>
                    <w:rPr>
                      <w:szCs w:val="22"/>
                    </w:rPr>
                  </w:pPr>
                  <w:r w:rsidRPr="00445D89">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2E2D38" w14:textId="77777777" w:rsidR="00C70867" w:rsidRPr="00445D89" w:rsidRDefault="00C70867" w:rsidP="00C70867">
                  <w:pPr>
                    <w:spacing w:line="276" w:lineRule="auto"/>
                    <w:rPr>
                      <w:i/>
                      <w:color w:val="000000"/>
                      <w:szCs w:val="22"/>
                    </w:rPr>
                  </w:pPr>
                  <w:r w:rsidRPr="00445D89">
                    <w:rPr>
                      <w:color w:val="000000"/>
                      <w:szCs w:val="22"/>
                    </w:rPr>
                    <w:t>There is no risk associated with the implementation of the present RFC.</w:t>
                  </w:r>
                </w:p>
              </w:tc>
            </w:tr>
            <w:tr w:rsidR="00C70867" w:rsidRPr="00445D89" w14:paraId="1B26009A"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1499D0" w14:textId="77777777" w:rsidR="00C70867" w:rsidRPr="00445D89" w:rsidRDefault="00C70867" w:rsidP="00C70867">
                  <w:pPr>
                    <w:spacing w:line="276" w:lineRule="auto"/>
                    <w:jc w:val="left"/>
                    <w:rPr>
                      <w:szCs w:val="22"/>
                    </w:rPr>
                  </w:pPr>
                  <w:r w:rsidRPr="00445D89">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5DCA49" w14:textId="77777777" w:rsidR="00C70867" w:rsidRPr="00445D89" w:rsidRDefault="00C70867" w:rsidP="00C70867">
                  <w:pPr>
                    <w:tabs>
                      <w:tab w:val="center" w:pos="3221"/>
                    </w:tabs>
                    <w:spacing w:line="276" w:lineRule="auto"/>
                    <w:rPr>
                      <w:color w:val="000000"/>
                      <w:szCs w:val="22"/>
                    </w:rPr>
                  </w:pPr>
                  <w:r w:rsidRPr="00445D89">
                    <w:rPr>
                      <w:color w:val="000000"/>
                      <w:szCs w:val="22"/>
                    </w:rPr>
                    <w:t>N/A</w:t>
                  </w:r>
                </w:p>
              </w:tc>
            </w:tr>
            <w:tr w:rsidR="00C70867" w:rsidRPr="00445D89" w14:paraId="6185F4D0"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F1E29F" w14:textId="77777777" w:rsidR="00C70867" w:rsidRPr="00445D89" w:rsidRDefault="00C70867" w:rsidP="00C70867">
                  <w:pPr>
                    <w:spacing w:line="276" w:lineRule="auto"/>
                    <w:jc w:val="left"/>
                    <w:rPr>
                      <w:szCs w:val="22"/>
                    </w:rPr>
                  </w:pPr>
                  <w:r w:rsidRPr="00445D89">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98FBCF6"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0A5102FC"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IE734-035</w:t>
                  </w:r>
                </w:p>
                <w:p w14:paraId="60EC3A50"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6B0DC306" w14:textId="77777777" w:rsidR="00C70867" w:rsidRPr="00445D89" w:rsidRDefault="00C70867" w:rsidP="00C70867">
            <w:pPr>
              <w:spacing w:after="0"/>
              <w:jc w:val="left"/>
              <w:rPr>
                <w:szCs w:val="22"/>
                <w:lang w:val="en-US"/>
              </w:rPr>
            </w:pPr>
          </w:p>
        </w:tc>
      </w:tr>
      <w:tr w:rsidR="00C70867" w:rsidRPr="00445D89" w14:paraId="1A31B61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28A105A"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0508CF7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A227F4" w14:textId="77777777" w:rsidR="00C70867" w:rsidRPr="00445D89" w:rsidRDefault="00C70867" w:rsidP="00C70867">
                  <w:pPr>
                    <w:spacing w:line="276" w:lineRule="auto"/>
                    <w:jc w:val="left"/>
                    <w:rPr>
                      <w:szCs w:val="22"/>
                    </w:rPr>
                  </w:pPr>
                  <w:r w:rsidRPr="00445D89">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E3C4FB" w14:textId="77777777" w:rsidR="00C70867" w:rsidRPr="00445D89" w:rsidRDefault="00C70867" w:rsidP="00C70867">
                  <w:pPr>
                    <w:spacing w:line="276" w:lineRule="auto"/>
                    <w:rPr>
                      <w:szCs w:val="22"/>
                    </w:rPr>
                  </w:pPr>
                  <w:r w:rsidRPr="00445D89">
                    <w:rPr>
                      <w:szCs w:val="22"/>
                    </w:rPr>
                    <w:t>N/A</w:t>
                  </w:r>
                </w:p>
              </w:tc>
            </w:tr>
            <w:tr w:rsidR="00C70867" w:rsidRPr="00445D89" w14:paraId="35C7854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0AD800" w14:textId="77777777" w:rsidR="00C70867" w:rsidRPr="00445D89" w:rsidRDefault="00C70867" w:rsidP="00C70867">
                  <w:pPr>
                    <w:spacing w:line="276" w:lineRule="auto"/>
                    <w:jc w:val="left"/>
                    <w:rPr>
                      <w:szCs w:val="22"/>
                    </w:rPr>
                  </w:pPr>
                  <w:r w:rsidRPr="00445D89">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10D4973" w14:textId="77777777" w:rsidR="00C70867" w:rsidRPr="00445D89" w:rsidRDefault="00C70867" w:rsidP="00C70867">
                  <w:pPr>
                    <w:spacing w:line="276" w:lineRule="auto"/>
                    <w:rPr>
                      <w:szCs w:val="22"/>
                      <w:highlight w:val="yellow"/>
                    </w:rPr>
                  </w:pPr>
                  <w:r w:rsidRPr="00445D89">
                    <w:rPr>
                      <w:szCs w:val="22"/>
                    </w:rPr>
                    <w:t>N/A</w:t>
                  </w:r>
                </w:p>
              </w:tc>
            </w:tr>
          </w:tbl>
          <w:p w14:paraId="425035EE" w14:textId="77777777" w:rsidR="00C70867" w:rsidRPr="00445D89" w:rsidRDefault="00C70867" w:rsidP="00C70867">
            <w:pPr>
              <w:spacing w:after="0"/>
              <w:jc w:val="left"/>
              <w:rPr>
                <w:szCs w:val="22"/>
                <w:lang w:val="en-US"/>
              </w:rPr>
            </w:pPr>
          </w:p>
        </w:tc>
      </w:tr>
      <w:tr w:rsidR="00C70867" w:rsidRPr="00445D89" w14:paraId="4AABED85"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2366E7" w14:textId="77777777" w:rsidR="00C70867" w:rsidRPr="00445D89" w:rsidRDefault="00C70867" w:rsidP="00C70867">
            <w:pPr>
              <w:spacing w:line="276" w:lineRule="auto"/>
              <w:rPr>
                <w:b/>
                <w:szCs w:val="22"/>
              </w:rPr>
            </w:pPr>
            <w:r w:rsidRPr="00445D89">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445D89" w14:paraId="2359E86B"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2F5786" w14:textId="77777777" w:rsidR="00C70867" w:rsidRPr="00445D89" w:rsidRDefault="00C70867" w:rsidP="00C70867">
                  <w:pPr>
                    <w:spacing w:line="276" w:lineRule="auto"/>
                    <w:jc w:val="left"/>
                    <w:rPr>
                      <w:szCs w:val="22"/>
                    </w:rPr>
                  </w:pPr>
                  <w:r w:rsidRPr="00445D89">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583DA4F1" w14:textId="77777777" w:rsidR="00C70867" w:rsidRPr="00445D89" w:rsidRDefault="00C70867" w:rsidP="00B03D74">
                  <w:pPr>
                    <w:numPr>
                      <w:ilvl w:val="0"/>
                      <w:numId w:val="25"/>
                    </w:numPr>
                    <w:spacing w:line="276" w:lineRule="auto"/>
                    <w:rPr>
                      <w:szCs w:val="22"/>
                    </w:rPr>
                  </w:pPr>
                  <w:r w:rsidRPr="00445D89">
                    <w:rPr>
                      <w:b/>
                      <w:szCs w:val="22"/>
                    </w:rPr>
                    <w:t xml:space="preserve">Category of the Change: Review </w:t>
                  </w:r>
                </w:p>
                <w:p w14:paraId="4FEDA40A" w14:textId="77777777" w:rsidR="00C70867" w:rsidRPr="00445D89" w:rsidRDefault="00C70867" w:rsidP="00B03D74">
                  <w:pPr>
                    <w:numPr>
                      <w:ilvl w:val="0"/>
                      <w:numId w:val="25"/>
                    </w:numPr>
                    <w:spacing w:line="276" w:lineRule="auto"/>
                    <w:rPr>
                      <w:szCs w:val="22"/>
                    </w:rPr>
                  </w:pPr>
                  <w:r w:rsidRPr="00445D89">
                    <w:rPr>
                      <w:b/>
                      <w:szCs w:val="22"/>
                    </w:rPr>
                    <w:t>Approval process:</w:t>
                  </w:r>
                </w:p>
                <w:p w14:paraId="6ABB0273" w14:textId="6B62EF5D" w:rsidR="00C70867" w:rsidRPr="00445D89" w:rsidRDefault="00C70867" w:rsidP="00B03D74">
                  <w:pPr>
                    <w:pStyle w:val="ad"/>
                    <w:numPr>
                      <w:ilvl w:val="0"/>
                      <w:numId w:val="46"/>
                    </w:numPr>
                    <w:spacing w:line="276" w:lineRule="auto"/>
                    <w:contextualSpacing w:val="0"/>
                    <w:rPr>
                      <w:szCs w:val="22"/>
                      <w:lang w:val="en-US"/>
                    </w:rPr>
                  </w:pPr>
                  <w:r w:rsidRPr="00445D89">
                    <w:rPr>
                      <w:b/>
                      <w:szCs w:val="22"/>
                      <w:lang w:val="en-US"/>
                    </w:rPr>
                    <w:t>The Change is authori</w:t>
                  </w:r>
                  <w:r w:rsidR="00BE2EB2">
                    <w:rPr>
                      <w:b/>
                      <w:szCs w:val="22"/>
                      <w:lang w:val="en-US"/>
                    </w:rPr>
                    <w:t>s</w:t>
                  </w:r>
                  <w:r w:rsidRPr="00445D89">
                    <w:rPr>
                      <w:b/>
                      <w:szCs w:val="22"/>
                      <w:lang w:val="en-US"/>
                    </w:rPr>
                    <w:t>ed for approval by the CAB.</w:t>
                  </w:r>
                </w:p>
              </w:tc>
            </w:tr>
            <w:tr w:rsidR="00C70867" w:rsidRPr="00445D89" w14:paraId="7C076CCC"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362743" w14:textId="77777777" w:rsidR="00C70867" w:rsidRPr="00445D89" w:rsidRDefault="00C70867" w:rsidP="00C70867">
                  <w:pPr>
                    <w:spacing w:line="276" w:lineRule="auto"/>
                    <w:jc w:val="left"/>
                    <w:rPr>
                      <w:szCs w:val="22"/>
                    </w:rPr>
                  </w:pPr>
                  <w:r w:rsidRPr="00445D89">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778D1FBC" w14:textId="77777777" w:rsidR="00C70867" w:rsidRPr="00445D89" w:rsidRDefault="00C70867" w:rsidP="00C70867">
                  <w:pPr>
                    <w:spacing w:line="276" w:lineRule="auto"/>
                    <w:rPr>
                      <w:szCs w:val="22"/>
                    </w:rPr>
                  </w:pPr>
                  <w:r w:rsidRPr="00445D89">
                    <w:rPr>
                      <w:szCs w:val="22"/>
                    </w:rPr>
                    <w:t>N/A</w:t>
                  </w:r>
                </w:p>
              </w:tc>
            </w:tr>
            <w:tr w:rsidR="00C70867" w:rsidRPr="00445D89" w14:paraId="6F7C6B8F"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3E5D7E7" w14:textId="77777777" w:rsidR="00C70867" w:rsidRPr="00445D89" w:rsidRDefault="00C70867" w:rsidP="00C70867">
                  <w:pPr>
                    <w:spacing w:line="276" w:lineRule="auto"/>
                    <w:jc w:val="left"/>
                    <w:rPr>
                      <w:szCs w:val="22"/>
                    </w:rPr>
                  </w:pPr>
                  <w:r w:rsidRPr="00445D89">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63989441" w14:textId="77777777" w:rsidR="00C70867" w:rsidRPr="00445D89" w:rsidRDefault="00C70867" w:rsidP="00C70867">
                  <w:pPr>
                    <w:spacing w:line="276" w:lineRule="auto"/>
                    <w:rPr>
                      <w:szCs w:val="22"/>
                    </w:rPr>
                  </w:pPr>
                  <w:r w:rsidRPr="00445D89">
                    <w:rPr>
                      <w:szCs w:val="22"/>
                    </w:rPr>
                    <w:t>Written approval procedure via e-mail on 18/07/2019</w:t>
                  </w:r>
                </w:p>
              </w:tc>
            </w:tr>
          </w:tbl>
          <w:p w14:paraId="13374703" w14:textId="77777777" w:rsidR="00C70867" w:rsidRPr="00445D89" w:rsidRDefault="00C70867" w:rsidP="00C70867">
            <w:pPr>
              <w:spacing w:after="0"/>
              <w:jc w:val="left"/>
              <w:rPr>
                <w:szCs w:val="22"/>
                <w:lang w:val="en-US"/>
              </w:rPr>
            </w:pPr>
          </w:p>
        </w:tc>
      </w:tr>
      <w:tr w:rsidR="00C70867" w:rsidRPr="00445D89" w14:paraId="701EDA8C"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C3E055"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71986F2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81EEA0" w14:textId="77777777" w:rsidR="00C70867" w:rsidRPr="00445D89" w:rsidRDefault="00C70867" w:rsidP="00C70867">
                  <w:pPr>
                    <w:spacing w:line="276" w:lineRule="auto"/>
                    <w:jc w:val="left"/>
                    <w:rPr>
                      <w:szCs w:val="22"/>
                    </w:rPr>
                  </w:pPr>
                  <w:r w:rsidRPr="00445D89">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4AC507B"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35C84387"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ECF74B" w14:textId="77777777" w:rsidR="00C70867" w:rsidRPr="00445D89" w:rsidRDefault="00C70867" w:rsidP="00C70867">
                  <w:pPr>
                    <w:spacing w:line="276" w:lineRule="auto"/>
                    <w:jc w:val="left"/>
                    <w:rPr>
                      <w:szCs w:val="22"/>
                    </w:rPr>
                  </w:pPr>
                  <w:r w:rsidRPr="00445D89">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D7E711" w14:textId="232AC1BC" w:rsidR="00C70867" w:rsidRPr="00445D89" w:rsidRDefault="005C7E1E" w:rsidP="00C70867">
                  <w:pPr>
                    <w:spacing w:line="276" w:lineRule="auto"/>
                    <w:rPr>
                      <w:szCs w:val="22"/>
                    </w:rPr>
                  </w:pPr>
                  <w:r>
                    <w:rPr>
                      <w:szCs w:val="22"/>
                    </w:rPr>
                    <w:t>13/02/2023</w:t>
                  </w:r>
                </w:p>
              </w:tc>
            </w:tr>
            <w:tr w:rsidR="00C70867" w:rsidRPr="00445D89" w14:paraId="07058C2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ED36F67" w14:textId="77777777" w:rsidR="00C70867" w:rsidRPr="00445D89" w:rsidRDefault="00C70867" w:rsidP="00C70867">
                  <w:pPr>
                    <w:spacing w:line="276" w:lineRule="auto"/>
                    <w:jc w:val="left"/>
                    <w:rPr>
                      <w:szCs w:val="22"/>
                    </w:rPr>
                  </w:pPr>
                  <w:r w:rsidRPr="00445D89">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065A8B1" w14:textId="77777777" w:rsidR="00C70867" w:rsidRPr="00445D89" w:rsidRDefault="00C70867" w:rsidP="00C70867">
                  <w:pPr>
                    <w:spacing w:line="276" w:lineRule="auto"/>
                    <w:rPr>
                      <w:szCs w:val="22"/>
                    </w:rPr>
                  </w:pPr>
                  <w:r w:rsidRPr="00445D89">
                    <w:rPr>
                      <w:szCs w:val="22"/>
                    </w:rPr>
                    <w:t>TBD</w:t>
                  </w:r>
                </w:p>
              </w:tc>
            </w:tr>
          </w:tbl>
          <w:p w14:paraId="7ADFA08A" w14:textId="77777777" w:rsidR="00C70867" w:rsidRPr="00445D89" w:rsidRDefault="00C70867" w:rsidP="00C70867">
            <w:pPr>
              <w:spacing w:after="0"/>
              <w:jc w:val="left"/>
              <w:rPr>
                <w:szCs w:val="22"/>
                <w:lang w:val="en-US"/>
              </w:rPr>
            </w:pPr>
          </w:p>
        </w:tc>
      </w:tr>
      <w:tr w:rsidR="00C70867" w:rsidRPr="00445D89" w14:paraId="5D67547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AB315FB"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4187888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5F3864" w14:textId="77777777" w:rsidR="00C70867" w:rsidRPr="00445D89" w:rsidRDefault="00C70867" w:rsidP="00C70867">
                  <w:pPr>
                    <w:spacing w:line="276" w:lineRule="auto"/>
                    <w:jc w:val="left"/>
                    <w:rPr>
                      <w:szCs w:val="22"/>
                    </w:rPr>
                  </w:pPr>
                  <w:r w:rsidRPr="00445D89">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70337FC" w14:textId="77777777" w:rsidR="00C70867" w:rsidRPr="00445D89" w:rsidRDefault="00C70867" w:rsidP="00C70867">
                  <w:pPr>
                    <w:spacing w:line="276" w:lineRule="auto"/>
                    <w:rPr>
                      <w:szCs w:val="22"/>
                    </w:rPr>
                  </w:pPr>
                  <w:r w:rsidRPr="00445D89">
                    <w:rPr>
                      <w:szCs w:val="22"/>
                    </w:rPr>
                    <w:t>TBD</w:t>
                  </w:r>
                </w:p>
              </w:tc>
            </w:tr>
            <w:tr w:rsidR="00C70867" w:rsidRPr="00445D89" w14:paraId="0F47228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78C7B0F" w14:textId="77777777" w:rsidR="00C70867" w:rsidRPr="00445D89" w:rsidRDefault="00C70867" w:rsidP="00C70867">
                  <w:pPr>
                    <w:spacing w:line="276" w:lineRule="auto"/>
                    <w:jc w:val="left"/>
                    <w:rPr>
                      <w:szCs w:val="22"/>
                    </w:rPr>
                  </w:pPr>
                  <w:r w:rsidRPr="00445D89">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35998C9" w14:textId="77777777" w:rsidR="00C70867" w:rsidRPr="00445D89" w:rsidRDefault="00C70867" w:rsidP="00C70867">
                  <w:pPr>
                    <w:spacing w:line="276" w:lineRule="auto"/>
                    <w:rPr>
                      <w:szCs w:val="22"/>
                    </w:rPr>
                  </w:pPr>
                  <w:r w:rsidRPr="00445D89">
                    <w:rPr>
                      <w:szCs w:val="22"/>
                    </w:rPr>
                    <w:t>TBD</w:t>
                  </w:r>
                </w:p>
              </w:tc>
            </w:tr>
          </w:tbl>
          <w:p w14:paraId="3705324C" w14:textId="77777777" w:rsidR="00C70867" w:rsidRPr="00445D89" w:rsidRDefault="00C70867" w:rsidP="00C70867">
            <w:pPr>
              <w:spacing w:after="0"/>
              <w:jc w:val="left"/>
              <w:rPr>
                <w:szCs w:val="22"/>
                <w:lang w:val="en-US"/>
              </w:rPr>
            </w:pPr>
          </w:p>
        </w:tc>
      </w:tr>
    </w:tbl>
    <w:p w14:paraId="6021392B" w14:textId="77777777" w:rsidR="00C70867" w:rsidRPr="00445D89" w:rsidRDefault="00C70867" w:rsidP="00C70867">
      <w:pPr>
        <w:rPr>
          <w:szCs w:val="22"/>
        </w:rPr>
      </w:pPr>
    </w:p>
    <w:p w14:paraId="759B06D3" w14:textId="77777777" w:rsidR="00C70867" w:rsidRPr="00445D89" w:rsidRDefault="00C70867" w:rsidP="00C70867">
      <w:pPr>
        <w:spacing w:after="0"/>
        <w:jc w:val="left"/>
        <w:rPr>
          <w:szCs w:val="22"/>
        </w:rPr>
      </w:pPr>
      <w:r w:rsidRPr="00445D89">
        <w:rPr>
          <w:szCs w:val="22"/>
        </w:rPr>
        <w:br w:type="page"/>
      </w:r>
    </w:p>
    <w:p w14:paraId="5761D58C" w14:textId="77777777" w:rsidR="00C70867" w:rsidRPr="00445D89" w:rsidRDefault="00C70867" w:rsidP="00C70867">
      <w:pPr>
        <w:pStyle w:val="4"/>
        <w:rPr>
          <w:szCs w:val="22"/>
        </w:rPr>
      </w:pPr>
      <w:bookmarkStart w:id="52" w:name="_Toc37151434"/>
      <w:r w:rsidRPr="00445D89">
        <w:rPr>
          <w:szCs w:val="22"/>
        </w:rPr>
        <w:t>FESS-249 – Update the format of ‘Supporting Document Type’ to allow TARIC codes inclusion</w:t>
      </w:r>
      <w:bookmarkEnd w:id="52"/>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445D89" w14:paraId="208FB56B"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F4A304D"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445D89" w14:paraId="65A6917F"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2BEF03" w14:textId="77777777" w:rsidR="00C70867" w:rsidRPr="00445D89" w:rsidRDefault="00C70867" w:rsidP="00C70867">
                  <w:pPr>
                    <w:spacing w:line="276" w:lineRule="auto"/>
                    <w:jc w:val="left"/>
                    <w:rPr>
                      <w:szCs w:val="22"/>
                    </w:rPr>
                  </w:pPr>
                  <w:r w:rsidRPr="00445D89">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7D1549" w14:textId="77777777" w:rsidR="00C70867" w:rsidRPr="00445D89" w:rsidRDefault="00C70867" w:rsidP="00C70867">
                  <w:pPr>
                    <w:spacing w:line="276" w:lineRule="auto"/>
                    <w:rPr>
                      <w:szCs w:val="22"/>
                    </w:rPr>
                  </w:pPr>
                  <w:r w:rsidRPr="00445D89">
                    <w:rPr>
                      <w:bCs/>
                      <w:szCs w:val="22"/>
                    </w:rPr>
                    <w:t>FESS-249</w:t>
                  </w:r>
                </w:p>
              </w:tc>
            </w:tr>
            <w:tr w:rsidR="00C70867" w:rsidRPr="00445D89" w14:paraId="31DCAB9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289844" w14:textId="77777777" w:rsidR="00C70867" w:rsidRPr="00445D89" w:rsidRDefault="00C70867" w:rsidP="00C70867">
                  <w:pPr>
                    <w:spacing w:line="276" w:lineRule="auto"/>
                    <w:jc w:val="left"/>
                    <w:rPr>
                      <w:szCs w:val="22"/>
                    </w:rPr>
                  </w:pPr>
                  <w:r w:rsidRPr="00445D89">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A664E75" w14:textId="77777777" w:rsidR="00C70867" w:rsidRPr="00445D89" w:rsidRDefault="00C70867" w:rsidP="00C70867">
                  <w:pPr>
                    <w:tabs>
                      <w:tab w:val="left" w:pos="1305"/>
                    </w:tabs>
                    <w:spacing w:line="276" w:lineRule="auto"/>
                    <w:rPr>
                      <w:szCs w:val="22"/>
                    </w:rPr>
                  </w:pPr>
                  <w:r w:rsidRPr="00445D89">
                    <w:rPr>
                      <w:szCs w:val="22"/>
                      <w:lang w:val="en-US"/>
                    </w:rPr>
                    <w:t>Accepted</w:t>
                  </w:r>
                </w:p>
              </w:tc>
            </w:tr>
            <w:tr w:rsidR="00C70867" w:rsidRPr="00445D89" w14:paraId="1F5C52E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B02F9F" w14:textId="77777777" w:rsidR="00C70867" w:rsidRPr="00445D89" w:rsidRDefault="00C70867" w:rsidP="00C70867">
                  <w:pPr>
                    <w:spacing w:line="276" w:lineRule="auto"/>
                    <w:jc w:val="left"/>
                    <w:rPr>
                      <w:szCs w:val="22"/>
                    </w:rPr>
                  </w:pPr>
                  <w:r w:rsidRPr="00445D89">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1FF08D" w14:textId="77777777" w:rsidR="00C70867" w:rsidRPr="00445D89" w:rsidRDefault="00C70867" w:rsidP="00C70867">
                  <w:pPr>
                    <w:spacing w:line="276" w:lineRule="auto"/>
                    <w:rPr>
                      <w:szCs w:val="22"/>
                    </w:rPr>
                  </w:pPr>
                  <w:r w:rsidRPr="00445D89">
                    <w:rPr>
                      <w:szCs w:val="22"/>
                    </w:rPr>
                    <w:t>Increase of Functionality</w:t>
                  </w:r>
                </w:p>
              </w:tc>
            </w:tr>
            <w:tr w:rsidR="00C70867" w:rsidRPr="00445D89" w14:paraId="7BABA8A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E611C2" w14:textId="77777777" w:rsidR="00C70867" w:rsidRPr="00445D89" w:rsidRDefault="00C70867" w:rsidP="00C70867">
                  <w:pPr>
                    <w:spacing w:line="276" w:lineRule="auto"/>
                    <w:jc w:val="left"/>
                    <w:rPr>
                      <w:szCs w:val="22"/>
                    </w:rPr>
                  </w:pPr>
                  <w:r w:rsidRPr="00445D89">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C441A24" w14:textId="77777777" w:rsidR="00C70867" w:rsidRPr="00445D89" w:rsidRDefault="00C70867" w:rsidP="00C70867">
                  <w:pPr>
                    <w:spacing w:line="276" w:lineRule="auto"/>
                    <w:rPr>
                      <w:szCs w:val="22"/>
                    </w:rPr>
                  </w:pPr>
                  <w:r w:rsidRPr="00445D89">
                    <w:rPr>
                      <w:szCs w:val="22"/>
                    </w:rPr>
                    <w:t>IM327096</w:t>
                  </w:r>
                </w:p>
              </w:tc>
            </w:tr>
            <w:tr w:rsidR="00C70867" w:rsidRPr="00445D89" w14:paraId="4DA5D1E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72C746" w14:textId="77777777" w:rsidR="00C70867" w:rsidRPr="00445D89" w:rsidRDefault="00C70867" w:rsidP="00C70867">
                  <w:pPr>
                    <w:spacing w:line="276" w:lineRule="auto"/>
                    <w:jc w:val="left"/>
                    <w:rPr>
                      <w:szCs w:val="22"/>
                    </w:rPr>
                  </w:pPr>
                  <w:r w:rsidRPr="00445D89">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5537469" w14:textId="77777777" w:rsidR="00C70867" w:rsidRPr="00445D89" w:rsidRDefault="00C70867" w:rsidP="00C70867">
                  <w:pPr>
                    <w:spacing w:line="276" w:lineRule="auto"/>
                    <w:rPr>
                      <w:szCs w:val="22"/>
                    </w:rPr>
                  </w:pPr>
                  <w:r w:rsidRPr="00445D89">
                    <w:rPr>
                      <w:szCs w:val="22"/>
                    </w:rPr>
                    <w:t>N/A</w:t>
                  </w:r>
                </w:p>
              </w:tc>
            </w:tr>
            <w:tr w:rsidR="00C70867" w:rsidRPr="00445D89" w14:paraId="0A82AE3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71C0F6" w14:textId="77777777" w:rsidR="00C70867" w:rsidRPr="00445D89" w:rsidRDefault="00C70867" w:rsidP="00C70867">
                  <w:pPr>
                    <w:spacing w:line="276" w:lineRule="auto"/>
                    <w:jc w:val="left"/>
                    <w:rPr>
                      <w:szCs w:val="22"/>
                    </w:rPr>
                  </w:pPr>
                  <w:r w:rsidRPr="00445D89">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0492DB" w14:textId="77777777" w:rsidR="00C70867" w:rsidRPr="00445D89" w:rsidRDefault="00C70867" w:rsidP="00C70867">
                  <w:pPr>
                    <w:pStyle w:val="ad"/>
                    <w:spacing w:line="276" w:lineRule="auto"/>
                    <w:ind w:left="0"/>
                    <w:rPr>
                      <w:szCs w:val="22"/>
                    </w:rPr>
                  </w:pPr>
                  <w:r w:rsidRPr="00445D89">
                    <w:rPr>
                      <w:szCs w:val="22"/>
                    </w:rPr>
                    <w:t>07/08/2019</w:t>
                  </w:r>
                </w:p>
              </w:tc>
            </w:tr>
            <w:tr w:rsidR="00C70867" w:rsidRPr="00445D89" w14:paraId="36E66321"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61E824" w14:textId="77777777" w:rsidR="00C70867" w:rsidRPr="00445D89" w:rsidRDefault="00C70867" w:rsidP="00C70867">
                  <w:pPr>
                    <w:spacing w:line="276" w:lineRule="auto"/>
                    <w:jc w:val="left"/>
                    <w:rPr>
                      <w:szCs w:val="22"/>
                    </w:rPr>
                  </w:pPr>
                  <w:r w:rsidRPr="00445D89">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1139276" w14:textId="77777777" w:rsidR="00C70867" w:rsidRPr="00445D89" w:rsidRDefault="00C70867" w:rsidP="00C70867">
                  <w:pPr>
                    <w:spacing w:line="276" w:lineRule="auto"/>
                    <w:rPr>
                      <w:szCs w:val="22"/>
                      <w:lang w:val="en-US"/>
                    </w:rPr>
                  </w:pPr>
                  <w:r w:rsidRPr="00445D89">
                    <w:rPr>
                      <w:szCs w:val="22"/>
                      <w:lang w:val="en-US"/>
                    </w:rPr>
                    <w:t>MSA-DE</w:t>
                  </w:r>
                </w:p>
              </w:tc>
            </w:tr>
          </w:tbl>
          <w:p w14:paraId="3F75AD8C" w14:textId="77777777" w:rsidR="00C70867" w:rsidRPr="00445D89" w:rsidRDefault="00C70867" w:rsidP="00C70867">
            <w:pPr>
              <w:spacing w:after="0" w:line="256" w:lineRule="auto"/>
              <w:jc w:val="left"/>
              <w:rPr>
                <w:rFonts w:eastAsiaTheme="minorHAnsi"/>
                <w:szCs w:val="22"/>
                <w:lang w:val="el-GR"/>
              </w:rPr>
            </w:pPr>
          </w:p>
        </w:tc>
      </w:tr>
      <w:tr w:rsidR="00C70867" w:rsidRPr="00445D89" w14:paraId="1E81A6C3"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42F9061" w14:textId="77777777" w:rsidR="00C70867" w:rsidRPr="00445D89" w:rsidRDefault="00C70867" w:rsidP="00C70867">
            <w:pPr>
              <w:spacing w:line="276" w:lineRule="auto"/>
              <w:rPr>
                <w:b/>
                <w:szCs w:val="22"/>
              </w:rPr>
            </w:pPr>
            <w:r w:rsidRPr="00445D89">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445D89" w14:paraId="071AC9EB"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C2B027" w14:textId="77777777" w:rsidR="00C70867" w:rsidRPr="00445D89" w:rsidRDefault="00C70867" w:rsidP="00C70867">
                  <w:pPr>
                    <w:spacing w:line="276" w:lineRule="auto"/>
                    <w:jc w:val="left"/>
                    <w:rPr>
                      <w:szCs w:val="22"/>
                    </w:rPr>
                  </w:pPr>
                  <w:r w:rsidRPr="00445D89">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ECBCFC"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59BFF6DC" w14:textId="77777777" w:rsidTr="00C70867">
              <w:trPr>
                <w:trHeight w:val="672"/>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C102F5" w14:textId="77777777" w:rsidR="00C70867" w:rsidRPr="00445D89" w:rsidRDefault="00C70867" w:rsidP="00C70867">
                  <w:pPr>
                    <w:spacing w:line="276" w:lineRule="auto"/>
                    <w:jc w:val="left"/>
                    <w:rPr>
                      <w:szCs w:val="22"/>
                    </w:rPr>
                  </w:pPr>
                  <w:r w:rsidRPr="00445D89">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9B2886" w14:textId="77777777" w:rsidR="00C70867" w:rsidRPr="00445D89" w:rsidRDefault="00C70867" w:rsidP="00C70867">
                  <w:pPr>
                    <w:spacing w:line="276" w:lineRule="auto"/>
                    <w:rPr>
                      <w:b/>
                      <w:szCs w:val="22"/>
                    </w:rPr>
                  </w:pPr>
                  <w:r w:rsidRPr="00445D89">
                    <w:rPr>
                      <w:b/>
                      <w:szCs w:val="22"/>
                    </w:rPr>
                    <w:t>Problem Statement</w:t>
                  </w:r>
                </w:p>
                <w:p w14:paraId="176E8D60" w14:textId="77777777" w:rsidR="00C70867" w:rsidRPr="00445D89" w:rsidRDefault="00C70867" w:rsidP="00C70867">
                  <w:pPr>
                    <w:spacing w:line="256" w:lineRule="auto"/>
                    <w:rPr>
                      <w:szCs w:val="22"/>
                      <w:lang w:val="en-US"/>
                    </w:rPr>
                  </w:pPr>
                  <w:r w:rsidRPr="00445D89">
                    <w:rPr>
                      <w:szCs w:val="22"/>
                      <w:lang w:val="en-US"/>
                    </w:rPr>
                    <w:t>As described in FESS RFC-240, the ‘Type of Document’ business codelist was updated to include TARIC codes having a ‘an..4’ format, which should be included in the &lt;Document Type&gt; data item in the IE815 and IE801 messages.</w:t>
                  </w:r>
                </w:p>
                <w:p w14:paraId="0732568C" w14:textId="77777777" w:rsidR="00C70867" w:rsidRPr="00445D89" w:rsidRDefault="00C70867" w:rsidP="00C70867">
                  <w:pPr>
                    <w:spacing w:line="256" w:lineRule="auto"/>
                    <w:rPr>
                      <w:szCs w:val="22"/>
                      <w:lang w:val="en-US"/>
                    </w:rPr>
                  </w:pPr>
                  <w:r w:rsidRPr="00445D89">
                    <w:rPr>
                      <w:szCs w:val="22"/>
                      <w:lang w:val="en-US"/>
                    </w:rPr>
                    <w:t>However, based on the latest communication with MSAs, it has been agreed that the use of TARIC codes should be extended to &lt;Supporting Document Type&gt; in related administrative cooperation messages (IE721, IE722, IE820, IE867, IE880 and IE881).</w:t>
                  </w:r>
                </w:p>
                <w:p w14:paraId="312EF4F4" w14:textId="683E270D" w:rsidR="00C70867" w:rsidRPr="00445D89" w:rsidRDefault="00C70867" w:rsidP="00C70867">
                  <w:pPr>
                    <w:rPr>
                      <w:szCs w:val="22"/>
                    </w:rPr>
                  </w:pPr>
                  <w:r w:rsidRPr="00445D89">
                    <w:rPr>
                      <w:szCs w:val="22"/>
                      <w:u w:val="single"/>
                    </w:rPr>
                    <w:t>Note</w:t>
                  </w:r>
                  <w:r w:rsidRPr="00445D89">
                    <w:rPr>
                      <w:szCs w:val="22"/>
                    </w:rPr>
                    <w:t xml:space="preserve">: Clarifications on this issue have been provided to NAs through </w:t>
                  </w:r>
                  <w:hyperlink r:id="rId22" w:history="1">
                    <w:r w:rsidRPr="00445D89">
                      <w:rPr>
                        <w:rStyle w:val="-"/>
                        <w:szCs w:val="22"/>
                      </w:rPr>
                      <w:t>Webinars</w:t>
                    </w:r>
                  </w:hyperlink>
                  <w:r w:rsidRPr="00445D89">
                    <w:rPr>
                      <w:szCs w:val="22"/>
                    </w:rPr>
                    <w:t xml:space="preserve">, as well as through the </w:t>
                  </w:r>
                  <w:hyperlink r:id="rId23" w:history="1">
                    <w:r w:rsidRPr="00445D89">
                      <w:rPr>
                        <w:rStyle w:val="-"/>
                        <w:szCs w:val="22"/>
                      </w:rPr>
                      <w:t>FAQ</w:t>
                    </w:r>
                  </w:hyperlink>
                  <w:r w:rsidRPr="00445D89">
                    <w:rPr>
                      <w:szCs w:val="22"/>
                    </w:rPr>
                    <w:t xml:space="preserve"> document (sec. 4.2.1.3) during the development of EMCS Phase 3.4.</w:t>
                  </w:r>
                </w:p>
                <w:p w14:paraId="7178020A" w14:textId="77777777" w:rsidR="00C70867" w:rsidRPr="00445D89" w:rsidRDefault="00C70867" w:rsidP="00C70867">
                  <w:pPr>
                    <w:spacing w:before="240" w:line="256" w:lineRule="auto"/>
                    <w:rPr>
                      <w:b/>
                      <w:szCs w:val="22"/>
                    </w:rPr>
                  </w:pPr>
                  <w:r w:rsidRPr="00445D89">
                    <w:rPr>
                      <w:b/>
                      <w:szCs w:val="22"/>
                    </w:rPr>
                    <w:t>Proposed Solution</w:t>
                  </w:r>
                </w:p>
                <w:p w14:paraId="23F32BD3"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the Excise BPMs:</w:t>
                  </w:r>
                </w:p>
                <w:p w14:paraId="42E51099"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The format of the existing technical term &lt;Supporting Document Type&gt; will be updated to ‘an..4’.</w:t>
                  </w:r>
                </w:p>
                <w:p w14:paraId="68BA9A57" w14:textId="77777777" w:rsidR="00C70867" w:rsidRPr="00445D89" w:rsidRDefault="00C70867" w:rsidP="00C70867">
                  <w:pPr>
                    <w:spacing w:line="276" w:lineRule="auto"/>
                    <w:rPr>
                      <w:szCs w:val="22"/>
                    </w:rPr>
                  </w:pPr>
                  <w:r w:rsidRPr="00445D89">
                    <w:rPr>
                      <w:szCs w:val="22"/>
                      <w:lang w:val="en-US"/>
                    </w:rPr>
                    <w:t>It shall be noted that the technical term &lt;Supporting Document Type&gt; is included in the data group diagram “SUPPORTING DOCUMENTS for IE721, IE722, 867, IE880 and IE881”, thus this update will be applicable in all corresponding information exchanges.</w:t>
                  </w:r>
                  <w:r w:rsidRPr="00445D89" w:rsidDel="00FB1C7F">
                    <w:rPr>
                      <w:szCs w:val="22"/>
                    </w:rPr>
                    <w:t xml:space="preserve"> </w:t>
                  </w:r>
                </w:p>
              </w:tc>
            </w:tr>
            <w:tr w:rsidR="00C70867" w:rsidRPr="00445D89" w14:paraId="7C58D7E3" w14:textId="77777777" w:rsidTr="00567B25">
              <w:trPr>
                <w:trHeight w:val="139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6E4E68" w14:textId="77777777" w:rsidR="00C70867" w:rsidRPr="00445D89" w:rsidRDefault="00C70867" w:rsidP="00C70867">
                  <w:pPr>
                    <w:spacing w:line="276" w:lineRule="auto"/>
                    <w:jc w:val="left"/>
                    <w:rPr>
                      <w:szCs w:val="22"/>
                    </w:rPr>
                  </w:pPr>
                  <w:r w:rsidRPr="00445D89">
                    <w:rPr>
                      <w:szCs w:val="22"/>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C2C89F" w14:textId="77777777" w:rsidR="00C70867" w:rsidRPr="00445D89" w:rsidRDefault="00C70867" w:rsidP="00C70867">
                  <w:pPr>
                    <w:spacing w:line="276" w:lineRule="auto"/>
                    <w:rPr>
                      <w:szCs w:val="22"/>
                    </w:rPr>
                  </w:pPr>
                  <w:r w:rsidRPr="00445D89">
                    <w:rPr>
                      <w:szCs w:val="22"/>
                    </w:rPr>
                    <w:t>Specification Documents:</w:t>
                  </w:r>
                </w:p>
                <w:p w14:paraId="79973142" w14:textId="77777777" w:rsidR="00C70867" w:rsidRPr="00445D89" w:rsidRDefault="00C70867" w:rsidP="00B03D74">
                  <w:pPr>
                    <w:numPr>
                      <w:ilvl w:val="0"/>
                      <w:numId w:val="45"/>
                    </w:numPr>
                    <w:spacing w:after="0" w:line="360" w:lineRule="auto"/>
                    <w:rPr>
                      <w:szCs w:val="22"/>
                    </w:rPr>
                  </w:pPr>
                  <w:r w:rsidRPr="00445D89">
                    <w:rPr>
                      <w:szCs w:val="22"/>
                    </w:rPr>
                    <w:t>FESS Excise BPMs (Low);</w:t>
                  </w:r>
                </w:p>
                <w:p w14:paraId="3849A557" w14:textId="77777777" w:rsidR="00C70867" w:rsidRPr="00445D89" w:rsidRDefault="00C70867" w:rsidP="00B03D74">
                  <w:pPr>
                    <w:numPr>
                      <w:ilvl w:val="0"/>
                      <w:numId w:val="45"/>
                    </w:numPr>
                    <w:spacing w:after="0" w:line="256" w:lineRule="auto"/>
                    <w:rPr>
                      <w:szCs w:val="22"/>
                    </w:rPr>
                  </w:pPr>
                  <w:r w:rsidRPr="00445D89">
                    <w:rPr>
                      <w:szCs w:val="22"/>
                    </w:rPr>
                    <w:t>DDNEA for EMCS Phase 4 (Medium).</w:t>
                  </w:r>
                </w:p>
              </w:tc>
            </w:tr>
            <w:tr w:rsidR="00C70867" w:rsidRPr="00445D89" w14:paraId="338EDB3B"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5F2522" w14:textId="77777777" w:rsidR="00C70867" w:rsidRPr="00445D89" w:rsidRDefault="00C70867" w:rsidP="00C70867">
                  <w:pPr>
                    <w:spacing w:line="276" w:lineRule="auto"/>
                    <w:jc w:val="left"/>
                    <w:rPr>
                      <w:szCs w:val="22"/>
                    </w:rPr>
                  </w:pPr>
                  <w:r w:rsidRPr="00445D89">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8208B5B" w14:textId="77777777" w:rsidR="00C70867" w:rsidRPr="00445D89" w:rsidRDefault="00C70867" w:rsidP="00C70867">
                  <w:pPr>
                    <w:spacing w:line="276" w:lineRule="auto"/>
                    <w:rPr>
                      <w:color w:val="FF0000"/>
                      <w:szCs w:val="22"/>
                      <w:highlight w:val="yellow"/>
                    </w:rPr>
                  </w:pPr>
                  <w:r w:rsidRPr="00445D89">
                    <w:rPr>
                      <w:szCs w:val="22"/>
                    </w:rPr>
                    <w:t xml:space="preserve">The effect of not performing the updates in FESS will be to retain the current situation of EMCS, in which TARIC codes are only allowed to be used in the IE815 and IE801 messages, but not in </w:t>
                  </w:r>
                  <w:r w:rsidRPr="00445D89">
                    <w:rPr>
                      <w:szCs w:val="22"/>
                      <w:lang w:val="en-US"/>
                    </w:rPr>
                    <w:t>related administrative cooperation messages (IE721, IE722, IE820, IE867, IE880 and IE881). </w:t>
                  </w:r>
                </w:p>
              </w:tc>
            </w:tr>
            <w:tr w:rsidR="00C70867" w:rsidRPr="00445D89" w14:paraId="555D3EAF"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7D309E" w14:textId="77777777" w:rsidR="00C70867" w:rsidRPr="00445D89" w:rsidRDefault="00C70867" w:rsidP="00C70867">
                  <w:pPr>
                    <w:spacing w:line="276" w:lineRule="auto"/>
                    <w:jc w:val="left"/>
                    <w:rPr>
                      <w:szCs w:val="22"/>
                    </w:rPr>
                  </w:pPr>
                  <w:r w:rsidRPr="00445D89">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BECA21" w14:textId="77777777" w:rsidR="00C70867" w:rsidRPr="00445D89" w:rsidRDefault="00C70867" w:rsidP="00C70867">
                  <w:pPr>
                    <w:spacing w:line="276" w:lineRule="auto"/>
                    <w:rPr>
                      <w:i/>
                      <w:color w:val="000000"/>
                      <w:szCs w:val="22"/>
                    </w:rPr>
                  </w:pPr>
                  <w:r w:rsidRPr="00445D89">
                    <w:rPr>
                      <w:color w:val="000000"/>
                      <w:szCs w:val="22"/>
                    </w:rPr>
                    <w:t>There is no risk associated with the implementation of the present RFC.</w:t>
                  </w:r>
                </w:p>
              </w:tc>
            </w:tr>
            <w:tr w:rsidR="00C70867" w:rsidRPr="00445D89" w14:paraId="689B3E83"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3AB296" w14:textId="77777777" w:rsidR="00C70867" w:rsidRPr="00445D89" w:rsidRDefault="00C70867" w:rsidP="00C70867">
                  <w:pPr>
                    <w:spacing w:line="276" w:lineRule="auto"/>
                    <w:jc w:val="left"/>
                    <w:rPr>
                      <w:szCs w:val="22"/>
                    </w:rPr>
                  </w:pPr>
                  <w:r w:rsidRPr="00445D89">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E21DB9" w14:textId="77777777" w:rsidR="00C70867" w:rsidRPr="00445D89" w:rsidRDefault="00C70867" w:rsidP="00C70867">
                  <w:pPr>
                    <w:tabs>
                      <w:tab w:val="center" w:pos="3221"/>
                    </w:tabs>
                    <w:spacing w:line="276" w:lineRule="auto"/>
                    <w:rPr>
                      <w:color w:val="000000"/>
                      <w:szCs w:val="22"/>
                    </w:rPr>
                  </w:pPr>
                  <w:r w:rsidRPr="00445D89">
                    <w:rPr>
                      <w:color w:val="000000"/>
                      <w:szCs w:val="22"/>
                    </w:rPr>
                    <w:t>N/A</w:t>
                  </w:r>
                </w:p>
              </w:tc>
            </w:tr>
            <w:tr w:rsidR="00C70867" w:rsidRPr="00445D89" w14:paraId="5175F51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6BA0E8B" w14:textId="77777777" w:rsidR="00C70867" w:rsidRPr="00445D89" w:rsidRDefault="00C70867" w:rsidP="00C70867">
                  <w:pPr>
                    <w:spacing w:line="276" w:lineRule="auto"/>
                    <w:jc w:val="left"/>
                    <w:rPr>
                      <w:szCs w:val="22"/>
                    </w:rPr>
                  </w:pPr>
                  <w:r w:rsidRPr="00445D89">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ACCB400"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2A22451C"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DDNEA-P3-278</w:t>
                  </w:r>
                </w:p>
                <w:p w14:paraId="7FC2063B"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3547CC9E" w14:textId="77777777" w:rsidR="00C70867" w:rsidRPr="00445D89" w:rsidRDefault="00C70867" w:rsidP="00C70867">
            <w:pPr>
              <w:spacing w:after="0" w:line="256" w:lineRule="auto"/>
              <w:jc w:val="left"/>
              <w:rPr>
                <w:rFonts w:eastAsiaTheme="minorHAnsi"/>
                <w:szCs w:val="22"/>
                <w:lang w:val="el-GR"/>
              </w:rPr>
            </w:pPr>
          </w:p>
        </w:tc>
      </w:tr>
      <w:tr w:rsidR="00C70867" w:rsidRPr="00445D89" w14:paraId="2813ABA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E746C0"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267FA8D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9231A1" w14:textId="77777777" w:rsidR="00C70867" w:rsidRPr="00445D89" w:rsidRDefault="00C70867" w:rsidP="00C70867">
                  <w:pPr>
                    <w:spacing w:line="276" w:lineRule="auto"/>
                    <w:jc w:val="left"/>
                    <w:rPr>
                      <w:szCs w:val="22"/>
                    </w:rPr>
                  </w:pPr>
                  <w:r w:rsidRPr="00445D89">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886CD53" w14:textId="77777777" w:rsidR="00C70867" w:rsidRPr="00445D89" w:rsidRDefault="00C70867" w:rsidP="00C70867">
                  <w:pPr>
                    <w:spacing w:line="276" w:lineRule="auto"/>
                    <w:rPr>
                      <w:szCs w:val="22"/>
                    </w:rPr>
                  </w:pPr>
                  <w:r w:rsidRPr="00445D89">
                    <w:rPr>
                      <w:szCs w:val="22"/>
                    </w:rPr>
                    <w:t>N/A</w:t>
                  </w:r>
                </w:p>
              </w:tc>
            </w:tr>
            <w:tr w:rsidR="00C70867" w:rsidRPr="00445D89" w14:paraId="075323C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A7D2915" w14:textId="77777777" w:rsidR="00C70867" w:rsidRPr="00445D89" w:rsidRDefault="00C70867" w:rsidP="00C70867">
                  <w:pPr>
                    <w:spacing w:line="276" w:lineRule="auto"/>
                    <w:jc w:val="left"/>
                    <w:rPr>
                      <w:szCs w:val="22"/>
                    </w:rPr>
                  </w:pPr>
                  <w:r w:rsidRPr="00445D89">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E9DD075" w14:textId="77777777" w:rsidR="00C70867" w:rsidRPr="00445D89" w:rsidRDefault="00C70867" w:rsidP="00C70867">
                  <w:pPr>
                    <w:spacing w:line="276" w:lineRule="auto"/>
                    <w:rPr>
                      <w:szCs w:val="22"/>
                      <w:highlight w:val="yellow"/>
                    </w:rPr>
                  </w:pPr>
                  <w:r w:rsidRPr="00445D89">
                    <w:rPr>
                      <w:szCs w:val="22"/>
                    </w:rPr>
                    <w:t>N/A</w:t>
                  </w:r>
                </w:p>
              </w:tc>
            </w:tr>
          </w:tbl>
          <w:p w14:paraId="1B91165D" w14:textId="77777777" w:rsidR="00C70867" w:rsidRPr="00445D89" w:rsidRDefault="00C70867" w:rsidP="00C70867">
            <w:pPr>
              <w:spacing w:after="0" w:line="256" w:lineRule="auto"/>
              <w:jc w:val="left"/>
              <w:rPr>
                <w:rFonts w:eastAsiaTheme="minorHAnsi"/>
                <w:szCs w:val="22"/>
                <w:lang w:val="el-GR"/>
              </w:rPr>
            </w:pPr>
          </w:p>
        </w:tc>
      </w:tr>
      <w:tr w:rsidR="00C70867" w:rsidRPr="00445D89" w14:paraId="4E5E8917"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5ADE70A" w14:textId="77777777" w:rsidR="00C70867" w:rsidRPr="00445D89" w:rsidRDefault="00C70867" w:rsidP="00C70867">
            <w:pPr>
              <w:spacing w:line="276" w:lineRule="auto"/>
              <w:rPr>
                <w:b/>
                <w:szCs w:val="22"/>
              </w:rPr>
            </w:pPr>
            <w:r w:rsidRPr="00445D89">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445D89" w14:paraId="08D78D43"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852048" w14:textId="77777777" w:rsidR="00C70867" w:rsidRPr="00445D89" w:rsidRDefault="00C70867" w:rsidP="00C70867">
                  <w:pPr>
                    <w:spacing w:line="276" w:lineRule="auto"/>
                    <w:jc w:val="left"/>
                    <w:rPr>
                      <w:szCs w:val="22"/>
                    </w:rPr>
                  </w:pPr>
                  <w:r w:rsidRPr="00445D89">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4D344618" w14:textId="77777777" w:rsidR="00C70867" w:rsidRPr="00445D89" w:rsidRDefault="00C70867" w:rsidP="00B03D74">
                  <w:pPr>
                    <w:numPr>
                      <w:ilvl w:val="0"/>
                      <w:numId w:val="25"/>
                    </w:numPr>
                    <w:spacing w:line="276" w:lineRule="auto"/>
                    <w:rPr>
                      <w:szCs w:val="22"/>
                    </w:rPr>
                  </w:pPr>
                  <w:r w:rsidRPr="00445D89">
                    <w:rPr>
                      <w:b/>
                      <w:szCs w:val="22"/>
                    </w:rPr>
                    <w:t xml:space="preserve">Category of the Change: Review </w:t>
                  </w:r>
                </w:p>
                <w:p w14:paraId="6971DBAF" w14:textId="77777777" w:rsidR="00C70867" w:rsidRPr="00445D89" w:rsidRDefault="00C70867" w:rsidP="00B03D74">
                  <w:pPr>
                    <w:numPr>
                      <w:ilvl w:val="0"/>
                      <w:numId w:val="25"/>
                    </w:numPr>
                    <w:spacing w:line="276" w:lineRule="auto"/>
                    <w:rPr>
                      <w:szCs w:val="22"/>
                    </w:rPr>
                  </w:pPr>
                  <w:r w:rsidRPr="00445D89">
                    <w:rPr>
                      <w:b/>
                      <w:szCs w:val="22"/>
                    </w:rPr>
                    <w:t>Approval process:</w:t>
                  </w:r>
                </w:p>
                <w:p w14:paraId="5005C807" w14:textId="4D85AEAE" w:rsidR="00C70867" w:rsidRPr="00445D89" w:rsidRDefault="00C70867" w:rsidP="00B03D74">
                  <w:pPr>
                    <w:pStyle w:val="ad"/>
                    <w:numPr>
                      <w:ilvl w:val="0"/>
                      <w:numId w:val="46"/>
                    </w:numPr>
                    <w:spacing w:line="276" w:lineRule="auto"/>
                    <w:contextualSpacing w:val="0"/>
                    <w:rPr>
                      <w:szCs w:val="22"/>
                      <w:lang w:val="en-US"/>
                    </w:rPr>
                  </w:pPr>
                  <w:r w:rsidRPr="00445D89">
                    <w:rPr>
                      <w:b/>
                      <w:szCs w:val="22"/>
                      <w:lang w:val="en-US"/>
                    </w:rPr>
                    <w:t>The Change is authori</w:t>
                  </w:r>
                  <w:r w:rsidR="00BE2EB2">
                    <w:rPr>
                      <w:b/>
                      <w:szCs w:val="22"/>
                      <w:lang w:val="en-US"/>
                    </w:rPr>
                    <w:t>s</w:t>
                  </w:r>
                  <w:r w:rsidRPr="00445D89">
                    <w:rPr>
                      <w:b/>
                      <w:szCs w:val="22"/>
                      <w:lang w:val="en-US"/>
                    </w:rPr>
                    <w:t>ed for approval by the CAB.</w:t>
                  </w:r>
                </w:p>
              </w:tc>
            </w:tr>
            <w:tr w:rsidR="00C70867" w:rsidRPr="00445D89" w14:paraId="2AECE079"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52F936" w14:textId="77777777" w:rsidR="00C70867" w:rsidRPr="00445D89" w:rsidRDefault="00C70867" w:rsidP="00C70867">
                  <w:pPr>
                    <w:spacing w:line="276" w:lineRule="auto"/>
                    <w:jc w:val="left"/>
                    <w:rPr>
                      <w:szCs w:val="22"/>
                    </w:rPr>
                  </w:pPr>
                  <w:r w:rsidRPr="00445D89">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hideMark/>
                </w:tcPr>
                <w:p w14:paraId="1A2F7D76" w14:textId="77777777" w:rsidR="00C70867" w:rsidRPr="00445D89" w:rsidRDefault="00C70867" w:rsidP="00C70867">
                  <w:pPr>
                    <w:spacing w:line="276" w:lineRule="auto"/>
                    <w:rPr>
                      <w:szCs w:val="22"/>
                    </w:rPr>
                  </w:pPr>
                  <w:r w:rsidRPr="00445D89">
                    <w:rPr>
                      <w:szCs w:val="22"/>
                    </w:rPr>
                    <w:t>N/A</w:t>
                  </w:r>
                </w:p>
              </w:tc>
            </w:tr>
            <w:tr w:rsidR="00C70867" w:rsidRPr="00445D89" w14:paraId="07424D81"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6C5C2B" w14:textId="77777777" w:rsidR="00C70867" w:rsidRPr="00445D89" w:rsidRDefault="00C70867" w:rsidP="00C70867">
                  <w:pPr>
                    <w:spacing w:line="276" w:lineRule="auto"/>
                    <w:jc w:val="left"/>
                    <w:rPr>
                      <w:szCs w:val="22"/>
                    </w:rPr>
                  </w:pPr>
                  <w:r w:rsidRPr="00445D89">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4418D222" w14:textId="77777777" w:rsidR="00C70867" w:rsidRPr="00445D89" w:rsidRDefault="00C70867" w:rsidP="00C70867">
                  <w:pPr>
                    <w:spacing w:line="276" w:lineRule="auto"/>
                    <w:rPr>
                      <w:szCs w:val="22"/>
                      <w:highlight w:val="yellow"/>
                    </w:rPr>
                  </w:pPr>
                  <w:r w:rsidRPr="00445D89">
                    <w:rPr>
                      <w:szCs w:val="22"/>
                    </w:rPr>
                    <w:t>Written approval procedure via e-mail on 12/08/2019</w:t>
                  </w:r>
                </w:p>
              </w:tc>
            </w:tr>
          </w:tbl>
          <w:p w14:paraId="15A3F79A" w14:textId="77777777" w:rsidR="00C70867" w:rsidRPr="00445D89" w:rsidRDefault="00C70867" w:rsidP="00C70867">
            <w:pPr>
              <w:spacing w:after="0" w:line="256" w:lineRule="auto"/>
              <w:jc w:val="left"/>
              <w:rPr>
                <w:rFonts w:eastAsiaTheme="minorHAnsi"/>
                <w:szCs w:val="22"/>
                <w:lang w:val="en-US"/>
              </w:rPr>
            </w:pPr>
          </w:p>
        </w:tc>
      </w:tr>
      <w:tr w:rsidR="00C70867" w:rsidRPr="00445D89" w14:paraId="682B05C7"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BBE0F66"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13611CB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617FF0" w14:textId="77777777" w:rsidR="00C70867" w:rsidRPr="00445D89" w:rsidRDefault="00C70867" w:rsidP="00C70867">
                  <w:pPr>
                    <w:spacing w:line="276" w:lineRule="auto"/>
                    <w:jc w:val="left"/>
                    <w:rPr>
                      <w:szCs w:val="22"/>
                    </w:rPr>
                  </w:pPr>
                  <w:r w:rsidRPr="00445D89">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7609C1"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0C63526D"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9745AA" w14:textId="77777777" w:rsidR="00C70867" w:rsidRPr="00445D89" w:rsidRDefault="00C70867" w:rsidP="00C70867">
                  <w:pPr>
                    <w:spacing w:line="276" w:lineRule="auto"/>
                    <w:jc w:val="left"/>
                    <w:rPr>
                      <w:szCs w:val="22"/>
                    </w:rPr>
                  </w:pPr>
                  <w:r w:rsidRPr="00445D89">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958528A" w14:textId="3A570491" w:rsidR="00C70867" w:rsidRPr="00445D89" w:rsidRDefault="005C7E1E" w:rsidP="00C70867">
                  <w:pPr>
                    <w:spacing w:line="276" w:lineRule="auto"/>
                    <w:rPr>
                      <w:szCs w:val="22"/>
                    </w:rPr>
                  </w:pPr>
                  <w:r>
                    <w:rPr>
                      <w:szCs w:val="22"/>
                    </w:rPr>
                    <w:t>13/02/2023</w:t>
                  </w:r>
                </w:p>
              </w:tc>
            </w:tr>
            <w:tr w:rsidR="00C70867" w:rsidRPr="00445D89" w14:paraId="7C2D3EA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95DCE5A" w14:textId="77777777" w:rsidR="00C70867" w:rsidRPr="00445D89" w:rsidRDefault="00C70867" w:rsidP="00C70867">
                  <w:pPr>
                    <w:spacing w:line="276" w:lineRule="auto"/>
                    <w:jc w:val="left"/>
                    <w:rPr>
                      <w:szCs w:val="22"/>
                    </w:rPr>
                  </w:pPr>
                  <w:r w:rsidRPr="00445D89">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EC239B8" w14:textId="77777777" w:rsidR="00C70867" w:rsidRPr="00445D89" w:rsidRDefault="00C70867" w:rsidP="00C70867">
                  <w:pPr>
                    <w:spacing w:line="276" w:lineRule="auto"/>
                    <w:rPr>
                      <w:szCs w:val="22"/>
                    </w:rPr>
                  </w:pPr>
                  <w:r w:rsidRPr="00445D89">
                    <w:rPr>
                      <w:szCs w:val="22"/>
                    </w:rPr>
                    <w:t>TBD</w:t>
                  </w:r>
                </w:p>
              </w:tc>
            </w:tr>
          </w:tbl>
          <w:p w14:paraId="6ECA7658" w14:textId="77777777" w:rsidR="00C70867" w:rsidRPr="00445D89" w:rsidRDefault="00C70867" w:rsidP="00C70867">
            <w:pPr>
              <w:spacing w:after="0" w:line="256" w:lineRule="auto"/>
              <w:jc w:val="left"/>
              <w:rPr>
                <w:rFonts w:eastAsiaTheme="minorHAnsi"/>
                <w:szCs w:val="22"/>
                <w:lang w:val="el-GR"/>
              </w:rPr>
            </w:pPr>
          </w:p>
        </w:tc>
      </w:tr>
      <w:tr w:rsidR="00C70867" w:rsidRPr="00445D89" w14:paraId="0CA5D0B7"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5898E37"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169CAB7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21B58A" w14:textId="77777777" w:rsidR="00C70867" w:rsidRPr="00445D89" w:rsidRDefault="00C70867" w:rsidP="00C70867">
                  <w:pPr>
                    <w:spacing w:line="276" w:lineRule="auto"/>
                    <w:jc w:val="left"/>
                    <w:rPr>
                      <w:szCs w:val="22"/>
                    </w:rPr>
                  </w:pPr>
                  <w:r w:rsidRPr="00445D89">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3E35A4" w14:textId="77777777" w:rsidR="00C70867" w:rsidRPr="00445D89" w:rsidRDefault="00C70867" w:rsidP="00C70867">
                  <w:pPr>
                    <w:spacing w:line="276" w:lineRule="auto"/>
                    <w:rPr>
                      <w:szCs w:val="22"/>
                    </w:rPr>
                  </w:pPr>
                  <w:r w:rsidRPr="00445D89">
                    <w:rPr>
                      <w:szCs w:val="22"/>
                    </w:rPr>
                    <w:t>TBD</w:t>
                  </w:r>
                </w:p>
              </w:tc>
            </w:tr>
            <w:tr w:rsidR="00C70867" w:rsidRPr="00445D89" w14:paraId="751103C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36BF597" w14:textId="77777777" w:rsidR="00C70867" w:rsidRPr="00445D89" w:rsidRDefault="00C70867" w:rsidP="00C70867">
                  <w:pPr>
                    <w:spacing w:line="276" w:lineRule="auto"/>
                    <w:jc w:val="left"/>
                    <w:rPr>
                      <w:szCs w:val="22"/>
                    </w:rPr>
                  </w:pPr>
                  <w:r w:rsidRPr="00445D89">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FB95C27" w14:textId="77777777" w:rsidR="00C70867" w:rsidRPr="00445D89" w:rsidRDefault="00C70867" w:rsidP="00C70867">
                  <w:pPr>
                    <w:spacing w:line="276" w:lineRule="auto"/>
                    <w:rPr>
                      <w:szCs w:val="22"/>
                    </w:rPr>
                  </w:pPr>
                  <w:r w:rsidRPr="00445D89">
                    <w:rPr>
                      <w:szCs w:val="22"/>
                    </w:rPr>
                    <w:t>TBD</w:t>
                  </w:r>
                </w:p>
              </w:tc>
            </w:tr>
          </w:tbl>
          <w:p w14:paraId="28CAF1AA" w14:textId="77777777" w:rsidR="00C70867" w:rsidRPr="00445D89" w:rsidRDefault="00C70867" w:rsidP="00C70867">
            <w:pPr>
              <w:spacing w:after="0" w:line="256" w:lineRule="auto"/>
              <w:jc w:val="left"/>
              <w:rPr>
                <w:rFonts w:eastAsiaTheme="minorHAnsi"/>
                <w:szCs w:val="22"/>
                <w:lang w:val="el-GR"/>
              </w:rPr>
            </w:pPr>
          </w:p>
        </w:tc>
      </w:tr>
    </w:tbl>
    <w:p w14:paraId="5044BAAC" w14:textId="77777777" w:rsidR="00C70867" w:rsidRPr="00445D89" w:rsidRDefault="00C70867" w:rsidP="00C70867">
      <w:pPr>
        <w:rPr>
          <w:szCs w:val="22"/>
        </w:rPr>
      </w:pPr>
    </w:p>
    <w:p w14:paraId="77BA292E" w14:textId="77777777" w:rsidR="00C70867" w:rsidRPr="00445D89" w:rsidRDefault="00C70867" w:rsidP="00C70867">
      <w:pPr>
        <w:spacing w:after="0" w:line="240" w:lineRule="auto"/>
        <w:jc w:val="left"/>
        <w:rPr>
          <w:szCs w:val="22"/>
        </w:rPr>
      </w:pPr>
      <w:r w:rsidRPr="00445D89">
        <w:rPr>
          <w:szCs w:val="22"/>
        </w:rPr>
        <w:br w:type="page"/>
      </w:r>
    </w:p>
    <w:p w14:paraId="3BCABB9A" w14:textId="77777777" w:rsidR="00C70867" w:rsidRPr="00445D89" w:rsidRDefault="00C70867" w:rsidP="00C70867">
      <w:pPr>
        <w:pStyle w:val="4"/>
        <w:rPr>
          <w:szCs w:val="22"/>
        </w:rPr>
      </w:pPr>
      <w:bookmarkStart w:id="53" w:name="_Toc37151435"/>
      <w:r w:rsidRPr="00445D89">
        <w:rPr>
          <w:szCs w:val="22"/>
        </w:rPr>
        <w:t xml:space="preserve">FESS-250 – </w:t>
      </w:r>
      <w:bookmarkStart w:id="54" w:name="_Hlk21698813"/>
      <w:r w:rsidRPr="00445D89">
        <w:rPr>
          <w:szCs w:val="22"/>
        </w:rPr>
        <w:t>Annual Updates of CN Codes 2020</w:t>
      </w:r>
      <w:bookmarkEnd w:id="53"/>
      <w:bookmarkEnd w:id="54"/>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445D89" w14:paraId="24BB5BB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B8BE061"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445D89" w14:paraId="38655D13"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2BD67B" w14:textId="77777777" w:rsidR="00C70867" w:rsidRPr="00445D89" w:rsidRDefault="00C70867" w:rsidP="00C70867">
                  <w:pPr>
                    <w:spacing w:line="276" w:lineRule="auto"/>
                    <w:jc w:val="left"/>
                    <w:rPr>
                      <w:szCs w:val="22"/>
                    </w:rPr>
                  </w:pPr>
                  <w:r w:rsidRPr="00445D89">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D02697" w14:textId="77777777" w:rsidR="00C70867" w:rsidRPr="00445D89" w:rsidRDefault="00C70867" w:rsidP="00C70867">
                  <w:pPr>
                    <w:spacing w:line="276" w:lineRule="auto"/>
                    <w:rPr>
                      <w:szCs w:val="22"/>
                    </w:rPr>
                  </w:pPr>
                  <w:r w:rsidRPr="00445D89">
                    <w:rPr>
                      <w:bCs/>
                      <w:szCs w:val="22"/>
                    </w:rPr>
                    <w:t>FESS-250</w:t>
                  </w:r>
                </w:p>
              </w:tc>
            </w:tr>
            <w:tr w:rsidR="00C70867" w:rsidRPr="00445D89" w14:paraId="54BDEE3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B08329" w14:textId="77777777" w:rsidR="00C70867" w:rsidRPr="00445D89" w:rsidRDefault="00C70867" w:rsidP="00C70867">
                  <w:pPr>
                    <w:spacing w:line="276" w:lineRule="auto"/>
                    <w:jc w:val="left"/>
                    <w:rPr>
                      <w:szCs w:val="22"/>
                    </w:rPr>
                  </w:pPr>
                  <w:r w:rsidRPr="00445D89">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A48CE4"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5B4DEBA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691A63" w14:textId="77777777" w:rsidR="00C70867" w:rsidRPr="00445D89" w:rsidRDefault="00C70867" w:rsidP="00C70867">
                  <w:pPr>
                    <w:spacing w:line="276" w:lineRule="auto"/>
                    <w:jc w:val="left"/>
                    <w:rPr>
                      <w:szCs w:val="22"/>
                    </w:rPr>
                  </w:pPr>
                  <w:r w:rsidRPr="00445D89">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261058" w14:textId="77777777" w:rsidR="00C70867" w:rsidRPr="00445D89" w:rsidRDefault="00C70867" w:rsidP="00C70867">
                  <w:pPr>
                    <w:spacing w:line="276" w:lineRule="auto"/>
                    <w:rPr>
                      <w:szCs w:val="22"/>
                    </w:rPr>
                  </w:pPr>
                  <w:r w:rsidRPr="00445D89">
                    <w:rPr>
                      <w:szCs w:val="22"/>
                    </w:rPr>
                    <w:t>Legislation Alignment</w:t>
                  </w:r>
                </w:p>
              </w:tc>
            </w:tr>
            <w:tr w:rsidR="00C70867" w:rsidRPr="00445D89" w14:paraId="29B22EC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55CD2A" w14:textId="77777777" w:rsidR="00C70867" w:rsidRPr="00445D89" w:rsidRDefault="00C70867" w:rsidP="00C70867">
                  <w:pPr>
                    <w:spacing w:line="276" w:lineRule="auto"/>
                    <w:jc w:val="left"/>
                    <w:rPr>
                      <w:szCs w:val="22"/>
                    </w:rPr>
                  </w:pPr>
                  <w:r w:rsidRPr="00445D89">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ACB541" w14:textId="77777777" w:rsidR="00C70867" w:rsidRPr="00445D89" w:rsidRDefault="00C70867" w:rsidP="00C70867">
                  <w:pPr>
                    <w:spacing w:line="276" w:lineRule="auto"/>
                    <w:rPr>
                      <w:szCs w:val="22"/>
                    </w:rPr>
                  </w:pPr>
                  <w:r w:rsidRPr="00445D89">
                    <w:rPr>
                      <w:szCs w:val="22"/>
                    </w:rPr>
                    <w:t>IM342490</w:t>
                  </w:r>
                </w:p>
              </w:tc>
            </w:tr>
            <w:tr w:rsidR="00C70867" w:rsidRPr="00445D89" w14:paraId="29A1652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B9F3B8" w14:textId="77777777" w:rsidR="00C70867" w:rsidRPr="00445D89" w:rsidRDefault="00C70867" w:rsidP="00C70867">
                  <w:pPr>
                    <w:spacing w:line="276" w:lineRule="auto"/>
                    <w:jc w:val="left"/>
                    <w:rPr>
                      <w:szCs w:val="22"/>
                    </w:rPr>
                  </w:pPr>
                  <w:r w:rsidRPr="00445D89">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C7A8BD" w14:textId="77777777" w:rsidR="00C70867" w:rsidRPr="00445D89" w:rsidRDefault="00C70867" w:rsidP="00C70867">
                  <w:pPr>
                    <w:spacing w:line="276" w:lineRule="auto"/>
                    <w:rPr>
                      <w:szCs w:val="22"/>
                    </w:rPr>
                  </w:pPr>
                  <w:r w:rsidRPr="00445D89">
                    <w:rPr>
                      <w:color w:val="000000"/>
                      <w:szCs w:val="22"/>
                      <w:lang w:eastAsia="el-GR"/>
                    </w:rPr>
                    <w:t>N/A</w:t>
                  </w:r>
                </w:p>
              </w:tc>
            </w:tr>
            <w:tr w:rsidR="00C70867" w:rsidRPr="00445D89" w14:paraId="394E95B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B1703E" w14:textId="77777777" w:rsidR="00C70867" w:rsidRPr="00445D89" w:rsidRDefault="00C70867" w:rsidP="00C70867">
                  <w:pPr>
                    <w:spacing w:line="276" w:lineRule="auto"/>
                    <w:jc w:val="left"/>
                    <w:rPr>
                      <w:szCs w:val="22"/>
                    </w:rPr>
                  </w:pPr>
                  <w:r w:rsidRPr="00445D89">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2BB86A" w14:textId="77777777" w:rsidR="00C70867" w:rsidRPr="00445D89" w:rsidRDefault="00C70867" w:rsidP="00C70867">
                  <w:pPr>
                    <w:pStyle w:val="ad"/>
                    <w:spacing w:line="276" w:lineRule="auto"/>
                    <w:ind w:left="0"/>
                    <w:rPr>
                      <w:szCs w:val="22"/>
                      <w:lang w:val="en-US"/>
                    </w:rPr>
                  </w:pPr>
                  <w:r w:rsidRPr="00445D89">
                    <w:rPr>
                      <w:color w:val="000000"/>
                      <w:szCs w:val="22"/>
                      <w:shd w:val="clear" w:color="auto" w:fill="FFFFFF"/>
                      <w:lang w:val="en-US"/>
                    </w:rPr>
                    <w:t>02/10/2019</w:t>
                  </w:r>
                </w:p>
              </w:tc>
            </w:tr>
            <w:tr w:rsidR="00C70867" w:rsidRPr="00445D89" w14:paraId="05544CF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D1A9AE" w14:textId="77777777" w:rsidR="00C70867" w:rsidRPr="00445D89" w:rsidRDefault="00C70867" w:rsidP="00C70867">
                  <w:pPr>
                    <w:spacing w:line="276" w:lineRule="auto"/>
                    <w:jc w:val="left"/>
                    <w:rPr>
                      <w:szCs w:val="22"/>
                    </w:rPr>
                  </w:pPr>
                  <w:r w:rsidRPr="00445D89">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4672DCA" w14:textId="77777777" w:rsidR="00C70867" w:rsidRPr="00445D89" w:rsidRDefault="00C70867" w:rsidP="00C70867">
                  <w:pPr>
                    <w:spacing w:line="276" w:lineRule="auto"/>
                    <w:rPr>
                      <w:szCs w:val="22"/>
                      <w:lang w:val="en-US"/>
                    </w:rPr>
                  </w:pPr>
                  <w:r w:rsidRPr="00445D89">
                    <w:rPr>
                      <w:szCs w:val="22"/>
                      <w:lang w:val="en-US"/>
                    </w:rPr>
                    <w:t>EMCS CPT</w:t>
                  </w:r>
                </w:p>
              </w:tc>
            </w:tr>
          </w:tbl>
          <w:p w14:paraId="0E1A5F01" w14:textId="77777777" w:rsidR="00C70867" w:rsidRPr="00445D89" w:rsidRDefault="00C70867" w:rsidP="00C70867">
            <w:pPr>
              <w:spacing w:after="0"/>
              <w:jc w:val="left"/>
              <w:rPr>
                <w:szCs w:val="22"/>
                <w:lang w:val="en-US"/>
              </w:rPr>
            </w:pPr>
          </w:p>
        </w:tc>
      </w:tr>
      <w:tr w:rsidR="00C70867" w:rsidRPr="00445D89" w14:paraId="0881E54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2BA57B8" w14:textId="77777777" w:rsidR="00C70867" w:rsidRPr="00445D89" w:rsidRDefault="00C70867" w:rsidP="00C70867">
            <w:pPr>
              <w:spacing w:line="276" w:lineRule="auto"/>
              <w:rPr>
                <w:b/>
                <w:szCs w:val="22"/>
              </w:rPr>
            </w:pPr>
            <w:r w:rsidRPr="00445D89">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445D89" w14:paraId="4A98FCB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C3F854" w14:textId="77777777" w:rsidR="00C70867" w:rsidRPr="00445D89" w:rsidRDefault="00C70867" w:rsidP="00C70867">
                  <w:pPr>
                    <w:spacing w:line="276" w:lineRule="auto"/>
                    <w:jc w:val="left"/>
                    <w:rPr>
                      <w:szCs w:val="22"/>
                    </w:rPr>
                  </w:pPr>
                  <w:r w:rsidRPr="00445D89">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1A50C2"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0D2D26A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22F774" w14:textId="77777777" w:rsidR="00C70867" w:rsidRPr="00445D89" w:rsidRDefault="00C70867" w:rsidP="00C70867">
                  <w:pPr>
                    <w:spacing w:line="276" w:lineRule="auto"/>
                    <w:jc w:val="left"/>
                    <w:rPr>
                      <w:szCs w:val="22"/>
                    </w:rPr>
                  </w:pPr>
                  <w:r w:rsidRPr="00445D89">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A7BFF38" w14:textId="77777777" w:rsidR="00C70867" w:rsidRPr="00445D89" w:rsidRDefault="00C70867" w:rsidP="00C70867">
                  <w:pPr>
                    <w:spacing w:line="276" w:lineRule="auto"/>
                    <w:rPr>
                      <w:b/>
                      <w:szCs w:val="22"/>
                    </w:rPr>
                  </w:pPr>
                  <w:r w:rsidRPr="00445D89">
                    <w:rPr>
                      <w:b/>
                      <w:szCs w:val="22"/>
                    </w:rPr>
                    <w:t>Problem Statement</w:t>
                  </w:r>
                </w:p>
                <w:p w14:paraId="61FAFEA1" w14:textId="77777777" w:rsidR="00C70867" w:rsidRPr="00445D89" w:rsidRDefault="00C70867" w:rsidP="00C70867">
                  <w:pPr>
                    <w:pStyle w:val="af4"/>
                    <w:spacing w:after="240"/>
                    <w:rPr>
                      <w:sz w:val="22"/>
                      <w:szCs w:val="22"/>
                    </w:rPr>
                  </w:pPr>
                  <w:r w:rsidRPr="00445D89">
                    <w:rPr>
                      <w:sz w:val="22"/>
                      <w:szCs w:val="22"/>
                    </w:rPr>
                    <w:t>Based on the annual update of the Combined Nomenclature, the CN codes used in EMCS need to be updated in alignment with any relevant updates.</w:t>
                  </w:r>
                </w:p>
                <w:p w14:paraId="750746EB" w14:textId="77777777" w:rsidR="00C70867" w:rsidRPr="00445D89" w:rsidRDefault="00C70867" w:rsidP="00C70867">
                  <w:pPr>
                    <w:spacing w:line="276" w:lineRule="auto"/>
                    <w:rPr>
                      <w:b/>
                      <w:szCs w:val="22"/>
                    </w:rPr>
                  </w:pPr>
                  <w:r w:rsidRPr="00445D89">
                    <w:rPr>
                      <w:b/>
                      <w:szCs w:val="22"/>
                    </w:rPr>
                    <w:t>Proposed Solution</w:t>
                  </w:r>
                </w:p>
                <w:p w14:paraId="33389CCF" w14:textId="77777777" w:rsidR="00C70867" w:rsidRPr="00445D89" w:rsidRDefault="00C70867" w:rsidP="00C70867">
                  <w:pPr>
                    <w:spacing w:line="276" w:lineRule="auto"/>
                    <w:rPr>
                      <w:szCs w:val="22"/>
                      <w:lang w:val="en-US"/>
                    </w:rPr>
                  </w:pPr>
                  <w:r w:rsidRPr="00445D89">
                    <w:rPr>
                      <w:szCs w:val="22"/>
                      <w:lang w:val="en-US"/>
                    </w:rPr>
                    <w:t>As per the analysis in the [Problem Statement] section, the following updates shall be performed in FESS Appendix B:</w:t>
                  </w:r>
                </w:p>
                <w:p w14:paraId="1DE4795C" w14:textId="77777777" w:rsidR="00C70867" w:rsidRPr="00445D89" w:rsidRDefault="00C70867" w:rsidP="00B03D74">
                  <w:pPr>
                    <w:pStyle w:val="ad"/>
                    <w:numPr>
                      <w:ilvl w:val="0"/>
                      <w:numId w:val="44"/>
                    </w:numPr>
                    <w:contextualSpacing w:val="0"/>
                    <w:rPr>
                      <w:szCs w:val="22"/>
                    </w:rPr>
                  </w:pPr>
                  <w:r w:rsidRPr="00445D89">
                    <w:rPr>
                      <w:szCs w:val="22"/>
                    </w:rPr>
                    <w:t xml:space="preserve">Removal of the below </w:t>
                  </w:r>
                  <w:r w:rsidRPr="00445D89">
                    <w:rPr>
                      <w:szCs w:val="22"/>
                      <w:lang w:val="en-US"/>
                    </w:rPr>
                    <w:t>entries</w:t>
                  </w:r>
                  <w:r w:rsidRPr="00445D89">
                    <w:rPr>
                      <w:szCs w:val="22"/>
                    </w:rPr>
                    <w:t xml:space="preserve"> from the table of Section “</w:t>
                  </w:r>
                  <w:r w:rsidRPr="00445D89">
                    <w:rPr>
                      <w:i/>
                      <w:szCs w:val="22"/>
                    </w:rPr>
                    <w:t>2.3 CN Codes</w:t>
                  </w:r>
                  <w:r w:rsidRPr="00445D89">
                    <w:rPr>
                      <w:szCs w:val="22"/>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3702"/>
                  </w:tblGrid>
                  <w:tr w:rsidR="00C70867" w:rsidRPr="00445D89" w14:paraId="7F27D2F0" w14:textId="77777777" w:rsidTr="00C70867">
                    <w:trPr>
                      <w:trHeight w:val="293"/>
                    </w:trPr>
                    <w:tc>
                      <w:tcPr>
                        <w:tcW w:w="1701" w:type="dxa"/>
                        <w:tcBorders>
                          <w:bottom w:val="single" w:sz="12" w:space="0" w:color="auto"/>
                        </w:tcBorders>
                        <w:shd w:val="pct30" w:color="auto" w:fill="auto"/>
                        <w:noWrap/>
                        <w:vAlign w:val="bottom"/>
                      </w:tcPr>
                      <w:p w14:paraId="61106ED3" w14:textId="77777777" w:rsidR="00C70867" w:rsidRPr="00445D89" w:rsidRDefault="00C70867" w:rsidP="00C70867">
                        <w:pPr>
                          <w:pStyle w:val="emcstable"/>
                          <w:jc w:val="center"/>
                          <w:rPr>
                            <w:b/>
                            <w:szCs w:val="22"/>
                          </w:rPr>
                        </w:pPr>
                        <w:r w:rsidRPr="00445D89">
                          <w:rPr>
                            <w:b/>
                            <w:szCs w:val="22"/>
                          </w:rPr>
                          <w:t>Code</w:t>
                        </w:r>
                      </w:p>
                    </w:tc>
                    <w:tc>
                      <w:tcPr>
                        <w:tcW w:w="3702" w:type="dxa"/>
                        <w:tcBorders>
                          <w:bottom w:val="single" w:sz="12" w:space="0" w:color="auto"/>
                        </w:tcBorders>
                        <w:shd w:val="pct30" w:color="auto" w:fill="auto"/>
                        <w:noWrap/>
                        <w:vAlign w:val="bottom"/>
                      </w:tcPr>
                      <w:p w14:paraId="4E787B87" w14:textId="77777777" w:rsidR="00C70867" w:rsidRPr="00445D89" w:rsidRDefault="00C70867" w:rsidP="00C70867">
                        <w:pPr>
                          <w:pStyle w:val="emcstable"/>
                          <w:jc w:val="center"/>
                          <w:rPr>
                            <w:b/>
                            <w:szCs w:val="22"/>
                          </w:rPr>
                        </w:pPr>
                        <w:r w:rsidRPr="00445D89">
                          <w:rPr>
                            <w:b/>
                            <w:szCs w:val="22"/>
                          </w:rPr>
                          <w:t>Description</w:t>
                        </w:r>
                      </w:p>
                    </w:tc>
                  </w:tr>
                  <w:tr w:rsidR="00C70867" w:rsidRPr="00445D89" w14:paraId="053077A5" w14:textId="77777777" w:rsidTr="00C70867">
                    <w:trPr>
                      <w:trHeight w:val="293"/>
                    </w:trPr>
                    <w:tc>
                      <w:tcPr>
                        <w:tcW w:w="1701" w:type="dxa"/>
                        <w:shd w:val="clear" w:color="auto" w:fill="auto"/>
                        <w:noWrap/>
                      </w:tcPr>
                      <w:p w14:paraId="35D44CC8" w14:textId="77777777" w:rsidR="00C70867" w:rsidRPr="00445D89" w:rsidRDefault="00C70867" w:rsidP="00C70867">
                        <w:pPr>
                          <w:pStyle w:val="emcstable"/>
                          <w:jc w:val="center"/>
                          <w:rPr>
                            <w:szCs w:val="22"/>
                          </w:rPr>
                        </w:pPr>
                        <w:r w:rsidRPr="00445D89">
                          <w:rPr>
                            <w:szCs w:val="22"/>
                          </w:rPr>
                          <w:t>...</w:t>
                        </w:r>
                      </w:p>
                    </w:tc>
                    <w:tc>
                      <w:tcPr>
                        <w:tcW w:w="3702" w:type="dxa"/>
                        <w:shd w:val="clear" w:color="auto" w:fill="auto"/>
                        <w:noWrap/>
                      </w:tcPr>
                      <w:p w14:paraId="2C92576B" w14:textId="77777777" w:rsidR="00C70867" w:rsidRPr="00445D89" w:rsidRDefault="00C70867" w:rsidP="00C70867">
                        <w:pPr>
                          <w:pStyle w:val="emcstable"/>
                          <w:jc w:val="center"/>
                          <w:rPr>
                            <w:szCs w:val="22"/>
                          </w:rPr>
                        </w:pPr>
                        <w:r w:rsidRPr="00445D89">
                          <w:rPr>
                            <w:szCs w:val="22"/>
                          </w:rPr>
                          <w:t>....</w:t>
                        </w:r>
                      </w:p>
                    </w:tc>
                  </w:tr>
                  <w:tr w:rsidR="00C70867" w:rsidRPr="00445D89" w14:paraId="6C327FBA" w14:textId="77777777" w:rsidTr="00C70867">
                    <w:trPr>
                      <w:trHeight w:val="293"/>
                    </w:trPr>
                    <w:tc>
                      <w:tcPr>
                        <w:tcW w:w="1701" w:type="dxa"/>
                        <w:shd w:val="clear" w:color="auto" w:fill="auto"/>
                        <w:noWrap/>
                      </w:tcPr>
                      <w:p w14:paraId="2F6AAB44" w14:textId="77777777" w:rsidR="00C70867" w:rsidRPr="00445D89" w:rsidRDefault="00C70867" w:rsidP="00C70867">
                        <w:pPr>
                          <w:pStyle w:val="emcstable"/>
                          <w:spacing w:before="60"/>
                          <w:jc w:val="center"/>
                          <w:rPr>
                            <w:szCs w:val="22"/>
                          </w:rPr>
                        </w:pPr>
                        <w:r w:rsidRPr="00445D89">
                          <w:rPr>
                            <w:szCs w:val="22"/>
                          </w:rPr>
                          <w:t>22082027</w:t>
                        </w:r>
                      </w:p>
                    </w:tc>
                    <w:tc>
                      <w:tcPr>
                        <w:tcW w:w="3702" w:type="dxa"/>
                        <w:shd w:val="clear" w:color="auto" w:fill="auto"/>
                        <w:noWrap/>
                      </w:tcPr>
                      <w:p w14:paraId="2A391DA1" w14:textId="77777777" w:rsidR="00C70867" w:rsidRPr="00445D89" w:rsidRDefault="00C70867" w:rsidP="00C70867">
                        <w:pPr>
                          <w:pStyle w:val="emcstable"/>
                          <w:spacing w:before="60"/>
                          <w:jc w:val="both"/>
                          <w:rPr>
                            <w:szCs w:val="22"/>
                          </w:rPr>
                        </w:pPr>
                        <w:r w:rsidRPr="00445D89">
                          <w:rPr>
                            <w:szCs w:val="22"/>
                          </w:rPr>
                          <w:t xml:space="preserve">Brandy de Jerez in containers holding </w:t>
                        </w:r>
                        <w:smartTag w:uri="urn:schemas-microsoft-com:office:smarttags" w:element="metricconverter">
                          <w:smartTagPr>
                            <w:attr w:name="ProductID" w:val="2 litres"/>
                          </w:smartTagPr>
                          <w:r w:rsidRPr="00445D89">
                            <w:rPr>
                              <w:szCs w:val="22"/>
                            </w:rPr>
                            <w:t>2 litres</w:t>
                          </w:r>
                        </w:smartTag>
                        <w:r w:rsidRPr="00445D89">
                          <w:rPr>
                            <w:szCs w:val="22"/>
                          </w:rPr>
                          <w:t xml:space="preserve"> or less</w:t>
                        </w:r>
                      </w:p>
                    </w:tc>
                  </w:tr>
                  <w:tr w:rsidR="00C70867" w:rsidRPr="00445D89" w14:paraId="79B6223F" w14:textId="77777777" w:rsidTr="00C70867">
                    <w:trPr>
                      <w:trHeight w:val="293"/>
                    </w:trPr>
                    <w:tc>
                      <w:tcPr>
                        <w:tcW w:w="1701" w:type="dxa"/>
                        <w:shd w:val="clear" w:color="auto" w:fill="auto"/>
                        <w:noWrap/>
                      </w:tcPr>
                      <w:p w14:paraId="685B0565" w14:textId="77777777" w:rsidR="00C70867" w:rsidRPr="00445D89" w:rsidRDefault="00C70867" w:rsidP="00C70867">
                        <w:pPr>
                          <w:pStyle w:val="emcstable"/>
                          <w:spacing w:before="60"/>
                          <w:jc w:val="center"/>
                          <w:rPr>
                            <w:szCs w:val="22"/>
                          </w:rPr>
                        </w:pPr>
                        <w:r w:rsidRPr="00445D89">
                          <w:rPr>
                            <w:szCs w:val="22"/>
                          </w:rPr>
                          <w:t>22082029</w:t>
                        </w:r>
                      </w:p>
                    </w:tc>
                    <w:tc>
                      <w:tcPr>
                        <w:tcW w:w="3702" w:type="dxa"/>
                        <w:shd w:val="clear" w:color="auto" w:fill="auto"/>
                        <w:noWrap/>
                      </w:tcPr>
                      <w:p w14:paraId="06EAD33B" w14:textId="77777777" w:rsidR="00C70867" w:rsidRPr="00445D89" w:rsidRDefault="00C70867" w:rsidP="00C70867">
                        <w:pPr>
                          <w:pStyle w:val="emcstable"/>
                          <w:spacing w:before="60"/>
                          <w:jc w:val="both"/>
                          <w:rPr>
                            <w:szCs w:val="22"/>
                          </w:rPr>
                        </w:pPr>
                        <w:r w:rsidRPr="00445D89">
                          <w:rPr>
                            <w:szCs w:val="22"/>
                          </w:rPr>
                          <w:t xml:space="preserve">Spirits obtained by distilling grape wine or grape marc in containers holding </w:t>
                        </w:r>
                        <w:smartTag w:uri="urn:schemas-microsoft-com:office:smarttags" w:element="metricconverter">
                          <w:smartTagPr>
                            <w:attr w:name="ProductID" w:val="2 litres"/>
                          </w:smartTagPr>
                          <w:r w:rsidRPr="00445D89">
                            <w:rPr>
                              <w:szCs w:val="22"/>
                            </w:rPr>
                            <w:t>2 litres</w:t>
                          </w:r>
                        </w:smartTag>
                        <w:r w:rsidRPr="00445D89">
                          <w:rPr>
                            <w:szCs w:val="22"/>
                          </w:rPr>
                          <w:t xml:space="preserve"> or less other than Cognac, Armagnac, Grappa and Brandy de Jerez</w:t>
                        </w:r>
                      </w:p>
                    </w:tc>
                  </w:tr>
                  <w:tr w:rsidR="00C70867" w:rsidRPr="00445D89" w14:paraId="6B7AA2A4" w14:textId="77777777" w:rsidTr="00C70867">
                    <w:trPr>
                      <w:trHeight w:val="293"/>
                    </w:trPr>
                    <w:tc>
                      <w:tcPr>
                        <w:tcW w:w="1701" w:type="dxa"/>
                        <w:shd w:val="clear" w:color="auto" w:fill="auto"/>
                        <w:noWrap/>
                      </w:tcPr>
                      <w:p w14:paraId="5B4CC458" w14:textId="77777777" w:rsidR="00C70867" w:rsidRPr="00445D89" w:rsidRDefault="00C70867" w:rsidP="00C70867">
                        <w:pPr>
                          <w:pStyle w:val="emcstable"/>
                          <w:spacing w:before="60"/>
                          <w:jc w:val="center"/>
                          <w:rPr>
                            <w:szCs w:val="22"/>
                          </w:rPr>
                        </w:pPr>
                        <w:r w:rsidRPr="00445D89">
                          <w:rPr>
                            <w:szCs w:val="22"/>
                          </w:rPr>
                          <w:t>22082040</w:t>
                        </w:r>
                      </w:p>
                    </w:tc>
                    <w:tc>
                      <w:tcPr>
                        <w:tcW w:w="3702" w:type="dxa"/>
                        <w:shd w:val="clear" w:color="auto" w:fill="auto"/>
                        <w:noWrap/>
                      </w:tcPr>
                      <w:p w14:paraId="2B154EBE" w14:textId="77777777" w:rsidR="00C70867" w:rsidRPr="00445D89" w:rsidRDefault="00C70867" w:rsidP="00C70867">
                        <w:pPr>
                          <w:pStyle w:val="emcstable"/>
                          <w:spacing w:before="60"/>
                          <w:jc w:val="both"/>
                          <w:rPr>
                            <w:szCs w:val="22"/>
                          </w:rPr>
                        </w:pPr>
                        <w:r w:rsidRPr="00445D89">
                          <w:rPr>
                            <w:szCs w:val="22"/>
                          </w:rPr>
                          <w:t xml:space="preserve">Raw distillate spirits in containers holding more than </w:t>
                        </w:r>
                        <w:smartTag w:uri="urn:schemas-microsoft-com:office:smarttags" w:element="metricconverter">
                          <w:smartTagPr>
                            <w:attr w:name="ProductID" w:val="2 litres"/>
                          </w:smartTagPr>
                          <w:r w:rsidRPr="00445D89">
                            <w:rPr>
                              <w:szCs w:val="22"/>
                            </w:rPr>
                            <w:t>2 litres</w:t>
                          </w:r>
                        </w:smartTag>
                      </w:p>
                    </w:tc>
                  </w:tr>
                  <w:tr w:rsidR="00C70867" w:rsidRPr="00445D89" w14:paraId="3BEB0EF5" w14:textId="77777777" w:rsidTr="00C70867">
                    <w:trPr>
                      <w:trHeight w:val="293"/>
                    </w:trPr>
                    <w:tc>
                      <w:tcPr>
                        <w:tcW w:w="1701" w:type="dxa"/>
                        <w:shd w:val="clear" w:color="auto" w:fill="auto"/>
                        <w:noWrap/>
                      </w:tcPr>
                      <w:p w14:paraId="5ABE62B1" w14:textId="77777777" w:rsidR="00C70867" w:rsidRPr="00445D89" w:rsidRDefault="00C70867" w:rsidP="00C70867">
                        <w:pPr>
                          <w:pStyle w:val="emcstable"/>
                          <w:spacing w:before="60"/>
                          <w:jc w:val="center"/>
                          <w:rPr>
                            <w:szCs w:val="22"/>
                          </w:rPr>
                        </w:pPr>
                        <w:r w:rsidRPr="00445D89">
                          <w:rPr>
                            <w:szCs w:val="22"/>
                          </w:rPr>
                          <w:t>22082064</w:t>
                        </w:r>
                      </w:p>
                    </w:tc>
                    <w:tc>
                      <w:tcPr>
                        <w:tcW w:w="3702" w:type="dxa"/>
                        <w:shd w:val="clear" w:color="auto" w:fill="auto"/>
                        <w:noWrap/>
                      </w:tcPr>
                      <w:p w14:paraId="54DCF68B" w14:textId="77777777" w:rsidR="00C70867" w:rsidRPr="00445D89" w:rsidRDefault="00C70867" w:rsidP="00C70867">
                        <w:pPr>
                          <w:pStyle w:val="emcstable"/>
                          <w:spacing w:before="60"/>
                          <w:jc w:val="both"/>
                          <w:rPr>
                            <w:szCs w:val="22"/>
                          </w:rPr>
                        </w:pPr>
                        <w:r w:rsidRPr="00445D89">
                          <w:rPr>
                            <w:szCs w:val="22"/>
                          </w:rPr>
                          <w:t xml:space="preserve">Not raw distillate Armagnac in containers holding more than </w:t>
                        </w:r>
                        <w:smartTag w:uri="urn:schemas-microsoft-com:office:smarttags" w:element="metricconverter">
                          <w:smartTagPr>
                            <w:attr w:name="ProductID" w:val="2 litres"/>
                          </w:smartTagPr>
                          <w:r w:rsidRPr="00445D89">
                            <w:rPr>
                              <w:szCs w:val="22"/>
                            </w:rPr>
                            <w:t>2 litres</w:t>
                          </w:r>
                        </w:smartTag>
                      </w:p>
                    </w:tc>
                  </w:tr>
                  <w:tr w:rsidR="00C70867" w:rsidRPr="00445D89" w14:paraId="49B8A060" w14:textId="77777777" w:rsidTr="00C70867">
                    <w:trPr>
                      <w:trHeight w:val="293"/>
                    </w:trPr>
                    <w:tc>
                      <w:tcPr>
                        <w:tcW w:w="1701" w:type="dxa"/>
                        <w:shd w:val="clear" w:color="auto" w:fill="auto"/>
                        <w:noWrap/>
                      </w:tcPr>
                      <w:p w14:paraId="43A9AC63" w14:textId="77777777" w:rsidR="00C70867" w:rsidRPr="00445D89" w:rsidRDefault="00C70867" w:rsidP="00C70867">
                        <w:pPr>
                          <w:pStyle w:val="emcstable"/>
                          <w:spacing w:before="60"/>
                          <w:jc w:val="center"/>
                          <w:rPr>
                            <w:szCs w:val="22"/>
                          </w:rPr>
                        </w:pPr>
                        <w:r w:rsidRPr="00445D89">
                          <w:rPr>
                            <w:szCs w:val="22"/>
                          </w:rPr>
                          <w:t>22082087</w:t>
                        </w:r>
                      </w:p>
                    </w:tc>
                    <w:tc>
                      <w:tcPr>
                        <w:tcW w:w="3702" w:type="dxa"/>
                        <w:shd w:val="clear" w:color="auto" w:fill="auto"/>
                        <w:noWrap/>
                      </w:tcPr>
                      <w:p w14:paraId="5F473492" w14:textId="77777777" w:rsidR="00C70867" w:rsidRPr="00445D89" w:rsidRDefault="00C70867" w:rsidP="00C70867">
                        <w:pPr>
                          <w:pStyle w:val="emcstable"/>
                          <w:spacing w:before="60"/>
                          <w:jc w:val="both"/>
                          <w:rPr>
                            <w:szCs w:val="22"/>
                          </w:rPr>
                        </w:pPr>
                        <w:r w:rsidRPr="00445D89">
                          <w:rPr>
                            <w:szCs w:val="22"/>
                          </w:rPr>
                          <w:t xml:space="preserve">Not raw distillate Brandy de Jerez in containers holding more than </w:t>
                        </w:r>
                        <w:smartTag w:uri="urn:schemas-microsoft-com:office:smarttags" w:element="metricconverter">
                          <w:smartTagPr>
                            <w:attr w:name="ProductID" w:val="2 litres"/>
                          </w:smartTagPr>
                          <w:r w:rsidRPr="00445D89">
                            <w:rPr>
                              <w:szCs w:val="22"/>
                            </w:rPr>
                            <w:t>2 litres</w:t>
                          </w:r>
                        </w:smartTag>
                      </w:p>
                    </w:tc>
                  </w:tr>
                  <w:tr w:rsidR="00C70867" w:rsidRPr="00445D89" w14:paraId="4451620D" w14:textId="77777777" w:rsidTr="00C70867">
                    <w:trPr>
                      <w:trHeight w:val="293"/>
                    </w:trPr>
                    <w:tc>
                      <w:tcPr>
                        <w:tcW w:w="1701" w:type="dxa"/>
                        <w:shd w:val="clear" w:color="auto" w:fill="auto"/>
                        <w:noWrap/>
                      </w:tcPr>
                      <w:p w14:paraId="4AED6CD3" w14:textId="77777777" w:rsidR="00C70867" w:rsidRPr="00445D89" w:rsidRDefault="00C70867" w:rsidP="00C70867">
                        <w:pPr>
                          <w:pStyle w:val="emcstable"/>
                          <w:spacing w:before="60"/>
                          <w:jc w:val="center"/>
                          <w:rPr>
                            <w:szCs w:val="22"/>
                          </w:rPr>
                        </w:pPr>
                        <w:r w:rsidRPr="00445D89">
                          <w:rPr>
                            <w:szCs w:val="22"/>
                          </w:rPr>
                          <w:t>22082089</w:t>
                        </w:r>
                      </w:p>
                    </w:tc>
                    <w:tc>
                      <w:tcPr>
                        <w:tcW w:w="3702" w:type="dxa"/>
                        <w:shd w:val="clear" w:color="auto" w:fill="auto"/>
                        <w:noWrap/>
                      </w:tcPr>
                      <w:p w14:paraId="1174AE5A" w14:textId="77777777" w:rsidR="00C70867" w:rsidRPr="00445D89" w:rsidRDefault="00C70867" w:rsidP="00C70867">
                        <w:pPr>
                          <w:pStyle w:val="emcstable"/>
                          <w:spacing w:before="60"/>
                          <w:jc w:val="both"/>
                          <w:rPr>
                            <w:szCs w:val="22"/>
                          </w:rPr>
                        </w:pPr>
                        <w:r w:rsidRPr="00445D89">
                          <w:rPr>
                            <w:szCs w:val="22"/>
                          </w:rPr>
                          <w:t xml:space="preserve">Spirits obtained by distilling grape wine or grape marc in containers holding more than </w:t>
                        </w:r>
                        <w:smartTag w:uri="urn:schemas-microsoft-com:office:smarttags" w:element="metricconverter">
                          <w:smartTagPr>
                            <w:attr w:name="ProductID" w:val="2 litres"/>
                          </w:smartTagPr>
                          <w:r w:rsidRPr="00445D89">
                            <w:rPr>
                              <w:szCs w:val="22"/>
                            </w:rPr>
                            <w:t>2 litres</w:t>
                          </w:r>
                        </w:smartTag>
                        <w:r w:rsidRPr="00445D89">
                          <w:rPr>
                            <w:szCs w:val="22"/>
                          </w:rPr>
                          <w:t xml:space="preserve"> other than Cognac, Armagnac, Grappa and Brandy de Jerez</w:t>
                        </w:r>
                      </w:p>
                    </w:tc>
                  </w:tr>
                  <w:tr w:rsidR="00C70867" w:rsidRPr="00445D89" w14:paraId="54755F4F" w14:textId="77777777" w:rsidTr="00C70867">
                    <w:trPr>
                      <w:trHeight w:val="293"/>
                    </w:trPr>
                    <w:tc>
                      <w:tcPr>
                        <w:tcW w:w="1701" w:type="dxa"/>
                        <w:shd w:val="clear" w:color="auto" w:fill="auto"/>
                        <w:noWrap/>
                      </w:tcPr>
                      <w:p w14:paraId="012B5EC6" w14:textId="77777777" w:rsidR="00C70867" w:rsidRPr="00445D89" w:rsidRDefault="00C70867" w:rsidP="00C70867">
                        <w:pPr>
                          <w:pStyle w:val="emcstable"/>
                          <w:spacing w:before="60"/>
                          <w:jc w:val="center"/>
                          <w:rPr>
                            <w:szCs w:val="22"/>
                          </w:rPr>
                        </w:pPr>
                        <w:r w:rsidRPr="00445D89">
                          <w:rPr>
                            <w:szCs w:val="22"/>
                          </w:rPr>
                          <w:t>27101964</w:t>
                        </w:r>
                      </w:p>
                    </w:tc>
                    <w:tc>
                      <w:tcPr>
                        <w:tcW w:w="3702" w:type="dxa"/>
                        <w:shd w:val="clear" w:color="auto" w:fill="auto"/>
                        <w:noWrap/>
                      </w:tcPr>
                      <w:p w14:paraId="77DF816E" w14:textId="77777777" w:rsidR="00C70867" w:rsidRPr="00445D89" w:rsidRDefault="00C70867" w:rsidP="00C70867">
                        <w:pPr>
                          <w:pStyle w:val="emcstable"/>
                          <w:spacing w:before="60"/>
                          <w:jc w:val="both"/>
                          <w:rPr>
                            <w:szCs w:val="22"/>
                          </w:rPr>
                        </w:pPr>
                        <w:r w:rsidRPr="00445D89">
                          <w:rPr>
                            <w:color w:val="000000"/>
                            <w:szCs w:val="22"/>
                          </w:rPr>
                          <w:t>Heavy fuel oil with a sulphur content exceeding 0.1% by weight but not exceeding 1%, n</w:t>
                        </w:r>
                        <w:r w:rsidRPr="00445D89">
                          <w:rPr>
                            <w:szCs w:val="22"/>
                          </w:rPr>
                          <w:t>ot containing biodiesel</w:t>
                        </w:r>
                      </w:p>
                    </w:tc>
                  </w:tr>
                  <w:tr w:rsidR="00C70867" w:rsidRPr="00445D89" w14:paraId="72D29719" w14:textId="77777777" w:rsidTr="00C70867">
                    <w:trPr>
                      <w:trHeight w:val="293"/>
                    </w:trPr>
                    <w:tc>
                      <w:tcPr>
                        <w:tcW w:w="1701" w:type="dxa"/>
                        <w:shd w:val="clear" w:color="auto" w:fill="auto"/>
                        <w:noWrap/>
                      </w:tcPr>
                      <w:p w14:paraId="35D632F1" w14:textId="77777777" w:rsidR="00C70867" w:rsidRPr="00445D89" w:rsidRDefault="00C70867" w:rsidP="00C70867">
                        <w:pPr>
                          <w:pStyle w:val="emcstable"/>
                          <w:spacing w:before="60"/>
                          <w:jc w:val="center"/>
                          <w:rPr>
                            <w:szCs w:val="22"/>
                          </w:rPr>
                        </w:pPr>
                        <w:r w:rsidRPr="00445D89">
                          <w:rPr>
                            <w:szCs w:val="22"/>
                          </w:rPr>
                          <w:t>27101968</w:t>
                        </w:r>
                      </w:p>
                    </w:tc>
                    <w:tc>
                      <w:tcPr>
                        <w:tcW w:w="3702" w:type="dxa"/>
                        <w:shd w:val="clear" w:color="auto" w:fill="auto"/>
                        <w:noWrap/>
                      </w:tcPr>
                      <w:p w14:paraId="756D07D6" w14:textId="77777777" w:rsidR="00C70867" w:rsidRPr="00445D89" w:rsidRDefault="00C70867" w:rsidP="00C70867">
                        <w:pPr>
                          <w:pStyle w:val="emcstable"/>
                          <w:spacing w:before="60"/>
                          <w:jc w:val="both"/>
                          <w:rPr>
                            <w:color w:val="000000"/>
                            <w:szCs w:val="22"/>
                          </w:rPr>
                        </w:pPr>
                        <w:r w:rsidRPr="00445D89">
                          <w:rPr>
                            <w:color w:val="000000"/>
                            <w:szCs w:val="22"/>
                          </w:rPr>
                          <w:t>Heavy fuel oil with a sulphur content exceeding 1% by weight, n</w:t>
                        </w:r>
                        <w:r w:rsidRPr="00445D89">
                          <w:rPr>
                            <w:szCs w:val="22"/>
                          </w:rPr>
                          <w:t>ot containing biodiesel</w:t>
                        </w:r>
                      </w:p>
                    </w:tc>
                  </w:tr>
                  <w:tr w:rsidR="00C70867" w:rsidRPr="00445D89" w14:paraId="3F663646" w14:textId="77777777" w:rsidTr="00C70867">
                    <w:trPr>
                      <w:trHeight w:val="293"/>
                    </w:trPr>
                    <w:tc>
                      <w:tcPr>
                        <w:tcW w:w="1701" w:type="dxa"/>
                        <w:shd w:val="clear" w:color="auto" w:fill="auto"/>
                        <w:noWrap/>
                      </w:tcPr>
                      <w:p w14:paraId="13FB8BC0" w14:textId="77777777" w:rsidR="00C70867" w:rsidRPr="00445D89" w:rsidRDefault="00C70867" w:rsidP="00C70867">
                        <w:pPr>
                          <w:pStyle w:val="emcstable"/>
                          <w:spacing w:before="60"/>
                          <w:jc w:val="center"/>
                          <w:rPr>
                            <w:szCs w:val="22"/>
                          </w:rPr>
                        </w:pPr>
                        <w:r w:rsidRPr="00445D89">
                          <w:rPr>
                            <w:szCs w:val="22"/>
                          </w:rPr>
                          <w:t>27102015</w:t>
                        </w:r>
                      </w:p>
                    </w:tc>
                    <w:tc>
                      <w:tcPr>
                        <w:tcW w:w="3702" w:type="dxa"/>
                        <w:shd w:val="clear" w:color="auto" w:fill="auto"/>
                        <w:noWrap/>
                      </w:tcPr>
                      <w:p w14:paraId="342D0D5B" w14:textId="77777777" w:rsidR="00C70867" w:rsidRPr="00445D89" w:rsidRDefault="00C70867" w:rsidP="00C70867">
                        <w:pPr>
                          <w:pStyle w:val="emcstable"/>
                          <w:spacing w:before="60"/>
                          <w:jc w:val="both"/>
                          <w:rPr>
                            <w:color w:val="000000"/>
                            <w:szCs w:val="22"/>
                          </w:rPr>
                        </w:pPr>
                        <w:r w:rsidRPr="00445D89">
                          <w:rPr>
                            <w:color w:val="000000"/>
                            <w:szCs w:val="22"/>
                          </w:rPr>
                          <w:t xml:space="preserve">Gas oil with a sulphur content exceeding 0.001% by weight but not exceeding 0.002%, </w:t>
                        </w:r>
                        <w:r w:rsidRPr="00445D89">
                          <w:rPr>
                            <w:szCs w:val="22"/>
                          </w:rPr>
                          <w:t>containing biodiesel</w:t>
                        </w:r>
                      </w:p>
                    </w:tc>
                  </w:tr>
                  <w:tr w:rsidR="00C70867" w:rsidRPr="00445D89" w14:paraId="32578A1B" w14:textId="77777777" w:rsidTr="00C70867">
                    <w:trPr>
                      <w:trHeight w:val="293"/>
                    </w:trPr>
                    <w:tc>
                      <w:tcPr>
                        <w:tcW w:w="1701" w:type="dxa"/>
                        <w:shd w:val="clear" w:color="auto" w:fill="auto"/>
                        <w:noWrap/>
                      </w:tcPr>
                      <w:p w14:paraId="4F3CE994" w14:textId="77777777" w:rsidR="00C70867" w:rsidRPr="00445D89" w:rsidRDefault="00C70867" w:rsidP="00C70867">
                        <w:pPr>
                          <w:pStyle w:val="emcstable"/>
                          <w:spacing w:before="60"/>
                          <w:jc w:val="center"/>
                          <w:rPr>
                            <w:szCs w:val="22"/>
                          </w:rPr>
                        </w:pPr>
                        <w:r w:rsidRPr="00445D89">
                          <w:rPr>
                            <w:szCs w:val="22"/>
                          </w:rPr>
                          <w:t>27102017</w:t>
                        </w:r>
                      </w:p>
                    </w:tc>
                    <w:tc>
                      <w:tcPr>
                        <w:tcW w:w="3702" w:type="dxa"/>
                        <w:shd w:val="clear" w:color="auto" w:fill="auto"/>
                        <w:noWrap/>
                      </w:tcPr>
                      <w:p w14:paraId="6ED9BDE9" w14:textId="77777777" w:rsidR="00C70867" w:rsidRPr="00445D89" w:rsidRDefault="00C70867" w:rsidP="00C70867">
                        <w:pPr>
                          <w:pStyle w:val="emcstable"/>
                          <w:spacing w:before="60"/>
                          <w:jc w:val="both"/>
                          <w:rPr>
                            <w:color w:val="000000"/>
                            <w:szCs w:val="22"/>
                          </w:rPr>
                        </w:pPr>
                        <w:r w:rsidRPr="00445D89">
                          <w:rPr>
                            <w:color w:val="000000"/>
                            <w:szCs w:val="22"/>
                          </w:rPr>
                          <w:t xml:space="preserve">Gas oil with a sulphur content exceeding 0.002% by weight but not exceeding 0.1%, </w:t>
                        </w:r>
                        <w:r w:rsidRPr="00445D89">
                          <w:rPr>
                            <w:szCs w:val="22"/>
                          </w:rPr>
                          <w:t>containing biodiesel</w:t>
                        </w:r>
                      </w:p>
                    </w:tc>
                  </w:tr>
                  <w:tr w:rsidR="00C70867" w:rsidRPr="00445D89" w14:paraId="06C55660" w14:textId="77777777" w:rsidTr="00C70867">
                    <w:trPr>
                      <w:trHeight w:val="293"/>
                    </w:trPr>
                    <w:tc>
                      <w:tcPr>
                        <w:tcW w:w="1701" w:type="dxa"/>
                        <w:shd w:val="clear" w:color="auto" w:fill="auto"/>
                        <w:noWrap/>
                      </w:tcPr>
                      <w:p w14:paraId="635A0E64" w14:textId="77777777" w:rsidR="00C70867" w:rsidRPr="00445D89" w:rsidRDefault="00C70867" w:rsidP="00C70867">
                        <w:pPr>
                          <w:pStyle w:val="emcstable"/>
                          <w:spacing w:before="60"/>
                          <w:jc w:val="center"/>
                          <w:rPr>
                            <w:szCs w:val="22"/>
                          </w:rPr>
                        </w:pPr>
                        <w:r w:rsidRPr="00445D89">
                          <w:rPr>
                            <w:szCs w:val="22"/>
                          </w:rPr>
                          <w:t>27102031</w:t>
                        </w:r>
                      </w:p>
                    </w:tc>
                    <w:tc>
                      <w:tcPr>
                        <w:tcW w:w="3702" w:type="dxa"/>
                        <w:shd w:val="clear" w:color="auto" w:fill="auto"/>
                        <w:noWrap/>
                      </w:tcPr>
                      <w:p w14:paraId="10E6F157" w14:textId="77777777" w:rsidR="00C70867" w:rsidRPr="00445D89" w:rsidRDefault="00C70867" w:rsidP="00C70867">
                        <w:pPr>
                          <w:pStyle w:val="emcstable"/>
                          <w:spacing w:before="60"/>
                          <w:jc w:val="both"/>
                          <w:rPr>
                            <w:color w:val="000000"/>
                            <w:szCs w:val="22"/>
                          </w:rPr>
                        </w:pPr>
                        <w:r w:rsidRPr="00445D89">
                          <w:rPr>
                            <w:color w:val="000000"/>
                            <w:szCs w:val="22"/>
                          </w:rPr>
                          <w:t xml:space="preserve">Fuel oil with a sulphur content not exceeding 0.1% by weight, </w:t>
                        </w:r>
                        <w:r w:rsidRPr="00445D89">
                          <w:rPr>
                            <w:szCs w:val="22"/>
                          </w:rPr>
                          <w:t>containing biodiesel</w:t>
                        </w:r>
                      </w:p>
                    </w:tc>
                  </w:tr>
                  <w:tr w:rsidR="00C70867" w:rsidRPr="00445D89" w14:paraId="421A7744" w14:textId="77777777" w:rsidTr="00C70867">
                    <w:trPr>
                      <w:trHeight w:val="293"/>
                    </w:trPr>
                    <w:tc>
                      <w:tcPr>
                        <w:tcW w:w="1701" w:type="dxa"/>
                        <w:shd w:val="clear" w:color="auto" w:fill="auto"/>
                        <w:noWrap/>
                      </w:tcPr>
                      <w:p w14:paraId="5B8F4417" w14:textId="77777777" w:rsidR="00C70867" w:rsidRPr="00445D89" w:rsidRDefault="00C70867" w:rsidP="00C70867">
                        <w:pPr>
                          <w:pStyle w:val="emcstable"/>
                          <w:spacing w:before="60"/>
                          <w:jc w:val="center"/>
                          <w:rPr>
                            <w:szCs w:val="22"/>
                          </w:rPr>
                        </w:pPr>
                        <w:r w:rsidRPr="00445D89">
                          <w:rPr>
                            <w:szCs w:val="22"/>
                          </w:rPr>
                          <w:t>27102035</w:t>
                        </w:r>
                      </w:p>
                    </w:tc>
                    <w:tc>
                      <w:tcPr>
                        <w:tcW w:w="3702" w:type="dxa"/>
                        <w:shd w:val="clear" w:color="auto" w:fill="auto"/>
                        <w:noWrap/>
                      </w:tcPr>
                      <w:p w14:paraId="22340E6F" w14:textId="77777777" w:rsidR="00C70867" w:rsidRPr="00445D89" w:rsidRDefault="00C70867" w:rsidP="00C70867">
                        <w:pPr>
                          <w:pStyle w:val="emcstable"/>
                          <w:spacing w:before="60"/>
                          <w:jc w:val="both"/>
                          <w:rPr>
                            <w:color w:val="000000"/>
                            <w:szCs w:val="22"/>
                          </w:rPr>
                        </w:pPr>
                        <w:r w:rsidRPr="00445D89">
                          <w:rPr>
                            <w:color w:val="000000"/>
                            <w:szCs w:val="22"/>
                          </w:rPr>
                          <w:t xml:space="preserve">Fuel oil with a sulphur content exceeding 0.1% by weight but not exceeding 1%, </w:t>
                        </w:r>
                        <w:r w:rsidRPr="00445D89">
                          <w:rPr>
                            <w:szCs w:val="22"/>
                          </w:rPr>
                          <w:t>containing biodiesel</w:t>
                        </w:r>
                      </w:p>
                    </w:tc>
                  </w:tr>
                  <w:tr w:rsidR="00C70867" w:rsidRPr="00445D89" w14:paraId="337C6DA1" w14:textId="77777777" w:rsidTr="00C70867">
                    <w:trPr>
                      <w:trHeight w:val="293"/>
                    </w:trPr>
                    <w:tc>
                      <w:tcPr>
                        <w:tcW w:w="1701" w:type="dxa"/>
                        <w:shd w:val="clear" w:color="auto" w:fill="auto"/>
                        <w:noWrap/>
                      </w:tcPr>
                      <w:p w14:paraId="0C5E355C" w14:textId="77777777" w:rsidR="00C70867" w:rsidRPr="00445D89" w:rsidRDefault="00C70867" w:rsidP="00C70867">
                        <w:pPr>
                          <w:pStyle w:val="emcstable"/>
                          <w:spacing w:before="60"/>
                          <w:jc w:val="center"/>
                          <w:rPr>
                            <w:szCs w:val="22"/>
                          </w:rPr>
                        </w:pPr>
                        <w:r w:rsidRPr="00445D89">
                          <w:rPr>
                            <w:szCs w:val="22"/>
                          </w:rPr>
                          <w:t>27102039</w:t>
                        </w:r>
                      </w:p>
                    </w:tc>
                    <w:tc>
                      <w:tcPr>
                        <w:tcW w:w="3702" w:type="dxa"/>
                        <w:shd w:val="clear" w:color="auto" w:fill="auto"/>
                        <w:noWrap/>
                      </w:tcPr>
                      <w:p w14:paraId="1531D31B" w14:textId="77777777" w:rsidR="00C70867" w:rsidRPr="00445D89" w:rsidRDefault="00C70867" w:rsidP="00C70867">
                        <w:pPr>
                          <w:pStyle w:val="emcstable"/>
                          <w:spacing w:before="60"/>
                          <w:jc w:val="both"/>
                          <w:rPr>
                            <w:color w:val="000000"/>
                            <w:szCs w:val="22"/>
                          </w:rPr>
                        </w:pPr>
                        <w:r w:rsidRPr="00445D89">
                          <w:rPr>
                            <w:color w:val="000000"/>
                            <w:szCs w:val="22"/>
                          </w:rPr>
                          <w:t xml:space="preserve">Fuel oil with a sulphur content exceeding 1% by weight, </w:t>
                        </w:r>
                        <w:r w:rsidRPr="00445D89">
                          <w:rPr>
                            <w:szCs w:val="22"/>
                          </w:rPr>
                          <w:t>containing biodiesel</w:t>
                        </w:r>
                      </w:p>
                    </w:tc>
                  </w:tr>
                  <w:tr w:rsidR="00C70867" w:rsidRPr="00445D89" w14:paraId="04E5F6E7" w14:textId="77777777" w:rsidTr="00C70867">
                    <w:trPr>
                      <w:trHeight w:val="293"/>
                    </w:trPr>
                    <w:tc>
                      <w:tcPr>
                        <w:tcW w:w="1701" w:type="dxa"/>
                        <w:shd w:val="clear" w:color="auto" w:fill="auto"/>
                        <w:noWrap/>
                      </w:tcPr>
                      <w:p w14:paraId="47868384" w14:textId="77777777" w:rsidR="00C70867" w:rsidRPr="00445D89" w:rsidRDefault="00C70867" w:rsidP="00C70867">
                        <w:pPr>
                          <w:pStyle w:val="emcstable"/>
                          <w:jc w:val="center"/>
                          <w:rPr>
                            <w:szCs w:val="22"/>
                          </w:rPr>
                        </w:pPr>
                        <w:r w:rsidRPr="00445D89">
                          <w:rPr>
                            <w:szCs w:val="22"/>
                          </w:rPr>
                          <w:t>...</w:t>
                        </w:r>
                      </w:p>
                    </w:tc>
                    <w:tc>
                      <w:tcPr>
                        <w:tcW w:w="3702" w:type="dxa"/>
                        <w:shd w:val="clear" w:color="auto" w:fill="auto"/>
                        <w:noWrap/>
                      </w:tcPr>
                      <w:p w14:paraId="0E704A7B" w14:textId="77777777" w:rsidR="00C70867" w:rsidRPr="00445D89" w:rsidRDefault="00C70867" w:rsidP="00C70867">
                        <w:pPr>
                          <w:pStyle w:val="emcstable"/>
                          <w:jc w:val="both"/>
                          <w:rPr>
                            <w:szCs w:val="22"/>
                          </w:rPr>
                        </w:pPr>
                        <w:r w:rsidRPr="00445D89">
                          <w:rPr>
                            <w:szCs w:val="22"/>
                          </w:rPr>
                          <w:t>....</w:t>
                        </w:r>
                      </w:p>
                    </w:tc>
                  </w:tr>
                </w:tbl>
                <w:p w14:paraId="053DA176" w14:textId="77777777" w:rsidR="00C70867" w:rsidRPr="00445D89" w:rsidRDefault="00C70867" w:rsidP="00C70867">
                  <w:pPr>
                    <w:rPr>
                      <w:szCs w:val="22"/>
                    </w:rPr>
                  </w:pPr>
                </w:p>
                <w:p w14:paraId="2867DF6B" w14:textId="77777777" w:rsidR="00C70867" w:rsidRPr="00445D89" w:rsidRDefault="00C70867" w:rsidP="00B03D74">
                  <w:pPr>
                    <w:pStyle w:val="ad"/>
                    <w:numPr>
                      <w:ilvl w:val="0"/>
                      <w:numId w:val="44"/>
                    </w:numPr>
                    <w:contextualSpacing w:val="0"/>
                    <w:rPr>
                      <w:szCs w:val="22"/>
                    </w:rPr>
                  </w:pPr>
                  <w:r w:rsidRPr="00445D89">
                    <w:rPr>
                      <w:szCs w:val="22"/>
                      <w:lang w:val="en-US"/>
                    </w:rPr>
                    <w:t>Addition/updates</w:t>
                  </w:r>
                  <w:r w:rsidRPr="00445D89">
                    <w:rPr>
                      <w:szCs w:val="22"/>
                    </w:rPr>
                    <w:t xml:space="preserve"> of the below </w:t>
                  </w:r>
                  <w:r w:rsidRPr="00445D89">
                    <w:rPr>
                      <w:szCs w:val="22"/>
                      <w:lang w:val="en-US"/>
                    </w:rPr>
                    <w:t>entries</w:t>
                  </w:r>
                  <w:r w:rsidRPr="00445D89">
                    <w:rPr>
                      <w:szCs w:val="22"/>
                    </w:rPr>
                    <w:t xml:space="preserve"> </w:t>
                  </w:r>
                  <w:r w:rsidRPr="00445D89">
                    <w:rPr>
                      <w:szCs w:val="22"/>
                      <w:lang w:val="en-US"/>
                    </w:rPr>
                    <w:t>in</w:t>
                  </w:r>
                  <w:r w:rsidRPr="00445D89">
                    <w:rPr>
                      <w:szCs w:val="22"/>
                    </w:rPr>
                    <w:t xml:space="preserve"> the table of Section “</w:t>
                  </w:r>
                  <w:r w:rsidRPr="00445D89">
                    <w:rPr>
                      <w:i/>
                      <w:szCs w:val="22"/>
                    </w:rPr>
                    <w:t>2.3 CN Codes</w:t>
                  </w:r>
                  <w:r w:rsidRPr="00445D89">
                    <w:rPr>
                      <w:szCs w:val="22"/>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3702"/>
                  </w:tblGrid>
                  <w:tr w:rsidR="00C70867" w:rsidRPr="00445D89" w14:paraId="7F85A885" w14:textId="77777777" w:rsidTr="00C70867">
                    <w:trPr>
                      <w:trHeight w:val="293"/>
                    </w:trPr>
                    <w:tc>
                      <w:tcPr>
                        <w:tcW w:w="1701" w:type="dxa"/>
                        <w:tcBorders>
                          <w:bottom w:val="single" w:sz="12" w:space="0" w:color="auto"/>
                        </w:tcBorders>
                        <w:shd w:val="pct30" w:color="auto" w:fill="auto"/>
                        <w:noWrap/>
                        <w:vAlign w:val="bottom"/>
                      </w:tcPr>
                      <w:p w14:paraId="33F2E483" w14:textId="77777777" w:rsidR="00C70867" w:rsidRPr="00445D89" w:rsidRDefault="00C70867" w:rsidP="00C70867">
                        <w:pPr>
                          <w:pStyle w:val="emcstable"/>
                          <w:jc w:val="center"/>
                          <w:rPr>
                            <w:b/>
                            <w:szCs w:val="22"/>
                          </w:rPr>
                        </w:pPr>
                        <w:r w:rsidRPr="00445D89">
                          <w:rPr>
                            <w:b/>
                            <w:szCs w:val="22"/>
                          </w:rPr>
                          <w:t>Code</w:t>
                        </w:r>
                      </w:p>
                    </w:tc>
                    <w:tc>
                      <w:tcPr>
                        <w:tcW w:w="3702" w:type="dxa"/>
                        <w:tcBorders>
                          <w:bottom w:val="single" w:sz="12" w:space="0" w:color="auto"/>
                        </w:tcBorders>
                        <w:shd w:val="pct30" w:color="auto" w:fill="auto"/>
                        <w:noWrap/>
                        <w:vAlign w:val="bottom"/>
                      </w:tcPr>
                      <w:p w14:paraId="08354ADD" w14:textId="77777777" w:rsidR="00C70867" w:rsidRPr="00445D89" w:rsidRDefault="00C70867" w:rsidP="00C70867">
                        <w:pPr>
                          <w:pStyle w:val="emcstable"/>
                          <w:jc w:val="center"/>
                          <w:rPr>
                            <w:b/>
                            <w:szCs w:val="22"/>
                          </w:rPr>
                        </w:pPr>
                        <w:r w:rsidRPr="00445D89">
                          <w:rPr>
                            <w:b/>
                            <w:szCs w:val="22"/>
                          </w:rPr>
                          <w:t>Description</w:t>
                        </w:r>
                      </w:p>
                    </w:tc>
                  </w:tr>
                  <w:tr w:rsidR="00C70867" w:rsidRPr="00445D89" w14:paraId="273C17FF" w14:textId="77777777" w:rsidTr="00C70867">
                    <w:trPr>
                      <w:trHeight w:val="293"/>
                    </w:trPr>
                    <w:tc>
                      <w:tcPr>
                        <w:tcW w:w="1701" w:type="dxa"/>
                        <w:shd w:val="clear" w:color="auto" w:fill="auto"/>
                        <w:noWrap/>
                      </w:tcPr>
                      <w:p w14:paraId="459EE4E9" w14:textId="77777777" w:rsidR="00C70867" w:rsidRPr="00445D89" w:rsidRDefault="00C70867" w:rsidP="00C70867">
                        <w:pPr>
                          <w:pStyle w:val="emcstable"/>
                          <w:jc w:val="center"/>
                          <w:rPr>
                            <w:szCs w:val="22"/>
                          </w:rPr>
                        </w:pPr>
                        <w:r w:rsidRPr="00445D89">
                          <w:rPr>
                            <w:szCs w:val="22"/>
                          </w:rPr>
                          <w:t>...</w:t>
                        </w:r>
                      </w:p>
                    </w:tc>
                    <w:tc>
                      <w:tcPr>
                        <w:tcW w:w="3702" w:type="dxa"/>
                        <w:shd w:val="clear" w:color="auto" w:fill="auto"/>
                        <w:noWrap/>
                      </w:tcPr>
                      <w:p w14:paraId="7BC09C60" w14:textId="77777777" w:rsidR="00C70867" w:rsidRPr="00445D89" w:rsidRDefault="00C70867" w:rsidP="00C70867">
                        <w:pPr>
                          <w:pStyle w:val="emcstable"/>
                          <w:jc w:val="center"/>
                          <w:rPr>
                            <w:szCs w:val="22"/>
                          </w:rPr>
                        </w:pPr>
                        <w:r w:rsidRPr="00445D89">
                          <w:rPr>
                            <w:szCs w:val="22"/>
                          </w:rPr>
                          <w:t>....</w:t>
                        </w:r>
                      </w:p>
                    </w:tc>
                  </w:tr>
                  <w:tr w:rsidR="00C70867" w:rsidRPr="00445D89" w14:paraId="48A342E7" w14:textId="77777777" w:rsidTr="00C70867">
                    <w:trPr>
                      <w:trHeight w:val="293"/>
                    </w:trPr>
                    <w:tc>
                      <w:tcPr>
                        <w:tcW w:w="1701" w:type="dxa"/>
                        <w:shd w:val="clear" w:color="auto" w:fill="auto"/>
                        <w:noWrap/>
                      </w:tcPr>
                      <w:p w14:paraId="477154B3" w14:textId="77777777" w:rsidR="00C70867" w:rsidRPr="00445D89" w:rsidRDefault="00C70867" w:rsidP="00C70867">
                        <w:pPr>
                          <w:pStyle w:val="emcstable"/>
                          <w:jc w:val="center"/>
                          <w:rPr>
                            <w:szCs w:val="22"/>
                          </w:rPr>
                        </w:pPr>
                        <w:r w:rsidRPr="00445D89">
                          <w:rPr>
                            <w:szCs w:val="22"/>
                          </w:rPr>
                          <w:t>22082012</w:t>
                        </w:r>
                      </w:p>
                    </w:tc>
                    <w:tc>
                      <w:tcPr>
                        <w:tcW w:w="3702" w:type="dxa"/>
                        <w:shd w:val="clear" w:color="auto" w:fill="auto"/>
                        <w:noWrap/>
                      </w:tcPr>
                      <w:p w14:paraId="61CB204E" w14:textId="77777777" w:rsidR="00C70867" w:rsidRPr="00445D89" w:rsidRDefault="00C70867" w:rsidP="00C70867">
                        <w:pPr>
                          <w:pStyle w:val="emcstable"/>
                          <w:rPr>
                            <w:szCs w:val="22"/>
                          </w:rPr>
                        </w:pPr>
                        <w:r w:rsidRPr="00445D89">
                          <w:rPr>
                            <w:szCs w:val="22"/>
                          </w:rPr>
                          <w:t xml:space="preserve">Cognac obtained by distilling grape wine in containers holding </w:t>
                        </w:r>
                        <w:smartTag w:uri="urn:schemas-microsoft-com:office:smarttags" w:element="metricconverter">
                          <w:smartTagPr>
                            <w:attr w:name="ProductID" w:val="2 litres"/>
                          </w:smartTagPr>
                          <w:r w:rsidRPr="00445D89">
                            <w:rPr>
                              <w:szCs w:val="22"/>
                            </w:rPr>
                            <w:t>2 litres</w:t>
                          </w:r>
                        </w:smartTag>
                        <w:r w:rsidRPr="00445D89">
                          <w:rPr>
                            <w:szCs w:val="22"/>
                          </w:rPr>
                          <w:t xml:space="preserve"> or less</w:t>
                        </w:r>
                      </w:p>
                    </w:tc>
                  </w:tr>
                  <w:tr w:rsidR="00C70867" w:rsidRPr="00445D89" w14:paraId="59C69964" w14:textId="77777777" w:rsidTr="00C70867">
                    <w:trPr>
                      <w:trHeight w:val="293"/>
                    </w:trPr>
                    <w:tc>
                      <w:tcPr>
                        <w:tcW w:w="1701" w:type="dxa"/>
                        <w:shd w:val="clear" w:color="auto" w:fill="auto"/>
                        <w:noWrap/>
                      </w:tcPr>
                      <w:p w14:paraId="3A4A6758" w14:textId="77777777" w:rsidR="00C70867" w:rsidRPr="00445D89" w:rsidRDefault="00C70867" w:rsidP="00C70867">
                        <w:pPr>
                          <w:pStyle w:val="emcstable"/>
                          <w:jc w:val="center"/>
                          <w:rPr>
                            <w:szCs w:val="22"/>
                          </w:rPr>
                        </w:pPr>
                        <w:r w:rsidRPr="00445D89">
                          <w:rPr>
                            <w:szCs w:val="22"/>
                          </w:rPr>
                          <w:t>22082014</w:t>
                        </w:r>
                      </w:p>
                    </w:tc>
                    <w:tc>
                      <w:tcPr>
                        <w:tcW w:w="3702" w:type="dxa"/>
                        <w:shd w:val="clear" w:color="auto" w:fill="auto"/>
                        <w:noWrap/>
                      </w:tcPr>
                      <w:p w14:paraId="536B6320" w14:textId="77777777" w:rsidR="00C70867" w:rsidRPr="00445D89" w:rsidRDefault="00C70867" w:rsidP="00C70867">
                        <w:pPr>
                          <w:pStyle w:val="emcstable"/>
                          <w:rPr>
                            <w:szCs w:val="22"/>
                          </w:rPr>
                        </w:pPr>
                        <w:r w:rsidRPr="00445D89">
                          <w:rPr>
                            <w:szCs w:val="22"/>
                          </w:rPr>
                          <w:t xml:space="preserve">Armagnac obtained by distilling grape wine in containers holding </w:t>
                        </w:r>
                        <w:smartTag w:uri="urn:schemas-microsoft-com:office:smarttags" w:element="metricconverter">
                          <w:smartTagPr>
                            <w:attr w:name="ProductID" w:val="2 litres"/>
                          </w:smartTagPr>
                          <w:r w:rsidRPr="00445D89">
                            <w:rPr>
                              <w:szCs w:val="22"/>
                            </w:rPr>
                            <w:t>2 litres</w:t>
                          </w:r>
                        </w:smartTag>
                        <w:r w:rsidRPr="00445D89">
                          <w:rPr>
                            <w:szCs w:val="22"/>
                          </w:rPr>
                          <w:t xml:space="preserve"> or less</w:t>
                        </w:r>
                      </w:p>
                    </w:tc>
                  </w:tr>
                  <w:tr w:rsidR="00C70867" w:rsidRPr="00445D89" w14:paraId="4427699C" w14:textId="77777777" w:rsidTr="00C70867">
                    <w:trPr>
                      <w:trHeight w:val="293"/>
                    </w:trPr>
                    <w:tc>
                      <w:tcPr>
                        <w:tcW w:w="1701" w:type="dxa"/>
                        <w:shd w:val="clear" w:color="auto" w:fill="auto"/>
                        <w:noWrap/>
                      </w:tcPr>
                      <w:p w14:paraId="32F77835" w14:textId="77777777" w:rsidR="00C70867" w:rsidRPr="00445D89" w:rsidRDefault="00C70867" w:rsidP="00C70867">
                        <w:pPr>
                          <w:pStyle w:val="emcstable"/>
                          <w:spacing w:before="60"/>
                          <w:jc w:val="center"/>
                          <w:rPr>
                            <w:szCs w:val="22"/>
                          </w:rPr>
                        </w:pPr>
                        <w:r w:rsidRPr="00445D89">
                          <w:rPr>
                            <w:szCs w:val="22"/>
                          </w:rPr>
                          <w:t>22082016</w:t>
                        </w:r>
                      </w:p>
                    </w:tc>
                    <w:tc>
                      <w:tcPr>
                        <w:tcW w:w="3702" w:type="dxa"/>
                        <w:shd w:val="clear" w:color="auto" w:fill="auto"/>
                        <w:noWrap/>
                      </w:tcPr>
                      <w:p w14:paraId="5ACB4BCA" w14:textId="77777777" w:rsidR="00C70867" w:rsidRPr="00445D89" w:rsidRDefault="00C70867" w:rsidP="00C70867">
                        <w:pPr>
                          <w:pStyle w:val="emcstable"/>
                          <w:spacing w:before="60"/>
                          <w:jc w:val="both"/>
                          <w:rPr>
                            <w:szCs w:val="22"/>
                          </w:rPr>
                        </w:pPr>
                        <w:r w:rsidRPr="00445D89">
                          <w:rPr>
                            <w:szCs w:val="22"/>
                          </w:rPr>
                          <w:t xml:space="preserve">Brandy de Jerez obtained by distilling grape wine in containers holding </w:t>
                        </w:r>
                        <w:smartTag w:uri="urn:schemas-microsoft-com:office:smarttags" w:element="metricconverter">
                          <w:smartTagPr>
                            <w:attr w:name="ProductID" w:val="2 litres"/>
                          </w:smartTagPr>
                          <w:r w:rsidRPr="00445D89">
                            <w:rPr>
                              <w:szCs w:val="22"/>
                            </w:rPr>
                            <w:t>2 litres</w:t>
                          </w:r>
                        </w:smartTag>
                        <w:r w:rsidRPr="00445D89">
                          <w:rPr>
                            <w:szCs w:val="22"/>
                          </w:rPr>
                          <w:t xml:space="preserve"> or less</w:t>
                        </w:r>
                      </w:p>
                    </w:tc>
                  </w:tr>
                  <w:tr w:rsidR="00C70867" w:rsidRPr="00445D89" w14:paraId="36D93989" w14:textId="77777777" w:rsidTr="00C70867">
                    <w:trPr>
                      <w:trHeight w:val="293"/>
                    </w:trPr>
                    <w:tc>
                      <w:tcPr>
                        <w:tcW w:w="1701" w:type="dxa"/>
                        <w:shd w:val="clear" w:color="auto" w:fill="auto"/>
                        <w:noWrap/>
                      </w:tcPr>
                      <w:p w14:paraId="370B6EB9" w14:textId="77777777" w:rsidR="00C70867" w:rsidRPr="00445D89" w:rsidRDefault="00C70867" w:rsidP="00C70867">
                        <w:pPr>
                          <w:pStyle w:val="emcstable"/>
                          <w:spacing w:before="60"/>
                          <w:jc w:val="center"/>
                          <w:rPr>
                            <w:szCs w:val="22"/>
                          </w:rPr>
                        </w:pPr>
                        <w:r w:rsidRPr="00445D89">
                          <w:rPr>
                            <w:szCs w:val="22"/>
                          </w:rPr>
                          <w:t>22082018</w:t>
                        </w:r>
                      </w:p>
                    </w:tc>
                    <w:tc>
                      <w:tcPr>
                        <w:tcW w:w="3702" w:type="dxa"/>
                        <w:shd w:val="clear" w:color="auto" w:fill="auto"/>
                        <w:noWrap/>
                      </w:tcPr>
                      <w:p w14:paraId="4CA37C02" w14:textId="77777777" w:rsidR="00C70867" w:rsidRPr="00445D89" w:rsidRDefault="00C70867" w:rsidP="00C70867">
                        <w:pPr>
                          <w:pStyle w:val="emcstable"/>
                          <w:spacing w:before="60"/>
                          <w:jc w:val="both"/>
                          <w:rPr>
                            <w:szCs w:val="22"/>
                          </w:rPr>
                        </w:pPr>
                        <w:r w:rsidRPr="00445D89">
                          <w:rPr>
                            <w:szCs w:val="22"/>
                          </w:rPr>
                          <w:t>Brandy or Weinbrand obtained by distilling grape wine in containers holding 2 litres or less other than Brandy de Jerez</w:t>
                        </w:r>
                      </w:p>
                    </w:tc>
                  </w:tr>
                  <w:tr w:rsidR="00C70867" w:rsidRPr="00445D89" w14:paraId="4428A34A" w14:textId="77777777" w:rsidTr="00C70867">
                    <w:trPr>
                      <w:trHeight w:val="293"/>
                    </w:trPr>
                    <w:tc>
                      <w:tcPr>
                        <w:tcW w:w="1701" w:type="dxa"/>
                        <w:shd w:val="clear" w:color="auto" w:fill="auto"/>
                        <w:noWrap/>
                      </w:tcPr>
                      <w:p w14:paraId="46810A52" w14:textId="77777777" w:rsidR="00C70867" w:rsidRPr="00445D89" w:rsidRDefault="00C70867" w:rsidP="00C70867">
                        <w:pPr>
                          <w:pStyle w:val="emcstable"/>
                          <w:spacing w:before="60"/>
                          <w:jc w:val="center"/>
                          <w:rPr>
                            <w:szCs w:val="22"/>
                          </w:rPr>
                        </w:pPr>
                        <w:r w:rsidRPr="00445D89">
                          <w:rPr>
                            <w:szCs w:val="22"/>
                          </w:rPr>
                          <w:t>22082019</w:t>
                        </w:r>
                      </w:p>
                    </w:tc>
                    <w:tc>
                      <w:tcPr>
                        <w:tcW w:w="3702" w:type="dxa"/>
                        <w:shd w:val="clear" w:color="auto" w:fill="auto"/>
                        <w:noWrap/>
                      </w:tcPr>
                      <w:p w14:paraId="5F75C58D" w14:textId="77777777" w:rsidR="00C70867" w:rsidRPr="00445D89" w:rsidRDefault="00C70867" w:rsidP="00C70867">
                        <w:pPr>
                          <w:pStyle w:val="emcstable"/>
                          <w:spacing w:before="60"/>
                          <w:jc w:val="both"/>
                          <w:rPr>
                            <w:szCs w:val="22"/>
                          </w:rPr>
                        </w:pPr>
                        <w:r w:rsidRPr="00445D89">
                          <w:rPr>
                            <w:szCs w:val="22"/>
                          </w:rPr>
                          <w:t xml:space="preserve">Spirits obtained by distilling grape wine in containers holding </w:t>
                        </w:r>
                        <w:smartTag w:uri="urn:schemas-microsoft-com:office:smarttags" w:element="metricconverter">
                          <w:smartTagPr>
                            <w:attr w:name="ProductID" w:val="2 litres"/>
                          </w:smartTagPr>
                          <w:r w:rsidRPr="00445D89">
                            <w:rPr>
                              <w:szCs w:val="22"/>
                            </w:rPr>
                            <w:t>2 litres</w:t>
                          </w:r>
                        </w:smartTag>
                        <w:r w:rsidRPr="00445D89">
                          <w:rPr>
                            <w:szCs w:val="22"/>
                          </w:rPr>
                          <w:t xml:space="preserve"> or less other than Cognac, Armagnac and Brandy or Weinbrand</w:t>
                        </w:r>
                      </w:p>
                    </w:tc>
                  </w:tr>
                  <w:tr w:rsidR="00C70867" w:rsidRPr="00445D89" w14:paraId="07FD96C6" w14:textId="77777777" w:rsidTr="00C70867">
                    <w:trPr>
                      <w:trHeight w:val="293"/>
                    </w:trPr>
                    <w:tc>
                      <w:tcPr>
                        <w:tcW w:w="1701" w:type="dxa"/>
                        <w:shd w:val="clear" w:color="auto" w:fill="auto"/>
                        <w:noWrap/>
                      </w:tcPr>
                      <w:p w14:paraId="660D2B64" w14:textId="77777777" w:rsidR="00C70867" w:rsidRPr="00445D89" w:rsidRDefault="00C70867" w:rsidP="00C70867">
                        <w:pPr>
                          <w:pStyle w:val="emcstable"/>
                          <w:spacing w:before="60"/>
                          <w:jc w:val="center"/>
                          <w:rPr>
                            <w:szCs w:val="22"/>
                          </w:rPr>
                        </w:pPr>
                        <w:r w:rsidRPr="00445D89">
                          <w:rPr>
                            <w:szCs w:val="22"/>
                          </w:rPr>
                          <w:t>22082026</w:t>
                        </w:r>
                      </w:p>
                    </w:tc>
                    <w:tc>
                      <w:tcPr>
                        <w:tcW w:w="3702" w:type="dxa"/>
                        <w:shd w:val="clear" w:color="auto" w:fill="auto"/>
                        <w:noWrap/>
                      </w:tcPr>
                      <w:p w14:paraId="22468F8B" w14:textId="77777777" w:rsidR="00C70867" w:rsidRPr="00445D89" w:rsidRDefault="00C70867" w:rsidP="00C70867">
                        <w:pPr>
                          <w:pStyle w:val="emcstable"/>
                          <w:spacing w:before="60"/>
                          <w:jc w:val="both"/>
                          <w:rPr>
                            <w:szCs w:val="22"/>
                          </w:rPr>
                        </w:pPr>
                        <w:r w:rsidRPr="00445D89">
                          <w:rPr>
                            <w:szCs w:val="22"/>
                          </w:rPr>
                          <w:t xml:space="preserve">Grappa obtained by distilling grape marc in containers holding </w:t>
                        </w:r>
                        <w:smartTag w:uri="urn:schemas-microsoft-com:office:smarttags" w:element="metricconverter">
                          <w:smartTagPr>
                            <w:attr w:name="ProductID" w:val="2 litres"/>
                          </w:smartTagPr>
                          <w:r w:rsidRPr="00445D89">
                            <w:rPr>
                              <w:szCs w:val="22"/>
                            </w:rPr>
                            <w:t>2 litres</w:t>
                          </w:r>
                        </w:smartTag>
                        <w:r w:rsidRPr="00445D89">
                          <w:rPr>
                            <w:szCs w:val="22"/>
                          </w:rPr>
                          <w:t xml:space="preserve"> or less </w:t>
                        </w:r>
                      </w:p>
                    </w:tc>
                  </w:tr>
                  <w:tr w:rsidR="00C70867" w:rsidRPr="00445D89" w14:paraId="550665B0" w14:textId="77777777" w:rsidTr="00C70867">
                    <w:trPr>
                      <w:trHeight w:val="293"/>
                    </w:trPr>
                    <w:tc>
                      <w:tcPr>
                        <w:tcW w:w="1701" w:type="dxa"/>
                        <w:shd w:val="clear" w:color="auto" w:fill="auto"/>
                        <w:noWrap/>
                      </w:tcPr>
                      <w:p w14:paraId="268DE427" w14:textId="77777777" w:rsidR="00C70867" w:rsidRPr="00445D89" w:rsidRDefault="00C70867" w:rsidP="00C70867">
                        <w:pPr>
                          <w:pStyle w:val="emcstable"/>
                          <w:spacing w:before="60"/>
                          <w:jc w:val="center"/>
                          <w:rPr>
                            <w:szCs w:val="22"/>
                          </w:rPr>
                        </w:pPr>
                        <w:r w:rsidRPr="00445D89">
                          <w:rPr>
                            <w:szCs w:val="22"/>
                          </w:rPr>
                          <w:t>22082028</w:t>
                        </w:r>
                      </w:p>
                    </w:tc>
                    <w:tc>
                      <w:tcPr>
                        <w:tcW w:w="3702" w:type="dxa"/>
                        <w:shd w:val="clear" w:color="auto" w:fill="auto"/>
                        <w:noWrap/>
                      </w:tcPr>
                      <w:p w14:paraId="2C7664D1" w14:textId="77777777" w:rsidR="00C70867" w:rsidRPr="00445D89" w:rsidRDefault="00C70867" w:rsidP="00C70867">
                        <w:pPr>
                          <w:pStyle w:val="emcstable"/>
                          <w:spacing w:before="60"/>
                          <w:jc w:val="both"/>
                          <w:rPr>
                            <w:szCs w:val="22"/>
                          </w:rPr>
                        </w:pPr>
                        <w:r w:rsidRPr="00445D89">
                          <w:rPr>
                            <w:szCs w:val="22"/>
                          </w:rPr>
                          <w:t xml:space="preserve">Spirits obtained by distilling grape marc in containers holding </w:t>
                        </w:r>
                        <w:smartTag w:uri="urn:schemas-microsoft-com:office:smarttags" w:element="metricconverter">
                          <w:smartTagPr>
                            <w:attr w:name="ProductID" w:val="2 litres"/>
                          </w:smartTagPr>
                          <w:r w:rsidRPr="00445D89">
                            <w:rPr>
                              <w:szCs w:val="22"/>
                            </w:rPr>
                            <w:t>2 litres</w:t>
                          </w:r>
                        </w:smartTag>
                        <w:r w:rsidRPr="00445D89">
                          <w:rPr>
                            <w:szCs w:val="22"/>
                          </w:rPr>
                          <w:t xml:space="preserve"> or less other than Grappa </w:t>
                        </w:r>
                      </w:p>
                    </w:tc>
                  </w:tr>
                  <w:tr w:rsidR="00C70867" w:rsidRPr="00445D89" w14:paraId="15EDD3F2" w14:textId="77777777" w:rsidTr="00C70867">
                    <w:trPr>
                      <w:trHeight w:val="293"/>
                    </w:trPr>
                    <w:tc>
                      <w:tcPr>
                        <w:tcW w:w="1701" w:type="dxa"/>
                        <w:shd w:val="clear" w:color="auto" w:fill="auto"/>
                        <w:noWrap/>
                      </w:tcPr>
                      <w:p w14:paraId="717800E1" w14:textId="77777777" w:rsidR="00C70867" w:rsidRPr="00445D89" w:rsidRDefault="00C70867" w:rsidP="00C70867">
                        <w:pPr>
                          <w:pStyle w:val="emcstable"/>
                          <w:spacing w:before="60"/>
                          <w:jc w:val="center"/>
                          <w:rPr>
                            <w:szCs w:val="22"/>
                          </w:rPr>
                        </w:pPr>
                        <w:r w:rsidRPr="00445D89">
                          <w:rPr>
                            <w:szCs w:val="22"/>
                          </w:rPr>
                          <w:t>22082062</w:t>
                        </w:r>
                      </w:p>
                    </w:tc>
                    <w:tc>
                      <w:tcPr>
                        <w:tcW w:w="3702" w:type="dxa"/>
                        <w:shd w:val="clear" w:color="auto" w:fill="auto"/>
                        <w:noWrap/>
                      </w:tcPr>
                      <w:p w14:paraId="23C69FD1" w14:textId="77777777" w:rsidR="00C70867" w:rsidRPr="00445D89" w:rsidRDefault="00C70867" w:rsidP="00C70867">
                        <w:pPr>
                          <w:pStyle w:val="emcstable"/>
                          <w:spacing w:before="60"/>
                          <w:jc w:val="both"/>
                          <w:rPr>
                            <w:szCs w:val="22"/>
                          </w:rPr>
                        </w:pPr>
                        <w:r w:rsidRPr="00445D89">
                          <w:rPr>
                            <w:szCs w:val="22"/>
                          </w:rPr>
                          <w:t>Cognac obtained by distilling grape wine in containers holding more than 2 litres</w:t>
                        </w:r>
                      </w:p>
                    </w:tc>
                  </w:tr>
                  <w:tr w:rsidR="00C70867" w:rsidRPr="00445D89" w14:paraId="052FDCD8" w14:textId="77777777" w:rsidTr="00C70867">
                    <w:trPr>
                      <w:trHeight w:val="293"/>
                    </w:trPr>
                    <w:tc>
                      <w:tcPr>
                        <w:tcW w:w="1701" w:type="dxa"/>
                        <w:shd w:val="clear" w:color="auto" w:fill="auto"/>
                        <w:noWrap/>
                      </w:tcPr>
                      <w:p w14:paraId="5FE8952C" w14:textId="77777777" w:rsidR="00C70867" w:rsidRPr="00445D89" w:rsidRDefault="00C70867" w:rsidP="00C70867">
                        <w:pPr>
                          <w:pStyle w:val="emcstable"/>
                          <w:spacing w:before="60"/>
                          <w:jc w:val="center"/>
                          <w:rPr>
                            <w:szCs w:val="22"/>
                          </w:rPr>
                        </w:pPr>
                        <w:r w:rsidRPr="00445D89">
                          <w:rPr>
                            <w:szCs w:val="22"/>
                          </w:rPr>
                          <w:t>22082066</w:t>
                        </w:r>
                      </w:p>
                    </w:tc>
                    <w:tc>
                      <w:tcPr>
                        <w:tcW w:w="3702" w:type="dxa"/>
                        <w:shd w:val="clear" w:color="auto" w:fill="auto"/>
                        <w:noWrap/>
                      </w:tcPr>
                      <w:p w14:paraId="78AFA3E7" w14:textId="77777777" w:rsidR="00C70867" w:rsidRPr="00445D89" w:rsidRDefault="00C70867" w:rsidP="00C70867">
                        <w:pPr>
                          <w:pStyle w:val="emcstable"/>
                          <w:spacing w:before="60"/>
                          <w:jc w:val="both"/>
                          <w:rPr>
                            <w:szCs w:val="22"/>
                          </w:rPr>
                        </w:pPr>
                        <w:r w:rsidRPr="00445D89">
                          <w:rPr>
                            <w:szCs w:val="22"/>
                          </w:rPr>
                          <w:t xml:space="preserve">Brandy or Weinbrand obtained by distilling grape wine in containers holding more than </w:t>
                        </w:r>
                        <w:smartTag w:uri="urn:schemas-microsoft-com:office:smarttags" w:element="metricconverter">
                          <w:smartTagPr>
                            <w:attr w:name="ProductID" w:val="2 litres"/>
                          </w:smartTagPr>
                          <w:r w:rsidRPr="00445D89">
                            <w:rPr>
                              <w:szCs w:val="22"/>
                            </w:rPr>
                            <w:t>2 litres</w:t>
                          </w:r>
                        </w:smartTag>
                      </w:p>
                    </w:tc>
                  </w:tr>
                  <w:tr w:rsidR="00C70867" w:rsidRPr="00445D89" w14:paraId="1B6AB5E0" w14:textId="77777777" w:rsidTr="00C70867">
                    <w:trPr>
                      <w:trHeight w:val="293"/>
                    </w:trPr>
                    <w:tc>
                      <w:tcPr>
                        <w:tcW w:w="1701" w:type="dxa"/>
                        <w:shd w:val="clear" w:color="auto" w:fill="auto"/>
                        <w:noWrap/>
                      </w:tcPr>
                      <w:p w14:paraId="1837EAC4" w14:textId="77777777" w:rsidR="00C70867" w:rsidRPr="00445D89" w:rsidRDefault="00C70867" w:rsidP="00C70867">
                        <w:pPr>
                          <w:pStyle w:val="emcstable"/>
                          <w:spacing w:before="60"/>
                          <w:jc w:val="center"/>
                          <w:rPr>
                            <w:szCs w:val="22"/>
                          </w:rPr>
                        </w:pPr>
                        <w:r w:rsidRPr="00445D89">
                          <w:rPr>
                            <w:szCs w:val="22"/>
                          </w:rPr>
                          <w:t>22082069</w:t>
                        </w:r>
                      </w:p>
                    </w:tc>
                    <w:tc>
                      <w:tcPr>
                        <w:tcW w:w="3702" w:type="dxa"/>
                        <w:shd w:val="clear" w:color="auto" w:fill="auto"/>
                        <w:noWrap/>
                      </w:tcPr>
                      <w:p w14:paraId="34361FB2" w14:textId="77777777" w:rsidR="00C70867" w:rsidRPr="00445D89" w:rsidRDefault="00C70867" w:rsidP="00C70867">
                        <w:pPr>
                          <w:pStyle w:val="emcstable"/>
                          <w:spacing w:before="60"/>
                          <w:jc w:val="both"/>
                          <w:rPr>
                            <w:szCs w:val="22"/>
                          </w:rPr>
                        </w:pPr>
                        <w:r w:rsidRPr="00445D89">
                          <w:rPr>
                            <w:szCs w:val="22"/>
                          </w:rPr>
                          <w:t xml:space="preserve">Spirits obtained by distilling grape wine in contains holding more than 2 litres other than Cognac or Brandy or Weinbrand </w:t>
                        </w:r>
                      </w:p>
                    </w:tc>
                  </w:tr>
                  <w:tr w:rsidR="00C70867" w:rsidRPr="00445D89" w14:paraId="0DE8DE00" w14:textId="77777777" w:rsidTr="00C70867">
                    <w:trPr>
                      <w:trHeight w:val="293"/>
                    </w:trPr>
                    <w:tc>
                      <w:tcPr>
                        <w:tcW w:w="1701" w:type="dxa"/>
                        <w:shd w:val="clear" w:color="auto" w:fill="auto"/>
                        <w:noWrap/>
                      </w:tcPr>
                      <w:p w14:paraId="67D00D6B" w14:textId="77777777" w:rsidR="00C70867" w:rsidRPr="00445D89" w:rsidRDefault="00C70867" w:rsidP="00C70867">
                        <w:pPr>
                          <w:pStyle w:val="emcstable"/>
                          <w:spacing w:before="60"/>
                          <w:jc w:val="center"/>
                          <w:rPr>
                            <w:szCs w:val="22"/>
                          </w:rPr>
                        </w:pPr>
                        <w:r w:rsidRPr="00445D89">
                          <w:rPr>
                            <w:szCs w:val="22"/>
                          </w:rPr>
                          <w:t>22082086</w:t>
                        </w:r>
                      </w:p>
                    </w:tc>
                    <w:tc>
                      <w:tcPr>
                        <w:tcW w:w="3702" w:type="dxa"/>
                        <w:shd w:val="clear" w:color="auto" w:fill="auto"/>
                        <w:noWrap/>
                      </w:tcPr>
                      <w:p w14:paraId="339FA0CE" w14:textId="77777777" w:rsidR="00C70867" w:rsidRPr="00445D89" w:rsidRDefault="00C70867" w:rsidP="00C70867">
                        <w:pPr>
                          <w:pStyle w:val="emcstable"/>
                          <w:spacing w:before="60"/>
                          <w:jc w:val="both"/>
                          <w:rPr>
                            <w:szCs w:val="22"/>
                          </w:rPr>
                        </w:pPr>
                        <w:r w:rsidRPr="00445D89">
                          <w:rPr>
                            <w:szCs w:val="22"/>
                          </w:rPr>
                          <w:t>Grappa obtained by distilling grape marc in contains holding more than 2 litres</w:t>
                        </w:r>
                      </w:p>
                    </w:tc>
                  </w:tr>
                  <w:tr w:rsidR="00C70867" w:rsidRPr="00445D89" w14:paraId="21C1DD61" w14:textId="77777777" w:rsidTr="00C70867">
                    <w:trPr>
                      <w:trHeight w:val="293"/>
                    </w:trPr>
                    <w:tc>
                      <w:tcPr>
                        <w:tcW w:w="1701" w:type="dxa"/>
                        <w:shd w:val="clear" w:color="auto" w:fill="auto"/>
                        <w:noWrap/>
                      </w:tcPr>
                      <w:p w14:paraId="39994D57" w14:textId="77777777" w:rsidR="00C70867" w:rsidRPr="00445D89" w:rsidRDefault="00C70867" w:rsidP="00C70867">
                        <w:pPr>
                          <w:pStyle w:val="emcstable"/>
                          <w:spacing w:before="60"/>
                          <w:jc w:val="center"/>
                          <w:rPr>
                            <w:szCs w:val="22"/>
                          </w:rPr>
                        </w:pPr>
                        <w:r w:rsidRPr="00445D89">
                          <w:rPr>
                            <w:szCs w:val="22"/>
                          </w:rPr>
                          <w:t>22082088</w:t>
                        </w:r>
                      </w:p>
                    </w:tc>
                    <w:tc>
                      <w:tcPr>
                        <w:tcW w:w="3702" w:type="dxa"/>
                        <w:shd w:val="clear" w:color="auto" w:fill="auto"/>
                        <w:noWrap/>
                      </w:tcPr>
                      <w:p w14:paraId="4938C3F1" w14:textId="77777777" w:rsidR="00C70867" w:rsidRPr="00445D89" w:rsidRDefault="00C70867" w:rsidP="00C70867">
                        <w:pPr>
                          <w:pStyle w:val="emcstable"/>
                          <w:spacing w:before="60"/>
                          <w:jc w:val="both"/>
                          <w:rPr>
                            <w:szCs w:val="22"/>
                          </w:rPr>
                        </w:pPr>
                        <w:r w:rsidRPr="00445D89">
                          <w:rPr>
                            <w:szCs w:val="22"/>
                          </w:rPr>
                          <w:t>Spirits obtained by distilling grape marc in contains holding more than 2 litres other than Grappa</w:t>
                        </w:r>
                      </w:p>
                    </w:tc>
                  </w:tr>
                  <w:tr w:rsidR="00C70867" w:rsidRPr="00445D89" w14:paraId="483F0C1B" w14:textId="77777777" w:rsidTr="00C70867">
                    <w:trPr>
                      <w:trHeight w:val="293"/>
                    </w:trPr>
                    <w:tc>
                      <w:tcPr>
                        <w:tcW w:w="1701" w:type="dxa"/>
                        <w:shd w:val="clear" w:color="auto" w:fill="auto"/>
                        <w:noWrap/>
                      </w:tcPr>
                      <w:p w14:paraId="25568A23" w14:textId="77777777" w:rsidR="00C70867" w:rsidRPr="00445D89" w:rsidRDefault="00C70867" w:rsidP="00C70867">
                        <w:pPr>
                          <w:pStyle w:val="emcstable"/>
                          <w:spacing w:before="60"/>
                          <w:jc w:val="center"/>
                          <w:rPr>
                            <w:szCs w:val="22"/>
                          </w:rPr>
                        </w:pPr>
                        <w:r w:rsidRPr="00445D89">
                          <w:rPr>
                            <w:szCs w:val="22"/>
                          </w:rPr>
                          <w:t>27101966</w:t>
                        </w:r>
                      </w:p>
                    </w:tc>
                    <w:tc>
                      <w:tcPr>
                        <w:tcW w:w="3702" w:type="dxa"/>
                        <w:shd w:val="clear" w:color="auto" w:fill="auto"/>
                        <w:noWrap/>
                      </w:tcPr>
                      <w:p w14:paraId="03FE2787" w14:textId="77777777" w:rsidR="00C70867" w:rsidRPr="00445D89" w:rsidRDefault="00C70867" w:rsidP="00C70867">
                        <w:pPr>
                          <w:pStyle w:val="emcstable"/>
                          <w:spacing w:before="60"/>
                          <w:jc w:val="both"/>
                          <w:rPr>
                            <w:color w:val="000000"/>
                            <w:szCs w:val="22"/>
                          </w:rPr>
                        </w:pPr>
                        <w:r w:rsidRPr="00445D89">
                          <w:rPr>
                            <w:color w:val="000000"/>
                            <w:szCs w:val="22"/>
                          </w:rPr>
                          <w:t>Heavy fuel oil with a sulphur content exceeding 0.1% by weight but not exceeding 0.5%, n</w:t>
                        </w:r>
                        <w:r w:rsidRPr="00445D89">
                          <w:rPr>
                            <w:szCs w:val="22"/>
                          </w:rPr>
                          <w:t>ot containing biodiesel</w:t>
                        </w:r>
                      </w:p>
                    </w:tc>
                  </w:tr>
                  <w:tr w:rsidR="00C70867" w:rsidRPr="00445D89" w14:paraId="019B8EE8" w14:textId="77777777" w:rsidTr="00C70867">
                    <w:trPr>
                      <w:trHeight w:val="293"/>
                    </w:trPr>
                    <w:tc>
                      <w:tcPr>
                        <w:tcW w:w="1701" w:type="dxa"/>
                        <w:shd w:val="clear" w:color="auto" w:fill="auto"/>
                        <w:noWrap/>
                      </w:tcPr>
                      <w:p w14:paraId="35C04C23" w14:textId="77777777" w:rsidR="00C70867" w:rsidRPr="00445D89" w:rsidRDefault="00C70867" w:rsidP="00C70867">
                        <w:pPr>
                          <w:pStyle w:val="emcstable"/>
                          <w:spacing w:before="60"/>
                          <w:jc w:val="center"/>
                          <w:rPr>
                            <w:szCs w:val="22"/>
                          </w:rPr>
                        </w:pPr>
                        <w:r w:rsidRPr="00445D89">
                          <w:rPr>
                            <w:szCs w:val="22"/>
                          </w:rPr>
                          <w:t>27101967</w:t>
                        </w:r>
                      </w:p>
                    </w:tc>
                    <w:tc>
                      <w:tcPr>
                        <w:tcW w:w="3702" w:type="dxa"/>
                        <w:shd w:val="clear" w:color="auto" w:fill="auto"/>
                        <w:noWrap/>
                      </w:tcPr>
                      <w:p w14:paraId="2D35BCDF" w14:textId="77777777" w:rsidR="00C70867" w:rsidRPr="00445D89" w:rsidRDefault="00C70867" w:rsidP="00C70867">
                        <w:pPr>
                          <w:pStyle w:val="emcstable"/>
                          <w:spacing w:before="60"/>
                          <w:jc w:val="both"/>
                          <w:rPr>
                            <w:color w:val="000000"/>
                            <w:szCs w:val="22"/>
                          </w:rPr>
                        </w:pPr>
                        <w:r w:rsidRPr="00445D89">
                          <w:rPr>
                            <w:color w:val="000000"/>
                            <w:szCs w:val="22"/>
                          </w:rPr>
                          <w:t>Heavy fuel oil with a sulphur content exceeding 0.5% by weight, n</w:t>
                        </w:r>
                        <w:r w:rsidRPr="00445D89">
                          <w:rPr>
                            <w:szCs w:val="22"/>
                          </w:rPr>
                          <w:t>ot containing biodiesel</w:t>
                        </w:r>
                      </w:p>
                    </w:tc>
                  </w:tr>
                  <w:tr w:rsidR="00C70867" w:rsidRPr="00445D89" w14:paraId="2D4F460D" w14:textId="77777777" w:rsidTr="00C70867">
                    <w:trPr>
                      <w:trHeight w:val="293"/>
                    </w:trPr>
                    <w:tc>
                      <w:tcPr>
                        <w:tcW w:w="1701" w:type="dxa"/>
                        <w:shd w:val="clear" w:color="auto" w:fill="auto"/>
                        <w:noWrap/>
                      </w:tcPr>
                      <w:p w14:paraId="47C6103B" w14:textId="77777777" w:rsidR="00C70867" w:rsidRPr="00445D89" w:rsidRDefault="00C70867" w:rsidP="00C70867">
                        <w:pPr>
                          <w:pStyle w:val="emcstable"/>
                          <w:spacing w:before="60"/>
                          <w:jc w:val="center"/>
                          <w:rPr>
                            <w:szCs w:val="22"/>
                          </w:rPr>
                        </w:pPr>
                        <w:r w:rsidRPr="00445D89">
                          <w:rPr>
                            <w:szCs w:val="22"/>
                          </w:rPr>
                          <w:t>27102016</w:t>
                        </w:r>
                      </w:p>
                    </w:tc>
                    <w:tc>
                      <w:tcPr>
                        <w:tcW w:w="3702" w:type="dxa"/>
                        <w:shd w:val="clear" w:color="auto" w:fill="auto"/>
                        <w:noWrap/>
                      </w:tcPr>
                      <w:p w14:paraId="146978E3" w14:textId="77777777" w:rsidR="00C70867" w:rsidRPr="00445D89" w:rsidRDefault="00C70867" w:rsidP="00C70867">
                        <w:pPr>
                          <w:pStyle w:val="emcstable"/>
                          <w:spacing w:before="60"/>
                          <w:jc w:val="both"/>
                          <w:rPr>
                            <w:color w:val="000000"/>
                            <w:szCs w:val="22"/>
                          </w:rPr>
                        </w:pPr>
                        <w:r w:rsidRPr="00445D89">
                          <w:rPr>
                            <w:color w:val="000000"/>
                            <w:szCs w:val="22"/>
                          </w:rPr>
                          <w:t xml:space="preserve">Gas oil with a sulphur content exceeding 0.001% by weight but not exceeding 0.1%, </w:t>
                        </w:r>
                        <w:r w:rsidRPr="00445D89">
                          <w:rPr>
                            <w:szCs w:val="22"/>
                          </w:rPr>
                          <w:t>containing biodiesel</w:t>
                        </w:r>
                      </w:p>
                    </w:tc>
                  </w:tr>
                  <w:tr w:rsidR="00C70867" w:rsidRPr="00445D89" w14:paraId="2B77B88B" w14:textId="77777777" w:rsidTr="00C70867">
                    <w:trPr>
                      <w:trHeight w:val="293"/>
                    </w:trPr>
                    <w:tc>
                      <w:tcPr>
                        <w:tcW w:w="1701" w:type="dxa"/>
                        <w:shd w:val="clear" w:color="auto" w:fill="auto"/>
                        <w:noWrap/>
                      </w:tcPr>
                      <w:p w14:paraId="553F334B" w14:textId="77777777" w:rsidR="00C70867" w:rsidRPr="00445D89" w:rsidRDefault="00C70867" w:rsidP="00C70867">
                        <w:pPr>
                          <w:pStyle w:val="emcstable"/>
                          <w:spacing w:before="60"/>
                          <w:jc w:val="center"/>
                          <w:rPr>
                            <w:szCs w:val="22"/>
                          </w:rPr>
                        </w:pPr>
                        <w:r w:rsidRPr="00445D89">
                          <w:rPr>
                            <w:szCs w:val="22"/>
                          </w:rPr>
                          <w:t>27102032</w:t>
                        </w:r>
                      </w:p>
                    </w:tc>
                    <w:tc>
                      <w:tcPr>
                        <w:tcW w:w="3702" w:type="dxa"/>
                        <w:shd w:val="clear" w:color="auto" w:fill="auto"/>
                        <w:noWrap/>
                      </w:tcPr>
                      <w:p w14:paraId="749FA487" w14:textId="77777777" w:rsidR="00C70867" w:rsidRPr="00445D89" w:rsidRDefault="00C70867" w:rsidP="00C70867">
                        <w:pPr>
                          <w:pStyle w:val="emcstable"/>
                          <w:spacing w:before="60"/>
                          <w:jc w:val="both"/>
                          <w:rPr>
                            <w:color w:val="000000"/>
                            <w:szCs w:val="22"/>
                          </w:rPr>
                        </w:pPr>
                        <w:r w:rsidRPr="00445D89">
                          <w:rPr>
                            <w:color w:val="000000"/>
                            <w:szCs w:val="22"/>
                          </w:rPr>
                          <w:t xml:space="preserve">Fuel oil with a sulphur content not exceeding 0.5% by weight, </w:t>
                        </w:r>
                        <w:r w:rsidRPr="00445D89">
                          <w:rPr>
                            <w:szCs w:val="22"/>
                          </w:rPr>
                          <w:t>containing biodiesel</w:t>
                        </w:r>
                      </w:p>
                    </w:tc>
                  </w:tr>
                  <w:tr w:rsidR="00C70867" w:rsidRPr="00445D89" w14:paraId="27079265" w14:textId="77777777" w:rsidTr="00C70867">
                    <w:trPr>
                      <w:trHeight w:val="293"/>
                    </w:trPr>
                    <w:tc>
                      <w:tcPr>
                        <w:tcW w:w="1701" w:type="dxa"/>
                        <w:shd w:val="clear" w:color="auto" w:fill="auto"/>
                        <w:noWrap/>
                      </w:tcPr>
                      <w:p w14:paraId="2AEF7CBF" w14:textId="77777777" w:rsidR="00C70867" w:rsidRPr="00445D89" w:rsidRDefault="00C70867" w:rsidP="00C70867">
                        <w:pPr>
                          <w:pStyle w:val="emcstable"/>
                          <w:spacing w:before="60"/>
                          <w:jc w:val="center"/>
                          <w:rPr>
                            <w:szCs w:val="22"/>
                          </w:rPr>
                        </w:pPr>
                        <w:r w:rsidRPr="00445D89">
                          <w:rPr>
                            <w:szCs w:val="22"/>
                          </w:rPr>
                          <w:t>27102038</w:t>
                        </w:r>
                      </w:p>
                    </w:tc>
                    <w:tc>
                      <w:tcPr>
                        <w:tcW w:w="3702" w:type="dxa"/>
                        <w:shd w:val="clear" w:color="auto" w:fill="auto"/>
                        <w:noWrap/>
                      </w:tcPr>
                      <w:p w14:paraId="40917378" w14:textId="77777777" w:rsidR="00C70867" w:rsidRPr="00445D89" w:rsidRDefault="00C70867" w:rsidP="00C70867">
                        <w:pPr>
                          <w:pStyle w:val="emcstable"/>
                          <w:spacing w:before="60"/>
                          <w:jc w:val="both"/>
                          <w:rPr>
                            <w:color w:val="000000"/>
                            <w:szCs w:val="22"/>
                          </w:rPr>
                        </w:pPr>
                        <w:r w:rsidRPr="00445D89">
                          <w:rPr>
                            <w:color w:val="000000"/>
                            <w:szCs w:val="22"/>
                          </w:rPr>
                          <w:t xml:space="preserve">Fuel oil with a sulphur content exceeding 0.5% by weight, </w:t>
                        </w:r>
                        <w:r w:rsidRPr="00445D89">
                          <w:rPr>
                            <w:szCs w:val="22"/>
                          </w:rPr>
                          <w:t>containing biodiesel</w:t>
                        </w:r>
                      </w:p>
                    </w:tc>
                  </w:tr>
                  <w:tr w:rsidR="00C70867" w:rsidRPr="00445D89" w14:paraId="75150698" w14:textId="77777777" w:rsidTr="00C70867">
                    <w:trPr>
                      <w:trHeight w:val="293"/>
                    </w:trPr>
                    <w:tc>
                      <w:tcPr>
                        <w:tcW w:w="1701" w:type="dxa"/>
                        <w:shd w:val="clear" w:color="auto" w:fill="auto"/>
                        <w:noWrap/>
                      </w:tcPr>
                      <w:p w14:paraId="6887F153" w14:textId="77777777" w:rsidR="00C70867" w:rsidRPr="00445D89" w:rsidRDefault="00C70867" w:rsidP="00C70867">
                        <w:pPr>
                          <w:pStyle w:val="emcstable"/>
                          <w:jc w:val="center"/>
                          <w:rPr>
                            <w:szCs w:val="22"/>
                          </w:rPr>
                        </w:pPr>
                        <w:r w:rsidRPr="00445D89">
                          <w:rPr>
                            <w:szCs w:val="22"/>
                          </w:rPr>
                          <w:t>...</w:t>
                        </w:r>
                      </w:p>
                    </w:tc>
                    <w:tc>
                      <w:tcPr>
                        <w:tcW w:w="3702" w:type="dxa"/>
                        <w:shd w:val="clear" w:color="auto" w:fill="auto"/>
                        <w:noWrap/>
                      </w:tcPr>
                      <w:p w14:paraId="4241E5AD" w14:textId="77777777" w:rsidR="00C70867" w:rsidRPr="00445D89" w:rsidRDefault="00C70867" w:rsidP="00C70867">
                        <w:pPr>
                          <w:pStyle w:val="emcstable"/>
                          <w:jc w:val="both"/>
                          <w:rPr>
                            <w:szCs w:val="22"/>
                          </w:rPr>
                        </w:pPr>
                        <w:r w:rsidRPr="00445D89">
                          <w:rPr>
                            <w:szCs w:val="22"/>
                          </w:rPr>
                          <w:t>....</w:t>
                        </w:r>
                      </w:p>
                    </w:tc>
                  </w:tr>
                </w:tbl>
                <w:p w14:paraId="42AAF2E0" w14:textId="77777777" w:rsidR="00C70867" w:rsidRPr="00445D89" w:rsidRDefault="00C70867" w:rsidP="00C70867">
                  <w:pPr>
                    <w:pStyle w:val="ad"/>
                    <w:rPr>
                      <w:szCs w:val="22"/>
                    </w:rPr>
                  </w:pPr>
                </w:p>
                <w:p w14:paraId="33344661" w14:textId="77777777" w:rsidR="00C70867" w:rsidRPr="00445D89" w:rsidRDefault="00C70867" w:rsidP="00B03D74">
                  <w:pPr>
                    <w:pStyle w:val="ad"/>
                    <w:numPr>
                      <w:ilvl w:val="0"/>
                      <w:numId w:val="44"/>
                    </w:numPr>
                    <w:contextualSpacing w:val="0"/>
                    <w:rPr>
                      <w:szCs w:val="22"/>
                    </w:rPr>
                  </w:pPr>
                  <w:r w:rsidRPr="00445D89">
                    <w:rPr>
                      <w:szCs w:val="22"/>
                    </w:rPr>
                    <w:t xml:space="preserve">Removal of the below </w:t>
                  </w:r>
                  <w:r w:rsidRPr="00445D89">
                    <w:rPr>
                      <w:szCs w:val="22"/>
                      <w:lang w:val="en-US"/>
                    </w:rPr>
                    <w:t>entries</w:t>
                  </w:r>
                  <w:r w:rsidRPr="00445D89">
                    <w:rPr>
                      <w:szCs w:val="22"/>
                    </w:rPr>
                    <w:t xml:space="preserve"> from the table of Section “</w:t>
                  </w:r>
                  <w:r w:rsidRPr="00445D89">
                    <w:rPr>
                      <w:i/>
                      <w:szCs w:val="22"/>
                    </w:rPr>
                    <w:t>2.</w:t>
                  </w:r>
                  <w:r w:rsidRPr="00445D89">
                    <w:rPr>
                      <w:i/>
                      <w:szCs w:val="22"/>
                      <w:lang w:val="en-US"/>
                    </w:rPr>
                    <w:t>4</w:t>
                  </w:r>
                  <w:r w:rsidRPr="00445D89">
                    <w:rPr>
                      <w:i/>
                      <w:szCs w:val="22"/>
                    </w:rPr>
                    <w:t xml:space="preserve"> </w:t>
                  </w:r>
                  <w:r w:rsidRPr="00445D89">
                    <w:rPr>
                      <w:i/>
                      <w:szCs w:val="22"/>
                      <w:lang w:val="en-US"/>
                    </w:rPr>
                    <w:t xml:space="preserve">Correspondence </w:t>
                  </w:r>
                  <w:r w:rsidRPr="00445D89">
                    <w:rPr>
                      <w:i/>
                      <w:szCs w:val="22"/>
                    </w:rPr>
                    <w:t>CN Codes</w:t>
                  </w:r>
                  <w:r w:rsidRPr="00445D89">
                    <w:rPr>
                      <w:i/>
                      <w:szCs w:val="22"/>
                      <w:lang w:val="en-US"/>
                    </w:rPr>
                    <w:t>-Excise Product</w:t>
                  </w:r>
                  <w:r w:rsidRPr="00445D89">
                    <w:rPr>
                      <w:szCs w:val="22"/>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1985"/>
                  </w:tblGrid>
                  <w:tr w:rsidR="00C70867" w:rsidRPr="00445D89" w14:paraId="7C14D599" w14:textId="77777777" w:rsidTr="00C70867">
                    <w:trPr>
                      <w:trHeight w:val="293"/>
                    </w:trPr>
                    <w:tc>
                      <w:tcPr>
                        <w:tcW w:w="1701" w:type="dxa"/>
                        <w:tcBorders>
                          <w:bottom w:val="single" w:sz="12" w:space="0" w:color="auto"/>
                        </w:tcBorders>
                        <w:shd w:val="pct30" w:color="auto" w:fill="auto"/>
                        <w:noWrap/>
                        <w:vAlign w:val="bottom"/>
                      </w:tcPr>
                      <w:p w14:paraId="777CCA41" w14:textId="77777777" w:rsidR="00C70867" w:rsidRPr="00445D89" w:rsidRDefault="00C70867" w:rsidP="00C70867">
                        <w:pPr>
                          <w:pStyle w:val="emcstable"/>
                          <w:jc w:val="center"/>
                          <w:rPr>
                            <w:b/>
                            <w:szCs w:val="22"/>
                          </w:rPr>
                        </w:pPr>
                        <w:r w:rsidRPr="00445D89">
                          <w:rPr>
                            <w:b/>
                            <w:szCs w:val="22"/>
                          </w:rPr>
                          <w:t>Code</w:t>
                        </w:r>
                      </w:p>
                    </w:tc>
                    <w:tc>
                      <w:tcPr>
                        <w:tcW w:w="1985" w:type="dxa"/>
                        <w:tcBorders>
                          <w:bottom w:val="single" w:sz="12" w:space="0" w:color="auto"/>
                        </w:tcBorders>
                        <w:shd w:val="pct30" w:color="auto" w:fill="auto"/>
                        <w:noWrap/>
                        <w:vAlign w:val="bottom"/>
                      </w:tcPr>
                      <w:p w14:paraId="096829B6" w14:textId="77777777" w:rsidR="00C70867" w:rsidRPr="00445D89" w:rsidRDefault="00C70867" w:rsidP="00C70867">
                        <w:pPr>
                          <w:pStyle w:val="emcstable"/>
                          <w:jc w:val="center"/>
                          <w:rPr>
                            <w:b/>
                            <w:szCs w:val="22"/>
                          </w:rPr>
                        </w:pPr>
                        <w:r w:rsidRPr="00445D89">
                          <w:rPr>
                            <w:b/>
                            <w:szCs w:val="22"/>
                          </w:rPr>
                          <w:t>Description</w:t>
                        </w:r>
                      </w:p>
                    </w:tc>
                  </w:tr>
                  <w:tr w:rsidR="00C70867" w:rsidRPr="00445D89" w14:paraId="1C047BFB" w14:textId="77777777" w:rsidTr="00C70867">
                    <w:trPr>
                      <w:trHeight w:val="293"/>
                    </w:trPr>
                    <w:tc>
                      <w:tcPr>
                        <w:tcW w:w="1701" w:type="dxa"/>
                        <w:shd w:val="clear" w:color="auto" w:fill="auto"/>
                        <w:noWrap/>
                      </w:tcPr>
                      <w:p w14:paraId="46534E69" w14:textId="77777777" w:rsidR="00C70867" w:rsidRPr="00445D89" w:rsidRDefault="00C70867" w:rsidP="00C70867">
                        <w:pPr>
                          <w:pStyle w:val="emcstable"/>
                          <w:jc w:val="center"/>
                          <w:rPr>
                            <w:szCs w:val="22"/>
                          </w:rPr>
                        </w:pPr>
                        <w:r w:rsidRPr="00445D89">
                          <w:rPr>
                            <w:szCs w:val="22"/>
                          </w:rPr>
                          <w:t>...</w:t>
                        </w:r>
                      </w:p>
                    </w:tc>
                    <w:tc>
                      <w:tcPr>
                        <w:tcW w:w="1985" w:type="dxa"/>
                        <w:shd w:val="clear" w:color="auto" w:fill="auto"/>
                        <w:noWrap/>
                      </w:tcPr>
                      <w:p w14:paraId="04F3E77E" w14:textId="77777777" w:rsidR="00C70867" w:rsidRPr="00445D89" w:rsidRDefault="00C70867" w:rsidP="00C70867">
                        <w:pPr>
                          <w:pStyle w:val="emcstable"/>
                          <w:jc w:val="center"/>
                          <w:rPr>
                            <w:szCs w:val="22"/>
                          </w:rPr>
                        </w:pPr>
                        <w:r w:rsidRPr="00445D89">
                          <w:rPr>
                            <w:szCs w:val="22"/>
                          </w:rPr>
                          <w:t>....</w:t>
                        </w:r>
                      </w:p>
                    </w:tc>
                  </w:tr>
                  <w:tr w:rsidR="00C70867" w:rsidRPr="00445D89" w14:paraId="5F37E14A" w14:textId="77777777" w:rsidTr="00C70867">
                    <w:trPr>
                      <w:trHeight w:val="293"/>
                    </w:trPr>
                    <w:tc>
                      <w:tcPr>
                        <w:tcW w:w="1701" w:type="dxa"/>
                        <w:shd w:val="clear" w:color="auto" w:fill="auto"/>
                        <w:noWrap/>
                        <w:vAlign w:val="bottom"/>
                      </w:tcPr>
                      <w:p w14:paraId="7315104A"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vAlign w:val="bottom"/>
                      </w:tcPr>
                      <w:p w14:paraId="0A1EEB5C" w14:textId="77777777" w:rsidR="00C70867" w:rsidRPr="00445D89" w:rsidRDefault="00C70867" w:rsidP="00C70867">
                        <w:pPr>
                          <w:pStyle w:val="emcstable"/>
                          <w:spacing w:before="60"/>
                          <w:jc w:val="center"/>
                          <w:rPr>
                            <w:szCs w:val="22"/>
                          </w:rPr>
                        </w:pPr>
                        <w:r w:rsidRPr="00445D89">
                          <w:rPr>
                            <w:szCs w:val="22"/>
                          </w:rPr>
                          <w:t>22082027</w:t>
                        </w:r>
                      </w:p>
                    </w:tc>
                  </w:tr>
                  <w:tr w:rsidR="00C70867" w:rsidRPr="00445D89" w14:paraId="4A18C5C4" w14:textId="77777777" w:rsidTr="00C70867">
                    <w:trPr>
                      <w:trHeight w:val="293"/>
                    </w:trPr>
                    <w:tc>
                      <w:tcPr>
                        <w:tcW w:w="1701" w:type="dxa"/>
                        <w:shd w:val="clear" w:color="auto" w:fill="auto"/>
                        <w:noWrap/>
                        <w:vAlign w:val="bottom"/>
                      </w:tcPr>
                      <w:p w14:paraId="7DCACEE9"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vAlign w:val="bottom"/>
                      </w:tcPr>
                      <w:p w14:paraId="6870CA96" w14:textId="77777777" w:rsidR="00C70867" w:rsidRPr="00445D89" w:rsidRDefault="00C70867" w:rsidP="00C70867">
                        <w:pPr>
                          <w:pStyle w:val="emcstable"/>
                          <w:spacing w:before="60"/>
                          <w:jc w:val="center"/>
                          <w:rPr>
                            <w:szCs w:val="22"/>
                          </w:rPr>
                        </w:pPr>
                        <w:r w:rsidRPr="00445D89">
                          <w:rPr>
                            <w:szCs w:val="22"/>
                          </w:rPr>
                          <w:t>22082029</w:t>
                        </w:r>
                      </w:p>
                    </w:tc>
                  </w:tr>
                  <w:tr w:rsidR="00C70867" w:rsidRPr="00445D89" w14:paraId="0292BD09" w14:textId="77777777" w:rsidTr="00C70867">
                    <w:trPr>
                      <w:trHeight w:val="293"/>
                    </w:trPr>
                    <w:tc>
                      <w:tcPr>
                        <w:tcW w:w="1701" w:type="dxa"/>
                        <w:shd w:val="clear" w:color="auto" w:fill="auto"/>
                        <w:noWrap/>
                        <w:vAlign w:val="bottom"/>
                      </w:tcPr>
                      <w:p w14:paraId="3367D1E9"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vAlign w:val="bottom"/>
                      </w:tcPr>
                      <w:p w14:paraId="30ECAC17" w14:textId="77777777" w:rsidR="00C70867" w:rsidRPr="00445D89" w:rsidRDefault="00C70867" w:rsidP="00C70867">
                        <w:pPr>
                          <w:pStyle w:val="emcstable"/>
                          <w:spacing w:before="60"/>
                          <w:jc w:val="center"/>
                          <w:rPr>
                            <w:szCs w:val="22"/>
                          </w:rPr>
                        </w:pPr>
                        <w:r w:rsidRPr="00445D89">
                          <w:rPr>
                            <w:szCs w:val="22"/>
                          </w:rPr>
                          <w:t>22082040</w:t>
                        </w:r>
                      </w:p>
                    </w:tc>
                  </w:tr>
                  <w:tr w:rsidR="00C70867" w:rsidRPr="00445D89" w14:paraId="7D3D9D5D" w14:textId="77777777" w:rsidTr="00C70867">
                    <w:trPr>
                      <w:trHeight w:val="293"/>
                    </w:trPr>
                    <w:tc>
                      <w:tcPr>
                        <w:tcW w:w="1701" w:type="dxa"/>
                        <w:shd w:val="clear" w:color="auto" w:fill="auto"/>
                        <w:noWrap/>
                        <w:vAlign w:val="bottom"/>
                      </w:tcPr>
                      <w:p w14:paraId="526AAB1B"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vAlign w:val="bottom"/>
                      </w:tcPr>
                      <w:p w14:paraId="6133046C" w14:textId="77777777" w:rsidR="00C70867" w:rsidRPr="00445D89" w:rsidRDefault="00C70867" w:rsidP="00C70867">
                        <w:pPr>
                          <w:pStyle w:val="emcstable"/>
                          <w:spacing w:before="60"/>
                          <w:jc w:val="center"/>
                          <w:rPr>
                            <w:szCs w:val="22"/>
                          </w:rPr>
                        </w:pPr>
                        <w:r w:rsidRPr="00445D89">
                          <w:rPr>
                            <w:szCs w:val="22"/>
                          </w:rPr>
                          <w:t>22082064</w:t>
                        </w:r>
                      </w:p>
                    </w:tc>
                  </w:tr>
                  <w:tr w:rsidR="00C70867" w:rsidRPr="00445D89" w14:paraId="5A3E6C3C" w14:textId="77777777" w:rsidTr="00C70867">
                    <w:trPr>
                      <w:trHeight w:val="293"/>
                    </w:trPr>
                    <w:tc>
                      <w:tcPr>
                        <w:tcW w:w="1701" w:type="dxa"/>
                        <w:shd w:val="clear" w:color="auto" w:fill="auto"/>
                        <w:noWrap/>
                        <w:vAlign w:val="bottom"/>
                      </w:tcPr>
                      <w:p w14:paraId="3FCAFBD6"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vAlign w:val="bottom"/>
                      </w:tcPr>
                      <w:p w14:paraId="692C0EBE" w14:textId="77777777" w:rsidR="00C70867" w:rsidRPr="00445D89" w:rsidRDefault="00C70867" w:rsidP="00C70867">
                        <w:pPr>
                          <w:pStyle w:val="emcstable"/>
                          <w:spacing w:before="60"/>
                          <w:jc w:val="center"/>
                          <w:rPr>
                            <w:szCs w:val="22"/>
                          </w:rPr>
                        </w:pPr>
                        <w:r w:rsidRPr="00445D89">
                          <w:rPr>
                            <w:szCs w:val="22"/>
                          </w:rPr>
                          <w:t>22082087</w:t>
                        </w:r>
                      </w:p>
                    </w:tc>
                  </w:tr>
                  <w:tr w:rsidR="00C70867" w:rsidRPr="00445D89" w14:paraId="39E3090B" w14:textId="77777777" w:rsidTr="00C70867">
                    <w:trPr>
                      <w:trHeight w:val="293"/>
                    </w:trPr>
                    <w:tc>
                      <w:tcPr>
                        <w:tcW w:w="1701" w:type="dxa"/>
                        <w:shd w:val="clear" w:color="auto" w:fill="auto"/>
                        <w:noWrap/>
                        <w:vAlign w:val="bottom"/>
                      </w:tcPr>
                      <w:p w14:paraId="27CB1224"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vAlign w:val="bottom"/>
                      </w:tcPr>
                      <w:p w14:paraId="3483A879" w14:textId="77777777" w:rsidR="00C70867" w:rsidRPr="00445D89" w:rsidRDefault="00C70867" w:rsidP="00C70867">
                        <w:pPr>
                          <w:pStyle w:val="emcstable"/>
                          <w:spacing w:before="60"/>
                          <w:jc w:val="center"/>
                          <w:rPr>
                            <w:szCs w:val="22"/>
                          </w:rPr>
                        </w:pPr>
                        <w:r w:rsidRPr="00445D89">
                          <w:rPr>
                            <w:szCs w:val="22"/>
                          </w:rPr>
                          <w:t>22082089</w:t>
                        </w:r>
                      </w:p>
                    </w:tc>
                  </w:tr>
                  <w:tr w:rsidR="00C70867" w:rsidRPr="00445D89" w14:paraId="6A959CC7" w14:textId="77777777" w:rsidTr="00C70867">
                    <w:trPr>
                      <w:trHeight w:val="293"/>
                    </w:trPr>
                    <w:tc>
                      <w:tcPr>
                        <w:tcW w:w="1701" w:type="dxa"/>
                        <w:shd w:val="clear" w:color="auto" w:fill="auto"/>
                        <w:noWrap/>
                        <w:vAlign w:val="bottom"/>
                      </w:tcPr>
                      <w:p w14:paraId="55DEB1BA" w14:textId="77777777" w:rsidR="00C70867" w:rsidRPr="00445D89" w:rsidRDefault="00C70867" w:rsidP="00C70867">
                        <w:pPr>
                          <w:pStyle w:val="emcstable"/>
                          <w:spacing w:before="60"/>
                          <w:jc w:val="center"/>
                          <w:rPr>
                            <w:szCs w:val="22"/>
                          </w:rPr>
                        </w:pPr>
                        <w:r w:rsidRPr="00445D89">
                          <w:rPr>
                            <w:szCs w:val="22"/>
                          </w:rPr>
                          <w:t>E470</w:t>
                        </w:r>
                      </w:p>
                    </w:tc>
                    <w:tc>
                      <w:tcPr>
                        <w:tcW w:w="1985" w:type="dxa"/>
                        <w:shd w:val="clear" w:color="auto" w:fill="auto"/>
                        <w:noWrap/>
                        <w:vAlign w:val="bottom"/>
                      </w:tcPr>
                      <w:p w14:paraId="5B551864" w14:textId="77777777" w:rsidR="00C70867" w:rsidRPr="00445D89" w:rsidRDefault="00C70867" w:rsidP="00C70867">
                        <w:pPr>
                          <w:pStyle w:val="emcstable"/>
                          <w:spacing w:before="60"/>
                          <w:jc w:val="center"/>
                          <w:rPr>
                            <w:szCs w:val="22"/>
                          </w:rPr>
                        </w:pPr>
                        <w:r w:rsidRPr="00445D89">
                          <w:rPr>
                            <w:szCs w:val="22"/>
                          </w:rPr>
                          <w:t>27101964</w:t>
                        </w:r>
                      </w:p>
                    </w:tc>
                  </w:tr>
                  <w:tr w:rsidR="00C70867" w:rsidRPr="00445D89" w14:paraId="76BCB1FA" w14:textId="77777777" w:rsidTr="00C70867">
                    <w:trPr>
                      <w:trHeight w:val="293"/>
                    </w:trPr>
                    <w:tc>
                      <w:tcPr>
                        <w:tcW w:w="1701" w:type="dxa"/>
                        <w:shd w:val="clear" w:color="auto" w:fill="auto"/>
                        <w:noWrap/>
                        <w:vAlign w:val="bottom"/>
                      </w:tcPr>
                      <w:p w14:paraId="08AC6014" w14:textId="77777777" w:rsidR="00C70867" w:rsidRPr="00445D89" w:rsidRDefault="00C70867" w:rsidP="00C70867">
                        <w:pPr>
                          <w:pStyle w:val="emcstable"/>
                          <w:spacing w:before="60"/>
                          <w:jc w:val="center"/>
                          <w:rPr>
                            <w:szCs w:val="22"/>
                          </w:rPr>
                        </w:pPr>
                        <w:r w:rsidRPr="00445D89">
                          <w:rPr>
                            <w:szCs w:val="22"/>
                          </w:rPr>
                          <w:t>E470</w:t>
                        </w:r>
                      </w:p>
                    </w:tc>
                    <w:tc>
                      <w:tcPr>
                        <w:tcW w:w="1985" w:type="dxa"/>
                        <w:shd w:val="clear" w:color="auto" w:fill="auto"/>
                        <w:noWrap/>
                        <w:vAlign w:val="bottom"/>
                      </w:tcPr>
                      <w:p w14:paraId="57EE9450" w14:textId="77777777" w:rsidR="00C70867" w:rsidRPr="00445D89" w:rsidRDefault="00C70867" w:rsidP="00C70867">
                        <w:pPr>
                          <w:pStyle w:val="emcstable"/>
                          <w:spacing w:before="60"/>
                          <w:jc w:val="center"/>
                          <w:rPr>
                            <w:color w:val="000000"/>
                            <w:szCs w:val="22"/>
                          </w:rPr>
                        </w:pPr>
                        <w:r w:rsidRPr="00445D89">
                          <w:rPr>
                            <w:szCs w:val="22"/>
                          </w:rPr>
                          <w:t>27101968</w:t>
                        </w:r>
                      </w:p>
                    </w:tc>
                  </w:tr>
                  <w:tr w:rsidR="00C70867" w:rsidRPr="00445D89" w14:paraId="791BF84D" w14:textId="77777777" w:rsidTr="00C70867">
                    <w:trPr>
                      <w:trHeight w:val="293"/>
                    </w:trPr>
                    <w:tc>
                      <w:tcPr>
                        <w:tcW w:w="1701" w:type="dxa"/>
                        <w:shd w:val="clear" w:color="auto" w:fill="auto"/>
                        <w:noWrap/>
                        <w:vAlign w:val="bottom"/>
                      </w:tcPr>
                      <w:p w14:paraId="4004B9C2" w14:textId="77777777" w:rsidR="00C70867" w:rsidRPr="00445D89" w:rsidRDefault="00C70867" w:rsidP="00C70867">
                        <w:pPr>
                          <w:pStyle w:val="emcstable"/>
                          <w:spacing w:before="60"/>
                          <w:jc w:val="center"/>
                          <w:rPr>
                            <w:szCs w:val="22"/>
                          </w:rPr>
                        </w:pPr>
                        <w:r w:rsidRPr="00445D89">
                          <w:rPr>
                            <w:szCs w:val="22"/>
                          </w:rPr>
                          <w:t>E430</w:t>
                        </w:r>
                      </w:p>
                    </w:tc>
                    <w:tc>
                      <w:tcPr>
                        <w:tcW w:w="1985" w:type="dxa"/>
                        <w:shd w:val="clear" w:color="auto" w:fill="auto"/>
                        <w:noWrap/>
                        <w:vAlign w:val="bottom"/>
                      </w:tcPr>
                      <w:p w14:paraId="10571DB9" w14:textId="77777777" w:rsidR="00C70867" w:rsidRPr="00445D89" w:rsidRDefault="00C70867" w:rsidP="00C70867">
                        <w:pPr>
                          <w:pStyle w:val="emcstable"/>
                          <w:spacing w:before="60"/>
                          <w:jc w:val="center"/>
                          <w:rPr>
                            <w:color w:val="000000"/>
                            <w:szCs w:val="22"/>
                          </w:rPr>
                        </w:pPr>
                        <w:r w:rsidRPr="00445D89">
                          <w:rPr>
                            <w:szCs w:val="22"/>
                          </w:rPr>
                          <w:t>27102015</w:t>
                        </w:r>
                      </w:p>
                    </w:tc>
                  </w:tr>
                  <w:tr w:rsidR="00C70867" w:rsidRPr="00445D89" w14:paraId="325896FD" w14:textId="77777777" w:rsidTr="00C70867">
                    <w:trPr>
                      <w:trHeight w:val="293"/>
                    </w:trPr>
                    <w:tc>
                      <w:tcPr>
                        <w:tcW w:w="1701" w:type="dxa"/>
                        <w:shd w:val="clear" w:color="auto" w:fill="auto"/>
                        <w:noWrap/>
                        <w:vAlign w:val="bottom"/>
                      </w:tcPr>
                      <w:p w14:paraId="4111A7B8" w14:textId="77777777" w:rsidR="00C70867" w:rsidRPr="00445D89" w:rsidRDefault="00C70867" w:rsidP="00C70867">
                        <w:pPr>
                          <w:pStyle w:val="emcstable"/>
                          <w:spacing w:before="60"/>
                          <w:jc w:val="center"/>
                          <w:rPr>
                            <w:szCs w:val="22"/>
                          </w:rPr>
                        </w:pPr>
                        <w:r w:rsidRPr="00445D89">
                          <w:rPr>
                            <w:szCs w:val="22"/>
                          </w:rPr>
                          <w:t>E440</w:t>
                        </w:r>
                      </w:p>
                    </w:tc>
                    <w:tc>
                      <w:tcPr>
                        <w:tcW w:w="1985" w:type="dxa"/>
                        <w:shd w:val="clear" w:color="auto" w:fill="auto"/>
                        <w:noWrap/>
                        <w:vAlign w:val="bottom"/>
                      </w:tcPr>
                      <w:p w14:paraId="5D5C2086" w14:textId="77777777" w:rsidR="00C70867" w:rsidRPr="00445D89" w:rsidRDefault="00C70867" w:rsidP="00C70867">
                        <w:pPr>
                          <w:pStyle w:val="emcstable"/>
                          <w:spacing w:before="60"/>
                          <w:jc w:val="center"/>
                          <w:rPr>
                            <w:color w:val="000000"/>
                            <w:szCs w:val="22"/>
                          </w:rPr>
                        </w:pPr>
                        <w:r w:rsidRPr="00445D89">
                          <w:rPr>
                            <w:szCs w:val="22"/>
                          </w:rPr>
                          <w:t>27102015</w:t>
                        </w:r>
                      </w:p>
                    </w:tc>
                  </w:tr>
                  <w:tr w:rsidR="00C70867" w:rsidRPr="00445D89" w14:paraId="298E531D" w14:textId="77777777" w:rsidTr="00C70867">
                    <w:trPr>
                      <w:trHeight w:val="293"/>
                    </w:trPr>
                    <w:tc>
                      <w:tcPr>
                        <w:tcW w:w="1701" w:type="dxa"/>
                        <w:shd w:val="clear" w:color="auto" w:fill="auto"/>
                        <w:noWrap/>
                        <w:vAlign w:val="bottom"/>
                      </w:tcPr>
                      <w:p w14:paraId="0BA52761" w14:textId="77777777" w:rsidR="00C70867" w:rsidRPr="00445D89" w:rsidRDefault="00C70867" w:rsidP="00C70867">
                        <w:pPr>
                          <w:pStyle w:val="emcstable"/>
                          <w:spacing w:before="60"/>
                          <w:jc w:val="center"/>
                          <w:rPr>
                            <w:szCs w:val="22"/>
                          </w:rPr>
                        </w:pPr>
                        <w:r w:rsidRPr="00445D89">
                          <w:rPr>
                            <w:szCs w:val="22"/>
                          </w:rPr>
                          <w:t>E430</w:t>
                        </w:r>
                      </w:p>
                    </w:tc>
                    <w:tc>
                      <w:tcPr>
                        <w:tcW w:w="1985" w:type="dxa"/>
                        <w:shd w:val="clear" w:color="auto" w:fill="auto"/>
                        <w:noWrap/>
                      </w:tcPr>
                      <w:p w14:paraId="59E461F1" w14:textId="77777777" w:rsidR="00C70867" w:rsidRPr="00445D89" w:rsidRDefault="00C70867" w:rsidP="00C70867">
                        <w:pPr>
                          <w:pStyle w:val="emcstable"/>
                          <w:spacing w:before="60"/>
                          <w:jc w:val="center"/>
                          <w:rPr>
                            <w:color w:val="000000"/>
                            <w:szCs w:val="22"/>
                          </w:rPr>
                        </w:pPr>
                        <w:r w:rsidRPr="00445D89">
                          <w:rPr>
                            <w:szCs w:val="22"/>
                          </w:rPr>
                          <w:t>27102017</w:t>
                        </w:r>
                      </w:p>
                    </w:tc>
                  </w:tr>
                  <w:tr w:rsidR="00C70867" w:rsidRPr="00445D89" w14:paraId="6586D4AF" w14:textId="77777777" w:rsidTr="00C70867">
                    <w:trPr>
                      <w:trHeight w:val="293"/>
                    </w:trPr>
                    <w:tc>
                      <w:tcPr>
                        <w:tcW w:w="1701" w:type="dxa"/>
                        <w:shd w:val="clear" w:color="auto" w:fill="auto"/>
                        <w:noWrap/>
                        <w:vAlign w:val="bottom"/>
                      </w:tcPr>
                      <w:p w14:paraId="54173CFA" w14:textId="77777777" w:rsidR="00C70867" w:rsidRPr="00445D89" w:rsidRDefault="00C70867" w:rsidP="00C70867">
                        <w:pPr>
                          <w:pStyle w:val="emcstable"/>
                          <w:spacing w:before="60"/>
                          <w:jc w:val="center"/>
                          <w:rPr>
                            <w:szCs w:val="22"/>
                          </w:rPr>
                        </w:pPr>
                        <w:r w:rsidRPr="00445D89">
                          <w:rPr>
                            <w:szCs w:val="22"/>
                          </w:rPr>
                          <w:t>E440</w:t>
                        </w:r>
                      </w:p>
                    </w:tc>
                    <w:tc>
                      <w:tcPr>
                        <w:tcW w:w="1985" w:type="dxa"/>
                        <w:shd w:val="clear" w:color="auto" w:fill="auto"/>
                        <w:noWrap/>
                      </w:tcPr>
                      <w:p w14:paraId="1A8B1A90" w14:textId="77777777" w:rsidR="00C70867" w:rsidRPr="00445D89" w:rsidRDefault="00C70867" w:rsidP="00C70867">
                        <w:pPr>
                          <w:pStyle w:val="emcstable"/>
                          <w:spacing w:before="60"/>
                          <w:jc w:val="center"/>
                          <w:rPr>
                            <w:color w:val="000000"/>
                            <w:szCs w:val="22"/>
                          </w:rPr>
                        </w:pPr>
                        <w:r w:rsidRPr="00445D89">
                          <w:rPr>
                            <w:szCs w:val="22"/>
                          </w:rPr>
                          <w:t>27102017</w:t>
                        </w:r>
                      </w:p>
                    </w:tc>
                  </w:tr>
                  <w:tr w:rsidR="00C70867" w:rsidRPr="00445D89" w14:paraId="4C772557" w14:textId="77777777" w:rsidTr="00C70867">
                    <w:trPr>
                      <w:trHeight w:val="293"/>
                    </w:trPr>
                    <w:tc>
                      <w:tcPr>
                        <w:tcW w:w="1701" w:type="dxa"/>
                        <w:shd w:val="clear" w:color="auto" w:fill="auto"/>
                        <w:noWrap/>
                        <w:vAlign w:val="bottom"/>
                      </w:tcPr>
                      <w:p w14:paraId="009A3DA2" w14:textId="77777777" w:rsidR="00C70867" w:rsidRPr="00445D89" w:rsidRDefault="00C70867" w:rsidP="00C70867">
                        <w:pPr>
                          <w:pStyle w:val="emcstable"/>
                          <w:spacing w:before="60"/>
                          <w:jc w:val="center"/>
                          <w:rPr>
                            <w:szCs w:val="22"/>
                          </w:rPr>
                        </w:pPr>
                        <w:r w:rsidRPr="00445D89">
                          <w:rPr>
                            <w:szCs w:val="22"/>
                          </w:rPr>
                          <w:t>E470</w:t>
                        </w:r>
                      </w:p>
                    </w:tc>
                    <w:tc>
                      <w:tcPr>
                        <w:tcW w:w="1985" w:type="dxa"/>
                        <w:shd w:val="clear" w:color="auto" w:fill="auto"/>
                        <w:noWrap/>
                        <w:vAlign w:val="bottom"/>
                      </w:tcPr>
                      <w:p w14:paraId="383B0D39" w14:textId="77777777" w:rsidR="00C70867" w:rsidRPr="00445D89" w:rsidRDefault="00C70867" w:rsidP="00C70867">
                        <w:pPr>
                          <w:pStyle w:val="emcstable"/>
                          <w:spacing w:before="60"/>
                          <w:jc w:val="center"/>
                          <w:rPr>
                            <w:color w:val="000000"/>
                            <w:szCs w:val="22"/>
                          </w:rPr>
                        </w:pPr>
                        <w:r w:rsidRPr="00445D89">
                          <w:rPr>
                            <w:szCs w:val="22"/>
                          </w:rPr>
                          <w:t>27102031</w:t>
                        </w:r>
                      </w:p>
                    </w:tc>
                  </w:tr>
                  <w:tr w:rsidR="00C70867" w:rsidRPr="00445D89" w14:paraId="0D100DB2" w14:textId="77777777" w:rsidTr="00C70867">
                    <w:trPr>
                      <w:trHeight w:val="293"/>
                    </w:trPr>
                    <w:tc>
                      <w:tcPr>
                        <w:tcW w:w="1701" w:type="dxa"/>
                        <w:shd w:val="clear" w:color="auto" w:fill="auto"/>
                        <w:noWrap/>
                        <w:vAlign w:val="bottom"/>
                      </w:tcPr>
                      <w:p w14:paraId="11E0538C" w14:textId="77777777" w:rsidR="00C70867" w:rsidRPr="00445D89" w:rsidRDefault="00C70867" w:rsidP="00C70867">
                        <w:pPr>
                          <w:pStyle w:val="emcstable"/>
                          <w:spacing w:before="60"/>
                          <w:jc w:val="center"/>
                          <w:rPr>
                            <w:szCs w:val="22"/>
                          </w:rPr>
                        </w:pPr>
                        <w:r w:rsidRPr="00445D89">
                          <w:rPr>
                            <w:szCs w:val="22"/>
                          </w:rPr>
                          <w:t>E470</w:t>
                        </w:r>
                      </w:p>
                    </w:tc>
                    <w:tc>
                      <w:tcPr>
                        <w:tcW w:w="1985" w:type="dxa"/>
                        <w:shd w:val="clear" w:color="auto" w:fill="auto"/>
                        <w:noWrap/>
                        <w:vAlign w:val="bottom"/>
                      </w:tcPr>
                      <w:p w14:paraId="65F1ECA3" w14:textId="77777777" w:rsidR="00C70867" w:rsidRPr="00445D89" w:rsidRDefault="00C70867" w:rsidP="00C70867">
                        <w:pPr>
                          <w:pStyle w:val="emcstable"/>
                          <w:spacing w:before="60"/>
                          <w:jc w:val="center"/>
                          <w:rPr>
                            <w:szCs w:val="22"/>
                          </w:rPr>
                        </w:pPr>
                        <w:r w:rsidRPr="00445D89">
                          <w:rPr>
                            <w:szCs w:val="22"/>
                          </w:rPr>
                          <w:t>27102035</w:t>
                        </w:r>
                      </w:p>
                    </w:tc>
                  </w:tr>
                  <w:tr w:rsidR="00C70867" w:rsidRPr="00445D89" w14:paraId="1ABEB7AB" w14:textId="77777777" w:rsidTr="00C70867">
                    <w:trPr>
                      <w:trHeight w:val="293"/>
                    </w:trPr>
                    <w:tc>
                      <w:tcPr>
                        <w:tcW w:w="1701" w:type="dxa"/>
                        <w:shd w:val="clear" w:color="auto" w:fill="auto"/>
                        <w:noWrap/>
                        <w:vAlign w:val="bottom"/>
                      </w:tcPr>
                      <w:p w14:paraId="3BEA2F65" w14:textId="77777777" w:rsidR="00C70867" w:rsidRPr="00445D89" w:rsidRDefault="00C70867" w:rsidP="00C70867">
                        <w:pPr>
                          <w:pStyle w:val="emcstable"/>
                          <w:spacing w:before="60"/>
                          <w:jc w:val="center"/>
                          <w:rPr>
                            <w:szCs w:val="22"/>
                          </w:rPr>
                        </w:pPr>
                        <w:r w:rsidRPr="00445D89">
                          <w:rPr>
                            <w:szCs w:val="22"/>
                          </w:rPr>
                          <w:t>E470</w:t>
                        </w:r>
                      </w:p>
                    </w:tc>
                    <w:tc>
                      <w:tcPr>
                        <w:tcW w:w="1985" w:type="dxa"/>
                        <w:shd w:val="clear" w:color="auto" w:fill="auto"/>
                        <w:noWrap/>
                        <w:vAlign w:val="bottom"/>
                      </w:tcPr>
                      <w:p w14:paraId="22290558" w14:textId="77777777" w:rsidR="00C70867" w:rsidRPr="00445D89" w:rsidRDefault="00C70867" w:rsidP="00C70867">
                        <w:pPr>
                          <w:pStyle w:val="emcstable"/>
                          <w:spacing w:before="60"/>
                          <w:jc w:val="center"/>
                          <w:rPr>
                            <w:szCs w:val="22"/>
                          </w:rPr>
                        </w:pPr>
                        <w:r w:rsidRPr="00445D89">
                          <w:rPr>
                            <w:szCs w:val="22"/>
                          </w:rPr>
                          <w:t>27102039</w:t>
                        </w:r>
                      </w:p>
                    </w:tc>
                  </w:tr>
                  <w:tr w:rsidR="00C70867" w:rsidRPr="00445D89" w14:paraId="78A74A8B" w14:textId="77777777" w:rsidTr="00C70867">
                    <w:trPr>
                      <w:trHeight w:val="293"/>
                    </w:trPr>
                    <w:tc>
                      <w:tcPr>
                        <w:tcW w:w="1701" w:type="dxa"/>
                        <w:shd w:val="clear" w:color="auto" w:fill="auto"/>
                        <w:noWrap/>
                      </w:tcPr>
                      <w:p w14:paraId="2198E587" w14:textId="77777777" w:rsidR="00C70867" w:rsidRPr="00445D89" w:rsidRDefault="00C70867" w:rsidP="00C70867">
                        <w:pPr>
                          <w:pStyle w:val="emcstable"/>
                          <w:jc w:val="center"/>
                          <w:rPr>
                            <w:szCs w:val="22"/>
                          </w:rPr>
                        </w:pPr>
                        <w:r w:rsidRPr="00445D89">
                          <w:rPr>
                            <w:szCs w:val="22"/>
                          </w:rPr>
                          <w:t>...</w:t>
                        </w:r>
                      </w:p>
                    </w:tc>
                    <w:tc>
                      <w:tcPr>
                        <w:tcW w:w="1985" w:type="dxa"/>
                        <w:shd w:val="clear" w:color="auto" w:fill="auto"/>
                        <w:noWrap/>
                      </w:tcPr>
                      <w:p w14:paraId="01AA2DAF" w14:textId="77777777" w:rsidR="00C70867" w:rsidRPr="00445D89" w:rsidRDefault="00C70867" w:rsidP="00C70867">
                        <w:pPr>
                          <w:pStyle w:val="emcstable"/>
                          <w:jc w:val="center"/>
                          <w:rPr>
                            <w:szCs w:val="22"/>
                          </w:rPr>
                        </w:pPr>
                        <w:r w:rsidRPr="00445D89">
                          <w:rPr>
                            <w:szCs w:val="22"/>
                          </w:rPr>
                          <w:t>....</w:t>
                        </w:r>
                      </w:p>
                    </w:tc>
                  </w:tr>
                </w:tbl>
                <w:p w14:paraId="44E3AAA3" w14:textId="77777777" w:rsidR="00C70867" w:rsidRPr="00445D89" w:rsidRDefault="00C70867" w:rsidP="00C70867">
                  <w:pPr>
                    <w:spacing w:line="276" w:lineRule="auto"/>
                    <w:rPr>
                      <w:szCs w:val="22"/>
                      <w:lang w:val="en-US"/>
                    </w:rPr>
                  </w:pPr>
                </w:p>
                <w:p w14:paraId="6D16030F" w14:textId="77777777" w:rsidR="00C70867" w:rsidRPr="00445D89" w:rsidRDefault="00C70867" w:rsidP="00B03D74">
                  <w:pPr>
                    <w:pStyle w:val="ad"/>
                    <w:numPr>
                      <w:ilvl w:val="0"/>
                      <w:numId w:val="44"/>
                    </w:numPr>
                    <w:contextualSpacing w:val="0"/>
                    <w:rPr>
                      <w:szCs w:val="22"/>
                    </w:rPr>
                  </w:pPr>
                  <w:r w:rsidRPr="00445D89">
                    <w:rPr>
                      <w:szCs w:val="22"/>
                      <w:lang w:val="en-US"/>
                    </w:rPr>
                    <w:t>Addition</w:t>
                  </w:r>
                  <w:r w:rsidRPr="00445D89">
                    <w:rPr>
                      <w:szCs w:val="22"/>
                    </w:rPr>
                    <w:t xml:space="preserve"> of the below </w:t>
                  </w:r>
                  <w:r w:rsidRPr="00445D89">
                    <w:rPr>
                      <w:szCs w:val="22"/>
                      <w:lang w:val="en-US"/>
                    </w:rPr>
                    <w:t>entries</w:t>
                  </w:r>
                  <w:r w:rsidRPr="00445D89">
                    <w:rPr>
                      <w:szCs w:val="22"/>
                    </w:rPr>
                    <w:t xml:space="preserve"> </w:t>
                  </w:r>
                  <w:r w:rsidRPr="00445D89">
                    <w:rPr>
                      <w:szCs w:val="22"/>
                      <w:lang w:val="en-US"/>
                    </w:rPr>
                    <w:t>in</w:t>
                  </w:r>
                  <w:r w:rsidRPr="00445D89">
                    <w:rPr>
                      <w:szCs w:val="22"/>
                    </w:rPr>
                    <w:t xml:space="preserve"> the table of Section “</w:t>
                  </w:r>
                  <w:r w:rsidRPr="00445D89">
                    <w:rPr>
                      <w:i/>
                      <w:szCs w:val="22"/>
                    </w:rPr>
                    <w:t>2.</w:t>
                  </w:r>
                  <w:r w:rsidRPr="00445D89">
                    <w:rPr>
                      <w:i/>
                      <w:szCs w:val="22"/>
                      <w:lang w:val="en-US"/>
                    </w:rPr>
                    <w:t>4</w:t>
                  </w:r>
                  <w:r w:rsidRPr="00445D89">
                    <w:rPr>
                      <w:i/>
                      <w:szCs w:val="22"/>
                    </w:rPr>
                    <w:t xml:space="preserve"> </w:t>
                  </w:r>
                  <w:r w:rsidRPr="00445D89">
                    <w:rPr>
                      <w:i/>
                      <w:szCs w:val="22"/>
                      <w:lang w:val="en-US"/>
                    </w:rPr>
                    <w:t xml:space="preserve">Correspondence </w:t>
                  </w:r>
                  <w:r w:rsidRPr="00445D89">
                    <w:rPr>
                      <w:i/>
                      <w:szCs w:val="22"/>
                    </w:rPr>
                    <w:t>CN Codes</w:t>
                  </w:r>
                  <w:r w:rsidRPr="00445D89">
                    <w:rPr>
                      <w:i/>
                      <w:szCs w:val="22"/>
                      <w:lang w:val="en-US"/>
                    </w:rPr>
                    <w:t>-Excise Product</w:t>
                  </w:r>
                  <w:r w:rsidRPr="00445D89">
                    <w:rPr>
                      <w:szCs w:val="22"/>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1985"/>
                  </w:tblGrid>
                  <w:tr w:rsidR="00C70867" w:rsidRPr="00445D89" w14:paraId="45650865" w14:textId="77777777" w:rsidTr="00C70867">
                    <w:trPr>
                      <w:trHeight w:val="293"/>
                    </w:trPr>
                    <w:tc>
                      <w:tcPr>
                        <w:tcW w:w="1701" w:type="dxa"/>
                        <w:tcBorders>
                          <w:bottom w:val="single" w:sz="12" w:space="0" w:color="auto"/>
                        </w:tcBorders>
                        <w:shd w:val="pct30" w:color="auto" w:fill="auto"/>
                        <w:noWrap/>
                        <w:vAlign w:val="bottom"/>
                      </w:tcPr>
                      <w:p w14:paraId="00803A1C" w14:textId="77777777" w:rsidR="00C70867" w:rsidRPr="00445D89" w:rsidRDefault="00C70867" w:rsidP="00C70867">
                        <w:pPr>
                          <w:pStyle w:val="emcstable"/>
                          <w:jc w:val="center"/>
                          <w:rPr>
                            <w:b/>
                            <w:szCs w:val="22"/>
                          </w:rPr>
                        </w:pPr>
                        <w:r w:rsidRPr="00445D89">
                          <w:rPr>
                            <w:b/>
                            <w:szCs w:val="22"/>
                          </w:rPr>
                          <w:t>Code</w:t>
                        </w:r>
                      </w:p>
                    </w:tc>
                    <w:tc>
                      <w:tcPr>
                        <w:tcW w:w="1985" w:type="dxa"/>
                        <w:tcBorders>
                          <w:bottom w:val="single" w:sz="12" w:space="0" w:color="auto"/>
                        </w:tcBorders>
                        <w:shd w:val="pct30" w:color="auto" w:fill="auto"/>
                        <w:noWrap/>
                        <w:vAlign w:val="bottom"/>
                      </w:tcPr>
                      <w:p w14:paraId="5241E7C3" w14:textId="77777777" w:rsidR="00C70867" w:rsidRPr="00445D89" w:rsidRDefault="00C70867" w:rsidP="00C70867">
                        <w:pPr>
                          <w:pStyle w:val="emcstable"/>
                          <w:jc w:val="center"/>
                          <w:rPr>
                            <w:b/>
                            <w:szCs w:val="22"/>
                          </w:rPr>
                        </w:pPr>
                        <w:r w:rsidRPr="00445D89">
                          <w:rPr>
                            <w:b/>
                            <w:szCs w:val="22"/>
                          </w:rPr>
                          <w:t>Description</w:t>
                        </w:r>
                      </w:p>
                    </w:tc>
                  </w:tr>
                  <w:tr w:rsidR="00C70867" w:rsidRPr="00445D89" w14:paraId="15763645" w14:textId="77777777" w:rsidTr="00C70867">
                    <w:trPr>
                      <w:trHeight w:val="293"/>
                    </w:trPr>
                    <w:tc>
                      <w:tcPr>
                        <w:tcW w:w="1701" w:type="dxa"/>
                        <w:shd w:val="clear" w:color="auto" w:fill="auto"/>
                        <w:noWrap/>
                      </w:tcPr>
                      <w:p w14:paraId="4FFFE6DA" w14:textId="77777777" w:rsidR="00C70867" w:rsidRPr="00445D89" w:rsidRDefault="00C70867" w:rsidP="00C70867">
                        <w:pPr>
                          <w:pStyle w:val="emcstable"/>
                          <w:jc w:val="center"/>
                          <w:rPr>
                            <w:szCs w:val="22"/>
                          </w:rPr>
                        </w:pPr>
                        <w:r w:rsidRPr="00445D89">
                          <w:rPr>
                            <w:szCs w:val="22"/>
                          </w:rPr>
                          <w:t>...</w:t>
                        </w:r>
                      </w:p>
                    </w:tc>
                    <w:tc>
                      <w:tcPr>
                        <w:tcW w:w="1985" w:type="dxa"/>
                        <w:shd w:val="clear" w:color="auto" w:fill="auto"/>
                        <w:noWrap/>
                      </w:tcPr>
                      <w:p w14:paraId="27482312" w14:textId="77777777" w:rsidR="00C70867" w:rsidRPr="00445D89" w:rsidRDefault="00C70867" w:rsidP="00C70867">
                        <w:pPr>
                          <w:pStyle w:val="emcstable"/>
                          <w:jc w:val="center"/>
                          <w:rPr>
                            <w:szCs w:val="22"/>
                          </w:rPr>
                        </w:pPr>
                        <w:r w:rsidRPr="00445D89">
                          <w:rPr>
                            <w:szCs w:val="22"/>
                          </w:rPr>
                          <w:t>....</w:t>
                        </w:r>
                      </w:p>
                    </w:tc>
                  </w:tr>
                  <w:tr w:rsidR="00C70867" w:rsidRPr="00445D89" w14:paraId="79E88128" w14:textId="77777777" w:rsidTr="00C70867">
                    <w:trPr>
                      <w:trHeight w:val="293"/>
                    </w:trPr>
                    <w:tc>
                      <w:tcPr>
                        <w:tcW w:w="1701" w:type="dxa"/>
                        <w:shd w:val="clear" w:color="auto" w:fill="auto"/>
                        <w:noWrap/>
                      </w:tcPr>
                      <w:p w14:paraId="730CA88A"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tcPr>
                      <w:p w14:paraId="47AAAE2B" w14:textId="77777777" w:rsidR="00C70867" w:rsidRPr="00445D89" w:rsidRDefault="00C70867" w:rsidP="00C70867">
                        <w:pPr>
                          <w:pStyle w:val="emcstable"/>
                          <w:spacing w:before="60"/>
                          <w:jc w:val="center"/>
                          <w:rPr>
                            <w:szCs w:val="22"/>
                          </w:rPr>
                        </w:pPr>
                        <w:r w:rsidRPr="00445D89">
                          <w:rPr>
                            <w:szCs w:val="22"/>
                          </w:rPr>
                          <w:t>22082016</w:t>
                        </w:r>
                      </w:p>
                    </w:tc>
                  </w:tr>
                  <w:tr w:rsidR="00C70867" w:rsidRPr="00445D89" w14:paraId="0BF271D7" w14:textId="77777777" w:rsidTr="00C70867">
                    <w:trPr>
                      <w:trHeight w:val="293"/>
                    </w:trPr>
                    <w:tc>
                      <w:tcPr>
                        <w:tcW w:w="1701" w:type="dxa"/>
                        <w:shd w:val="clear" w:color="auto" w:fill="auto"/>
                        <w:noWrap/>
                      </w:tcPr>
                      <w:p w14:paraId="67AFDE0E"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tcPr>
                      <w:p w14:paraId="60E6A91C" w14:textId="77777777" w:rsidR="00C70867" w:rsidRPr="00445D89" w:rsidRDefault="00C70867" w:rsidP="00C70867">
                        <w:pPr>
                          <w:pStyle w:val="emcstable"/>
                          <w:spacing w:before="60"/>
                          <w:jc w:val="center"/>
                          <w:rPr>
                            <w:szCs w:val="22"/>
                          </w:rPr>
                        </w:pPr>
                        <w:r w:rsidRPr="00445D89">
                          <w:rPr>
                            <w:szCs w:val="22"/>
                          </w:rPr>
                          <w:t>22082018</w:t>
                        </w:r>
                      </w:p>
                    </w:tc>
                  </w:tr>
                  <w:tr w:rsidR="00C70867" w:rsidRPr="00445D89" w14:paraId="67F43AE3" w14:textId="77777777" w:rsidTr="00C70867">
                    <w:trPr>
                      <w:trHeight w:val="293"/>
                    </w:trPr>
                    <w:tc>
                      <w:tcPr>
                        <w:tcW w:w="1701" w:type="dxa"/>
                        <w:shd w:val="clear" w:color="auto" w:fill="auto"/>
                        <w:noWrap/>
                      </w:tcPr>
                      <w:p w14:paraId="6F05F056"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tcPr>
                      <w:p w14:paraId="51E20C07" w14:textId="77777777" w:rsidR="00C70867" w:rsidRPr="00445D89" w:rsidRDefault="00C70867" w:rsidP="00C70867">
                        <w:pPr>
                          <w:pStyle w:val="emcstable"/>
                          <w:spacing w:before="60"/>
                          <w:jc w:val="center"/>
                          <w:rPr>
                            <w:szCs w:val="22"/>
                          </w:rPr>
                        </w:pPr>
                        <w:r w:rsidRPr="00445D89">
                          <w:rPr>
                            <w:szCs w:val="22"/>
                          </w:rPr>
                          <w:t>22082019</w:t>
                        </w:r>
                      </w:p>
                    </w:tc>
                  </w:tr>
                  <w:tr w:rsidR="00C70867" w:rsidRPr="00445D89" w14:paraId="36C5C33D" w14:textId="77777777" w:rsidTr="00C70867">
                    <w:trPr>
                      <w:trHeight w:val="293"/>
                    </w:trPr>
                    <w:tc>
                      <w:tcPr>
                        <w:tcW w:w="1701" w:type="dxa"/>
                        <w:shd w:val="clear" w:color="auto" w:fill="auto"/>
                        <w:noWrap/>
                      </w:tcPr>
                      <w:p w14:paraId="1F840835"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tcPr>
                      <w:p w14:paraId="273BA8C1" w14:textId="77777777" w:rsidR="00C70867" w:rsidRPr="00445D89" w:rsidRDefault="00C70867" w:rsidP="00C70867">
                        <w:pPr>
                          <w:pStyle w:val="emcstable"/>
                          <w:spacing w:before="60"/>
                          <w:jc w:val="center"/>
                          <w:rPr>
                            <w:szCs w:val="22"/>
                          </w:rPr>
                        </w:pPr>
                        <w:r w:rsidRPr="00445D89">
                          <w:rPr>
                            <w:szCs w:val="22"/>
                          </w:rPr>
                          <w:t>22082028</w:t>
                        </w:r>
                      </w:p>
                    </w:tc>
                  </w:tr>
                  <w:tr w:rsidR="00C70867" w:rsidRPr="00445D89" w14:paraId="496C145F" w14:textId="77777777" w:rsidTr="00C70867">
                    <w:trPr>
                      <w:trHeight w:val="293"/>
                    </w:trPr>
                    <w:tc>
                      <w:tcPr>
                        <w:tcW w:w="1701" w:type="dxa"/>
                        <w:shd w:val="clear" w:color="auto" w:fill="auto"/>
                        <w:noWrap/>
                      </w:tcPr>
                      <w:p w14:paraId="5BDFCDCE"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tcPr>
                      <w:p w14:paraId="33E73F17" w14:textId="77777777" w:rsidR="00C70867" w:rsidRPr="00445D89" w:rsidRDefault="00C70867" w:rsidP="00C70867">
                        <w:pPr>
                          <w:pStyle w:val="emcstable"/>
                          <w:spacing w:before="60"/>
                          <w:jc w:val="center"/>
                          <w:rPr>
                            <w:szCs w:val="22"/>
                          </w:rPr>
                        </w:pPr>
                        <w:r w:rsidRPr="00445D89">
                          <w:rPr>
                            <w:szCs w:val="22"/>
                          </w:rPr>
                          <w:t>22082069</w:t>
                        </w:r>
                      </w:p>
                    </w:tc>
                  </w:tr>
                  <w:tr w:rsidR="00C70867" w:rsidRPr="00445D89" w14:paraId="6BA70EFC" w14:textId="77777777" w:rsidTr="00C70867">
                    <w:trPr>
                      <w:trHeight w:val="293"/>
                    </w:trPr>
                    <w:tc>
                      <w:tcPr>
                        <w:tcW w:w="1701" w:type="dxa"/>
                        <w:shd w:val="clear" w:color="auto" w:fill="auto"/>
                        <w:noWrap/>
                      </w:tcPr>
                      <w:p w14:paraId="52565122"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tcPr>
                      <w:p w14:paraId="54737046" w14:textId="77777777" w:rsidR="00C70867" w:rsidRPr="00445D89" w:rsidRDefault="00C70867" w:rsidP="00C70867">
                        <w:pPr>
                          <w:pStyle w:val="emcstable"/>
                          <w:spacing w:before="60"/>
                          <w:jc w:val="center"/>
                          <w:rPr>
                            <w:szCs w:val="22"/>
                          </w:rPr>
                        </w:pPr>
                        <w:r w:rsidRPr="00445D89">
                          <w:rPr>
                            <w:szCs w:val="22"/>
                          </w:rPr>
                          <w:t>22082066</w:t>
                        </w:r>
                      </w:p>
                    </w:tc>
                  </w:tr>
                  <w:tr w:rsidR="00C70867" w:rsidRPr="00445D89" w14:paraId="7BB46CB4" w14:textId="77777777" w:rsidTr="00C70867">
                    <w:trPr>
                      <w:trHeight w:val="293"/>
                    </w:trPr>
                    <w:tc>
                      <w:tcPr>
                        <w:tcW w:w="1701" w:type="dxa"/>
                        <w:shd w:val="clear" w:color="auto" w:fill="auto"/>
                        <w:noWrap/>
                      </w:tcPr>
                      <w:p w14:paraId="02F6C66C"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tcPr>
                      <w:p w14:paraId="5026CDDD" w14:textId="77777777" w:rsidR="00C70867" w:rsidRPr="00445D89" w:rsidRDefault="00C70867" w:rsidP="00C70867">
                        <w:pPr>
                          <w:pStyle w:val="emcstable"/>
                          <w:spacing w:before="60"/>
                          <w:jc w:val="center"/>
                          <w:rPr>
                            <w:szCs w:val="22"/>
                          </w:rPr>
                        </w:pPr>
                        <w:r w:rsidRPr="00445D89">
                          <w:rPr>
                            <w:szCs w:val="22"/>
                          </w:rPr>
                          <w:t>22082069</w:t>
                        </w:r>
                      </w:p>
                    </w:tc>
                  </w:tr>
                  <w:tr w:rsidR="00C70867" w:rsidRPr="00445D89" w14:paraId="7254B16F" w14:textId="77777777" w:rsidTr="00C70867">
                    <w:trPr>
                      <w:trHeight w:val="293"/>
                    </w:trPr>
                    <w:tc>
                      <w:tcPr>
                        <w:tcW w:w="1701" w:type="dxa"/>
                        <w:shd w:val="clear" w:color="auto" w:fill="auto"/>
                        <w:noWrap/>
                      </w:tcPr>
                      <w:p w14:paraId="53BB28EE" w14:textId="77777777" w:rsidR="00C70867" w:rsidRPr="00445D89" w:rsidRDefault="00C70867" w:rsidP="00C70867">
                        <w:pPr>
                          <w:pStyle w:val="emcstable"/>
                          <w:spacing w:before="60"/>
                          <w:jc w:val="center"/>
                          <w:rPr>
                            <w:szCs w:val="22"/>
                          </w:rPr>
                        </w:pPr>
                        <w:r w:rsidRPr="00445D89">
                          <w:rPr>
                            <w:szCs w:val="22"/>
                          </w:rPr>
                          <w:t>S200</w:t>
                        </w:r>
                      </w:p>
                    </w:tc>
                    <w:tc>
                      <w:tcPr>
                        <w:tcW w:w="1985" w:type="dxa"/>
                        <w:shd w:val="clear" w:color="auto" w:fill="auto"/>
                        <w:noWrap/>
                      </w:tcPr>
                      <w:p w14:paraId="4E1E0FE5" w14:textId="77777777" w:rsidR="00C70867" w:rsidRPr="00445D89" w:rsidRDefault="00C70867" w:rsidP="00C70867">
                        <w:pPr>
                          <w:pStyle w:val="emcstable"/>
                          <w:spacing w:before="60"/>
                          <w:jc w:val="center"/>
                          <w:rPr>
                            <w:szCs w:val="22"/>
                          </w:rPr>
                        </w:pPr>
                        <w:r w:rsidRPr="00445D89">
                          <w:rPr>
                            <w:szCs w:val="22"/>
                          </w:rPr>
                          <w:t>22082088</w:t>
                        </w:r>
                      </w:p>
                    </w:tc>
                  </w:tr>
                  <w:tr w:rsidR="00C70867" w:rsidRPr="00445D89" w14:paraId="241A9625" w14:textId="77777777" w:rsidTr="00C70867">
                    <w:trPr>
                      <w:trHeight w:val="293"/>
                    </w:trPr>
                    <w:tc>
                      <w:tcPr>
                        <w:tcW w:w="1701" w:type="dxa"/>
                        <w:shd w:val="clear" w:color="auto" w:fill="auto"/>
                        <w:noWrap/>
                        <w:vAlign w:val="bottom"/>
                      </w:tcPr>
                      <w:p w14:paraId="3627E915" w14:textId="77777777" w:rsidR="00C70867" w:rsidRPr="00445D89" w:rsidRDefault="00C70867" w:rsidP="00C70867">
                        <w:pPr>
                          <w:pStyle w:val="emcstable"/>
                          <w:spacing w:before="60"/>
                          <w:jc w:val="center"/>
                          <w:rPr>
                            <w:szCs w:val="22"/>
                          </w:rPr>
                        </w:pPr>
                        <w:r w:rsidRPr="00445D89">
                          <w:rPr>
                            <w:szCs w:val="22"/>
                          </w:rPr>
                          <w:t>E470</w:t>
                        </w:r>
                      </w:p>
                    </w:tc>
                    <w:tc>
                      <w:tcPr>
                        <w:tcW w:w="1985" w:type="dxa"/>
                        <w:shd w:val="clear" w:color="auto" w:fill="auto"/>
                        <w:noWrap/>
                        <w:vAlign w:val="bottom"/>
                      </w:tcPr>
                      <w:p w14:paraId="3425AAEA" w14:textId="77777777" w:rsidR="00C70867" w:rsidRPr="00445D89" w:rsidRDefault="00C70867" w:rsidP="00C70867">
                        <w:pPr>
                          <w:pStyle w:val="emcstable"/>
                          <w:spacing w:before="60"/>
                          <w:jc w:val="center"/>
                          <w:rPr>
                            <w:szCs w:val="22"/>
                          </w:rPr>
                        </w:pPr>
                        <w:r w:rsidRPr="00445D89">
                          <w:rPr>
                            <w:szCs w:val="22"/>
                          </w:rPr>
                          <w:t>27102032</w:t>
                        </w:r>
                      </w:p>
                    </w:tc>
                  </w:tr>
                  <w:tr w:rsidR="00C70867" w:rsidRPr="00445D89" w14:paraId="1D443667" w14:textId="77777777" w:rsidTr="00C70867">
                    <w:trPr>
                      <w:trHeight w:val="293"/>
                    </w:trPr>
                    <w:tc>
                      <w:tcPr>
                        <w:tcW w:w="1701" w:type="dxa"/>
                        <w:shd w:val="clear" w:color="auto" w:fill="auto"/>
                        <w:noWrap/>
                        <w:vAlign w:val="bottom"/>
                      </w:tcPr>
                      <w:p w14:paraId="2AFED9B1" w14:textId="77777777" w:rsidR="00C70867" w:rsidRPr="00445D89" w:rsidRDefault="00C70867" w:rsidP="00C70867">
                        <w:pPr>
                          <w:pStyle w:val="emcstable"/>
                          <w:spacing w:before="60"/>
                          <w:jc w:val="center"/>
                          <w:rPr>
                            <w:szCs w:val="22"/>
                          </w:rPr>
                        </w:pPr>
                        <w:r w:rsidRPr="00445D89">
                          <w:rPr>
                            <w:szCs w:val="22"/>
                          </w:rPr>
                          <w:t>E470</w:t>
                        </w:r>
                      </w:p>
                    </w:tc>
                    <w:tc>
                      <w:tcPr>
                        <w:tcW w:w="1985" w:type="dxa"/>
                        <w:shd w:val="clear" w:color="auto" w:fill="auto"/>
                        <w:noWrap/>
                        <w:vAlign w:val="bottom"/>
                      </w:tcPr>
                      <w:p w14:paraId="0DF22363" w14:textId="77777777" w:rsidR="00C70867" w:rsidRPr="00445D89" w:rsidRDefault="00C70867" w:rsidP="00C70867">
                        <w:pPr>
                          <w:pStyle w:val="emcstable"/>
                          <w:spacing w:before="60"/>
                          <w:jc w:val="center"/>
                          <w:rPr>
                            <w:color w:val="000000"/>
                            <w:szCs w:val="22"/>
                          </w:rPr>
                        </w:pPr>
                        <w:r w:rsidRPr="00445D89">
                          <w:rPr>
                            <w:szCs w:val="22"/>
                          </w:rPr>
                          <w:t>27102038</w:t>
                        </w:r>
                      </w:p>
                    </w:tc>
                  </w:tr>
                  <w:tr w:rsidR="00C70867" w:rsidRPr="00445D89" w14:paraId="6A0BCAA2" w14:textId="77777777" w:rsidTr="00C70867">
                    <w:trPr>
                      <w:trHeight w:val="293"/>
                    </w:trPr>
                    <w:tc>
                      <w:tcPr>
                        <w:tcW w:w="1701" w:type="dxa"/>
                        <w:shd w:val="clear" w:color="auto" w:fill="auto"/>
                        <w:noWrap/>
                        <w:vAlign w:val="bottom"/>
                      </w:tcPr>
                      <w:p w14:paraId="5CE7D20D" w14:textId="77777777" w:rsidR="00C70867" w:rsidRPr="00445D89" w:rsidRDefault="00C70867" w:rsidP="00C70867">
                        <w:pPr>
                          <w:pStyle w:val="emcstable"/>
                          <w:spacing w:before="60"/>
                          <w:jc w:val="center"/>
                          <w:rPr>
                            <w:szCs w:val="22"/>
                          </w:rPr>
                        </w:pPr>
                        <w:r w:rsidRPr="00445D89">
                          <w:rPr>
                            <w:szCs w:val="22"/>
                          </w:rPr>
                          <w:t>E470</w:t>
                        </w:r>
                      </w:p>
                    </w:tc>
                    <w:tc>
                      <w:tcPr>
                        <w:tcW w:w="1985" w:type="dxa"/>
                        <w:shd w:val="clear" w:color="auto" w:fill="auto"/>
                        <w:noWrap/>
                      </w:tcPr>
                      <w:p w14:paraId="4472253F" w14:textId="77777777" w:rsidR="00C70867" w:rsidRPr="00445D89" w:rsidRDefault="00C70867" w:rsidP="00C70867">
                        <w:pPr>
                          <w:pStyle w:val="emcstable"/>
                          <w:spacing w:before="60"/>
                          <w:jc w:val="center"/>
                          <w:rPr>
                            <w:color w:val="000000"/>
                            <w:szCs w:val="22"/>
                          </w:rPr>
                        </w:pPr>
                        <w:r w:rsidRPr="00445D89">
                          <w:rPr>
                            <w:color w:val="000000"/>
                            <w:szCs w:val="22"/>
                          </w:rPr>
                          <w:t>27101966</w:t>
                        </w:r>
                      </w:p>
                    </w:tc>
                  </w:tr>
                  <w:tr w:rsidR="00C70867" w:rsidRPr="00445D89" w14:paraId="15B18E96" w14:textId="77777777" w:rsidTr="00C70867">
                    <w:trPr>
                      <w:trHeight w:val="293"/>
                    </w:trPr>
                    <w:tc>
                      <w:tcPr>
                        <w:tcW w:w="1701" w:type="dxa"/>
                        <w:shd w:val="clear" w:color="auto" w:fill="auto"/>
                        <w:noWrap/>
                        <w:vAlign w:val="bottom"/>
                      </w:tcPr>
                      <w:p w14:paraId="6169A681" w14:textId="77777777" w:rsidR="00C70867" w:rsidRPr="00445D89" w:rsidRDefault="00C70867" w:rsidP="00C70867">
                        <w:pPr>
                          <w:pStyle w:val="emcstable"/>
                          <w:spacing w:before="60"/>
                          <w:jc w:val="center"/>
                          <w:rPr>
                            <w:szCs w:val="22"/>
                          </w:rPr>
                        </w:pPr>
                        <w:r w:rsidRPr="00445D89">
                          <w:rPr>
                            <w:szCs w:val="22"/>
                          </w:rPr>
                          <w:t>E470</w:t>
                        </w:r>
                      </w:p>
                    </w:tc>
                    <w:tc>
                      <w:tcPr>
                        <w:tcW w:w="1985" w:type="dxa"/>
                        <w:shd w:val="clear" w:color="auto" w:fill="auto"/>
                        <w:noWrap/>
                      </w:tcPr>
                      <w:p w14:paraId="2D259428" w14:textId="77777777" w:rsidR="00C70867" w:rsidRPr="00445D89" w:rsidRDefault="00C70867" w:rsidP="00C70867">
                        <w:pPr>
                          <w:pStyle w:val="emcstable"/>
                          <w:spacing w:before="60"/>
                          <w:jc w:val="center"/>
                          <w:rPr>
                            <w:color w:val="000000"/>
                            <w:szCs w:val="22"/>
                          </w:rPr>
                        </w:pPr>
                        <w:r w:rsidRPr="00445D89">
                          <w:rPr>
                            <w:color w:val="000000"/>
                            <w:szCs w:val="22"/>
                          </w:rPr>
                          <w:t>27101967</w:t>
                        </w:r>
                      </w:p>
                    </w:tc>
                  </w:tr>
                  <w:tr w:rsidR="00C70867" w:rsidRPr="00445D89" w14:paraId="7C42DC25" w14:textId="77777777" w:rsidTr="00C70867">
                    <w:trPr>
                      <w:trHeight w:val="293"/>
                    </w:trPr>
                    <w:tc>
                      <w:tcPr>
                        <w:tcW w:w="1701" w:type="dxa"/>
                        <w:shd w:val="clear" w:color="auto" w:fill="auto"/>
                        <w:noWrap/>
                        <w:vAlign w:val="bottom"/>
                      </w:tcPr>
                      <w:p w14:paraId="57B7D1FA" w14:textId="77777777" w:rsidR="00C70867" w:rsidRPr="00445D89" w:rsidRDefault="00C70867" w:rsidP="00C70867">
                        <w:pPr>
                          <w:pStyle w:val="emcstable"/>
                          <w:spacing w:before="60"/>
                          <w:jc w:val="center"/>
                          <w:rPr>
                            <w:szCs w:val="22"/>
                          </w:rPr>
                        </w:pPr>
                        <w:r w:rsidRPr="00445D89">
                          <w:rPr>
                            <w:szCs w:val="22"/>
                          </w:rPr>
                          <w:t>E430</w:t>
                        </w:r>
                      </w:p>
                    </w:tc>
                    <w:tc>
                      <w:tcPr>
                        <w:tcW w:w="1985" w:type="dxa"/>
                        <w:shd w:val="clear" w:color="auto" w:fill="auto"/>
                        <w:noWrap/>
                        <w:vAlign w:val="bottom"/>
                      </w:tcPr>
                      <w:p w14:paraId="41FF5A95" w14:textId="77777777" w:rsidR="00C70867" w:rsidRPr="00445D89" w:rsidRDefault="00C70867" w:rsidP="00C70867">
                        <w:pPr>
                          <w:pStyle w:val="emcstable"/>
                          <w:spacing w:before="60"/>
                          <w:jc w:val="center"/>
                          <w:rPr>
                            <w:szCs w:val="22"/>
                          </w:rPr>
                        </w:pPr>
                        <w:r w:rsidRPr="00445D89">
                          <w:rPr>
                            <w:szCs w:val="22"/>
                          </w:rPr>
                          <w:t>27102016</w:t>
                        </w:r>
                      </w:p>
                    </w:tc>
                  </w:tr>
                  <w:tr w:rsidR="00C70867" w:rsidRPr="00445D89" w14:paraId="13AC40FA" w14:textId="77777777" w:rsidTr="00C70867">
                    <w:trPr>
                      <w:trHeight w:val="293"/>
                    </w:trPr>
                    <w:tc>
                      <w:tcPr>
                        <w:tcW w:w="1701" w:type="dxa"/>
                        <w:shd w:val="clear" w:color="auto" w:fill="auto"/>
                        <w:noWrap/>
                        <w:vAlign w:val="bottom"/>
                      </w:tcPr>
                      <w:p w14:paraId="2C04655D" w14:textId="77777777" w:rsidR="00C70867" w:rsidRPr="00445D89" w:rsidRDefault="00C70867" w:rsidP="00C70867">
                        <w:pPr>
                          <w:pStyle w:val="emcstable"/>
                          <w:spacing w:before="60"/>
                          <w:jc w:val="center"/>
                          <w:rPr>
                            <w:szCs w:val="22"/>
                          </w:rPr>
                        </w:pPr>
                        <w:r w:rsidRPr="00445D89">
                          <w:rPr>
                            <w:szCs w:val="22"/>
                          </w:rPr>
                          <w:t>E440</w:t>
                        </w:r>
                      </w:p>
                    </w:tc>
                    <w:tc>
                      <w:tcPr>
                        <w:tcW w:w="1985" w:type="dxa"/>
                        <w:shd w:val="clear" w:color="auto" w:fill="auto"/>
                        <w:noWrap/>
                        <w:vAlign w:val="bottom"/>
                      </w:tcPr>
                      <w:p w14:paraId="3FB1663E" w14:textId="77777777" w:rsidR="00C70867" w:rsidRPr="00445D89" w:rsidRDefault="00C70867" w:rsidP="00C70867">
                        <w:pPr>
                          <w:pStyle w:val="emcstable"/>
                          <w:spacing w:before="60"/>
                          <w:jc w:val="center"/>
                          <w:rPr>
                            <w:szCs w:val="22"/>
                          </w:rPr>
                        </w:pPr>
                        <w:r w:rsidRPr="00445D89">
                          <w:rPr>
                            <w:szCs w:val="22"/>
                          </w:rPr>
                          <w:t>27102016</w:t>
                        </w:r>
                      </w:p>
                    </w:tc>
                  </w:tr>
                  <w:tr w:rsidR="00C70867" w:rsidRPr="00445D89" w14:paraId="21AAF6F5" w14:textId="77777777" w:rsidTr="00C70867">
                    <w:trPr>
                      <w:trHeight w:val="293"/>
                    </w:trPr>
                    <w:tc>
                      <w:tcPr>
                        <w:tcW w:w="1701" w:type="dxa"/>
                        <w:shd w:val="clear" w:color="auto" w:fill="auto"/>
                        <w:noWrap/>
                      </w:tcPr>
                      <w:p w14:paraId="5245723D" w14:textId="77777777" w:rsidR="00C70867" w:rsidRPr="00445D89" w:rsidRDefault="00C70867" w:rsidP="00C70867">
                        <w:pPr>
                          <w:pStyle w:val="emcstable"/>
                          <w:jc w:val="center"/>
                          <w:rPr>
                            <w:szCs w:val="22"/>
                          </w:rPr>
                        </w:pPr>
                        <w:r w:rsidRPr="00445D89">
                          <w:rPr>
                            <w:szCs w:val="22"/>
                          </w:rPr>
                          <w:t>...</w:t>
                        </w:r>
                      </w:p>
                    </w:tc>
                    <w:tc>
                      <w:tcPr>
                        <w:tcW w:w="1985" w:type="dxa"/>
                        <w:shd w:val="clear" w:color="auto" w:fill="auto"/>
                        <w:noWrap/>
                      </w:tcPr>
                      <w:p w14:paraId="4D3C6992" w14:textId="77777777" w:rsidR="00C70867" w:rsidRPr="00445D89" w:rsidRDefault="00C70867" w:rsidP="00C70867">
                        <w:pPr>
                          <w:pStyle w:val="emcstable"/>
                          <w:jc w:val="center"/>
                          <w:rPr>
                            <w:szCs w:val="22"/>
                          </w:rPr>
                        </w:pPr>
                        <w:r w:rsidRPr="00445D89">
                          <w:rPr>
                            <w:szCs w:val="22"/>
                          </w:rPr>
                          <w:t>....</w:t>
                        </w:r>
                      </w:p>
                    </w:tc>
                  </w:tr>
                </w:tbl>
                <w:p w14:paraId="36D0E494" w14:textId="77777777" w:rsidR="00C70867" w:rsidRPr="00445D89" w:rsidRDefault="00C70867" w:rsidP="00C70867">
                  <w:pPr>
                    <w:ind w:left="360"/>
                    <w:rPr>
                      <w:szCs w:val="22"/>
                    </w:rPr>
                  </w:pPr>
                </w:p>
                <w:p w14:paraId="06DDD7DD" w14:textId="77777777" w:rsidR="00C70867" w:rsidRPr="00445D89" w:rsidRDefault="00C70867" w:rsidP="00B03D74">
                  <w:pPr>
                    <w:pStyle w:val="ad"/>
                    <w:numPr>
                      <w:ilvl w:val="0"/>
                      <w:numId w:val="44"/>
                    </w:numPr>
                    <w:contextualSpacing w:val="0"/>
                    <w:rPr>
                      <w:szCs w:val="22"/>
                    </w:rPr>
                  </w:pPr>
                  <w:r w:rsidRPr="00445D89">
                    <w:rPr>
                      <w:szCs w:val="22"/>
                      <w:lang w:val="en-US"/>
                    </w:rPr>
                    <w:t>Updates</w:t>
                  </w:r>
                  <w:r w:rsidRPr="00445D89">
                    <w:rPr>
                      <w:szCs w:val="22"/>
                    </w:rPr>
                    <w:t xml:space="preserve"> of the below </w:t>
                  </w:r>
                  <w:r w:rsidRPr="00445D89">
                    <w:rPr>
                      <w:szCs w:val="22"/>
                      <w:lang w:val="en-US"/>
                    </w:rPr>
                    <w:t>product descriptions</w:t>
                  </w:r>
                  <w:r w:rsidRPr="00445D89">
                    <w:rPr>
                      <w:szCs w:val="22"/>
                    </w:rPr>
                    <w:t xml:space="preserve"> </w:t>
                  </w:r>
                  <w:r w:rsidRPr="00445D89">
                    <w:rPr>
                      <w:szCs w:val="22"/>
                      <w:lang w:val="en-US"/>
                    </w:rPr>
                    <w:t>in</w:t>
                  </w:r>
                  <w:r w:rsidRPr="00445D89">
                    <w:rPr>
                      <w:szCs w:val="22"/>
                    </w:rPr>
                    <w:t xml:space="preserve"> the table of Section “</w:t>
                  </w:r>
                  <w:r w:rsidRPr="00445D89">
                    <w:rPr>
                      <w:i/>
                      <w:szCs w:val="22"/>
                    </w:rPr>
                    <w:t>2.</w:t>
                  </w:r>
                  <w:r w:rsidRPr="00445D89">
                    <w:rPr>
                      <w:i/>
                      <w:szCs w:val="22"/>
                      <w:lang w:val="en-US"/>
                    </w:rPr>
                    <w:t>2 Excise Product</w:t>
                  </w:r>
                  <w:r w:rsidRPr="00445D89">
                    <w:rPr>
                      <w:szCs w:val="22"/>
                    </w:rPr>
                    <w:t>”:</w:t>
                  </w:r>
                </w:p>
                <w:tbl>
                  <w:tblPr>
                    <w:tblW w:w="5822" w:type="dxa"/>
                    <w:tblCellSpacing w:w="0" w:type="dxa"/>
                    <w:tblInd w:w="4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134"/>
                    <w:gridCol w:w="709"/>
                    <w:gridCol w:w="709"/>
                    <w:gridCol w:w="1995"/>
                    <w:gridCol w:w="425"/>
                    <w:gridCol w:w="425"/>
                    <w:gridCol w:w="425"/>
                  </w:tblGrid>
                  <w:tr w:rsidR="00C70867" w:rsidRPr="00445D89" w14:paraId="3E2D811B" w14:textId="77777777" w:rsidTr="00C70867">
                    <w:trPr>
                      <w:tblHeader/>
                      <w:tblCellSpacing w:w="0" w:type="dxa"/>
                    </w:trPr>
                    <w:tc>
                      <w:tcPr>
                        <w:tcW w:w="1134" w:type="dxa"/>
                        <w:shd w:val="clear" w:color="auto" w:fill="C0C0C0"/>
                        <w:vAlign w:val="center"/>
                      </w:tcPr>
                      <w:p w14:paraId="07AEE173" w14:textId="77777777" w:rsidR="00C70867" w:rsidRPr="00445D89" w:rsidRDefault="00C70867" w:rsidP="00C70867">
                        <w:pPr>
                          <w:pStyle w:val="emcstable"/>
                          <w:keepNext/>
                          <w:spacing w:after="120"/>
                          <w:jc w:val="center"/>
                          <w:rPr>
                            <w:b/>
                            <w:szCs w:val="22"/>
                          </w:rPr>
                        </w:pPr>
                        <w:r w:rsidRPr="00445D89">
                          <w:rPr>
                            <w:b/>
                            <w:szCs w:val="22"/>
                          </w:rPr>
                          <w:t>EPC</w:t>
                        </w:r>
                      </w:p>
                    </w:tc>
                    <w:tc>
                      <w:tcPr>
                        <w:tcW w:w="709" w:type="dxa"/>
                        <w:shd w:val="clear" w:color="auto" w:fill="C0C0C0"/>
                        <w:vAlign w:val="center"/>
                      </w:tcPr>
                      <w:p w14:paraId="5B0BBA0A" w14:textId="77777777" w:rsidR="00C70867" w:rsidRPr="00445D89" w:rsidRDefault="00C70867" w:rsidP="00C70867">
                        <w:pPr>
                          <w:pStyle w:val="emcstable"/>
                          <w:keepNext/>
                          <w:spacing w:after="120"/>
                          <w:jc w:val="center"/>
                          <w:rPr>
                            <w:b/>
                            <w:szCs w:val="22"/>
                          </w:rPr>
                        </w:pPr>
                        <w:r w:rsidRPr="00445D89">
                          <w:rPr>
                            <w:b/>
                            <w:szCs w:val="22"/>
                          </w:rPr>
                          <w:t>CAT</w:t>
                        </w:r>
                      </w:p>
                    </w:tc>
                    <w:tc>
                      <w:tcPr>
                        <w:tcW w:w="709" w:type="dxa"/>
                        <w:shd w:val="clear" w:color="auto" w:fill="C0C0C0"/>
                        <w:vAlign w:val="center"/>
                      </w:tcPr>
                      <w:p w14:paraId="6BECF37D" w14:textId="77777777" w:rsidR="00C70867" w:rsidRPr="00445D89" w:rsidRDefault="00C70867" w:rsidP="00C70867">
                        <w:pPr>
                          <w:pStyle w:val="emcstable"/>
                          <w:keepNext/>
                          <w:spacing w:after="120"/>
                          <w:jc w:val="center"/>
                          <w:rPr>
                            <w:b/>
                            <w:szCs w:val="22"/>
                          </w:rPr>
                        </w:pPr>
                        <w:r w:rsidRPr="00445D89">
                          <w:rPr>
                            <w:b/>
                            <w:szCs w:val="22"/>
                          </w:rPr>
                          <w:t>UNIT</w:t>
                        </w:r>
                      </w:p>
                    </w:tc>
                    <w:tc>
                      <w:tcPr>
                        <w:tcW w:w="1995" w:type="dxa"/>
                        <w:shd w:val="clear" w:color="auto" w:fill="C0C0C0"/>
                        <w:vAlign w:val="center"/>
                      </w:tcPr>
                      <w:p w14:paraId="7C45E4CA" w14:textId="77777777" w:rsidR="00C70867" w:rsidRPr="00445D89" w:rsidRDefault="00C70867" w:rsidP="00C70867">
                        <w:pPr>
                          <w:pStyle w:val="emcstable"/>
                          <w:keepNext/>
                          <w:spacing w:after="120"/>
                          <w:jc w:val="center"/>
                          <w:rPr>
                            <w:b/>
                            <w:szCs w:val="22"/>
                          </w:rPr>
                        </w:pPr>
                        <w:r w:rsidRPr="00445D89">
                          <w:rPr>
                            <w:b/>
                            <w:szCs w:val="22"/>
                          </w:rPr>
                          <w:t>Description</w:t>
                        </w:r>
                      </w:p>
                    </w:tc>
                    <w:tc>
                      <w:tcPr>
                        <w:tcW w:w="425" w:type="dxa"/>
                        <w:shd w:val="clear" w:color="auto" w:fill="C0C0C0"/>
                        <w:vAlign w:val="center"/>
                      </w:tcPr>
                      <w:p w14:paraId="20670642" w14:textId="77777777" w:rsidR="00C70867" w:rsidRPr="00445D89" w:rsidRDefault="00C70867" w:rsidP="00C70867">
                        <w:pPr>
                          <w:pStyle w:val="emcstable"/>
                          <w:keepNext/>
                          <w:spacing w:after="120"/>
                          <w:jc w:val="center"/>
                          <w:rPr>
                            <w:b/>
                            <w:szCs w:val="22"/>
                          </w:rPr>
                        </w:pPr>
                        <w:r w:rsidRPr="00445D89">
                          <w:rPr>
                            <w:b/>
                            <w:szCs w:val="22"/>
                          </w:rPr>
                          <w:t>A</w:t>
                        </w:r>
                      </w:p>
                    </w:tc>
                    <w:tc>
                      <w:tcPr>
                        <w:tcW w:w="425" w:type="dxa"/>
                        <w:shd w:val="clear" w:color="auto" w:fill="C0C0C0"/>
                        <w:vAlign w:val="center"/>
                      </w:tcPr>
                      <w:p w14:paraId="2B67C29B" w14:textId="77777777" w:rsidR="00C70867" w:rsidRPr="00445D89" w:rsidRDefault="00C70867" w:rsidP="00C70867">
                        <w:pPr>
                          <w:pStyle w:val="emcstable"/>
                          <w:keepNext/>
                          <w:spacing w:after="120"/>
                          <w:jc w:val="center"/>
                          <w:rPr>
                            <w:b/>
                            <w:szCs w:val="22"/>
                          </w:rPr>
                        </w:pPr>
                        <w:r w:rsidRPr="00445D89">
                          <w:rPr>
                            <w:b/>
                            <w:szCs w:val="22"/>
                          </w:rPr>
                          <w:t>P</w:t>
                        </w:r>
                      </w:p>
                    </w:tc>
                    <w:tc>
                      <w:tcPr>
                        <w:tcW w:w="425" w:type="dxa"/>
                        <w:shd w:val="clear" w:color="auto" w:fill="C0C0C0"/>
                        <w:vAlign w:val="center"/>
                      </w:tcPr>
                      <w:p w14:paraId="46A189BA" w14:textId="77777777" w:rsidR="00C70867" w:rsidRPr="00445D89" w:rsidRDefault="00C70867" w:rsidP="00C70867">
                        <w:pPr>
                          <w:pStyle w:val="emcstable"/>
                          <w:keepNext/>
                          <w:spacing w:after="120"/>
                          <w:jc w:val="center"/>
                          <w:rPr>
                            <w:b/>
                            <w:szCs w:val="22"/>
                          </w:rPr>
                        </w:pPr>
                        <w:r w:rsidRPr="00445D89">
                          <w:rPr>
                            <w:b/>
                            <w:szCs w:val="22"/>
                          </w:rPr>
                          <w:t>D</w:t>
                        </w:r>
                      </w:p>
                    </w:tc>
                  </w:tr>
                  <w:tr w:rsidR="00C70867" w:rsidRPr="00445D89" w14:paraId="388DD9FB" w14:textId="77777777" w:rsidTr="00C70867">
                    <w:trPr>
                      <w:tblCellSpacing w:w="0" w:type="dxa"/>
                    </w:trPr>
                    <w:tc>
                      <w:tcPr>
                        <w:tcW w:w="1134" w:type="dxa"/>
                        <w:shd w:val="clear" w:color="auto" w:fill="FFFFFF"/>
                      </w:tcPr>
                      <w:p w14:paraId="72BECF28" w14:textId="77777777" w:rsidR="00C70867" w:rsidRPr="00445D89" w:rsidRDefault="00C70867" w:rsidP="00C70867">
                        <w:pPr>
                          <w:pStyle w:val="emcstable"/>
                          <w:jc w:val="center"/>
                          <w:rPr>
                            <w:szCs w:val="22"/>
                          </w:rPr>
                        </w:pPr>
                        <w:r w:rsidRPr="00445D89">
                          <w:rPr>
                            <w:szCs w:val="22"/>
                          </w:rPr>
                          <w:t>…</w:t>
                        </w:r>
                      </w:p>
                    </w:tc>
                    <w:tc>
                      <w:tcPr>
                        <w:tcW w:w="709" w:type="dxa"/>
                        <w:shd w:val="clear" w:color="auto" w:fill="FFFFFF"/>
                      </w:tcPr>
                      <w:p w14:paraId="1D1E3662" w14:textId="77777777" w:rsidR="00C70867" w:rsidRPr="00445D89" w:rsidRDefault="00C70867" w:rsidP="00C70867">
                        <w:pPr>
                          <w:pStyle w:val="emcstable"/>
                          <w:jc w:val="center"/>
                          <w:rPr>
                            <w:szCs w:val="22"/>
                          </w:rPr>
                        </w:pPr>
                        <w:r w:rsidRPr="00445D89">
                          <w:rPr>
                            <w:szCs w:val="22"/>
                          </w:rPr>
                          <w:t>…</w:t>
                        </w:r>
                      </w:p>
                    </w:tc>
                    <w:tc>
                      <w:tcPr>
                        <w:tcW w:w="709" w:type="dxa"/>
                        <w:shd w:val="clear" w:color="auto" w:fill="FFFFFF"/>
                      </w:tcPr>
                      <w:p w14:paraId="2B190307" w14:textId="77777777" w:rsidR="00C70867" w:rsidRPr="00445D89" w:rsidRDefault="00C70867" w:rsidP="00C70867">
                        <w:pPr>
                          <w:pStyle w:val="emcstable"/>
                          <w:jc w:val="center"/>
                          <w:rPr>
                            <w:szCs w:val="22"/>
                          </w:rPr>
                        </w:pPr>
                        <w:r w:rsidRPr="00445D89">
                          <w:rPr>
                            <w:szCs w:val="22"/>
                          </w:rPr>
                          <w:t>…</w:t>
                        </w:r>
                      </w:p>
                    </w:tc>
                    <w:tc>
                      <w:tcPr>
                        <w:tcW w:w="1995" w:type="dxa"/>
                        <w:shd w:val="clear" w:color="auto" w:fill="FFFFFF"/>
                      </w:tcPr>
                      <w:p w14:paraId="7995EA92" w14:textId="77777777" w:rsidR="00C70867" w:rsidRPr="00445D89" w:rsidRDefault="00C70867" w:rsidP="00C70867">
                        <w:pPr>
                          <w:pStyle w:val="emcstable"/>
                          <w:jc w:val="center"/>
                          <w:rPr>
                            <w:szCs w:val="22"/>
                          </w:rPr>
                        </w:pPr>
                        <w:r w:rsidRPr="00445D89">
                          <w:rPr>
                            <w:szCs w:val="22"/>
                          </w:rPr>
                          <w:t>…</w:t>
                        </w:r>
                      </w:p>
                    </w:tc>
                    <w:tc>
                      <w:tcPr>
                        <w:tcW w:w="425" w:type="dxa"/>
                        <w:shd w:val="clear" w:color="auto" w:fill="FFFFFF"/>
                      </w:tcPr>
                      <w:p w14:paraId="0754EABD" w14:textId="77777777" w:rsidR="00C70867" w:rsidRPr="00445D89" w:rsidRDefault="00C70867" w:rsidP="00C70867">
                        <w:pPr>
                          <w:pStyle w:val="emcstable"/>
                          <w:jc w:val="center"/>
                          <w:rPr>
                            <w:szCs w:val="22"/>
                          </w:rPr>
                        </w:pPr>
                        <w:r w:rsidRPr="00445D89">
                          <w:rPr>
                            <w:szCs w:val="22"/>
                          </w:rPr>
                          <w:t>…</w:t>
                        </w:r>
                      </w:p>
                    </w:tc>
                    <w:tc>
                      <w:tcPr>
                        <w:tcW w:w="425" w:type="dxa"/>
                        <w:shd w:val="clear" w:color="auto" w:fill="FFFFFF"/>
                      </w:tcPr>
                      <w:p w14:paraId="5FBE0656" w14:textId="77777777" w:rsidR="00C70867" w:rsidRPr="00445D89" w:rsidRDefault="00C70867" w:rsidP="00C70867">
                        <w:pPr>
                          <w:pStyle w:val="emcstable"/>
                          <w:jc w:val="center"/>
                          <w:rPr>
                            <w:szCs w:val="22"/>
                          </w:rPr>
                        </w:pPr>
                        <w:r w:rsidRPr="00445D89">
                          <w:rPr>
                            <w:szCs w:val="22"/>
                          </w:rPr>
                          <w:t>…</w:t>
                        </w:r>
                      </w:p>
                    </w:tc>
                    <w:tc>
                      <w:tcPr>
                        <w:tcW w:w="425" w:type="dxa"/>
                        <w:shd w:val="clear" w:color="auto" w:fill="FFFFFF"/>
                      </w:tcPr>
                      <w:p w14:paraId="1805FB7E" w14:textId="77777777" w:rsidR="00C70867" w:rsidRPr="00445D89" w:rsidRDefault="00C70867" w:rsidP="00C70867">
                        <w:pPr>
                          <w:pStyle w:val="emcstable"/>
                          <w:jc w:val="center"/>
                          <w:rPr>
                            <w:szCs w:val="22"/>
                          </w:rPr>
                        </w:pPr>
                        <w:r w:rsidRPr="00445D89">
                          <w:rPr>
                            <w:szCs w:val="22"/>
                          </w:rPr>
                          <w:t>…</w:t>
                        </w:r>
                      </w:p>
                    </w:tc>
                  </w:tr>
                  <w:tr w:rsidR="00C70867" w:rsidRPr="00445D89" w14:paraId="3FB1F7D3" w14:textId="77777777" w:rsidTr="00C70867">
                    <w:trPr>
                      <w:tblCellSpacing w:w="0" w:type="dxa"/>
                    </w:trPr>
                    <w:tc>
                      <w:tcPr>
                        <w:tcW w:w="1134" w:type="dxa"/>
                        <w:shd w:val="clear" w:color="auto" w:fill="FFFFFF"/>
                      </w:tcPr>
                      <w:p w14:paraId="34F0376B" w14:textId="77777777" w:rsidR="00C70867" w:rsidRPr="00445D89" w:rsidRDefault="00C70867" w:rsidP="00C70867">
                        <w:pPr>
                          <w:pStyle w:val="emcstable"/>
                          <w:jc w:val="center"/>
                          <w:rPr>
                            <w:szCs w:val="22"/>
                          </w:rPr>
                        </w:pPr>
                        <w:r w:rsidRPr="00445D89">
                          <w:rPr>
                            <w:szCs w:val="22"/>
                          </w:rPr>
                          <w:t>E470</w:t>
                        </w:r>
                      </w:p>
                    </w:tc>
                    <w:tc>
                      <w:tcPr>
                        <w:tcW w:w="709" w:type="dxa"/>
                        <w:shd w:val="clear" w:color="auto" w:fill="FFFFFF"/>
                      </w:tcPr>
                      <w:p w14:paraId="7E8AD76A" w14:textId="77777777" w:rsidR="00C70867" w:rsidRPr="00445D89" w:rsidRDefault="00C70867" w:rsidP="00C70867">
                        <w:pPr>
                          <w:pStyle w:val="emcstable"/>
                          <w:jc w:val="center"/>
                          <w:rPr>
                            <w:szCs w:val="22"/>
                          </w:rPr>
                        </w:pPr>
                        <w:r w:rsidRPr="00445D89">
                          <w:rPr>
                            <w:szCs w:val="22"/>
                          </w:rPr>
                          <w:t>E</w:t>
                        </w:r>
                      </w:p>
                    </w:tc>
                    <w:tc>
                      <w:tcPr>
                        <w:tcW w:w="709" w:type="dxa"/>
                        <w:shd w:val="clear" w:color="auto" w:fill="FFFFFF"/>
                      </w:tcPr>
                      <w:p w14:paraId="2F76EBA7" w14:textId="77777777" w:rsidR="00C70867" w:rsidRPr="00445D89" w:rsidRDefault="00C70867" w:rsidP="00C70867">
                        <w:pPr>
                          <w:pStyle w:val="emcstable"/>
                          <w:jc w:val="center"/>
                          <w:rPr>
                            <w:szCs w:val="22"/>
                          </w:rPr>
                        </w:pPr>
                        <w:r w:rsidRPr="00445D89">
                          <w:rPr>
                            <w:szCs w:val="22"/>
                          </w:rPr>
                          <w:t>1</w:t>
                        </w:r>
                      </w:p>
                    </w:tc>
                    <w:tc>
                      <w:tcPr>
                        <w:tcW w:w="1995" w:type="dxa"/>
                        <w:shd w:val="clear" w:color="auto" w:fill="FFFFFF"/>
                      </w:tcPr>
                      <w:p w14:paraId="003B401C" w14:textId="77777777" w:rsidR="00C70867" w:rsidRPr="00445D89" w:rsidRDefault="00C70867" w:rsidP="00C70867">
                        <w:pPr>
                          <w:pStyle w:val="emcstable"/>
                          <w:jc w:val="center"/>
                          <w:rPr>
                            <w:szCs w:val="22"/>
                          </w:rPr>
                        </w:pPr>
                        <w:r w:rsidRPr="00445D89">
                          <w:rPr>
                            <w:szCs w:val="22"/>
                          </w:rPr>
                          <w:t xml:space="preserve">Heavy fuel oil falling within CN codes 2710 19 62, 2710 19 66, 2710 19 67, 2710 20 32 and 2710 20 38 </w:t>
                        </w:r>
                        <w:r w:rsidRPr="00445D89">
                          <w:rPr>
                            <w:strike/>
                            <w:szCs w:val="22"/>
                          </w:rPr>
                          <w:t>2710 19 64, 2710 19 68,</w:t>
                        </w:r>
                        <w:r w:rsidRPr="00445D89">
                          <w:rPr>
                            <w:szCs w:val="22"/>
                          </w:rPr>
                          <w:t xml:space="preserve"> </w:t>
                        </w:r>
                        <w:r w:rsidRPr="00445D89">
                          <w:rPr>
                            <w:strike/>
                            <w:szCs w:val="22"/>
                          </w:rPr>
                          <w:t>2710</w:t>
                        </w:r>
                        <w:r w:rsidRPr="00445D89">
                          <w:rPr>
                            <w:strike/>
                            <w:szCs w:val="22"/>
                            <w:lang w:val="bg-BG"/>
                          </w:rPr>
                          <w:t> </w:t>
                        </w:r>
                        <w:r w:rsidRPr="00445D89">
                          <w:rPr>
                            <w:strike/>
                            <w:szCs w:val="22"/>
                          </w:rPr>
                          <w:t>20 31, 2710</w:t>
                        </w:r>
                        <w:r w:rsidRPr="00445D89">
                          <w:rPr>
                            <w:strike/>
                            <w:szCs w:val="22"/>
                            <w:lang w:val="bg-BG"/>
                          </w:rPr>
                          <w:t> </w:t>
                        </w:r>
                        <w:r w:rsidRPr="00445D89">
                          <w:rPr>
                            <w:strike/>
                            <w:szCs w:val="22"/>
                          </w:rPr>
                          <w:t>20 35 and 2710</w:t>
                        </w:r>
                        <w:r w:rsidRPr="00445D89">
                          <w:rPr>
                            <w:strike/>
                            <w:szCs w:val="22"/>
                            <w:lang w:val="bg-BG"/>
                          </w:rPr>
                          <w:t> </w:t>
                        </w:r>
                        <w:r w:rsidRPr="00445D89">
                          <w:rPr>
                            <w:strike/>
                            <w:szCs w:val="22"/>
                          </w:rPr>
                          <w:t>20 39</w:t>
                        </w:r>
                        <w:r w:rsidRPr="00445D89">
                          <w:rPr>
                            <w:szCs w:val="22"/>
                          </w:rPr>
                          <w:t xml:space="preserve"> (Article 20(1)(c) of Directive 2003/96/EC)</w:t>
                        </w:r>
                      </w:p>
                    </w:tc>
                    <w:tc>
                      <w:tcPr>
                        <w:tcW w:w="425" w:type="dxa"/>
                        <w:shd w:val="clear" w:color="auto" w:fill="FFFFFF"/>
                      </w:tcPr>
                      <w:p w14:paraId="7C172EDC" w14:textId="77777777" w:rsidR="00C70867" w:rsidRPr="00445D89" w:rsidRDefault="00C70867" w:rsidP="00C70867">
                        <w:pPr>
                          <w:pStyle w:val="emcstable"/>
                          <w:jc w:val="center"/>
                          <w:rPr>
                            <w:szCs w:val="22"/>
                          </w:rPr>
                        </w:pPr>
                        <w:r w:rsidRPr="00445D89">
                          <w:rPr>
                            <w:szCs w:val="22"/>
                          </w:rPr>
                          <w:t>N</w:t>
                        </w:r>
                      </w:p>
                    </w:tc>
                    <w:tc>
                      <w:tcPr>
                        <w:tcW w:w="425" w:type="dxa"/>
                        <w:shd w:val="clear" w:color="auto" w:fill="FFFFFF"/>
                      </w:tcPr>
                      <w:p w14:paraId="206DB313" w14:textId="77777777" w:rsidR="00C70867" w:rsidRPr="00445D89" w:rsidRDefault="00C70867" w:rsidP="00C70867">
                        <w:pPr>
                          <w:pStyle w:val="emcstable"/>
                          <w:jc w:val="center"/>
                          <w:rPr>
                            <w:szCs w:val="22"/>
                          </w:rPr>
                        </w:pPr>
                        <w:r w:rsidRPr="00445D89">
                          <w:rPr>
                            <w:szCs w:val="22"/>
                          </w:rPr>
                          <w:t>N</w:t>
                        </w:r>
                      </w:p>
                    </w:tc>
                    <w:tc>
                      <w:tcPr>
                        <w:tcW w:w="425" w:type="dxa"/>
                        <w:shd w:val="clear" w:color="auto" w:fill="FFFFFF"/>
                      </w:tcPr>
                      <w:p w14:paraId="2B7B9939" w14:textId="77777777" w:rsidR="00C70867" w:rsidRPr="00445D89" w:rsidRDefault="00C70867" w:rsidP="00C70867">
                        <w:pPr>
                          <w:pStyle w:val="emcstable"/>
                          <w:jc w:val="center"/>
                          <w:rPr>
                            <w:szCs w:val="22"/>
                          </w:rPr>
                        </w:pPr>
                        <w:r w:rsidRPr="00445D89">
                          <w:rPr>
                            <w:szCs w:val="22"/>
                          </w:rPr>
                          <w:t>N</w:t>
                        </w:r>
                      </w:p>
                    </w:tc>
                  </w:tr>
                  <w:tr w:rsidR="00C70867" w:rsidRPr="00445D89" w14:paraId="2CDA301F" w14:textId="77777777" w:rsidTr="00C70867">
                    <w:trPr>
                      <w:tblCellSpacing w:w="0" w:type="dxa"/>
                    </w:trPr>
                    <w:tc>
                      <w:tcPr>
                        <w:tcW w:w="1134" w:type="dxa"/>
                        <w:shd w:val="clear" w:color="auto" w:fill="FFFFFF"/>
                      </w:tcPr>
                      <w:p w14:paraId="297D2482" w14:textId="77777777" w:rsidR="00C70867" w:rsidRPr="00445D89" w:rsidRDefault="00C70867" w:rsidP="00C70867">
                        <w:pPr>
                          <w:pStyle w:val="emcstable"/>
                          <w:jc w:val="center"/>
                          <w:rPr>
                            <w:szCs w:val="22"/>
                          </w:rPr>
                        </w:pPr>
                        <w:r w:rsidRPr="00445D89">
                          <w:rPr>
                            <w:szCs w:val="22"/>
                          </w:rPr>
                          <w:t>E430</w:t>
                        </w:r>
                      </w:p>
                    </w:tc>
                    <w:tc>
                      <w:tcPr>
                        <w:tcW w:w="709" w:type="dxa"/>
                        <w:shd w:val="clear" w:color="auto" w:fill="FFFFFF"/>
                      </w:tcPr>
                      <w:p w14:paraId="40EE5450" w14:textId="77777777" w:rsidR="00C70867" w:rsidRPr="00445D89" w:rsidRDefault="00C70867" w:rsidP="00C70867">
                        <w:pPr>
                          <w:pStyle w:val="emcstable"/>
                          <w:jc w:val="center"/>
                          <w:rPr>
                            <w:szCs w:val="22"/>
                          </w:rPr>
                        </w:pPr>
                        <w:r w:rsidRPr="00445D89">
                          <w:rPr>
                            <w:szCs w:val="22"/>
                          </w:rPr>
                          <w:t>E</w:t>
                        </w:r>
                      </w:p>
                    </w:tc>
                    <w:tc>
                      <w:tcPr>
                        <w:tcW w:w="709" w:type="dxa"/>
                        <w:shd w:val="clear" w:color="auto" w:fill="FFFFFF"/>
                      </w:tcPr>
                      <w:p w14:paraId="122546AD" w14:textId="77777777" w:rsidR="00C70867" w:rsidRPr="00445D89" w:rsidRDefault="00C70867" w:rsidP="00C70867">
                        <w:pPr>
                          <w:pStyle w:val="emcstable"/>
                          <w:jc w:val="center"/>
                          <w:rPr>
                            <w:szCs w:val="22"/>
                          </w:rPr>
                        </w:pPr>
                        <w:r w:rsidRPr="00445D89">
                          <w:rPr>
                            <w:szCs w:val="22"/>
                          </w:rPr>
                          <w:t>2</w:t>
                        </w:r>
                      </w:p>
                    </w:tc>
                    <w:tc>
                      <w:tcPr>
                        <w:tcW w:w="1995" w:type="dxa"/>
                        <w:shd w:val="clear" w:color="auto" w:fill="FFFFFF"/>
                      </w:tcPr>
                      <w:p w14:paraId="3B150482" w14:textId="77777777" w:rsidR="00C70867" w:rsidRPr="00445D89" w:rsidRDefault="00C70867" w:rsidP="00C70867">
                        <w:pPr>
                          <w:pStyle w:val="emcstable"/>
                          <w:jc w:val="center"/>
                          <w:rPr>
                            <w:szCs w:val="22"/>
                          </w:rPr>
                        </w:pPr>
                        <w:r w:rsidRPr="00445D89">
                          <w:rPr>
                            <w:szCs w:val="22"/>
                          </w:rPr>
                          <w:t>Gasoil, unmarked falling within CN codes 2710 19 43, 2710 19 46, 2710 19 47, 2710 19 48, 2710 20 11, 2710 20 16</w:t>
                        </w:r>
                        <w:r w:rsidRPr="00445D89">
                          <w:rPr>
                            <w:strike/>
                            <w:szCs w:val="22"/>
                          </w:rPr>
                          <w:t>2710 20 15, 2710 20 17</w:t>
                        </w:r>
                        <w:r w:rsidRPr="00445D89">
                          <w:rPr>
                            <w:szCs w:val="22"/>
                          </w:rPr>
                          <w:t xml:space="preserve"> and 2710 20 19 (Article 20(1)(c) of Directive 2003/96/EC)</w:t>
                        </w:r>
                      </w:p>
                    </w:tc>
                    <w:tc>
                      <w:tcPr>
                        <w:tcW w:w="425" w:type="dxa"/>
                        <w:shd w:val="clear" w:color="auto" w:fill="FFFFFF"/>
                      </w:tcPr>
                      <w:p w14:paraId="305AC8C4" w14:textId="77777777" w:rsidR="00C70867" w:rsidRPr="00445D89" w:rsidRDefault="00C70867" w:rsidP="00C70867">
                        <w:pPr>
                          <w:pStyle w:val="emcstable"/>
                          <w:jc w:val="center"/>
                          <w:rPr>
                            <w:szCs w:val="22"/>
                          </w:rPr>
                        </w:pPr>
                        <w:r w:rsidRPr="00445D89">
                          <w:rPr>
                            <w:szCs w:val="22"/>
                          </w:rPr>
                          <w:t>N</w:t>
                        </w:r>
                      </w:p>
                    </w:tc>
                    <w:tc>
                      <w:tcPr>
                        <w:tcW w:w="425" w:type="dxa"/>
                        <w:shd w:val="clear" w:color="auto" w:fill="FFFFFF"/>
                      </w:tcPr>
                      <w:p w14:paraId="25D4E35E" w14:textId="77777777" w:rsidR="00C70867" w:rsidRPr="00445D89" w:rsidRDefault="00C70867" w:rsidP="00C70867">
                        <w:pPr>
                          <w:pStyle w:val="emcstable"/>
                          <w:jc w:val="center"/>
                          <w:rPr>
                            <w:szCs w:val="22"/>
                          </w:rPr>
                        </w:pPr>
                        <w:r w:rsidRPr="00445D89">
                          <w:rPr>
                            <w:szCs w:val="22"/>
                          </w:rPr>
                          <w:t>N</w:t>
                        </w:r>
                      </w:p>
                    </w:tc>
                    <w:tc>
                      <w:tcPr>
                        <w:tcW w:w="425" w:type="dxa"/>
                        <w:shd w:val="clear" w:color="auto" w:fill="FFFFFF"/>
                      </w:tcPr>
                      <w:p w14:paraId="732350A8" w14:textId="77777777" w:rsidR="00C70867" w:rsidRPr="00445D89" w:rsidRDefault="00C70867" w:rsidP="00C70867">
                        <w:pPr>
                          <w:pStyle w:val="emcstable"/>
                          <w:jc w:val="center"/>
                          <w:rPr>
                            <w:szCs w:val="22"/>
                          </w:rPr>
                        </w:pPr>
                        <w:r w:rsidRPr="00445D89">
                          <w:rPr>
                            <w:szCs w:val="22"/>
                          </w:rPr>
                          <w:t>Y</w:t>
                        </w:r>
                      </w:p>
                    </w:tc>
                  </w:tr>
                  <w:tr w:rsidR="00C70867" w:rsidRPr="00445D89" w14:paraId="2D50D08A" w14:textId="77777777" w:rsidTr="00C70867">
                    <w:trPr>
                      <w:tblCellSpacing w:w="0" w:type="dxa"/>
                    </w:trPr>
                    <w:tc>
                      <w:tcPr>
                        <w:tcW w:w="1134" w:type="dxa"/>
                        <w:shd w:val="clear" w:color="auto" w:fill="FFFFFF"/>
                      </w:tcPr>
                      <w:p w14:paraId="4974EF1A" w14:textId="77777777" w:rsidR="00C70867" w:rsidRPr="00445D89" w:rsidRDefault="00C70867" w:rsidP="00C70867">
                        <w:pPr>
                          <w:pStyle w:val="emcstable"/>
                          <w:jc w:val="center"/>
                          <w:rPr>
                            <w:szCs w:val="22"/>
                          </w:rPr>
                        </w:pPr>
                        <w:r w:rsidRPr="00445D89">
                          <w:rPr>
                            <w:szCs w:val="22"/>
                          </w:rPr>
                          <w:t>E440</w:t>
                        </w:r>
                      </w:p>
                    </w:tc>
                    <w:tc>
                      <w:tcPr>
                        <w:tcW w:w="709" w:type="dxa"/>
                        <w:shd w:val="clear" w:color="auto" w:fill="FFFFFF"/>
                      </w:tcPr>
                      <w:p w14:paraId="26058A1E" w14:textId="77777777" w:rsidR="00C70867" w:rsidRPr="00445D89" w:rsidRDefault="00C70867" w:rsidP="00C70867">
                        <w:pPr>
                          <w:pStyle w:val="emcstable"/>
                          <w:jc w:val="center"/>
                          <w:rPr>
                            <w:szCs w:val="22"/>
                          </w:rPr>
                        </w:pPr>
                        <w:r w:rsidRPr="00445D89">
                          <w:rPr>
                            <w:szCs w:val="22"/>
                          </w:rPr>
                          <w:t>E</w:t>
                        </w:r>
                      </w:p>
                    </w:tc>
                    <w:tc>
                      <w:tcPr>
                        <w:tcW w:w="709" w:type="dxa"/>
                        <w:shd w:val="clear" w:color="auto" w:fill="FFFFFF"/>
                      </w:tcPr>
                      <w:p w14:paraId="3D907A4A" w14:textId="77777777" w:rsidR="00C70867" w:rsidRPr="00445D89" w:rsidRDefault="00C70867" w:rsidP="00C70867">
                        <w:pPr>
                          <w:pStyle w:val="emcstable"/>
                          <w:jc w:val="center"/>
                          <w:rPr>
                            <w:szCs w:val="22"/>
                          </w:rPr>
                        </w:pPr>
                        <w:r w:rsidRPr="00445D89">
                          <w:rPr>
                            <w:szCs w:val="22"/>
                          </w:rPr>
                          <w:t>2</w:t>
                        </w:r>
                      </w:p>
                    </w:tc>
                    <w:tc>
                      <w:tcPr>
                        <w:tcW w:w="1995" w:type="dxa"/>
                        <w:shd w:val="clear" w:color="auto" w:fill="FFFFFF"/>
                      </w:tcPr>
                      <w:p w14:paraId="6AB0371B" w14:textId="77777777" w:rsidR="00C70867" w:rsidRPr="00445D89" w:rsidRDefault="00C70867" w:rsidP="00C70867">
                        <w:pPr>
                          <w:pStyle w:val="emcstable"/>
                          <w:jc w:val="center"/>
                          <w:rPr>
                            <w:szCs w:val="22"/>
                          </w:rPr>
                        </w:pPr>
                        <w:r w:rsidRPr="00445D89">
                          <w:rPr>
                            <w:szCs w:val="22"/>
                          </w:rPr>
                          <w:t xml:space="preserve">Gasoil, marked falling within CN codes 2710 19 43, 2710 19 46, 2710 19 47, 2710 19 48, 2710 20 11, 2710 20 16 </w:t>
                        </w:r>
                        <w:r w:rsidRPr="00445D89">
                          <w:rPr>
                            <w:strike/>
                            <w:szCs w:val="22"/>
                          </w:rPr>
                          <w:t>2710 20 15, 2710 20 17</w:t>
                        </w:r>
                        <w:r w:rsidRPr="00445D89">
                          <w:rPr>
                            <w:szCs w:val="22"/>
                          </w:rPr>
                          <w:t xml:space="preserve"> and 2710 20 19 (Article 20(1)(c) of Directive 2003/96/EC)</w:t>
                        </w:r>
                      </w:p>
                    </w:tc>
                    <w:tc>
                      <w:tcPr>
                        <w:tcW w:w="425" w:type="dxa"/>
                        <w:shd w:val="clear" w:color="auto" w:fill="FFFFFF"/>
                      </w:tcPr>
                      <w:p w14:paraId="053EF8EE" w14:textId="77777777" w:rsidR="00C70867" w:rsidRPr="00445D89" w:rsidRDefault="00C70867" w:rsidP="00C70867">
                        <w:pPr>
                          <w:pStyle w:val="emcstable"/>
                          <w:jc w:val="center"/>
                          <w:rPr>
                            <w:szCs w:val="22"/>
                          </w:rPr>
                        </w:pPr>
                        <w:r w:rsidRPr="00445D89">
                          <w:rPr>
                            <w:szCs w:val="22"/>
                          </w:rPr>
                          <w:t>N</w:t>
                        </w:r>
                      </w:p>
                    </w:tc>
                    <w:tc>
                      <w:tcPr>
                        <w:tcW w:w="425" w:type="dxa"/>
                        <w:shd w:val="clear" w:color="auto" w:fill="FFFFFF"/>
                      </w:tcPr>
                      <w:p w14:paraId="5BE06813" w14:textId="77777777" w:rsidR="00C70867" w:rsidRPr="00445D89" w:rsidRDefault="00C70867" w:rsidP="00C70867">
                        <w:pPr>
                          <w:pStyle w:val="emcstable"/>
                          <w:jc w:val="center"/>
                          <w:rPr>
                            <w:szCs w:val="22"/>
                          </w:rPr>
                        </w:pPr>
                        <w:r w:rsidRPr="00445D89">
                          <w:rPr>
                            <w:szCs w:val="22"/>
                          </w:rPr>
                          <w:t>N</w:t>
                        </w:r>
                      </w:p>
                    </w:tc>
                    <w:tc>
                      <w:tcPr>
                        <w:tcW w:w="425" w:type="dxa"/>
                        <w:shd w:val="clear" w:color="auto" w:fill="FFFFFF"/>
                      </w:tcPr>
                      <w:p w14:paraId="4B0581C9" w14:textId="77777777" w:rsidR="00C70867" w:rsidRPr="00445D89" w:rsidRDefault="00C70867" w:rsidP="00C70867">
                        <w:pPr>
                          <w:pStyle w:val="emcstable"/>
                          <w:jc w:val="center"/>
                          <w:rPr>
                            <w:szCs w:val="22"/>
                          </w:rPr>
                        </w:pPr>
                        <w:r w:rsidRPr="00445D89">
                          <w:rPr>
                            <w:szCs w:val="22"/>
                          </w:rPr>
                          <w:t>Y</w:t>
                        </w:r>
                      </w:p>
                    </w:tc>
                  </w:tr>
                  <w:tr w:rsidR="00C70867" w:rsidRPr="00445D89" w14:paraId="5E0B2823" w14:textId="77777777" w:rsidTr="00C70867">
                    <w:trPr>
                      <w:tblCellSpacing w:w="0" w:type="dxa"/>
                    </w:trPr>
                    <w:tc>
                      <w:tcPr>
                        <w:tcW w:w="1134" w:type="dxa"/>
                        <w:shd w:val="clear" w:color="auto" w:fill="FFFFFF"/>
                      </w:tcPr>
                      <w:p w14:paraId="105D13C7" w14:textId="77777777" w:rsidR="00C70867" w:rsidRPr="00445D89" w:rsidRDefault="00C70867" w:rsidP="00C70867">
                        <w:pPr>
                          <w:pStyle w:val="emcstable"/>
                          <w:jc w:val="center"/>
                          <w:rPr>
                            <w:szCs w:val="22"/>
                          </w:rPr>
                        </w:pPr>
                        <w:r w:rsidRPr="00445D89">
                          <w:rPr>
                            <w:szCs w:val="22"/>
                          </w:rPr>
                          <w:t>…</w:t>
                        </w:r>
                      </w:p>
                    </w:tc>
                    <w:tc>
                      <w:tcPr>
                        <w:tcW w:w="709" w:type="dxa"/>
                        <w:shd w:val="clear" w:color="auto" w:fill="FFFFFF"/>
                      </w:tcPr>
                      <w:p w14:paraId="5DCC845F" w14:textId="77777777" w:rsidR="00C70867" w:rsidRPr="00445D89" w:rsidRDefault="00C70867" w:rsidP="00C70867">
                        <w:pPr>
                          <w:pStyle w:val="emcstable"/>
                          <w:jc w:val="center"/>
                          <w:rPr>
                            <w:szCs w:val="22"/>
                          </w:rPr>
                        </w:pPr>
                        <w:r w:rsidRPr="00445D89">
                          <w:rPr>
                            <w:szCs w:val="22"/>
                          </w:rPr>
                          <w:t>….</w:t>
                        </w:r>
                      </w:p>
                    </w:tc>
                    <w:tc>
                      <w:tcPr>
                        <w:tcW w:w="709" w:type="dxa"/>
                        <w:shd w:val="clear" w:color="auto" w:fill="FFFFFF"/>
                      </w:tcPr>
                      <w:p w14:paraId="09FF0A81" w14:textId="77777777" w:rsidR="00C70867" w:rsidRPr="00445D89" w:rsidRDefault="00C70867" w:rsidP="00C70867">
                        <w:pPr>
                          <w:pStyle w:val="emcstable"/>
                          <w:jc w:val="center"/>
                          <w:rPr>
                            <w:szCs w:val="22"/>
                          </w:rPr>
                        </w:pPr>
                        <w:r w:rsidRPr="00445D89">
                          <w:rPr>
                            <w:szCs w:val="22"/>
                          </w:rPr>
                          <w:t>…</w:t>
                        </w:r>
                      </w:p>
                    </w:tc>
                    <w:tc>
                      <w:tcPr>
                        <w:tcW w:w="1995" w:type="dxa"/>
                        <w:shd w:val="clear" w:color="auto" w:fill="FFFFFF"/>
                      </w:tcPr>
                      <w:p w14:paraId="1842B01C" w14:textId="77777777" w:rsidR="00C70867" w:rsidRPr="00445D89" w:rsidRDefault="00C70867" w:rsidP="00C70867">
                        <w:pPr>
                          <w:pStyle w:val="emcstable"/>
                          <w:jc w:val="center"/>
                          <w:rPr>
                            <w:szCs w:val="22"/>
                          </w:rPr>
                        </w:pPr>
                        <w:r w:rsidRPr="00445D89">
                          <w:rPr>
                            <w:szCs w:val="22"/>
                          </w:rPr>
                          <w:t>…</w:t>
                        </w:r>
                      </w:p>
                    </w:tc>
                    <w:tc>
                      <w:tcPr>
                        <w:tcW w:w="425" w:type="dxa"/>
                        <w:shd w:val="clear" w:color="auto" w:fill="FFFFFF"/>
                      </w:tcPr>
                      <w:p w14:paraId="516AF352" w14:textId="77777777" w:rsidR="00C70867" w:rsidRPr="00445D89" w:rsidRDefault="00C70867" w:rsidP="00C70867">
                        <w:pPr>
                          <w:pStyle w:val="emcstable"/>
                          <w:jc w:val="center"/>
                          <w:rPr>
                            <w:szCs w:val="22"/>
                          </w:rPr>
                        </w:pPr>
                        <w:r w:rsidRPr="00445D89">
                          <w:rPr>
                            <w:szCs w:val="22"/>
                          </w:rPr>
                          <w:t>…</w:t>
                        </w:r>
                      </w:p>
                    </w:tc>
                    <w:tc>
                      <w:tcPr>
                        <w:tcW w:w="425" w:type="dxa"/>
                        <w:shd w:val="clear" w:color="auto" w:fill="FFFFFF"/>
                      </w:tcPr>
                      <w:p w14:paraId="0F055FC4" w14:textId="77777777" w:rsidR="00C70867" w:rsidRPr="00445D89" w:rsidRDefault="00C70867" w:rsidP="00C70867">
                        <w:pPr>
                          <w:pStyle w:val="emcstable"/>
                          <w:jc w:val="center"/>
                          <w:rPr>
                            <w:szCs w:val="22"/>
                          </w:rPr>
                        </w:pPr>
                        <w:r w:rsidRPr="00445D89">
                          <w:rPr>
                            <w:szCs w:val="22"/>
                          </w:rPr>
                          <w:t>…</w:t>
                        </w:r>
                      </w:p>
                    </w:tc>
                    <w:tc>
                      <w:tcPr>
                        <w:tcW w:w="425" w:type="dxa"/>
                        <w:shd w:val="clear" w:color="auto" w:fill="FFFFFF"/>
                      </w:tcPr>
                      <w:p w14:paraId="5C37A6E9" w14:textId="77777777" w:rsidR="00C70867" w:rsidRPr="00445D89" w:rsidRDefault="00C70867" w:rsidP="00C70867">
                        <w:pPr>
                          <w:pStyle w:val="emcstable"/>
                          <w:jc w:val="center"/>
                          <w:rPr>
                            <w:szCs w:val="22"/>
                          </w:rPr>
                        </w:pPr>
                        <w:r w:rsidRPr="00445D89">
                          <w:rPr>
                            <w:szCs w:val="22"/>
                          </w:rPr>
                          <w:t>…</w:t>
                        </w:r>
                      </w:p>
                    </w:tc>
                  </w:tr>
                  <w:tr w:rsidR="00E31770" w:rsidRPr="00445D89" w14:paraId="4087C484" w14:textId="77777777" w:rsidTr="00C70867">
                    <w:trPr>
                      <w:tblCellSpacing w:w="0" w:type="dxa"/>
                    </w:trPr>
                    <w:tc>
                      <w:tcPr>
                        <w:tcW w:w="1134" w:type="dxa"/>
                        <w:shd w:val="clear" w:color="auto" w:fill="FFFFFF"/>
                      </w:tcPr>
                      <w:p w14:paraId="0507349B" w14:textId="77777777" w:rsidR="00E31770" w:rsidRPr="00445D89" w:rsidRDefault="00E31770" w:rsidP="00C70867">
                        <w:pPr>
                          <w:pStyle w:val="emcstable"/>
                          <w:jc w:val="center"/>
                          <w:rPr>
                            <w:szCs w:val="22"/>
                          </w:rPr>
                        </w:pPr>
                      </w:p>
                    </w:tc>
                    <w:tc>
                      <w:tcPr>
                        <w:tcW w:w="709" w:type="dxa"/>
                        <w:shd w:val="clear" w:color="auto" w:fill="FFFFFF"/>
                      </w:tcPr>
                      <w:p w14:paraId="0079D217" w14:textId="77777777" w:rsidR="00E31770" w:rsidRPr="00445D89" w:rsidRDefault="00E31770" w:rsidP="00C70867">
                        <w:pPr>
                          <w:pStyle w:val="emcstable"/>
                          <w:jc w:val="center"/>
                          <w:rPr>
                            <w:szCs w:val="22"/>
                          </w:rPr>
                        </w:pPr>
                      </w:p>
                    </w:tc>
                    <w:tc>
                      <w:tcPr>
                        <w:tcW w:w="709" w:type="dxa"/>
                        <w:shd w:val="clear" w:color="auto" w:fill="FFFFFF"/>
                      </w:tcPr>
                      <w:p w14:paraId="5C7D5D2C" w14:textId="77777777" w:rsidR="00E31770" w:rsidRPr="00445D89" w:rsidRDefault="00E31770" w:rsidP="00C70867">
                        <w:pPr>
                          <w:pStyle w:val="emcstable"/>
                          <w:jc w:val="center"/>
                          <w:rPr>
                            <w:szCs w:val="22"/>
                          </w:rPr>
                        </w:pPr>
                      </w:p>
                    </w:tc>
                    <w:tc>
                      <w:tcPr>
                        <w:tcW w:w="1995" w:type="dxa"/>
                        <w:shd w:val="clear" w:color="auto" w:fill="FFFFFF"/>
                      </w:tcPr>
                      <w:p w14:paraId="506C5041" w14:textId="77777777" w:rsidR="00E31770" w:rsidRPr="00445D89" w:rsidRDefault="00E31770" w:rsidP="00C70867">
                        <w:pPr>
                          <w:pStyle w:val="emcstable"/>
                          <w:jc w:val="center"/>
                          <w:rPr>
                            <w:szCs w:val="22"/>
                          </w:rPr>
                        </w:pPr>
                      </w:p>
                    </w:tc>
                    <w:tc>
                      <w:tcPr>
                        <w:tcW w:w="425" w:type="dxa"/>
                        <w:shd w:val="clear" w:color="auto" w:fill="FFFFFF"/>
                      </w:tcPr>
                      <w:p w14:paraId="664FA8CD" w14:textId="77777777" w:rsidR="00E31770" w:rsidRPr="00445D89" w:rsidRDefault="00E31770" w:rsidP="00C70867">
                        <w:pPr>
                          <w:pStyle w:val="emcstable"/>
                          <w:jc w:val="center"/>
                          <w:rPr>
                            <w:szCs w:val="22"/>
                          </w:rPr>
                        </w:pPr>
                      </w:p>
                    </w:tc>
                    <w:tc>
                      <w:tcPr>
                        <w:tcW w:w="425" w:type="dxa"/>
                        <w:shd w:val="clear" w:color="auto" w:fill="FFFFFF"/>
                      </w:tcPr>
                      <w:p w14:paraId="190B9C7D" w14:textId="77777777" w:rsidR="00E31770" w:rsidRPr="00445D89" w:rsidRDefault="00E31770" w:rsidP="00C70867">
                        <w:pPr>
                          <w:pStyle w:val="emcstable"/>
                          <w:jc w:val="center"/>
                          <w:rPr>
                            <w:szCs w:val="22"/>
                          </w:rPr>
                        </w:pPr>
                      </w:p>
                    </w:tc>
                    <w:tc>
                      <w:tcPr>
                        <w:tcW w:w="425" w:type="dxa"/>
                        <w:shd w:val="clear" w:color="auto" w:fill="FFFFFF"/>
                      </w:tcPr>
                      <w:p w14:paraId="6D7F1CFB" w14:textId="77777777" w:rsidR="00E31770" w:rsidRPr="00445D89" w:rsidRDefault="00E31770" w:rsidP="00C70867">
                        <w:pPr>
                          <w:pStyle w:val="emcstable"/>
                          <w:jc w:val="center"/>
                          <w:rPr>
                            <w:szCs w:val="22"/>
                          </w:rPr>
                        </w:pPr>
                      </w:p>
                    </w:tc>
                  </w:tr>
                </w:tbl>
                <w:p w14:paraId="70219F73" w14:textId="77777777" w:rsidR="00C70867" w:rsidRDefault="00C70867" w:rsidP="00C70867">
                  <w:pPr>
                    <w:spacing w:line="276" w:lineRule="auto"/>
                    <w:rPr>
                      <w:szCs w:val="22"/>
                      <w:lang w:val="en-US"/>
                    </w:rPr>
                  </w:pPr>
                </w:p>
                <w:p w14:paraId="6D0FAB57" w14:textId="7ED41FA8" w:rsidR="00E31770" w:rsidRPr="00445D89" w:rsidRDefault="00E31770" w:rsidP="00C70867">
                  <w:pPr>
                    <w:spacing w:line="276" w:lineRule="auto"/>
                    <w:rPr>
                      <w:szCs w:val="22"/>
                      <w:lang w:val="en-US"/>
                    </w:rPr>
                  </w:pPr>
                  <w:r w:rsidRPr="00AF0E5E">
                    <w:rPr>
                      <w:szCs w:val="22"/>
                      <w:u w:val="single"/>
                      <w:lang w:val="en-US"/>
                    </w:rPr>
                    <w:t>Note</w:t>
                  </w:r>
                  <w:r>
                    <w:rPr>
                      <w:szCs w:val="22"/>
                      <w:lang w:val="en-US"/>
                    </w:rPr>
                    <w:t>: The described changes in this carried-over RFC will be implemented in the corresponding ARIS BPMs.</w:t>
                  </w:r>
                </w:p>
              </w:tc>
            </w:tr>
            <w:tr w:rsidR="00C70867" w:rsidRPr="00445D89" w14:paraId="0161AB6F" w14:textId="77777777" w:rsidTr="00567B25">
              <w:trPr>
                <w:trHeight w:val="2671"/>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3002C6" w14:textId="77777777" w:rsidR="00C70867" w:rsidRPr="00445D89" w:rsidRDefault="00C70867" w:rsidP="00C70867">
                  <w:pPr>
                    <w:spacing w:line="276" w:lineRule="auto"/>
                    <w:jc w:val="left"/>
                    <w:rPr>
                      <w:szCs w:val="22"/>
                    </w:rPr>
                  </w:pPr>
                  <w:r w:rsidRPr="00445D89">
                    <w:rPr>
                      <w:szCs w:val="22"/>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4E72B51" w14:textId="77777777" w:rsidR="00C70867" w:rsidRPr="00445D89" w:rsidRDefault="00C70867" w:rsidP="00C70867">
                  <w:pPr>
                    <w:spacing w:line="276" w:lineRule="auto"/>
                    <w:rPr>
                      <w:szCs w:val="22"/>
                    </w:rPr>
                  </w:pPr>
                  <w:r w:rsidRPr="00445D89">
                    <w:rPr>
                      <w:szCs w:val="22"/>
                    </w:rPr>
                    <w:t>Specification Documents:</w:t>
                  </w:r>
                </w:p>
                <w:p w14:paraId="33757D8C" w14:textId="21589366" w:rsidR="00C70867" w:rsidRPr="00445D89" w:rsidRDefault="00C70867" w:rsidP="00E31770">
                  <w:pPr>
                    <w:numPr>
                      <w:ilvl w:val="0"/>
                      <w:numId w:val="45"/>
                    </w:numPr>
                    <w:spacing w:after="0" w:line="360" w:lineRule="auto"/>
                    <w:rPr>
                      <w:szCs w:val="22"/>
                    </w:rPr>
                  </w:pPr>
                  <w:r w:rsidRPr="00445D89">
                    <w:rPr>
                      <w:szCs w:val="22"/>
                    </w:rPr>
                    <w:t xml:space="preserve">FESS </w:t>
                  </w:r>
                  <w:r w:rsidRPr="00445D89">
                    <w:rPr>
                      <w:color w:val="000000" w:themeColor="text1"/>
                      <w:szCs w:val="22"/>
                    </w:rPr>
                    <w:t>(Medium)</w:t>
                  </w:r>
                  <w:r w:rsidR="00E31770">
                    <w:rPr>
                      <w:color w:val="000000" w:themeColor="text1"/>
                      <w:szCs w:val="22"/>
                    </w:rPr>
                    <w:t>.</w:t>
                  </w:r>
                </w:p>
                <w:p w14:paraId="5F80DB17" w14:textId="77777777" w:rsidR="00C70867" w:rsidRPr="00445D89" w:rsidRDefault="00C70867" w:rsidP="00E31770">
                  <w:pPr>
                    <w:spacing w:after="0" w:line="360" w:lineRule="auto"/>
                    <w:rPr>
                      <w:szCs w:val="22"/>
                    </w:rPr>
                  </w:pPr>
                  <w:r w:rsidRPr="00445D89">
                    <w:rPr>
                      <w:szCs w:val="22"/>
                    </w:rPr>
                    <w:t>Excise BPM (Medium):</w:t>
                  </w:r>
                </w:p>
                <w:p w14:paraId="6D61F5CB" w14:textId="77777777" w:rsidR="00C70867" w:rsidRPr="00445D89" w:rsidRDefault="00C70867" w:rsidP="00B03D74">
                  <w:pPr>
                    <w:pStyle w:val="ad"/>
                    <w:numPr>
                      <w:ilvl w:val="0"/>
                      <w:numId w:val="48"/>
                    </w:numPr>
                    <w:spacing w:after="0"/>
                    <w:contextualSpacing w:val="0"/>
                    <w:rPr>
                      <w:szCs w:val="22"/>
                      <w:lang w:val="en-US"/>
                    </w:rPr>
                  </w:pPr>
                  <w:r w:rsidRPr="00445D89">
                    <w:rPr>
                      <w:szCs w:val="22"/>
                    </w:rPr>
                    <w:t>The ‘CN Codes’ included in the ‘CL CN Codes’ matrix model will be updated as per the [Proposed Solution] section;</w:t>
                  </w:r>
                </w:p>
                <w:p w14:paraId="621F50EC" w14:textId="77777777" w:rsidR="00C70867" w:rsidRPr="00445D89" w:rsidRDefault="00C70867" w:rsidP="00C70867">
                  <w:pPr>
                    <w:pStyle w:val="ad"/>
                    <w:rPr>
                      <w:szCs w:val="22"/>
                      <w:lang w:val="en-US"/>
                    </w:rPr>
                  </w:pPr>
                </w:p>
                <w:p w14:paraId="66706864" w14:textId="77777777" w:rsidR="00C70867" w:rsidRPr="00445D89" w:rsidRDefault="00C70867" w:rsidP="00B03D74">
                  <w:pPr>
                    <w:pStyle w:val="ad"/>
                    <w:numPr>
                      <w:ilvl w:val="0"/>
                      <w:numId w:val="48"/>
                    </w:numPr>
                    <w:spacing w:after="0"/>
                    <w:contextualSpacing w:val="0"/>
                    <w:rPr>
                      <w:szCs w:val="22"/>
                      <w:lang w:val="en-US"/>
                    </w:rPr>
                  </w:pPr>
                  <w:r w:rsidRPr="00445D89">
                    <w:rPr>
                      <w:szCs w:val="22"/>
                    </w:rPr>
                    <w:t>The descriptions of the applicable Excise Products included in the ‘CL Excise Product’ matrix model will be updated as per the [Proposed Solution] section.</w:t>
                  </w:r>
                </w:p>
              </w:tc>
            </w:tr>
            <w:tr w:rsidR="00C70867" w:rsidRPr="00445D89" w14:paraId="49DB69D5"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FA7268" w14:textId="77777777" w:rsidR="00C70867" w:rsidRPr="00445D89" w:rsidRDefault="00C70867" w:rsidP="00C70867">
                  <w:pPr>
                    <w:spacing w:line="276" w:lineRule="auto"/>
                    <w:jc w:val="left"/>
                    <w:rPr>
                      <w:szCs w:val="22"/>
                    </w:rPr>
                  </w:pPr>
                  <w:r w:rsidRPr="00445D89">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503B249" w14:textId="77777777" w:rsidR="00C70867" w:rsidRPr="00445D89" w:rsidRDefault="00C70867" w:rsidP="00C70867">
                  <w:pPr>
                    <w:spacing w:line="276" w:lineRule="auto"/>
                    <w:rPr>
                      <w:color w:val="FF0000"/>
                      <w:szCs w:val="22"/>
                      <w:highlight w:val="yellow"/>
                    </w:rPr>
                  </w:pPr>
                  <w:r w:rsidRPr="00445D89">
                    <w:rPr>
                      <w:szCs w:val="22"/>
                    </w:rPr>
                    <w:t>The effect of not performing the updates in FESS will be the misalignment between “ANNEX I COMBINED NOMENCLATURE” and FESS Appendix B.</w:t>
                  </w:r>
                </w:p>
              </w:tc>
            </w:tr>
            <w:tr w:rsidR="00C70867" w:rsidRPr="00445D89" w14:paraId="62CEECF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77E145" w14:textId="77777777" w:rsidR="00C70867" w:rsidRPr="00445D89" w:rsidRDefault="00C70867" w:rsidP="00C70867">
                  <w:pPr>
                    <w:spacing w:line="276" w:lineRule="auto"/>
                    <w:jc w:val="left"/>
                    <w:rPr>
                      <w:szCs w:val="22"/>
                    </w:rPr>
                  </w:pPr>
                  <w:r w:rsidRPr="00445D89">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09B76E" w14:textId="77777777" w:rsidR="00C70867" w:rsidRPr="00445D89" w:rsidRDefault="00C70867" w:rsidP="00C70867">
                  <w:pPr>
                    <w:spacing w:line="276" w:lineRule="auto"/>
                    <w:rPr>
                      <w:i/>
                      <w:color w:val="000000"/>
                      <w:szCs w:val="22"/>
                    </w:rPr>
                  </w:pPr>
                  <w:r w:rsidRPr="00445D89">
                    <w:rPr>
                      <w:szCs w:val="22"/>
                    </w:rPr>
                    <w:t>See downstream RFC IE734-038.</w:t>
                  </w:r>
                </w:p>
              </w:tc>
            </w:tr>
            <w:tr w:rsidR="00C70867" w:rsidRPr="00445D89" w14:paraId="290660E6"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65F522" w14:textId="77777777" w:rsidR="00C70867" w:rsidRPr="00445D89" w:rsidRDefault="00C70867" w:rsidP="00C70867">
                  <w:pPr>
                    <w:spacing w:line="276" w:lineRule="auto"/>
                    <w:jc w:val="left"/>
                    <w:rPr>
                      <w:szCs w:val="22"/>
                    </w:rPr>
                  </w:pPr>
                  <w:r w:rsidRPr="00445D89">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79E9AC" w14:textId="77777777" w:rsidR="00C70867" w:rsidRPr="00445D89" w:rsidRDefault="00C70867" w:rsidP="00C70867">
                  <w:pPr>
                    <w:tabs>
                      <w:tab w:val="center" w:pos="3221"/>
                    </w:tabs>
                    <w:spacing w:line="276" w:lineRule="auto"/>
                    <w:rPr>
                      <w:color w:val="000000"/>
                      <w:szCs w:val="22"/>
                    </w:rPr>
                  </w:pPr>
                  <w:r w:rsidRPr="00445D89">
                    <w:rPr>
                      <w:color w:val="000000"/>
                      <w:szCs w:val="22"/>
                    </w:rPr>
                    <w:t>The deployment approach is addressed in the downstream IE734 RFC.</w:t>
                  </w:r>
                </w:p>
              </w:tc>
            </w:tr>
            <w:tr w:rsidR="00C70867" w:rsidRPr="00445D89" w14:paraId="25C3AE4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4C0233B" w14:textId="77777777" w:rsidR="00C70867" w:rsidRPr="00445D89" w:rsidRDefault="00C70867" w:rsidP="00C70867">
                  <w:pPr>
                    <w:spacing w:line="276" w:lineRule="auto"/>
                    <w:jc w:val="left"/>
                    <w:rPr>
                      <w:szCs w:val="22"/>
                    </w:rPr>
                  </w:pPr>
                  <w:r w:rsidRPr="00445D89">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A1479CF"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Parent RFCs: -</w:t>
                  </w:r>
                </w:p>
                <w:p w14:paraId="4E91B8EA"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IE734-038</w:t>
                  </w:r>
                </w:p>
                <w:p w14:paraId="476FC41F"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5F02C664" w14:textId="77777777" w:rsidR="00C70867" w:rsidRPr="00445D89" w:rsidRDefault="00C70867" w:rsidP="00C70867">
            <w:pPr>
              <w:spacing w:after="0"/>
              <w:jc w:val="left"/>
              <w:rPr>
                <w:szCs w:val="22"/>
                <w:lang w:val="en-US"/>
              </w:rPr>
            </w:pPr>
          </w:p>
        </w:tc>
      </w:tr>
      <w:tr w:rsidR="00C70867" w:rsidRPr="00445D89" w14:paraId="67A16FF5"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A45FE21"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5CC97BC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33254E" w14:textId="77777777" w:rsidR="00C70867" w:rsidRPr="00445D89" w:rsidRDefault="00C70867" w:rsidP="00C70867">
                  <w:pPr>
                    <w:spacing w:line="276" w:lineRule="auto"/>
                    <w:jc w:val="left"/>
                    <w:rPr>
                      <w:szCs w:val="22"/>
                    </w:rPr>
                  </w:pPr>
                  <w:r w:rsidRPr="00445D89">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72B2223" w14:textId="77777777" w:rsidR="00C70867" w:rsidRPr="00445D89" w:rsidRDefault="00C70867" w:rsidP="00C70867">
                  <w:pPr>
                    <w:spacing w:line="276" w:lineRule="auto"/>
                    <w:rPr>
                      <w:szCs w:val="22"/>
                    </w:rPr>
                  </w:pPr>
                  <w:r w:rsidRPr="00445D89">
                    <w:rPr>
                      <w:szCs w:val="22"/>
                    </w:rPr>
                    <w:t>N/A</w:t>
                  </w:r>
                </w:p>
              </w:tc>
            </w:tr>
            <w:tr w:rsidR="00C70867" w:rsidRPr="00445D89" w14:paraId="304FF15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89E135A" w14:textId="77777777" w:rsidR="00C70867" w:rsidRPr="00445D89" w:rsidRDefault="00C70867" w:rsidP="00C70867">
                  <w:pPr>
                    <w:spacing w:line="276" w:lineRule="auto"/>
                    <w:jc w:val="left"/>
                    <w:rPr>
                      <w:szCs w:val="22"/>
                    </w:rPr>
                  </w:pPr>
                  <w:r w:rsidRPr="00445D89">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35934EB" w14:textId="77777777" w:rsidR="00C70867" w:rsidRPr="00445D89" w:rsidRDefault="00C70867" w:rsidP="00C70867">
                  <w:pPr>
                    <w:spacing w:line="276" w:lineRule="auto"/>
                    <w:rPr>
                      <w:szCs w:val="22"/>
                    </w:rPr>
                  </w:pPr>
                  <w:r w:rsidRPr="00445D89">
                    <w:rPr>
                      <w:szCs w:val="22"/>
                    </w:rPr>
                    <w:t>N/A</w:t>
                  </w:r>
                </w:p>
              </w:tc>
            </w:tr>
          </w:tbl>
          <w:p w14:paraId="05E97105" w14:textId="77777777" w:rsidR="00C70867" w:rsidRPr="00445D89" w:rsidRDefault="00C70867" w:rsidP="00C70867">
            <w:pPr>
              <w:spacing w:after="0"/>
              <w:jc w:val="left"/>
              <w:rPr>
                <w:szCs w:val="22"/>
                <w:lang w:val="en-US"/>
              </w:rPr>
            </w:pPr>
          </w:p>
        </w:tc>
      </w:tr>
      <w:tr w:rsidR="00C70867" w:rsidRPr="00445D89" w14:paraId="2EEC1D52"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750EB1D" w14:textId="77777777" w:rsidR="00C70867" w:rsidRPr="00445D89" w:rsidRDefault="00C70867" w:rsidP="00C70867">
            <w:pPr>
              <w:spacing w:line="276" w:lineRule="auto"/>
              <w:rPr>
                <w:b/>
                <w:szCs w:val="22"/>
              </w:rPr>
            </w:pPr>
            <w:r w:rsidRPr="00445D89">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445D89" w14:paraId="1E23BDC5"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587A99" w14:textId="77777777" w:rsidR="00C70867" w:rsidRPr="00445D89" w:rsidRDefault="00C70867" w:rsidP="00C70867">
                  <w:pPr>
                    <w:spacing w:line="276" w:lineRule="auto"/>
                    <w:jc w:val="left"/>
                    <w:rPr>
                      <w:szCs w:val="22"/>
                    </w:rPr>
                  </w:pPr>
                  <w:r w:rsidRPr="00445D89">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7B6408DC" w14:textId="77777777" w:rsidR="00C70867" w:rsidRPr="00445D89" w:rsidRDefault="00C70867" w:rsidP="00B03D74">
                  <w:pPr>
                    <w:numPr>
                      <w:ilvl w:val="0"/>
                      <w:numId w:val="25"/>
                    </w:numPr>
                    <w:spacing w:line="276" w:lineRule="auto"/>
                    <w:rPr>
                      <w:szCs w:val="22"/>
                    </w:rPr>
                  </w:pPr>
                  <w:r w:rsidRPr="00445D89">
                    <w:rPr>
                      <w:b/>
                      <w:szCs w:val="22"/>
                    </w:rPr>
                    <w:t xml:space="preserve">Category of the Change: Review </w:t>
                  </w:r>
                </w:p>
                <w:p w14:paraId="47B4D27D" w14:textId="77777777" w:rsidR="00C70867" w:rsidRPr="00445D89" w:rsidRDefault="00C70867" w:rsidP="00B03D74">
                  <w:pPr>
                    <w:numPr>
                      <w:ilvl w:val="0"/>
                      <w:numId w:val="25"/>
                    </w:numPr>
                    <w:spacing w:line="276" w:lineRule="auto"/>
                    <w:rPr>
                      <w:szCs w:val="22"/>
                    </w:rPr>
                  </w:pPr>
                  <w:r w:rsidRPr="00445D89">
                    <w:rPr>
                      <w:b/>
                      <w:szCs w:val="22"/>
                    </w:rPr>
                    <w:t>Approval process:</w:t>
                  </w:r>
                </w:p>
                <w:p w14:paraId="7EFBD4E8" w14:textId="1C8B38A2" w:rsidR="00C70867" w:rsidRPr="00445D89" w:rsidRDefault="00C70867" w:rsidP="00B03D74">
                  <w:pPr>
                    <w:pStyle w:val="ad"/>
                    <w:numPr>
                      <w:ilvl w:val="0"/>
                      <w:numId w:val="46"/>
                    </w:numPr>
                    <w:spacing w:line="276" w:lineRule="auto"/>
                    <w:contextualSpacing w:val="0"/>
                    <w:rPr>
                      <w:szCs w:val="22"/>
                      <w:lang w:val="en-US"/>
                    </w:rPr>
                  </w:pPr>
                  <w:r w:rsidRPr="00445D89">
                    <w:rPr>
                      <w:b/>
                      <w:szCs w:val="22"/>
                      <w:lang w:val="en-US"/>
                    </w:rPr>
                    <w:t>The Change is authori</w:t>
                  </w:r>
                  <w:r w:rsidR="00BE2EB2">
                    <w:rPr>
                      <w:b/>
                      <w:szCs w:val="22"/>
                      <w:lang w:val="en-US"/>
                    </w:rPr>
                    <w:t>s</w:t>
                  </w:r>
                  <w:r w:rsidRPr="00445D89">
                    <w:rPr>
                      <w:b/>
                      <w:szCs w:val="22"/>
                      <w:lang w:val="en-US"/>
                    </w:rPr>
                    <w:t>ed for approval by the CAB.</w:t>
                  </w:r>
                </w:p>
              </w:tc>
            </w:tr>
            <w:tr w:rsidR="00C70867" w:rsidRPr="00445D89" w14:paraId="18143907"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340136" w14:textId="77777777" w:rsidR="00C70867" w:rsidRPr="00445D89" w:rsidRDefault="00C70867" w:rsidP="00C70867">
                  <w:pPr>
                    <w:spacing w:line="276" w:lineRule="auto"/>
                    <w:jc w:val="left"/>
                    <w:rPr>
                      <w:szCs w:val="22"/>
                    </w:rPr>
                  </w:pPr>
                  <w:r w:rsidRPr="00445D89">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521F5BDE" w14:textId="77777777" w:rsidR="00C70867" w:rsidRPr="00445D89" w:rsidRDefault="00C70867" w:rsidP="00C70867">
                  <w:pPr>
                    <w:spacing w:line="276" w:lineRule="auto"/>
                    <w:rPr>
                      <w:szCs w:val="22"/>
                    </w:rPr>
                  </w:pPr>
                  <w:r w:rsidRPr="00445D89">
                    <w:rPr>
                      <w:szCs w:val="22"/>
                    </w:rPr>
                    <w:t>N/A</w:t>
                  </w:r>
                </w:p>
              </w:tc>
            </w:tr>
            <w:tr w:rsidR="00C70867" w:rsidRPr="00445D89" w14:paraId="680B0644"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ADC922A" w14:textId="77777777" w:rsidR="00C70867" w:rsidRPr="00445D89" w:rsidRDefault="00C70867" w:rsidP="00C70867">
                  <w:pPr>
                    <w:spacing w:line="276" w:lineRule="auto"/>
                    <w:jc w:val="left"/>
                    <w:rPr>
                      <w:szCs w:val="22"/>
                    </w:rPr>
                  </w:pPr>
                  <w:r w:rsidRPr="00445D89">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5AE0402E" w14:textId="77777777" w:rsidR="00C70867" w:rsidRPr="00445D89" w:rsidRDefault="00C70867" w:rsidP="00C70867">
                  <w:pPr>
                    <w:spacing w:line="276" w:lineRule="auto"/>
                    <w:rPr>
                      <w:szCs w:val="22"/>
                    </w:rPr>
                  </w:pPr>
                  <w:r w:rsidRPr="00445D89">
                    <w:rPr>
                      <w:iCs/>
                      <w:szCs w:val="22"/>
                    </w:rPr>
                    <w:t xml:space="preserve">Written approval </w:t>
                  </w:r>
                  <w:r w:rsidRPr="00445D89">
                    <w:rPr>
                      <w:szCs w:val="22"/>
                    </w:rPr>
                    <w:t>procedure via e-mail</w:t>
                  </w:r>
                  <w:r w:rsidRPr="00445D89">
                    <w:rPr>
                      <w:iCs/>
                      <w:szCs w:val="22"/>
                    </w:rPr>
                    <w:t xml:space="preserve"> on 23/10/2019.</w:t>
                  </w:r>
                </w:p>
              </w:tc>
            </w:tr>
          </w:tbl>
          <w:p w14:paraId="09FC4B94" w14:textId="77777777" w:rsidR="00C70867" w:rsidRPr="00445D89" w:rsidRDefault="00C70867" w:rsidP="00C70867">
            <w:pPr>
              <w:spacing w:after="0"/>
              <w:jc w:val="left"/>
              <w:rPr>
                <w:szCs w:val="22"/>
                <w:lang w:val="en-US"/>
              </w:rPr>
            </w:pPr>
          </w:p>
        </w:tc>
      </w:tr>
      <w:tr w:rsidR="00C70867" w:rsidRPr="00445D89" w14:paraId="1E1FD5C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32DA13D"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6452C3F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8F81D1" w14:textId="77777777" w:rsidR="00C70867" w:rsidRPr="00445D89" w:rsidRDefault="00C70867" w:rsidP="00C70867">
                  <w:pPr>
                    <w:spacing w:line="276" w:lineRule="auto"/>
                    <w:jc w:val="left"/>
                    <w:rPr>
                      <w:szCs w:val="22"/>
                    </w:rPr>
                  </w:pPr>
                  <w:r w:rsidRPr="00445D89">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47414E7"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322AECB2"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3604EC" w14:textId="77777777" w:rsidR="00C70867" w:rsidRPr="00445D89" w:rsidRDefault="00C70867" w:rsidP="00C70867">
                  <w:pPr>
                    <w:spacing w:line="276" w:lineRule="auto"/>
                    <w:jc w:val="left"/>
                    <w:rPr>
                      <w:szCs w:val="22"/>
                    </w:rPr>
                  </w:pPr>
                  <w:r w:rsidRPr="00445D89">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167B22A" w14:textId="009A060E" w:rsidR="00C70867" w:rsidRPr="00445D89" w:rsidRDefault="005C7E1E" w:rsidP="00C70867">
                  <w:pPr>
                    <w:spacing w:line="276" w:lineRule="auto"/>
                    <w:rPr>
                      <w:szCs w:val="22"/>
                    </w:rPr>
                  </w:pPr>
                  <w:r>
                    <w:rPr>
                      <w:szCs w:val="22"/>
                    </w:rPr>
                    <w:t>13/02/2023</w:t>
                  </w:r>
                </w:p>
              </w:tc>
            </w:tr>
            <w:tr w:rsidR="00C70867" w:rsidRPr="00445D89" w14:paraId="13B662F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3C730D2" w14:textId="77777777" w:rsidR="00C70867" w:rsidRPr="00445D89" w:rsidRDefault="00C70867" w:rsidP="00C70867">
                  <w:pPr>
                    <w:spacing w:line="276" w:lineRule="auto"/>
                    <w:jc w:val="left"/>
                    <w:rPr>
                      <w:szCs w:val="22"/>
                    </w:rPr>
                  </w:pPr>
                  <w:r w:rsidRPr="00445D89">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BA8BF0D" w14:textId="77777777" w:rsidR="00C70867" w:rsidRPr="00445D89" w:rsidRDefault="00C70867" w:rsidP="00C70867">
                  <w:pPr>
                    <w:spacing w:line="276" w:lineRule="auto"/>
                    <w:rPr>
                      <w:szCs w:val="22"/>
                    </w:rPr>
                  </w:pPr>
                  <w:r w:rsidRPr="00445D89">
                    <w:rPr>
                      <w:szCs w:val="22"/>
                    </w:rPr>
                    <w:t>TBD</w:t>
                  </w:r>
                </w:p>
              </w:tc>
            </w:tr>
          </w:tbl>
          <w:p w14:paraId="56FF6057" w14:textId="77777777" w:rsidR="00C70867" w:rsidRPr="00445D89" w:rsidRDefault="00C70867" w:rsidP="00C70867">
            <w:pPr>
              <w:spacing w:after="0"/>
              <w:jc w:val="left"/>
              <w:rPr>
                <w:szCs w:val="22"/>
                <w:lang w:val="en-US"/>
              </w:rPr>
            </w:pPr>
          </w:p>
        </w:tc>
      </w:tr>
      <w:tr w:rsidR="00C70867" w:rsidRPr="00445D89" w14:paraId="6E6D23D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59FE67"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2F13DA2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818299" w14:textId="77777777" w:rsidR="00C70867" w:rsidRPr="00445D89" w:rsidRDefault="00C70867" w:rsidP="00C70867">
                  <w:pPr>
                    <w:spacing w:line="276" w:lineRule="auto"/>
                    <w:jc w:val="left"/>
                    <w:rPr>
                      <w:szCs w:val="22"/>
                    </w:rPr>
                  </w:pPr>
                  <w:r w:rsidRPr="00445D89">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47BDE81" w14:textId="77777777" w:rsidR="00C70867" w:rsidRPr="00445D89" w:rsidRDefault="00C70867" w:rsidP="00C70867">
                  <w:pPr>
                    <w:spacing w:line="276" w:lineRule="auto"/>
                    <w:rPr>
                      <w:szCs w:val="22"/>
                    </w:rPr>
                  </w:pPr>
                  <w:r w:rsidRPr="00445D89">
                    <w:rPr>
                      <w:szCs w:val="22"/>
                    </w:rPr>
                    <w:t>N/A</w:t>
                  </w:r>
                </w:p>
              </w:tc>
            </w:tr>
            <w:tr w:rsidR="00C70867" w:rsidRPr="00445D89" w14:paraId="70DBE1EA"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A5A5A0" w14:textId="77777777" w:rsidR="00C70867" w:rsidRPr="00445D89" w:rsidRDefault="00C70867" w:rsidP="00C70867">
                  <w:pPr>
                    <w:spacing w:line="276" w:lineRule="auto"/>
                    <w:jc w:val="left"/>
                    <w:rPr>
                      <w:szCs w:val="22"/>
                    </w:rPr>
                  </w:pPr>
                  <w:r w:rsidRPr="00445D89">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8CFA439" w14:textId="77777777" w:rsidR="00C70867" w:rsidRPr="00445D89" w:rsidRDefault="00C70867" w:rsidP="00C70867">
                  <w:pPr>
                    <w:spacing w:line="276" w:lineRule="auto"/>
                    <w:rPr>
                      <w:szCs w:val="22"/>
                    </w:rPr>
                  </w:pPr>
                  <w:r w:rsidRPr="00445D89">
                    <w:rPr>
                      <w:szCs w:val="22"/>
                    </w:rPr>
                    <w:t>N/A</w:t>
                  </w:r>
                </w:p>
              </w:tc>
            </w:tr>
          </w:tbl>
          <w:p w14:paraId="3E76CB97" w14:textId="77777777" w:rsidR="00C70867" w:rsidRPr="00445D89" w:rsidRDefault="00C70867" w:rsidP="00C70867">
            <w:pPr>
              <w:spacing w:after="0"/>
              <w:jc w:val="left"/>
              <w:rPr>
                <w:szCs w:val="22"/>
                <w:lang w:val="en-US"/>
              </w:rPr>
            </w:pPr>
          </w:p>
        </w:tc>
      </w:tr>
    </w:tbl>
    <w:p w14:paraId="6C03D919" w14:textId="77777777" w:rsidR="00C70867" w:rsidRPr="00445D89" w:rsidRDefault="00C70867" w:rsidP="00C70867">
      <w:pPr>
        <w:rPr>
          <w:szCs w:val="22"/>
        </w:rPr>
      </w:pPr>
    </w:p>
    <w:p w14:paraId="6AAC7BB5" w14:textId="77777777" w:rsidR="00C70867" w:rsidRPr="00445D89" w:rsidRDefault="00C70867" w:rsidP="00C70867">
      <w:pPr>
        <w:spacing w:after="0" w:line="240" w:lineRule="auto"/>
        <w:jc w:val="left"/>
        <w:rPr>
          <w:szCs w:val="22"/>
        </w:rPr>
      </w:pPr>
      <w:r w:rsidRPr="00445D89">
        <w:rPr>
          <w:szCs w:val="22"/>
        </w:rPr>
        <w:br w:type="page"/>
      </w:r>
    </w:p>
    <w:p w14:paraId="7612B0AF" w14:textId="77777777" w:rsidR="00C70867" w:rsidRPr="00244264" w:rsidRDefault="00C70867" w:rsidP="00C70867">
      <w:pPr>
        <w:pStyle w:val="4"/>
        <w:rPr>
          <w:strike/>
          <w:color w:val="FF0000"/>
          <w:szCs w:val="22"/>
        </w:rPr>
      </w:pPr>
      <w:bookmarkStart w:id="55" w:name="_Toc476051813"/>
      <w:r w:rsidRPr="00244264">
        <w:rPr>
          <w:strike/>
          <w:color w:val="FF0000"/>
          <w:szCs w:val="22"/>
        </w:rPr>
        <w:t>FESS-251 –</w:t>
      </w:r>
      <w:bookmarkEnd w:id="55"/>
      <w:r w:rsidRPr="00244264">
        <w:rPr>
          <w:strike/>
          <w:color w:val="FF0000"/>
          <w:szCs w:val="22"/>
        </w:rPr>
        <w:t xml:space="preserve"> Clarifications regarding the applicability of Temporary Authorisations </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44264" w14:paraId="154B2D4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1112EC" w14:textId="77777777" w:rsidR="00C70867" w:rsidRPr="00244264" w:rsidRDefault="00C70867" w:rsidP="00C70867">
            <w:pPr>
              <w:spacing w:line="276" w:lineRule="auto"/>
              <w:rPr>
                <w:b/>
                <w:strike/>
                <w:color w:val="FF0000"/>
                <w:szCs w:val="22"/>
              </w:rPr>
            </w:pPr>
            <w:r w:rsidRPr="00244264">
              <w:rPr>
                <w:b/>
                <w:strike/>
                <w:color w:val="FF000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44264" w14:paraId="4ECCCA6D"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0FD090" w14:textId="77777777" w:rsidR="00C70867" w:rsidRPr="00244264" w:rsidRDefault="00C70867" w:rsidP="00C70867">
                  <w:pPr>
                    <w:spacing w:line="276" w:lineRule="auto"/>
                    <w:jc w:val="left"/>
                    <w:rPr>
                      <w:strike/>
                      <w:color w:val="FF0000"/>
                      <w:szCs w:val="22"/>
                    </w:rPr>
                  </w:pPr>
                  <w:r w:rsidRPr="00244264">
                    <w:rPr>
                      <w:strike/>
                      <w:color w:val="FF0000"/>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C0DC36" w14:textId="77777777" w:rsidR="00C70867" w:rsidRPr="00244264" w:rsidRDefault="00C70867" w:rsidP="00C70867">
                  <w:pPr>
                    <w:spacing w:line="276" w:lineRule="auto"/>
                    <w:rPr>
                      <w:strike/>
                      <w:color w:val="FF0000"/>
                      <w:szCs w:val="22"/>
                    </w:rPr>
                  </w:pPr>
                  <w:r w:rsidRPr="00244264">
                    <w:rPr>
                      <w:bCs/>
                      <w:strike/>
                      <w:color w:val="FF0000"/>
                      <w:szCs w:val="22"/>
                    </w:rPr>
                    <w:t>FESS-251</w:t>
                  </w:r>
                </w:p>
              </w:tc>
            </w:tr>
            <w:tr w:rsidR="00C70867" w:rsidRPr="00244264" w14:paraId="2AE8636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7E8407" w14:textId="77777777" w:rsidR="00C70867" w:rsidRPr="00244264" w:rsidRDefault="00C70867" w:rsidP="00C70867">
                  <w:pPr>
                    <w:spacing w:line="276" w:lineRule="auto"/>
                    <w:jc w:val="left"/>
                    <w:rPr>
                      <w:strike/>
                      <w:color w:val="FF0000"/>
                      <w:szCs w:val="22"/>
                    </w:rPr>
                  </w:pPr>
                  <w:r w:rsidRPr="00244264">
                    <w:rPr>
                      <w:strike/>
                      <w:color w:val="FF0000"/>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9BBE83" w14:textId="77777777" w:rsidR="00C70867" w:rsidRPr="00244264" w:rsidRDefault="00C70867" w:rsidP="00C70867">
                  <w:pPr>
                    <w:tabs>
                      <w:tab w:val="left" w:pos="1305"/>
                    </w:tabs>
                    <w:spacing w:line="276" w:lineRule="auto"/>
                    <w:rPr>
                      <w:strike/>
                      <w:color w:val="FF0000"/>
                      <w:szCs w:val="22"/>
                    </w:rPr>
                  </w:pPr>
                  <w:r w:rsidRPr="00244264">
                    <w:rPr>
                      <w:strike/>
                      <w:color w:val="FF0000"/>
                      <w:szCs w:val="22"/>
                    </w:rPr>
                    <w:t>Accepted</w:t>
                  </w:r>
                </w:p>
              </w:tc>
            </w:tr>
            <w:tr w:rsidR="00C70867" w:rsidRPr="00244264" w14:paraId="7CF6117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397E7E" w14:textId="77777777" w:rsidR="00C70867" w:rsidRPr="00244264" w:rsidRDefault="00C70867" w:rsidP="00C70867">
                  <w:pPr>
                    <w:spacing w:line="276" w:lineRule="auto"/>
                    <w:jc w:val="left"/>
                    <w:rPr>
                      <w:strike/>
                      <w:color w:val="FF0000"/>
                      <w:szCs w:val="22"/>
                    </w:rPr>
                  </w:pPr>
                  <w:r w:rsidRPr="00244264">
                    <w:rPr>
                      <w:strike/>
                      <w:color w:val="FF0000"/>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B68416" w14:textId="77777777" w:rsidR="00C70867" w:rsidRPr="00244264" w:rsidRDefault="00C70867" w:rsidP="00C70867">
                  <w:pPr>
                    <w:spacing w:line="276" w:lineRule="auto"/>
                    <w:rPr>
                      <w:strike/>
                      <w:color w:val="FF0000"/>
                      <w:szCs w:val="22"/>
                    </w:rPr>
                  </w:pPr>
                  <w:r w:rsidRPr="00244264">
                    <w:rPr>
                      <w:strike/>
                      <w:color w:val="FF0000"/>
                      <w:szCs w:val="22"/>
                      <w:lang w:eastAsia="nl-BE"/>
                    </w:rPr>
                    <w:t>Specification Defect</w:t>
                  </w:r>
                </w:p>
              </w:tc>
            </w:tr>
            <w:tr w:rsidR="00C70867" w:rsidRPr="00244264" w14:paraId="605BCDC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07E08A" w14:textId="77777777" w:rsidR="00C70867" w:rsidRPr="00244264" w:rsidRDefault="00C70867" w:rsidP="00C70867">
                  <w:pPr>
                    <w:spacing w:line="276" w:lineRule="auto"/>
                    <w:jc w:val="left"/>
                    <w:rPr>
                      <w:strike/>
                      <w:color w:val="FF0000"/>
                      <w:szCs w:val="22"/>
                    </w:rPr>
                  </w:pPr>
                  <w:r w:rsidRPr="00244264">
                    <w:rPr>
                      <w:strike/>
                      <w:color w:val="FF0000"/>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43DC282" w14:textId="77777777" w:rsidR="00C70867" w:rsidRPr="00244264" w:rsidRDefault="00C70867" w:rsidP="00C70867">
                  <w:pPr>
                    <w:spacing w:line="276" w:lineRule="auto"/>
                    <w:rPr>
                      <w:strike/>
                      <w:color w:val="FF0000"/>
                      <w:szCs w:val="22"/>
                      <w:lang w:eastAsia="nl-BE"/>
                    </w:rPr>
                  </w:pPr>
                  <w:r w:rsidRPr="00244264">
                    <w:rPr>
                      <w:strike/>
                      <w:color w:val="FF0000"/>
                      <w:szCs w:val="22"/>
                      <w:lang w:eastAsia="nl-BE"/>
                    </w:rPr>
                    <w:t>IM244005</w:t>
                  </w:r>
                </w:p>
              </w:tc>
            </w:tr>
            <w:tr w:rsidR="00C70867" w:rsidRPr="00244264" w14:paraId="30AF3B7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F2B30C" w14:textId="77777777" w:rsidR="00C70867" w:rsidRPr="00244264" w:rsidRDefault="00C70867" w:rsidP="00C70867">
                  <w:pPr>
                    <w:spacing w:line="276" w:lineRule="auto"/>
                    <w:jc w:val="left"/>
                    <w:rPr>
                      <w:strike/>
                      <w:color w:val="FF0000"/>
                      <w:szCs w:val="22"/>
                    </w:rPr>
                  </w:pPr>
                  <w:r w:rsidRPr="00244264">
                    <w:rPr>
                      <w:strike/>
                      <w:color w:val="FF0000"/>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CBA615" w14:textId="77777777" w:rsidR="00C70867" w:rsidRPr="00244264" w:rsidRDefault="00C70867" w:rsidP="00C70867">
                  <w:pPr>
                    <w:spacing w:line="276" w:lineRule="auto"/>
                    <w:rPr>
                      <w:strike/>
                      <w:color w:val="FF0000"/>
                      <w:szCs w:val="22"/>
                      <w:lang w:eastAsia="nl-BE"/>
                    </w:rPr>
                  </w:pPr>
                  <w:r w:rsidRPr="00244264">
                    <w:rPr>
                      <w:strike/>
                      <w:color w:val="FF0000"/>
                      <w:szCs w:val="22"/>
                      <w:lang w:eastAsia="nl-BE"/>
                    </w:rPr>
                    <w:t>KE18108</w:t>
                  </w:r>
                </w:p>
              </w:tc>
            </w:tr>
            <w:tr w:rsidR="00C70867" w:rsidRPr="00244264" w14:paraId="207C4E4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89E54E" w14:textId="77777777" w:rsidR="00C70867" w:rsidRPr="00244264" w:rsidRDefault="00C70867" w:rsidP="00C70867">
                  <w:pPr>
                    <w:spacing w:line="276" w:lineRule="auto"/>
                    <w:jc w:val="left"/>
                    <w:rPr>
                      <w:strike/>
                      <w:color w:val="FF0000"/>
                      <w:szCs w:val="22"/>
                    </w:rPr>
                  </w:pPr>
                  <w:r w:rsidRPr="00244264">
                    <w:rPr>
                      <w:strike/>
                      <w:color w:val="FF0000"/>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2EB255" w14:textId="77777777" w:rsidR="00C70867" w:rsidRPr="00244264" w:rsidRDefault="00C70867" w:rsidP="00C70867">
                  <w:pPr>
                    <w:pStyle w:val="ad"/>
                    <w:spacing w:line="276" w:lineRule="auto"/>
                    <w:ind w:left="0"/>
                    <w:rPr>
                      <w:strike/>
                      <w:color w:val="FF0000"/>
                      <w:szCs w:val="22"/>
                      <w:lang w:eastAsia="nl-BE"/>
                    </w:rPr>
                  </w:pPr>
                  <w:r w:rsidRPr="00244264">
                    <w:rPr>
                      <w:strike/>
                      <w:color w:val="FF0000"/>
                      <w:szCs w:val="22"/>
                      <w:lang w:eastAsia="nl-BE"/>
                    </w:rPr>
                    <w:t>04/06/2018</w:t>
                  </w:r>
                </w:p>
              </w:tc>
            </w:tr>
            <w:tr w:rsidR="00C70867" w:rsidRPr="00244264" w14:paraId="57C6F3E5"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BD3ED1B" w14:textId="77777777" w:rsidR="00C70867" w:rsidRPr="00244264" w:rsidRDefault="00C70867" w:rsidP="00C70867">
                  <w:pPr>
                    <w:spacing w:line="276" w:lineRule="auto"/>
                    <w:jc w:val="left"/>
                    <w:rPr>
                      <w:strike/>
                      <w:color w:val="FF0000"/>
                      <w:szCs w:val="22"/>
                    </w:rPr>
                  </w:pPr>
                  <w:r w:rsidRPr="00244264">
                    <w:rPr>
                      <w:strike/>
                      <w:color w:val="FF0000"/>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C3C138D" w14:textId="77777777" w:rsidR="00C70867" w:rsidRPr="00244264" w:rsidRDefault="00C70867" w:rsidP="00C70867">
                  <w:pPr>
                    <w:pStyle w:val="ad"/>
                    <w:spacing w:line="276" w:lineRule="auto"/>
                    <w:ind w:left="0"/>
                    <w:rPr>
                      <w:strike/>
                      <w:color w:val="FF0000"/>
                      <w:szCs w:val="22"/>
                      <w:lang w:val="en-US"/>
                    </w:rPr>
                  </w:pPr>
                  <w:r w:rsidRPr="00244264">
                    <w:rPr>
                      <w:strike/>
                      <w:color w:val="FF0000"/>
                      <w:szCs w:val="22"/>
                      <w:lang w:val="en-US"/>
                    </w:rPr>
                    <w:t>MSA-BG</w:t>
                  </w:r>
                </w:p>
              </w:tc>
            </w:tr>
          </w:tbl>
          <w:p w14:paraId="068772C9" w14:textId="77777777" w:rsidR="00C70867" w:rsidRPr="00244264" w:rsidRDefault="00C70867" w:rsidP="00C70867">
            <w:pPr>
              <w:spacing w:after="0"/>
              <w:jc w:val="left"/>
              <w:rPr>
                <w:strike/>
                <w:color w:val="FF0000"/>
                <w:szCs w:val="22"/>
                <w:lang w:val="en-US"/>
              </w:rPr>
            </w:pPr>
          </w:p>
        </w:tc>
      </w:tr>
      <w:tr w:rsidR="00C70867" w:rsidRPr="00244264" w14:paraId="59E813B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152011" w14:textId="77777777" w:rsidR="00C70867" w:rsidRPr="00244264" w:rsidRDefault="00C70867" w:rsidP="00C70867">
            <w:pPr>
              <w:spacing w:line="276" w:lineRule="auto"/>
              <w:rPr>
                <w:b/>
                <w:strike/>
                <w:color w:val="FF0000"/>
                <w:szCs w:val="22"/>
              </w:rPr>
            </w:pPr>
            <w:r w:rsidRPr="00244264">
              <w:rPr>
                <w:b/>
                <w:strike/>
                <w:color w:val="FF0000"/>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44264" w14:paraId="3DED111D"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7BD7C9" w14:textId="77777777" w:rsidR="00C70867" w:rsidRPr="00244264" w:rsidRDefault="00C70867" w:rsidP="00C70867">
                  <w:pPr>
                    <w:spacing w:line="276" w:lineRule="auto"/>
                    <w:jc w:val="left"/>
                    <w:rPr>
                      <w:strike/>
                      <w:color w:val="FF0000"/>
                      <w:szCs w:val="22"/>
                    </w:rPr>
                  </w:pPr>
                  <w:r w:rsidRPr="00244264">
                    <w:rPr>
                      <w:strike/>
                      <w:color w:val="FF0000"/>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B1208EC" w14:textId="77777777" w:rsidR="00C70867" w:rsidRPr="00244264" w:rsidRDefault="00C70867" w:rsidP="00C70867">
                  <w:pPr>
                    <w:spacing w:line="276" w:lineRule="auto"/>
                    <w:rPr>
                      <w:strike/>
                      <w:color w:val="FF0000"/>
                      <w:szCs w:val="22"/>
                    </w:rPr>
                  </w:pPr>
                  <w:r w:rsidRPr="00244264">
                    <w:rPr>
                      <w:strike/>
                      <w:color w:val="FF0000"/>
                      <w:szCs w:val="22"/>
                    </w:rPr>
                    <w:t>Low</w:t>
                  </w:r>
                </w:p>
              </w:tc>
            </w:tr>
            <w:tr w:rsidR="00C70867" w:rsidRPr="00244264" w14:paraId="7181DFB2" w14:textId="77777777" w:rsidTr="00567B25">
              <w:trPr>
                <w:trHeight w:val="687"/>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B65509" w14:textId="77777777" w:rsidR="00C70867" w:rsidRPr="00244264" w:rsidRDefault="00C70867" w:rsidP="00C70867">
                  <w:pPr>
                    <w:spacing w:line="276" w:lineRule="auto"/>
                    <w:jc w:val="left"/>
                    <w:rPr>
                      <w:strike/>
                      <w:color w:val="FF0000"/>
                      <w:szCs w:val="22"/>
                    </w:rPr>
                  </w:pPr>
                  <w:r w:rsidRPr="00244264">
                    <w:rPr>
                      <w:strike/>
                      <w:color w:val="FF0000"/>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E90965" w14:textId="77777777" w:rsidR="00C70867" w:rsidRPr="00244264" w:rsidRDefault="00C70867" w:rsidP="00C70867">
                  <w:pPr>
                    <w:spacing w:line="276" w:lineRule="auto"/>
                    <w:rPr>
                      <w:b/>
                      <w:strike/>
                      <w:color w:val="FF0000"/>
                      <w:szCs w:val="22"/>
                    </w:rPr>
                  </w:pPr>
                  <w:r w:rsidRPr="00244264">
                    <w:rPr>
                      <w:b/>
                      <w:strike/>
                      <w:color w:val="FF0000"/>
                      <w:szCs w:val="22"/>
                    </w:rPr>
                    <w:t>Problem Statement</w:t>
                  </w:r>
                </w:p>
                <w:p w14:paraId="3A1A3A57" w14:textId="77777777" w:rsidR="00C70867" w:rsidRPr="00244264" w:rsidRDefault="00C70867" w:rsidP="00C70867">
                  <w:pPr>
                    <w:rPr>
                      <w:strike/>
                      <w:color w:val="FF0000"/>
                      <w:szCs w:val="22"/>
                    </w:rPr>
                  </w:pPr>
                  <w:r w:rsidRPr="00244264">
                    <w:rPr>
                      <w:strike/>
                      <w:color w:val="FF0000"/>
                      <w:szCs w:val="22"/>
                    </w:rPr>
                    <w:t>It has been identified that further clarifications are needed in relation to the validity of temporary authorisations and based on which business event, MSAs should check the validity of a temporary authorisation specified in a movement.</w:t>
                  </w:r>
                </w:p>
                <w:p w14:paraId="1B3CDC7F" w14:textId="77777777" w:rsidR="00C70867" w:rsidRPr="00244264" w:rsidRDefault="00C70867" w:rsidP="00C70867">
                  <w:pPr>
                    <w:rPr>
                      <w:strike/>
                      <w:color w:val="FF0000"/>
                      <w:szCs w:val="22"/>
                    </w:rPr>
                  </w:pPr>
                  <w:r w:rsidRPr="00244264">
                    <w:rPr>
                      <w:strike/>
                      <w:color w:val="FF0000"/>
                      <w:szCs w:val="22"/>
                    </w:rPr>
                    <w:t>In further details, the existing rule ‘R045’ specifies that in case a Trader Identification of a temporary authorisation is specified, then this identifier should be ‘</w:t>
                  </w:r>
                  <w:r w:rsidRPr="00244264">
                    <w:rPr>
                      <w:i/>
                      <w:iCs/>
                      <w:strike/>
                      <w:color w:val="FF0000"/>
                      <w:szCs w:val="22"/>
                    </w:rPr>
                    <w:t>An existing &lt;Temporary Authorisation Reference&gt; in the set of &lt;TEMPORARY AUTHORISATION&gt;</w:t>
                  </w:r>
                  <w:r w:rsidRPr="00244264">
                    <w:rPr>
                      <w:strike/>
                      <w:color w:val="FF0000"/>
                      <w:szCs w:val="22"/>
                    </w:rPr>
                    <w:t>’. However, it is not clarified if this means that the temporary authorisation should be valid at the time where the consignment received or when the corresponding information exchange is processed etc.</w:t>
                  </w:r>
                </w:p>
                <w:p w14:paraId="1AC8E03F" w14:textId="77777777" w:rsidR="00567B25" w:rsidRPr="00244264" w:rsidRDefault="00C70867" w:rsidP="00C70867">
                  <w:pPr>
                    <w:rPr>
                      <w:b/>
                      <w:strike/>
                      <w:color w:val="FF0000"/>
                      <w:szCs w:val="22"/>
                    </w:rPr>
                  </w:pPr>
                  <w:r w:rsidRPr="00244264">
                    <w:rPr>
                      <w:strike/>
                      <w:color w:val="FF0000"/>
                      <w:szCs w:val="22"/>
                    </w:rPr>
                    <w:br/>
                  </w:r>
                  <w:r w:rsidRPr="00244264">
                    <w:rPr>
                      <w:b/>
                      <w:strike/>
                      <w:color w:val="FF0000"/>
                      <w:szCs w:val="22"/>
                    </w:rPr>
                    <w:t>Proposed Solution</w:t>
                  </w:r>
                </w:p>
                <w:p w14:paraId="08E3B328" w14:textId="31EE3736" w:rsidR="00C70867" w:rsidRPr="00244264" w:rsidRDefault="00C70867" w:rsidP="00C70867">
                  <w:pPr>
                    <w:rPr>
                      <w:strike/>
                      <w:color w:val="FF0000"/>
                      <w:szCs w:val="22"/>
                    </w:rPr>
                  </w:pPr>
                  <w:r w:rsidRPr="00244264">
                    <w:rPr>
                      <w:strike/>
                      <w:color w:val="FF0000"/>
                      <w:szCs w:val="22"/>
                    </w:rPr>
                    <w:t>As per the analysis provided in the [Problem Statement], the existing rule ‘R045’ will be updated to highlight that in relation to the validity of authorisations (i.e. temporary and non-temporary authorisations) used in a movement, MSAs should actually check if the authorisation is valid at the time of e-AD validation and ARC allocation, even if these messages are created after the authorisation’s end date.</w:t>
                  </w:r>
                </w:p>
                <w:p w14:paraId="225CAFCB" w14:textId="77777777" w:rsidR="00C70867" w:rsidRPr="00244264" w:rsidRDefault="00C70867" w:rsidP="00C70867">
                  <w:pPr>
                    <w:rPr>
                      <w:strike/>
                      <w:color w:val="FF0000"/>
                      <w:szCs w:val="22"/>
                    </w:rPr>
                  </w:pPr>
                  <w:r w:rsidRPr="00244264">
                    <w:rPr>
                      <w:strike/>
                      <w:color w:val="FF0000"/>
                      <w:szCs w:val="22"/>
                    </w:rPr>
                    <w:t>In details, the following update shall be performed in the Excise BPMs:</w:t>
                  </w:r>
                </w:p>
                <w:p w14:paraId="58D0C34E" w14:textId="77777777" w:rsidR="00C70867" w:rsidRPr="00244264" w:rsidRDefault="00C70867" w:rsidP="00B03D74">
                  <w:pPr>
                    <w:pStyle w:val="ad"/>
                    <w:numPr>
                      <w:ilvl w:val="0"/>
                      <w:numId w:val="44"/>
                    </w:numPr>
                    <w:rPr>
                      <w:strike/>
                      <w:color w:val="FF0000"/>
                      <w:szCs w:val="22"/>
                    </w:rPr>
                  </w:pPr>
                  <w:r w:rsidRPr="00244264">
                    <w:rPr>
                      <w:strike/>
                      <w:color w:val="FF0000"/>
                      <w:szCs w:val="22"/>
                    </w:rPr>
                    <w:t xml:space="preserve"> A clarification will be added in the end of the existing class 'R045' description, as described below:</w:t>
                  </w:r>
                </w:p>
                <w:p w14:paraId="5BE168E4" w14:textId="77777777" w:rsidR="00C70867" w:rsidRPr="00244264" w:rsidRDefault="00C70867" w:rsidP="00C70867">
                  <w:pPr>
                    <w:rPr>
                      <w:strike/>
                      <w:color w:val="FF0000"/>
                      <w:szCs w:val="22"/>
                    </w:rPr>
                  </w:pPr>
                  <w:r w:rsidRPr="00244264">
                    <w:rPr>
                      <w:strike/>
                      <w:color w:val="FF0000"/>
                      <w:szCs w:val="22"/>
                    </w:rPr>
                    <w:br/>
                    <w:t xml:space="preserve"> "**An existing identifier of an economic operator implies an authorisation which is valid at the time of e-AD validation and ARC allocation even if these messages are created after the authorisation’s end date. "</w:t>
                  </w:r>
                </w:p>
              </w:tc>
            </w:tr>
            <w:tr w:rsidR="00C70867" w:rsidRPr="00244264" w14:paraId="218465A0"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6FACF2" w14:textId="77777777" w:rsidR="00C70867" w:rsidRPr="00244264" w:rsidRDefault="00C70867" w:rsidP="00C70867">
                  <w:pPr>
                    <w:spacing w:line="276" w:lineRule="auto"/>
                    <w:jc w:val="left"/>
                    <w:rPr>
                      <w:strike/>
                      <w:color w:val="FF0000"/>
                      <w:szCs w:val="22"/>
                    </w:rPr>
                  </w:pPr>
                  <w:r w:rsidRPr="00244264">
                    <w:rPr>
                      <w:strike/>
                      <w:color w:val="FF0000"/>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D4A8E5D" w14:textId="77777777" w:rsidR="00C70867" w:rsidRPr="00244264" w:rsidRDefault="00C70867" w:rsidP="00C70867">
                  <w:pPr>
                    <w:spacing w:line="276" w:lineRule="auto"/>
                    <w:rPr>
                      <w:strike/>
                      <w:color w:val="FF0000"/>
                      <w:szCs w:val="22"/>
                    </w:rPr>
                  </w:pPr>
                  <w:r w:rsidRPr="00244264">
                    <w:rPr>
                      <w:strike/>
                      <w:color w:val="FF0000"/>
                      <w:szCs w:val="22"/>
                    </w:rPr>
                    <w:t>Specification Documents:</w:t>
                  </w:r>
                </w:p>
                <w:p w14:paraId="70446671" w14:textId="77777777" w:rsidR="00C70867" w:rsidRPr="00244264" w:rsidRDefault="00C70867" w:rsidP="00B03D74">
                  <w:pPr>
                    <w:numPr>
                      <w:ilvl w:val="0"/>
                      <w:numId w:val="45"/>
                    </w:numPr>
                    <w:spacing w:after="0" w:line="360" w:lineRule="auto"/>
                    <w:rPr>
                      <w:strike/>
                      <w:color w:val="FF0000"/>
                      <w:szCs w:val="22"/>
                    </w:rPr>
                  </w:pPr>
                  <w:r w:rsidRPr="00244264">
                    <w:rPr>
                      <w:strike/>
                      <w:color w:val="FF0000"/>
                      <w:szCs w:val="22"/>
                    </w:rPr>
                    <w:t>FESS Excise BPMs (Low);</w:t>
                  </w:r>
                </w:p>
                <w:p w14:paraId="0B1AE308" w14:textId="77777777" w:rsidR="00C70867" w:rsidRPr="00244264" w:rsidRDefault="00C70867" w:rsidP="00B03D74">
                  <w:pPr>
                    <w:numPr>
                      <w:ilvl w:val="0"/>
                      <w:numId w:val="45"/>
                    </w:numPr>
                    <w:spacing w:after="0" w:line="360" w:lineRule="auto"/>
                    <w:rPr>
                      <w:strike/>
                      <w:color w:val="FF0000"/>
                      <w:szCs w:val="22"/>
                      <w:lang w:val="nn-NO"/>
                    </w:rPr>
                  </w:pPr>
                  <w:r w:rsidRPr="00244264">
                    <w:rPr>
                      <w:strike/>
                      <w:color w:val="FF0000"/>
                      <w:szCs w:val="22"/>
                    </w:rPr>
                    <w:t>DDNEA for EMCS Phase 4 (Low).</w:t>
                  </w:r>
                </w:p>
              </w:tc>
            </w:tr>
            <w:tr w:rsidR="00C70867" w:rsidRPr="00244264" w14:paraId="614814E4"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3B7C0C" w14:textId="77777777" w:rsidR="00C70867" w:rsidRPr="00244264" w:rsidRDefault="00C70867" w:rsidP="00C70867">
                  <w:pPr>
                    <w:spacing w:line="276" w:lineRule="auto"/>
                    <w:jc w:val="left"/>
                    <w:rPr>
                      <w:strike/>
                      <w:color w:val="FF0000"/>
                      <w:szCs w:val="22"/>
                    </w:rPr>
                  </w:pPr>
                  <w:r w:rsidRPr="00244264">
                    <w:rPr>
                      <w:strike/>
                      <w:color w:val="FF0000"/>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12B8CA" w14:textId="77777777" w:rsidR="00C70867" w:rsidRPr="00244264" w:rsidRDefault="00C70867" w:rsidP="00C70867">
                  <w:pPr>
                    <w:spacing w:line="276" w:lineRule="auto"/>
                    <w:rPr>
                      <w:strike/>
                      <w:color w:val="FF0000"/>
                      <w:szCs w:val="22"/>
                    </w:rPr>
                  </w:pPr>
                  <w:r w:rsidRPr="00244264">
                    <w:rPr>
                      <w:strike/>
                      <w:color w:val="FF0000"/>
                      <w:szCs w:val="22"/>
                    </w:rPr>
                    <w:t>If the proposed change is not implemented, ambiguities may be raised in relation to the validity of temporary authorisations specified in movements of excise goods.</w:t>
                  </w:r>
                </w:p>
              </w:tc>
            </w:tr>
            <w:tr w:rsidR="00C70867" w:rsidRPr="00244264" w14:paraId="7FC0A801"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56642B" w14:textId="77777777" w:rsidR="00C70867" w:rsidRPr="00244264" w:rsidRDefault="00C70867" w:rsidP="00C70867">
                  <w:pPr>
                    <w:spacing w:line="276" w:lineRule="auto"/>
                    <w:jc w:val="left"/>
                    <w:rPr>
                      <w:strike/>
                      <w:color w:val="FF0000"/>
                      <w:szCs w:val="22"/>
                    </w:rPr>
                  </w:pPr>
                  <w:r w:rsidRPr="00244264">
                    <w:rPr>
                      <w:strike/>
                      <w:color w:val="FF0000"/>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4D8A54" w14:textId="77777777" w:rsidR="00C70867" w:rsidRPr="00244264" w:rsidRDefault="00C70867" w:rsidP="00C70867">
                  <w:pPr>
                    <w:suppressAutoHyphens/>
                    <w:rPr>
                      <w:i/>
                      <w:strike/>
                      <w:color w:val="FF0000"/>
                      <w:szCs w:val="22"/>
                    </w:rPr>
                  </w:pPr>
                  <w:r w:rsidRPr="00244264">
                    <w:rPr>
                      <w:strike/>
                      <w:color w:val="FF0000"/>
                      <w:szCs w:val="22"/>
                    </w:rPr>
                    <w:t>There is no risk associated with the implementation of the present RFC.</w:t>
                  </w:r>
                </w:p>
              </w:tc>
            </w:tr>
            <w:tr w:rsidR="00C70867" w:rsidRPr="00244264" w14:paraId="657199D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FA395C" w14:textId="77777777" w:rsidR="00C70867" w:rsidRPr="00244264" w:rsidRDefault="00C70867" w:rsidP="00C70867">
                  <w:pPr>
                    <w:spacing w:line="276" w:lineRule="auto"/>
                    <w:jc w:val="left"/>
                    <w:rPr>
                      <w:strike/>
                      <w:color w:val="FF0000"/>
                      <w:szCs w:val="22"/>
                    </w:rPr>
                  </w:pPr>
                  <w:r w:rsidRPr="00244264">
                    <w:rPr>
                      <w:strike/>
                      <w:color w:val="FF0000"/>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6772FCD" w14:textId="77777777" w:rsidR="00C70867" w:rsidRPr="00244264" w:rsidRDefault="00C70867" w:rsidP="00C70867">
                  <w:pPr>
                    <w:spacing w:line="276" w:lineRule="auto"/>
                    <w:rPr>
                      <w:strike/>
                      <w:color w:val="FF0000"/>
                      <w:szCs w:val="22"/>
                    </w:rPr>
                  </w:pPr>
                  <w:r w:rsidRPr="00244264">
                    <w:rPr>
                      <w:strike/>
                      <w:color w:val="FF0000"/>
                      <w:szCs w:val="22"/>
                      <w:lang w:val="en-US"/>
                    </w:rPr>
                    <w:t>The deployment approach is addressed in the downstream DDNEA RFC.</w:t>
                  </w:r>
                </w:p>
              </w:tc>
            </w:tr>
            <w:tr w:rsidR="00C70867" w:rsidRPr="00244264" w14:paraId="243AC362"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27F385" w14:textId="77777777" w:rsidR="00C70867" w:rsidRPr="00244264" w:rsidRDefault="00C70867" w:rsidP="00C70867">
                  <w:pPr>
                    <w:spacing w:line="276" w:lineRule="auto"/>
                    <w:jc w:val="left"/>
                    <w:rPr>
                      <w:strike/>
                      <w:color w:val="FF0000"/>
                      <w:szCs w:val="22"/>
                    </w:rPr>
                  </w:pPr>
                  <w:r w:rsidRPr="00244264">
                    <w:rPr>
                      <w:strike/>
                      <w:color w:val="FF0000"/>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1B61F6A" w14:textId="77777777" w:rsidR="00C70867" w:rsidRPr="00244264" w:rsidRDefault="00C70867" w:rsidP="00B03D74">
                  <w:pPr>
                    <w:pStyle w:val="Bulleted1"/>
                    <w:numPr>
                      <w:ilvl w:val="0"/>
                      <w:numId w:val="26"/>
                    </w:numPr>
                    <w:spacing w:after="60" w:line="276" w:lineRule="auto"/>
                    <w:contextualSpacing/>
                    <w:rPr>
                      <w:rFonts w:ascii="Times New Roman" w:hAnsi="Times New Roman" w:cs="Times New Roman"/>
                      <w:strike/>
                      <w:color w:val="FF0000"/>
                      <w:sz w:val="22"/>
                      <w:szCs w:val="22"/>
                    </w:rPr>
                  </w:pPr>
                  <w:r w:rsidRPr="00244264">
                    <w:rPr>
                      <w:rFonts w:ascii="Times New Roman" w:hAnsi="Times New Roman" w:cs="Times New Roman"/>
                      <w:b/>
                      <w:strike/>
                      <w:color w:val="FF0000"/>
                      <w:sz w:val="22"/>
                      <w:szCs w:val="22"/>
                    </w:rPr>
                    <w:t xml:space="preserve">Parent RFCs: </w:t>
                  </w:r>
                  <w:r w:rsidRPr="00244264">
                    <w:rPr>
                      <w:rFonts w:ascii="Times New Roman" w:hAnsi="Times New Roman" w:cs="Times New Roman"/>
                      <w:strike/>
                      <w:color w:val="FF0000"/>
                      <w:sz w:val="22"/>
                      <w:szCs w:val="22"/>
                    </w:rPr>
                    <w:t>-;</w:t>
                  </w:r>
                </w:p>
                <w:p w14:paraId="22E00724" w14:textId="77777777" w:rsidR="00C70867" w:rsidRPr="00244264" w:rsidRDefault="00C70867" w:rsidP="00B03D74">
                  <w:pPr>
                    <w:pStyle w:val="Bulleted1"/>
                    <w:numPr>
                      <w:ilvl w:val="0"/>
                      <w:numId w:val="26"/>
                    </w:numPr>
                    <w:spacing w:after="60" w:line="276" w:lineRule="auto"/>
                    <w:contextualSpacing/>
                    <w:rPr>
                      <w:rFonts w:ascii="Times New Roman" w:hAnsi="Times New Roman" w:cs="Times New Roman"/>
                      <w:strike/>
                      <w:color w:val="FF0000"/>
                      <w:sz w:val="22"/>
                      <w:szCs w:val="22"/>
                    </w:rPr>
                  </w:pPr>
                  <w:r w:rsidRPr="00244264">
                    <w:rPr>
                      <w:rFonts w:ascii="Times New Roman" w:hAnsi="Times New Roman" w:cs="Times New Roman"/>
                      <w:b/>
                      <w:strike/>
                      <w:color w:val="FF0000"/>
                      <w:sz w:val="22"/>
                      <w:szCs w:val="22"/>
                    </w:rPr>
                    <w:t xml:space="preserve">Children RFCs: </w:t>
                  </w:r>
                  <w:r w:rsidRPr="00244264">
                    <w:rPr>
                      <w:rFonts w:ascii="Times New Roman" w:hAnsi="Times New Roman" w:cs="Times New Roman"/>
                      <w:strike/>
                      <w:color w:val="FF0000"/>
                      <w:sz w:val="22"/>
                      <w:szCs w:val="22"/>
                    </w:rPr>
                    <w:t>DDNEA-P4-279;</w:t>
                  </w:r>
                </w:p>
                <w:p w14:paraId="077EBD8F" w14:textId="77777777" w:rsidR="00C70867" w:rsidRPr="00244264" w:rsidRDefault="00C70867" w:rsidP="00B03D74">
                  <w:pPr>
                    <w:pStyle w:val="Bulleted1"/>
                    <w:numPr>
                      <w:ilvl w:val="0"/>
                      <w:numId w:val="26"/>
                    </w:numPr>
                    <w:spacing w:after="60" w:line="276" w:lineRule="auto"/>
                    <w:contextualSpacing/>
                    <w:rPr>
                      <w:rFonts w:ascii="Times New Roman" w:hAnsi="Times New Roman" w:cs="Times New Roman"/>
                      <w:strike/>
                      <w:color w:val="FF0000"/>
                      <w:sz w:val="22"/>
                      <w:szCs w:val="22"/>
                      <w:lang w:val="en-US"/>
                    </w:rPr>
                  </w:pPr>
                  <w:r w:rsidRPr="00244264">
                    <w:rPr>
                      <w:rFonts w:ascii="Times New Roman" w:hAnsi="Times New Roman" w:cs="Times New Roman"/>
                      <w:b/>
                      <w:strike/>
                      <w:color w:val="FF0000"/>
                      <w:sz w:val="22"/>
                      <w:szCs w:val="22"/>
                    </w:rPr>
                    <w:t xml:space="preserve">Other RFCs: </w:t>
                  </w:r>
                  <w:r w:rsidRPr="00244264">
                    <w:rPr>
                      <w:rFonts w:ascii="Times New Roman" w:hAnsi="Times New Roman" w:cs="Times New Roman"/>
                      <w:strike/>
                      <w:color w:val="FF0000"/>
                      <w:sz w:val="22"/>
                      <w:szCs w:val="22"/>
                    </w:rPr>
                    <w:t>-.</w:t>
                  </w:r>
                </w:p>
              </w:tc>
            </w:tr>
          </w:tbl>
          <w:p w14:paraId="7D66556C" w14:textId="77777777" w:rsidR="00C70867" w:rsidRPr="00244264" w:rsidRDefault="00C70867" w:rsidP="00C70867">
            <w:pPr>
              <w:spacing w:after="0"/>
              <w:jc w:val="left"/>
              <w:rPr>
                <w:strike/>
                <w:color w:val="FF0000"/>
                <w:szCs w:val="22"/>
                <w:lang w:val="en-US"/>
              </w:rPr>
            </w:pPr>
          </w:p>
        </w:tc>
      </w:tr>
      <w:tr w:rsidR="00C70867" w:rsidRPr="00244264" w14:paraId="1924E61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749E4BF" w14:textId="77777777" w:rsidR="00C70867" w:rsidRPr="00244264" w:rsidRDefault="00C70867" w:rsidP="00C70867">
            <w:pPr>
              <w:spacing w:line="276" w:lineRule="auto"/>
              <w:rPr>
                <w:b/>
                <w:strike/>
                <w:color w:val="FF0000"/>
                <w:szCs w:val="22"/>
              </w:rPr>
            </w:pPr>
            <w:r w:rsidRPr="00244264">
              <w:rPr>
                <w:b/>
                <w:strike/>
                <w:color w:val="FF0000"/>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44264" w14:paraId="52581E9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D937DF" w14:textId="77777777" w:rsidR="00C70867" w:rsidRPr="00244264" w:rsidRDefault="00C70867" w:rsidP="00C70867">
                  <w:pPr>
                    <w:spacing w:line="276" w:lineRule="auto"/>
                    <w:jc w:val="left"/>
                    <w:rPr>
                      <w:strike/>
                      <w:color w:val="FF0000"/>
                      <w:szCs w:val="22"/>
                    </w:rPr>
                  </w:pPr>
                  <w:r w:rsidRPr="00244264">
                    <w:rPr>
                      <w:strike/>
                      <w:color w:val="FF0000"/>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41409A" w14:textId="77777777" w:rsidR="00C70867" w:rsidRPr="00244264" w:rsidRDefault="00C70867" w:rsidP="00C70867">
                  <w:pPr>
                    <w:spacing w:line="276" w:lineRule="auto"/>
                    <w:rPr>
                      <w:strike/>
                      <w:color w:val="FF0000"/>
                      <w:szCs w:val="22"/>
                    </w:rPr>
                  </w:pPr>
                  <w:r w:rsidRPr="00244264">
                    <w:rPr>
                      <w:strike/>
                      <w:color w:val="FF0000"/>
                      <w:szCs w:val="22"/>
                    </w:rPr>
                    <w:t>N/A</w:t>
                  </w:r>
                </w:p>
              </w:tc>
            </w:tr>
            <w:tr w:rsidR="00C70867" w:rsidRPr="00244264" w14:paraId="60D28F5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999C3F2" w14:textId="77777777" w:rsidR="00C70867" w:rsidRPr="00244264" w:rsidRDefault="00C70867" w:rsidP="00C70867">
                  <w:pPr>
                    <w:spacing w:line="276" w:lineRule="auto"/>
                    <w:jc w:val="left"/>
                    <w:rPr>
                      <w:strike/>
                      <w:color w:val="FF0000"/>
                      <w:szCs w:val="22"/>
                    </w:rPr>
                  </w:pPr>
                  <w:r w:rsidRPr="00244264">
                    <w:rPr>
                      <w:strike/>
                      <w:color w:val="FF0000"/>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AFEECE3" w14:textId="77777777" w:rsidR="00C70867" w:rsidRPr="00244264" w:rsidRDefault="00C70867" w:rsidP="00C70867">
                  <w:pPr>
                    <w:spacing w:line="276" w:lineRule="auto"/>
                    <w:rPr>
                      <w:strike/>
                      <w:color w:val="FF0000"/>
                      <w:szCs w:val="22"/>
                    </w:rPr>
                  </w:pPr>
                  <w:r w:rsidRPr="00244264">
                    <w:rPr>
                      <w:strike/>
                      <w:color w:val="FF0000"/>
                      <w:szCs w:val="22"/>
                    </w:rPr>
                    <w:t>N/A</w:t>
                  </w:r>
                </w:p>
              </w:tc>
            </w:tr>
          </w:tbl>
          <w:p w14:paraId="08D2C6E5" w14:textId="77777777" w:rsidR="00C70867" w:rsidRPr="00244264" w:rsidRDefault="00C70867" w:rsidP="00C70867">
            <w:pPr>
              <w:spacing w:after="0"/>
              <w:jc w:val="left"/>
              <w:rPr>
                <w:strike/>
                <w:color w:val="FF0000"/>
                <w:szCs w:val="22"/>
                <w:lang w:val="en-US"/>
              </w:rPr>
            </w:pPr>
          </w:p>
        </w:tc>
      </w:tr>
      <w:tr w:rsidR="00C70867" w:rsidRPr="00244264" w14:paraId="64D38A9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79B7185" w14:textId="77777777" w:rsidR="00C70867" w:rsidRPr="00244264" w:rsidRDefault="00C70867" w:rsidP="00C70867">
            <w:pPr>
              <w:spacing w:line="276" w:lineRule="auto"/>
              <w:rPr>
                <w:b/>
                <w:strike/>
                <w:color w:val="FF0000"/>
                <w:szCs w:val="22"/>
              </w:rPr>
            </w:pPr>
            <w:r w:rsidRPr="00244264">
              <w:rPr>
                <w:b/>
                <w:strike/>
                <w:color w:val="FF0000"/>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44264" w14:paraId="36D290FF"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5ED681" w14:textId="77777777" w:rsidR="00C70867" w:rsidRPr="00244264" w:rsidRDefault="00C70867" w:rsidP="00C70867">
                  <w:pPr>
                    <w:spacing w:line="276" w:lineRule="auto"/>
                    <w:jc w:val="left"/>
                    <w:rPr>
                      <w:strike/>
                      <w:color w:val="FF0000"/>
                      <w:szCs w:val="22"/>
                    </w:rPr>
                  </w:pPr>
                  <w:r w:rsidRPr="00244264">
                    <w:rPr>
                      <w:strike/>
                      <w:color w:val="FF0000"/>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0E57EEE1" w14:textId="77777777" w:rsidR="00C70867" w:rsidRPr="00244264" w:rsidRDefault="00C70867" w:rsidP="00B03D74">
                  <w:pPr>
                    <w:numPr>
                      <w:ilvl w:val="0"/>
                      <w:numId w:val="25"/>
                    </w:numPr>
                    <w:spacing w:line="276" w:lineRule="auto"/>
                    <w:rPr>
                      <w:strike/>
                      <w:color w:val="FF0000"/>
                      <w:szCs w:val="22"/>
                    </w:rPr>
                  </w:pPr>
                  <w:r w:rsidRPr="00244264">
                    <w:rPr>
                      <w:b/>
                      <w:strike/>
                      <w:color w:val="FF0000"/>
                      <w:szCs w:val="22"/>
                    </w:rPr>
                    <w:t>Category of the Change: Review;</w:t>
                  </w:r>
                </w:p>
                <w:p w14:paraId="5E73E34F" w14:textId="77777777" w:rsidR="00C70867" w:rsidRPr="00244264" w:rsidRDefault="00C70867" w:rsidP="00B03D74">
                  <w:pPr>
                    <w:numPr>
                      <w:ilvl w:val="0"/>
                      <w:numId w:val="25"/>
                    </w:numPr>
                    <w:spacing w:line="276" w:lineRule="auto"/>
                    <w:rPr>
                      <w:strike/>
                      <w:color w:val="FF0000"/>
                      <w:szCs w:val="22"/>
                    </w:rPr>
                  </w:pPr>
                  <w:r w:rsidRPr="00244264">
                    <w:rPr>
                      <w:b/>
                      <w:strike/>
                      <w:color w:val="FF0000"/>
                      <w:szCs w:val="22"/>
                    </w:rPr>
                    <w:t>Approval process:</w:t>
                  </w:r>
                </w:p>
                <w:p w14:paraId="1EE44909" w14:textId="77777777" w:rsidR="00C70867" w:rsidRPr="00244264" w:rsidRDefault="00C70867" w:rsidP="00B03D74">
                  <w:pPr>
                    <w:numPr>
                      <w:ilvl w:val="1"/>
                      <w:numId w:val="25"/>
                    </w:numPr>
                    <w:spacing w:line="276" w:lineRule="auto"/>
                    <w:rPr>
                      <w:strike/>
                      <w:color w:val="FF0000"/>
                      <w:szCs w:val="22"/>
                    </w:rPr>
                  </w:pPr>
                  <w:r w:rsidRPr="00244264">
                    <w:rPr>
                      <w:b/>
                      <w:strike/>
                      <w:color w:val="FF0000"/>
                      <w:szCs w:val="22"/>
                    </w:rPr>
                    <w:t>The Change is authorised for approval by the CAB.</w:t>
                  </w:r>
                </w:p>
              </w:tc>
            </w:tr>
            <w:tr w:rsidR="00C70867" w:rsidRPr="00244264" w14:paraId="5D992A4D"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115F5A" w14:textId="77777777" w:rsidR="00C70867" w:rsidRPr="00244264" w:rsidRDefault="00C70867" w:rsidP="00C70867">
                  <w:pPr>
                    <w:spacing w:line="276" w:lineRule="auto"/>
                    <w:jc w:val="left"/>
                    <w:rPr>
                      <w:strike/>
                      <w:color w:val="FF0000"/>
                      <w:szCs w:val="22"/>
                    </w:rPr>
                  </w:pPr>
                  <w:r w:rsidRPr="00244264">
                    <w:rPr>
                      <w:strike/>
                      <w:color w:val="FF0000"/>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0083DBF0" w14:textId="77777777" w:rsidR="00C70867" w:rsidRPr="00244264" w:rsidRDefault="00C70867" w:rsidP="00C70867">
                  <w:pPr>
                    <w:spacing w:line="276" w:lineRule="auto"/>
                    <w:rPr>
                      <w:strike/>
                      <w:color w:val="FF0000"/>
                      <w:szCs w:val="22"/>
                    </w:rPr>
                  </w:pPr>
                  <w:r w:rsidRPr="00244264">
                    <w:rPr>
                      <w:strike/>
                      <w:color w:val="FF0000"/>
                      <w:szCs w:val="22"/>
                    </w:rPr>
                    <w:t>N/A</w:t>
                  </w:r>
                </w:p>
              </w:tc>
            </w:tr>
            <w:tr w:rsidR="00C70867" w:rsidRPr="00244264" w14:paraId="3BF1BE91"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7F8BAF1" w14:textId="77777777" w:rsidR="00C70867" w:rsidRPr="00244264" w:rsidRDefault="00C70867" w:rsidP="00C70867">
                  <w:pPr>
                    <w:spacing w:line="276" w:lineRule="auto"/>
                    <w:jc w:val="left"/>
                    <w:rPr>
                      <w:strike/>
                      <w:color w:val="FF0000"/>
                      <w:szCs w:val="22"/>
                    </w:rPr>
                  </w:pPr>
                  <w:r w:rsidRPr="00244264">
                    <w:rPr>
                      <w:strike/>
                      <w:color w:val="FF0000"/>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7C28953A" w14:textId="77777777" w:rsidR="00C70867" w:rsidRPr="00244264" w:rsidRDefault="00C70867" w:rsidP="00C70867">
                  <w:pPr>
                    <w:spacing w:line="276" w:lineRule="auto"/>
                    <w:rPr>
                      <w:strike/>
                      <w:color w:val="FF0000"/>
                      <w:szCs w:val="22"/>
                    </w:rPr>
                  </w:pPr>
                  <w:r w:rsidRPr="00244264">
                    <w:rPr>
                      <w:strike/>
                      <w:color w:val="FF0000"/>
                      <w:szCs w:val="22"/>
                    </w:rPr>
                    <w:t>EMCS CAB #187 on 15/04/2020</w:t>
                  </w:r>
                </w:p>
              </w:tc>
            </w:tr>
          </w:tbl>
          <w:p w14:paraId="44289B1D" w14:textId="77777777" w:rsidR="00C70867" w:rsidRPr="00244264" w:rsidRDefault="00C70867" w:rsidP="00C70867">
            <w:pPr>
              <w:spacing w:after="0"/>
              <w:jc w:val="left"/>
              <w:rPr>
                <w:strike/>
                <w:color w:val="FF0000"/>
                <w:szCs w:val="22"/>
                <w:lang w:val="en-US"/>
              </w:rPr>
            </w:pPr>
          </w:p>
        </w:tc>
      </w:tr>
      <w:tr w:rsidR="00C70867" w:rsidRPr="00244264" w14:paraId="35A3060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278A1A4" w14:textId="77777777" w:rsidR="00C70867" w:rsidRPr="00244264" w:rsidRDefault="00C70867" w:rsidP="00C70867">
            <w:pPr>
              <w:spacing w:line="276" w:lineRule="auto"/>
              <w:rPr>
                <w:b/>
                <w:strike/>
                <w:color w:val="FF0000"/>
                <w:szCs w:val="22"/>
              </w:rPr>
            </w:pPr>
            <w:r w:rsidRPr="00244264">
              <w:rPr>
                <w:b/>
                <w:strike/>
                <w:color w:val="FF000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44264" w14:paraId="1556087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DDE1CE" w14:textId="77777777" w:rsidR="00C70867" w:rsidRPr="00244264" w:rsidRDefault="00C70867" w:rsidP="00C70867">
                  <w:pPr>
                    <w:spacing w:line="276" w:lineRule="auto"/>
                    <w:jc w:val="left"/>
                    <w:rPr>
                      <w:strike/>
                      <w:color w:val="FF0000"/>
                      <w:szCs w:val="22"/>
                    </w:rPr>
                  </w:pPr>
                  <w:r w:rsidRPr="00244264">
                    <w:rPr>
                      <w:strike/>
                      <w:color w:val="FF0000"/>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32C4B6A" w14:textId="77777777" w:rsidR="00C70867" w:rsidRPr="00244264" w:rsidRDefault="00C70867" w:rsidP="00C70867">
                  <w:pPr>
                    <w:spacing w:line="276" w:lineRule="auto"/>
                    <w:rPr>
                      <w:strike/>
                      <w:color w:val="FF0000"/>
                      <w:szCs w:val="22"/>
                    </w:rPr>
                  </w:pPr>
                  <w:r w:rsidRPr="00244264">
                    <w:rPr>
                      <w:strike/>
                      <w:color w:val="FF0000"/>
                      <w:szCs w:val="22"/>
                    </w:rPr>
                    <w:t>TBD</w:t>
                  </w:r>
                </w:p>
              </w:tc>
            </w:tr>
            <w:tr w:rsidR="00C70867" w:rsidRPr="00244264" w14:paraId="04BE7FD4"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08F6060" w14:textId="77777777" w:rsidR="00C70867" w:rsidRPr="00244264" w:rsidRDefault="00C70867" w:rsidP="00C70867">
                  <w:pPr>
                    <w:spacing w:line="276" w:lineRule="auto"/>
                    <w:jc w:val="left"/>
                    <w:rPr>
                      <w:strike/>
                      <w:color w:val="FF0000"/>
                      <w:szCs w:val="22"/>
                    </w:rPr>
                  </w:pPr>
                  <w:r w:rsidRPr="00244264">
                    <w:rPr>
                      <w:strike/>
                      <w:color w:val="FF0000"/>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770FD9F" w14:textId="3756FC27" w:rsidR="00C70867" w:rsidRPr="00244264" w:rsidRDefault="005C7E1E" w:rsidP="00C70867">
                  <w:pPr>
                    <w:spacing w:line="276" w:lineRule="auto"/>
                    <w:rPr>
                      <w:strike/>
                      <w:color w:val="FF0000"/>
                      <w:szCs w:val="22"/>
                    </w:rPr>
                  </w:pPr>
                  <w:r w:rsidRPr="00244264">
                    <w:rPr>
                      <w:strike/>
                      <w:color w:val="FF0000"/>
                      <w:szCs w:val="22"/>
                    </w:rPr>
                    <w:t>13/02/2023</w:t>
                  </w:r>
                </w:p>
              </w:tc>
            </w:tr>
            <w:tr w:rsidR="00C70867" w:rsidRPr="00244264" w14:paraId="41DD3EF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3A8AEF" w14:textId="77777777" w:rsidR="00C70867" w:rsidRPr="00244264" w:rsidRDefault="00C70867" w:rsidP="00C70867">
                  <w:pPr>
                    <w:spacing w:line="276" w:lineRule="auto"/>
                    <w:jc w:val="left"/>
                    <w:rPr>
                      <w:strike/>
                      <w:color w:val="FF0000"/>
                      <w:szCs w:val="22"/>
                    </w:rPr>
                  </w:pPr>
                  <w:r w:rsidRPr="00244264">
                    <w:rPr>
                      <w:strike/>
                      <w:color w:val="FF0000"/>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FF0BF07" w14:textId="77777777" w:rsidR="00C70867" w:rsidRPr="00244264" w:rsidRDefault="00C70867" w:rsidP="00C70867">
                  <w:pPr>
                    <w:spacing w:line="276" w:lineRule="auto"/>
                    <w:rPr>
                      <w:strike/>
                      <w:color w:val="FF0000"/>
                      <w:szCs w:val="22"/>
                    </w:rPr>
                  </w:pPr>
                  <w:r w:rsidRPr="00244264">
                    <w:rPr>
                      <w:strike/>
                      <w:color w:val="FF0000"/>
                      <w:szCs w:val="22"/>
                    </w:rPr>
                    <w:t>TBD</w:t>
                  </w:r>
                </w:p>
              </w:tc>
            </w:tr>
          </w:tbl>
          <w:p w14:paraId="5FC57840" w14:textId="77777777" w:rsidR="00C70867" w:rsidRPr="00244264" w:rsidRDefault="00C70867" w:rsidP="00C70867">
            <w:pPr>
              <w:spacing w:after="0"/>
              <w:jc w:val="left"/>
              <w:rPr>
                <w:strike/>
                <w:color w:val="FF0000"/>
                <w:szCs w:val="22"/>
                <w:lang w:val="en-US"/>
              </w:rPr>
            </w:pPr>
          </w:p>
        </w:tc>
      </w:tr>
      <w:tr w:rsidR="00C70867" w:rsidRPr="00244264" w14:paraId="4228AD6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A2AAE54" w14:textId="77777777" w:rsidR="00C70867" w:rsidRPr="00244264" w:rsidRDefault="00C70867" w:rsidP="00C70867">
            <w:pPr>
              <w:spacing w:line="276" w:lineRule="auto"/>
              <w:rPr>
                <w:b/>
                <w:strike/>
                <w:color w:val="FF0000"/>
                <w:szCs w:val="22"/>
              </w:rPr>
            </w:pPr>
            <w:r w:rsidRPr="00244264">
              <w:rPr>
                <w:b/>
                <w:strike/>
                <w:color w:val="FF000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44264" w14:paraId="49B47D59"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6EB56A" w14:textId="77777777" w:rsidR="00C70867" w:rsidRPr="00244264" w:rsidRDefault="00C70867" w:rsidP="00C70867">
                  <w:pPr>
                    <w:spacing w:line="276" w:lineRule="auto"/>
                    <w:jc w:val="left"/>
                    <w:rPr>
                      <w:strike/>
                      <w:color w:val="FF0000"/>
                      <w:szCs w:val="22"/>
                    </w:rPr>
                  </w:pPr>
                  <w:r w:rsidRPr="00244264">
                    <w:rPr>
                      <w:strike/>
                      <w:color w:val="FF0000"/>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C3288BC" w14:textId="77777777" w:rsidR="00C70867" w:rsidRPr="00244264" w:rsidRDefault="00C70867" w:rsidP="00C70867">
                  <w:pPr>
                    <w:spacing w:line="276" w:lineRule="auto"/>
                    <w:rPr>
                      <w:strike/>
                      <w:color w:val="FF0000"/>
                      <w:szCs w:val="22"/>
                    </w:rPr>
                  </w:pPr>
                  <w:r w:rsidRPr="00244264">
                    <w:rPr>
                      <w:strike/>
                      <w:color w:val="FF0000"/>
                      <w:szCs w:val="22"/>
                    </w:rPr>
                    <w:t>N/A</w:t>
                  </w:r>
                </w:p>
              </w:tc>
            </w:tr>
            <w:tr w:rsidR="00C70867" w:rsidRPr="00244264" w14:paraId="451B537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C398C23" w14:textId="77777777" w:rsidR="00C70867" w:rsidRPr="00244264" w:rsidRDefault="00C70867" w:rsidP="00C70867">
                  <w:pPr>
                    <w:spacing w:line="276" w:lineRule="auto"/>
                    <w:jc w:val="left"/>
                    <w:rPr>
                      <w:strike/>
                      <w:color w:val="FF0000"/>
                      <w:szCs w:val="22"/>
                    </w:rPr>
                  </w:pPr>
                  <w:r w:rsidRPr="00244264">
                    <w:rPr>
                      <w:strike/>
                      <w:color w:val="FF0000"/>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6C1D529" w14:textId="77777777" w:rsidR="00C70867" w:rsidRPr="00244264" w:rsidRDefault="00C70867" w:rsidP="00C70867">
                  <w:pPr>
                    <w:spacing w:line="276" w:lineRule="auto"/>
                    <w:rPr>
                      <w:strike/>
                      <w:color w:val="FF0000"/>
                      <w:szCs w:val="22"/>
                    </w:rPr>
                  </w:pPr>
                  <w:r w:rsidRPr="00244264">
                    <w:rPr>
                      <w:strike/>
                      <w:color w:val="FF0000"/>
                      <w:szCs w:val="22"/>
                    </w:rPr>
                    <w:t>N/A</w:t>
                  </w:r>
                </w:p>
              </w:tc>
            </w:tr>
          </w:tbl>
          <w:p w14:paraId="445D162E" w14:textId="77777777" w:rsidR="00C70867" w:rsidRPr="00244264" w:rsidRDefault="00C70867" w:rsidP="00C70867">
            <w:pPr>
              <w:spacing w:after="0"/>
              <w:jc w:val="left"/>
              <w:rPr>
                <w:strike/>
                <w:color w:val="FF0000"/>
                <w:szCs w:val="22"/>
                <w:lang w:val="en-US"/>
              </w:rPr>
            </w:pPr>
          </w:p>
        </w:tc>
      </w:tr>
    </w:tbl>
    <w:p w14:paraId="2D919905" w14:textId="77777777" w:rsidR="00C70867" w:rsidRPr="00244264" w:rsidRDefault="00C70867" w:rsidP="00C70867">
      <w:pPr>
        <w:rPr>
          <w:strike/>
          <w:color w:val="FF0000"/>
          <w:szCs w:val="22"/>
        </w:rPr>
      </w:pPr>
    </w:p>
    <w:p w14:paraId="45A822AB" w14:textId="77777777" w:rsidR="00C70867" w:rsidRPr="00445D89" w:rsidRDefault="00C70867" w:rsidP="00C70867">
      <w:pPr>
        <w:spacing w:after="0" w:line="240" w:lineRule="auto"/>
        <w:jc w:val="left"/>
        <w:rPr>
          <w:szCs w:val="22"/>
        </w:rPr>
      </w:pPr>
      <w:r w:rsidRPr="00445D89">
        <w:rPr>
          <w:szCs w:val="22"/>
        </w:rPr>
        <w:br w:type="page"/>
      </w:r>
    </w:p>
    <w:p w14:paraId="5E46C965" w14:textId="77777777" w:rsidR="00C70867" w:rsidRPr="00445D89" w:rsidRDefault="00C70867" w:rsidP="00C70867">
      <w:pPr>
        <w:pStyle w:val="4"/>
        <w:rPr>
          <w:szCs w:val="22"/>
        </w:rPr>
      </w:pPr>
      <w:r w:rsidRPr="00445D89">
        <w:rPr>
          <w:szCs w:val="22"/>
        </w:rPr>
        <w:t>FESS-252 – Update description of BR024 and BR025</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3DFA8E2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CA90846"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7A98B581"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BAF4470"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E162D0" w14:textId="77777777" w:rsidR="00C70867" w:rsidRPr="00445D89" w:rsidRDefault="00C70867" w:rsidP="00C70867">
                  <w:pPr>
                    <w:spacing w:line="276" w:lineRule="auto"/>
                    <w:rPr>
                      <w:szCs w:val="22"/>
                    </w:rPr>
                  </w:pPr>
                  <w:r w:rsidRPr="00445D89">
                    <w:rPr>
                      <w:bCs/>
                      <w:szCs w:val="22"/>
                    </w:rPr>
                    <w:t>FESS-252</w:t>
                  </w:r>
                </w:p>
              </w:tc>
            </w:tr>
            <w:tr w:rsidR="00C70867" w:rsidRPr="00445D89" w14:paraId="5715F01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77FE17"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5B854E"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7718140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A81AEF"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1E43B3" w14:textId="77777777" w:rsidR="00C70867" w:rsidRPr="00445D89" w:rsidRDefault="00C70867" w:rsidP="00C70867">
                  <w:pPr>
                    <w:spacing w:line="276" w:lineRule="auto"/>
                    <w:rPr>
                      <w:szCs w:val="22"/>
                    </w:rPr>
                  </w:pPr>
                  <w:r w:rsidRPr="00445D89">
                    <w:rPr>
                      <w:szCs w:val="22"/>
                      <w:lang w:eastAsia="nl-BE"/>
                    </w:rPr>
                    <w:t>Specification Defect</w:t>
                  </w:r>
                </w:p>
              </w:tc>
            </w:tr>
            <w:tr w:rsidR="00C70867" w:rsidRPr="00445D89" w14:paraId="3B51B49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C61175"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98B482" w14:textId="77777777" w:rsidR="00C70867" w:rsidRPr="00445D89" w:rsidRDefault="00C70867" w:rsidP="00C70867">
                  <w:pPr>
                    <w:spacing w:line="276" w:lineRule="auto"/>
                    <w:rPr>
                      <w:szCs w:val="22"/>
                    </w:rPr>
                  </w:pPr>
                  <w:r w:rsidRPr="00445D89">
                    <w:rPr>
                      <w:color w:val="000000"/>
                      <w:szCs w:val="22"/>
                      <w:shd w:val="clear" w:color="auto" w:fill="FFFFFF"/>
                    </w:rPr>
                    <w:t>IM319001</w:t>
                  </w:r>
                </w:p>
              </w:tc>
            </w:tr>
            <w:tr w:rsidR="00C70867" w:rsidRPr="00445D89" w14:paraId="667B54C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891A9B"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CE96C8" w14:textId="77777777" w:rsidR="00C70867" w:rsidRPr="00445D89" w:rsidRDefault="00C70867" w:rsidP="00C70867">
                  <w:pPr>
                    <w:spacing w:line="276" w:lineRule="auto"/>
                    <w:rPr>
                      <w:szCs w:val="22"/>
                    </w:rPr>
                  </w:pPr>
                  <w:r w:rsidRPr="00445D89">
                    <w:rPr>
                      <w:szCs w:val="22"/>
                    </w:rPr>
                    <w:t>KE19004</w:t>
                  </w:r>
                </w:p>
              </w:tc>
            </w:tr>
            <w:tr w:rsidR="00C70867" w:rsidRPr="00445D89" w14:paraId="3623E1A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6FC270"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83175B" w14:textId="77777777" w:rsidR="00C70867" w:rsidRPr="00445D89" w:rsidRDefault="00C70867" w:rsidP="00C70867">
                  <w:pPr>
                    <w:pStyle w:val="ad"/>
                    <w:spacing w:line="276" w:lineRule="auto"/>
                    <w:ind w:left="0"/>
                    <w:rPr>
                      <w:szCs w:val="22"/>
                      <w:lang w:val="en-US"/>
                    </w:rPr>
                  </w:pPr>
                  <w:r w:rsidRPr="00445D89">
                    <w:rPr>
                      <w:szCs w:val="22"/>
                      <w:lang w:val="en-US"/>
                    </w:rPr>
                    <w:t>14/05/2019</w:t>
                  </w:r>
                </w:p>
              </w:tc>
            </w:tr>
            <w:tr w:rsidR="00C70867" w:rsidRPr="00445D89" w14:paraId="3B254758"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994137E"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0BC841D" w14:textId="77777777" w:rsidR="00C70867" w:rsidRPr="00445D89" w:rsidRDefault="00C70867" w:rsidP="00C70867">
                  <w:pPr>
                    <w:pStyle w:val="ad"/>
                    <w:spacing w:line="276" w:lineRule="auto"/>
                    <w:ind w:left="0"/>
                    <w:rPr>
                      <w:szCs w:val="22"/>
                      <w:lang w:val="en-US"/>
                    </w:rPr>
                  </w:pPr>
                  <w:r w:rsidRPr="00445D89">
                    <w:rPr>
                      <w:szCs w:val="22"/>
                      <w:lang w:val="en-US"/>
                    </w:rPr>
                    <w:t>MSA-NL</w:t>
                  </w:r>
                </w:p>
              </w:tc>
            </w:tr>
          </w:tbl>
          <w:p w14:paraId="202EC9A5" w14:textId="77777777" w:rsidR="00C70867" w:rsidRPr="00445D89" w:rsidRDefault="00C70867" w:rsidP="00C70867">
            <w:pPr>
              <w:spacing w:after="0"/>
              <w:jc w:val="left"/>
              <w:rPr>
                <w:szCs w:val="22"/>
                <w:lang w:val="en-US"/>
              </w:rPr>
            </w:pPr>
          </w:p>
        </w:tc>
      </w:tr>
      <w:tr w:rsidR="00C70867" w:rsidRPr="00445D89" w14:paraId="60119E2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02BD4B1"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1D2C0B96"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8B6D6E"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BF1FAB7"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18F9A44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C52972"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D3DDD8" w14:textId="1BAD30D6" w:rsidR="00C70867" w:rsidRPr="00445D89" w:rsidRDefault="00C70867" w:rsidP="00C70867">
                  <w:pPr>
                    <w:spacing w:line="276" w:lineRule="auto"/>
                    <w:rPr>
                      <w:b/>
                      <w:szCs w:val="22"/>
                    </w:rPr>
                  </w:pPr>
                  <w:r w:rsidRPr="00445D89">
                    <w:rPr>
                      <w:b/>
                      <w:szCs w:val="22"/>
                    </w:rPr>
                    <w:t>Problem Statement</w:t>
                  </w:r>
                </w:p>
                <w:p w14:paraId="0DF282BC" w14:textId="77777777" w:rsidR="00C70867" w:rsidRPr="00445D89" w:rsidRDefault="00C70867" w:rsidP="00C70867">
                  <w:pPr>
                    <w:rPr>
                      <w:szCs w:val="22"/>
                    </w:rPr>
                  </w:pPr>
                  <w:r w:rsidRPr="00445D89">
                    <w:rPr>
                      <w:szCs w:val="22"/>
                    </w:rPr>
                    <w:t>During the development of EMCS Phase 3.4, it was identified that even though the existing business rules ‘BR024’ and ‘BR025’ were correctly applied on the newly introduced IE880 and IE881 messages in the DDNEA, these assignments were not updated in FESS and also the corresponding descriptions of these business rules were not updated accordingly.</w:t>
                  </w:r>
                </w:p>
                <w:p w14:paraId="2B8E22EA" w14:textId="7BA92433" w:rsidR="00C70867" w:rsidRPr="00445D89" w:rsidRDefault="00C70867" w:rsidP="00C70867">
                  <w:pPr>
                    <w:rPr>
                      <w:szCs w:val="22"/>
                    </w:rPr>
                  </w:pPr>
                  <w:r w:rsidRPr="00445D89">
                    <w:rPr>
                      <w:szCs w:val="22"/>
                      <w:u w:val="single"/>
                    </w:rPr>
                    <w:t>Note</w:t>
                  </w:r>
                  <w:r w:rsidRPr="00445D89">
                    <w:rPr>
                      <w:szCs w:val="22"/>
                    </w:rPr>
                    <w:t xml:space="preserve">: Clarifications on this issue have been provided to NAs through </w:t>
                  </w:r>
                  <w:hyperlink r:id="rId24" w:history="1">
                    <w:r w:rsidRPr="00445D89">
                      <w:rPr>
                        <w:rStyle w:val="-"/>
                        <w:szCs w:val="22"/>
                      </w:rPr>
                      <w:t>Webinars</w:t>
                    </w:r>
                  </w:hyperlink>
                  <w:r w:rsidRPr="00445D89">
                    <w:rPr>
                      <w:szCs w:val="22"/>
                    </w:rPr>
                    <w:t xml:space="preserve">, as well as through the </w:t>
                  </w:r>
                  <w:hyperlink r:id="rId25" w:history="1">
                    <w:r w:rsidRPr="00445D89">
                      <w:rPr>
                        <w:rStyle w:val="-"/>
                        <w:szCs w:val="22"/>
                      </w:rPr>
                      <w:t>FAQ</w:t>
                    </w:r>
                  </w:hyperlink>
                  <w:r w:rsidRPr="00445D89">
                    <w:rPr>
                      <w:szCs w:val="22"/>
                    </w:rPr>
                    <w:t xml:space="preserve"> document (sec. 4.2.2.2) during the development of EMCS Phase 3.4.</w:t>
                  </w:r>
                </w:p>
                <w:p w14:paraId="06DE42D4" w14:textId="77777777" w:rsidR="00C70867" w:rsidRPr="00445D89" w:rsidRDefault="00C70867" w:rsidP="00C70867">
                  <w:pPr>
                    <w:spacing w:line="276" w:lineRule="auto"/>
                    <w:rPr>
                      <w:b/>
                      <w:szCs w:val="22"/>
                    </w:rPr>
                  </w:pPr>
                  <w:r w:rsidRPr="00445D89">
                    <w:rPr>
                      <w:b/>
                      <w:szCs w:val="22"/>
                    </w:rPr>
                    <w:t>Proposed Solution</w:t>
                  </w:r>
                </w:p>
                <w:p w14:paraId="17B66E00"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the Excise BPMs (highlighted in bold/italics):</w:t>
                  </w:r>
                </w:p>
                <w:p w14:paraId="4CA6A534"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The description of the class ‘BR024’ will be updated as per below:</w:t>
                  </w:r>
                </w:p>
                <w:p w14:paraId="301CA65D" w14:textId="77777777" w:rsidR="00C70867" w:rsidRPr="00445D89" w:rsidRDefault="00C70867" w:rsidP="00C70867">
                  <w:pPr>
                    <w:pStyle w:val="Web"/>
                    <w:spacing w:before="0" w:beforeAutospacing="0" w:after="0" w:afterAutospacing="0"/>
                    <w:ind w:left="752"/>
                    <w:rPr>
                      <w:szCs w:val="22"/>
                    </w:rPr>
                  </w:pPr>
                  <w:r w:rsidRPr="00445D89">
                    <w:rPr>
                      <w:szCs w:val="22"/>
                    </w:rPr>
                    <w:t xml:space="preserve">BR ID:BR024 </w:t>
                  </w:r>
                </w:p>
                <w:p w14:paraId="56271BE5" w14:textId="77777777" w:rsidR="00C70867" w:rsidRPr="00445D89" w:rsidRDefault="00C70867" w:rsidP="00C70867">
                  <w:pPr>
                    <w:pStyle w:val="Web"/>
                    <w:spacing w:before="0" w:beforeAutospacing="0" w:after="0" w:afterAutospacing="0"/>
                    <w:ind w:left="752"/>
                    <w:rPr>
                      <w:szCs w:val="22"/>
                    </w:rPr>
                  </w:pPr>
                  <w:r w:rsidRPr="00445D89">
                    <w:rPr>
                      <w:szCs w:val="22"/>
                    </w:rPr>
                    <w:t xml:space="preserve">BR Category: Relation </w:t>
                  </w:r>
                </w:p>
                <w:p w14:paraId="3565FF6D" w14:textId="77777777" w:rsidR="00C70867" w:rsidRPr="00445D89" w:rsidRDefault="00C70867" w:rsidP="00C70867">
                  <w:pPr>
                    <w:pStyle w:val="Web"/>
                    <w:spacing w:before="0" w:beforeAutospacing="0" w:after="0" w:afterAutospacing="0"/>
                    <w:ind w:left="752"/>
                    <w:rPr>
                      <w:szCs w:val="22"/>
                    </w:rPr>
                  </w:pPr>
                  <w:r w:rsidRPr="00445D89">
                    <w:rPr>
                      <w:szCs w:val="22"/>
                    </w:rPr>
                    <w:t xml:space="preserve">  </w:t>
                  </w:r>
                </w:p>
                <w:p w14:paraId="2504CD45" w14:textId="77777777" w:rsidR="00C70867" w:rsidRPr="00445D89" w:rsidRDefault="00C70867" w:rsidP="00C70867">
                  <w:pPr>
                    <w:pStyle w:val="Web"/>
                    <w:spacing w:before="0" w:beforeAutospacing="0" w:after="0" w:afterAutospacing="0"/>
                    <w:ind w:left="752"/>
                    <w:rPr>
                      <w:szCs w:val="22"/>
                    </w:rPr>
                  </w:pPr>
                  <w:r w:rsidRPr="00445D89">
                    <w:rPr>
                      <w:szCs w:val="22"/>
                    </w:rPr>
                    <w:t xml:space="preserve">BR Description: </w:t>
                  </w:r>
                </w:p>
                <w:p w14:paraId="44438D48" w14:textId="7715B02E" w:rsidR="00C70867" w:rsidRPr="00445D89" w:rsidRDefault="00C70867" w:rsidP="00C70867">
                  <w:pPr>
                    <w:pStyle w:val="Web"/>
                    <w:spacing w:before="0" w:beforeAutospacing="0" w:after="0" w:afterAutospacing="0"/>
                    <w:ind w:left="752"/>
                    <w:rPr>
                      <w:szCs w:val="22"/>
                    </w:rPr>
                  </w:pPr>
                  <w:r w:rsidRPr="00445D89">
                    <w:rPr>
                      <w:szCs w:val="22"/>
                    </w:rPr>
                    <w:t>It is obligatory that the body record unique reference of each body report of receipt/</w:t>
                  </w:r>
                  <w:r w:rsidRPr="00445D89">
                    <w:rPr>
                      <w:b/>
                      <w:bCs/>
                      <w:szCs w:val="22"/>
                    </w:rPr>
                    <w:t>manual closure</w:t>
                  </w:r>
                  <w:r w:rsidRPr="00445D89">
                    <w:rPr>
                      <w:szCs w:val="22"/>
                    </w:rPr>
                    <w:t xml:space="preserve"> that is included in the draft report of receipt/</w:t>
                  </w:r>
                  <w:r w:rsidRPr="00445D89">
                    <w:rPr>
                      <w:b/>
                      <w:bCs/>
                      <w:i/>
                      <w:iCs/>
                      <w:szCs w:val="22"/>
                    </w:rPr>
                    <w:t xml:space="preserve">manual closure </w:t>
                  </w:r>
                  <w:r w:rsidRPr="00445D89">
                    <w:rPr>
                      <w:szCs w:val="22"/>
                    </w:rPr>
                    <w:t>corresponds to the same excise product code as in the e</w:t>
                  </w:r>
                  <w:r w:rsidR="005B782D">
                    <w:rPr>
                      <w:szCs w:val="22"/>
                    </w:rPr>
                    <w:t>-AD</w:t>
                  </w:r>
                  <w:r w:rsidRPr="00445D89">
                    <w:rPr>
                      <w:szCs w:val="22"/>
                    </w:rPr>
                    <w:t xml:space="preserve">. </w:t>
                  </w:r>
                </w:p>
                <w:p w14:paraId="6E8FEC5A" w14:textId="77777777" w:rsidR="00C70867" w:rsidRPr="00445D89" w:rsidRDefault="00C70867" w:rsidP="00C70867">
                  <w:pPr>
                    <w:pStyle w:val="Web"/>
                    <w:spacing w:before="0" w:beforeAutospacing="0" w:after="0" w:afterAutospacing="0"/>
                    <w:ind w:left="752"/>
                    <w:rPr>
                      <w:szCs w:val="22"/>
                    </w:rPr>
                  </w:pPr>
                  <w:r w:rsidRPr="00445D89">
                    <w:rPr>
                      <w:szCs w:val="22"/>
                    </w:rPr>
                    <w:t xml:space="preserve">    </w:t>
                  </w:r>
                </w:p>
                <w:p w14:paraId="226B39CD" w14:textId="77777777" w:rsidR="00C70867" w:rsidRPr="00445D89" w:rsidRDefault="00C70867" w:rsidP="00C70867">
                  <w:pPr>
                    <w:pStyle w:val="Web"/>
                    <w:spacing w:before="0" w:beforeAutospacing="0" w:after="0" w:afterAutospacing="0"/>
                    <w:ind w:left="752"/>
                    <w:rPr>
                      <w:szCs w:val="22"/>
                    </w:rPr>
                  </w:pPr>
                  <w:r w:rsidRPr="00445D89">
                    <w:rPr>
                      <w:szCs w:val="22"/>
                    </w:rPr>
                    <w:t xml:space="preserve">FESS Validation Rule: </w:t>
                  </w:r>
                </w:p>
                <w:p w14:paraId="06951FC1" w14:textId="77777777" w:rsidR="00C70867" w:rsidRPr="00445D89" w:rsidRDefault="00C70867" w:rsidP="00C70867">
                  <w:pPr>
                    <w:pStyle w:val="Web"/>
                    <w:spacing w:before="0" w:beforeAutospacing="0" w:after="0" w:afterAutospacing="0"/>
                    <w:ind w:left="752"/>
                    <w:rPr>
                      <w:szCs w:val="22"/>
                    </w:rPr>
                  </w:pPr>
                  <w:r w:rsidRPr="00445D89">
                    <w:rPr>
                      <w:szCs w:val="22"/>
                    </w:rPr>
                    <w:t xml:space="preserve">•For each record referring to a body record of the e-AD, the referred sequential number concerns the right product code. </w:t>
                  </w:r>
                </w:p>
                <w:p w14:paraId="21EFDE05" w14:textId="77777777" w:rsidR="00C70867" w:rsidRPr="00445D89" w:rsidRDefault="00C70867" w:rsidP="00C70867">
                  <w:pPr>
                    <w:pStyle w:val="Web"/>
                    <w:spacing w:before="0" w:beforeAutospacing="0" w:after="0" w:afterAutospacing="0"/>
                    <w:ind w:left="752"/>
                    <w:rPr>
                      <w:szCs w:val="22"/>
                    </w:rPr>
                  </w:pPr>
                  <w:r w:rsidRPr="00445D89">
                    <w:rPr>
                      <w:szCs w:val="22"/>
                    </w:rPr>
                    <w:t xml:space="preserve">  </w:t>
                  </w:r>
                </w:p>
                <w:p w14:paraId="0A25346B" w14:textId="77777777" w:rsidR="00C70867" w:rsidRPr="00445D89" w:rsidRDefault="00C70867" w:rsidP="00C70867">
                  <w:pPr>
                    <w:pStyle w:val="Web"/>
                    <w:spacing w:before="0" w:beforeAutospacing="0" w:after="0" w:afterAutospacing="0"/>
                    <w:ind w:left="752"/>
                    <w:rPr>
                      <w:szCs w:val="22"/>
                    </w:rPr>
                  </w:pPr>
                  <w:r w:rsidRPr="00445D89">
                    <w:rPr>
                      <w:szCs w:val="22"/>
                    </w:rPr>
                    <w:t xml:space="preserve">IE: </w:t>
                  </w:r>
                </w:p>
                <w:p w14:paraId="5058B51A" w14:textId="77777777" w:rsidR="00C70867" w:rsidRPr="00445D89" w:rsidRDefault="00C70867" w:rsidP="00C70867">
                  <w:pPr>
                    <w:pStyle w:val="Web"/>
                    <w:spacing w:before="0" w:beforeAutospacing="0" w:after="0" w:afterAutospacing="0"/>
                    <w:ind w:left="752"/>
                    <w:rPr>
                      <w:szCs w:val="22"/>
                    </w:rPr>
                  </w:pPr>
                  <w:r w:rsidRPr="00445D89">
                    <w:rPr>
                      <w:szCs w:val="22"/>
                    </w:rPr>
                    <w:t xml:space="preserve">•Draft IE818(draft report of receipt) </w:t>
                  </w:r>
                </w:p>
                <w:p w14:paraId="7628842D" w14:textId="77777777" w:rsidR="00C70867" w:rsidRPr="00445D89" w:rsidRDefault="00C70867" w:rsidP="00C70867">
                  <w:pPr>
                    <w:pStyle w:val="Web"/>
                    <w:spacing w:before="0" w:beforeAutospacing="0" w:after="0" w:afterAutospacing="0"/>
                    <w:ind w:left="752"/>
                    <w:rPr>
                      <w:b/>
                      <w:bCs/>
                      <w:i/>
                      <w:iCs/>
                      <w:szCs w:val="22"/>
                    </w:rPr>
                  </w:pPr>
                  <w:r w:rsidRPr="00445D89">
                    <w:rPr>
                      <w:b/>
                      <w:bCs/>
                      <w:i/>
                      <w:iCs/>
                      <w:szCs w:val="22"/>
                    </w:rPr>
                    <w:t>•IE881 (Manual closure response)</w:t>
                  </w:r>
                </w:p>
                <w:p w14:paraId="0B63BB78" w14:textId="77777777" w:rsidR="00C70867" w:rsidRPr="00445D89" w:rsidRDefault="00C70867" w:rsidP="00C70867">
                  <w:pPr>
                    <w:pStyle w:val="Web"/>
                    <w:spacing w:before="0" w:beforeAutospacing="0" w:after="0" w:afterAutospacing="0"/>
                    <w:ind w:left="752"/>
                    <w:rPr>
                      <w:szCs w:val="22"/>
                    </w:rPr>
                  </w:pPr>
                  <w:r w:rsidRPr="00445D89">
                    <w:rPr>
                      <w:szCs w:val="22"/>
                    </w:rPr>
                    <w:t xml:space="preserve">  </w:t>
                  </w:r>
                </w:p>
                <w:p w14:paraId="0C1BADA8" w14:textId="77777777" w:rsidR="00C70867" w:rsidRPr="00445D89" w:rsidRDefault="00C70867" w:rsidP="00C70867">
                  <w:pPr>
                    <w:pStyle w:val="Web"/>
                    <w:spacing w:before="0" w:beforeAutospacing="0" w:after="0" w:afterAutospacing="0"/>
                    <w:ind w:left="752"/>
                    <w:rPr>
                      <w:szCs w:val="22"/>
                    </w:rPr>
                  </w:pPr>
                  <w:r w:rsidRPr="00445D89">
                    <w:rPr>
                      <w:szCs w:val="22"/>
                    </w:rPr>
                    <w:t xml:space="preserve">Data Item: </w:t>
                  </w:r>
                </w:p>
                <w:p w14:paraId="1CE1CF50" w14:textId="77777777" w:rsidR="00C70867" w:rsidRPr="00445D89" w:rsidRDefault="00C70867" w:rsidP="00C70867">
                  <w:pPr>
                    <w:pStyle w:val="Web"/>
                    <w:spacing w:before="0" w:beforeAutospacing="0" w:after="0" w:afterAutospacing="0"/>
                    <w:ind w:left="752"/>
                    <w:rPr>
                      <w:szCs w:val="22"/>
                    </w:rPr>
                  </w:pPr>
                  <w:r w:rsidRPr="00445D89">
                    <w:rPr>
                      <w:szCs w:val="22"/>
                    </w:rPr>
                    <w:t xml:space="preserve">(BODY) REPORT OF RECEIPT/EXPORT.Body Record Unique Reference </w:t>
                  </w:r>
                </w:p>
                <w:p w14:paraId="1DDAFC44" w14:textId="77777777" w:rsidR="00C70867" w:rsidRPr="00445D89" w:rsidRDefault="00C70867" w:rsidP="00C70867">
                  <w:pPr>
                    <w:pStyle w:val="Web"/>
                    <w:spacing w:before="0" w:beforeAutospacing="0" w:after="0" w:afterAutospacing="0"/>
                    <w:ind w:left="752"/>
                    <w:rPr>
                      <w:b/>
                      <w:bCs/>
                      <w:i/>
                      <w:iCs/>
                      <w:szCs w:val="22"/>
                    </w:rPr>
                  </w:pPr>
                  <w:r w:rsidRPr="00445D89">
                    <w:rPr>
                      <w:b/>
                      <w:bCs/>
                      <w:i/>
                      <w:iCs/>
                      <w:szCs w:val="22"/>
                    </w:rPr>
                    <w:t xml:space="preserve">(BODY) MANUAL CLOSURE.Body Record Unique Reference </w:t>
                  </w:r>
                </w:p>
                <w:p w14:paraId="750C8C20" w14:textId="77777777" w:rsidR="00C70867" w:rsidRPr="00445D89" w:rsidRDefault="00C70867" w:rsidP="00C70867">
                  <w:pPr>
                    <w:pStyle w:val="Web"/>
                    <w:spacing w:before="0" w:beforeAutospacing="0" w:after="0" w:afterAutospacing="0"/>
                    <w:ind w:left="752"/>
                    <w:rPr>
                      <w:szCs w:val="22"/>
                    </w:rPr>
                  </w:pPr>
                </w:p>
                <w:p w14:paraId="7D689624" w14:textId="77777777" w:rsidR="00C70867" w:rsidRPr="00445D89" w:rsidRDefault="00C70867" w:rsidP="00C70867">
                  <w:pPr>
                    <w:pStyle w:val="Web"/>
                    <w:spacing w:before="0" w:beforeAutospacing="0" w:after="0" w:afterAutospacing="0"/>
                    <w:ind w:left="752"/>
                    <w:rPr>
                      <w:szCs w:val="22"/>
                    </w:rPr>
                  </w:pPr>
                  <w:r w:rsidRPr="00445D89">
                    <w:rPr>
                      <w:szCs w:val="22"/>
                    </w:rPr>
                    <w:t xml:space="preserve"> Optionality: Mandatory </w:t>
                  </w:r>
                </w:p>
                <w:p w14:paraId="3054E049" w14:textId="77777777" w:rsidR="00C70867" w:rsidRPr="00445D89" w:rsidRDefault="00C70867" w:rsidP="00C70867">
                  <w:pPr>
                    <w:pStyle w:val="Web"/>
                    <w:spacing w:before="0" w:beforeAutospacing="0" w:after="0" w:afterAutospacing="0"/>
                    <w:ind w:left="752"/>
                    <w:rPr>
                      <w:szCs w:val="22"/>
                    </w:rPr>
                  </w:pPr>
                  <w:r w:rsidRPr="00445D89">
                    <w:rPr>
                      <w:szCs w:val="22"/>
                    </w:rPr>
                    <w:t xml:space="preserve"> Comments: N/A </w:t>
                  </w:r>
                </w:p>
                <w:p w14:paraId="432D1814" w14:textId="77777777" w:rsidR="00C70867" w:rsidRPr="00445D89" w:rsidRDefault="00C70867" w:rsidP="00C70867">
                  <w:pPr>
                    <w:pStyle w:val="Web"/>
                    <w:spacing w:before="0" w:beforeAutospacing="0" w:after="0" w:afterAutospacing="0"/>
                    <w:ind w:left="752"/>
                    <w:rPr>
                      <w:szCs w:val="22"/>
                    </w:rPr>
                  </w:pPr>
                </w:p>
                <w:p w14:paraId="34017CA6"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The description of the class ‘BR025’ will be updated as per below:</w:t>
                  </w:r>
                </w:p>
                <w:p w14:paraId="3817CDCA" w14:textId="77777777" w:rsidR="00C70867" w:rsidRPr="00445D89" w:rsidRDefault="00C70867" w:rsidP="00C70867">
                  <w:pPr>
                    <w:pStyle w:val="Web"/>
                    <w:spacing w:before="0" w:beforeAutospacing="0" w:after="0" w:afterAutospacing="0"/>
                    <w:ind w:left="894"/>
                    <w:rPr>
                      <w:szCs w:val="22"/>
                    </w:rPr>
                  </w:pPr>
                  <w:r w:rsidRPr="00445D89">
                    <w:rPr>
                      <w:szCs w:val="22"/>
                    </w:rPr>
                    <w:t xml:space="preserve">BR ID:BR025 </w:t>
                  </w:r>
                </w:p>
                <w:p w14:paraId="043E7DED" w14:textId="77777777" w:rsidR="00C70867" w:rsidRPr="00445D89" w:rsidRDefault="00C70867" w:rsidP="00C70867">
                  <w:pPr>
                    <w:pStyle w:val="Web"/>
                    <w:spacing w:before="0" w:beforeAutospacing="0" w:after="0" w:afterAutospacing="0"/>
                    <w:ind w:left="894"/>
                    <w:rPr>
                      <w:szCs w:val="22"/>
                    </w:rPr>
                  </w:pPr>
                  <w:r w:rsidRPr="00445D89">
                    <w:rPr>
                      <w:szCs w:val="22"/>
                    </w:rPr>
                    <w:t xml:space="preserve">BR Category: Relation </w:t>
                  </w:r>
                </w:p>
                <w:p w14:paraId="6C71A1C5" w14:textId="77777777" w:rsidR="00C70867" w:rsidRPr="00445D89" w:rsidRDefault="00C70867" w:rsidP="00C70867">
                  <w:pPr>
                    <w:pStyle w:val="Web"/>
                    <w:spacing w:before="0" w:beforeAutospacing="0" w:after="0" w:afterAutospacing="0"/>
                    <w:ind w:left="894"/>
                    <w:rPr>
                      <w:szCs w:val="22"/>
                    </w:rPr>
                  </w:pPr>
                  <w:r w:rsidRPr="00445D89">
                    <w:rPr>
                      <w:szCs w:val="22"/>
                    </w:rPr>
                    <w:t xml:space="preserve">  </w:t>
                  </w:r>
                </w:p>
                <w:p w14:paraId="5E57F701" w14:textId="77777777" w:rsidR="00C70867" w:rsidRPr="00445D89" w:rsidRDefault="00C70867" w:rsidP="00C70867">
                  <w:pPr>
                    <w:pStyle w:val="Web"/>
                    <w:spacing w:before="0" w:beforeAutospacing="0" w:after="0" w:afterAutospacing="0"/>
                    <w:ind w:left="894"/>
                    <w:rPr>
                      <w:szCs w:val="22"/>
                    </w:rPr>
                  </w:pPr>
                  <w:r w:rsidRPr="00445D89">
                    <w:rPr>
                      <w:szCs w:val="22"/>
                    </w:rPr>
                    <w:t xml:space="preserve">BR Description: </w:t>
                  </w:r>
                </w:p>
                <w:p w14:paraId="6FABC5B1" w14:textId="0871F29F" w:rsidR="00C70867" w:rsidRPr="00445D89" w:rsidRDefault="00C70867" w:rsidP="00C70867">
                  <w:pPr>
                    <w:pStyle w:val="Web"/>
                    <w:spacing w:before="0" w:beforeAutospacing="0" w:after="0" w:afterAutospacing="0"/>
                    <w:ind w:left="894"/>
                    <w:rPr>
                      <w:szCs w:val="22"/>
                    </w:rPr>
                  </w:pPr>
                  <w:r w:rsidRPr="00445D89">
                    <w:rPr>
                      <w:szCs w:val="22"/>
                    </w:rPr>
                    <w:t>It is obligatory that the sum of the observed shortage and the refused quantity of each body report of receipt/</w:t>
                  </w:r>
                  <w:r w:rsidRPr="005B782D">
                    <w:rPr>
                      <w:b/>
                      <w:bCs/>
                      <w:i/>
                      <w:iCs/>
                      <w:szCs w:val="22"/>
                    </w:rPr>
                    <w:t>manual closure</w:t>
                  </w:r>
                  <w:r w:rsidRPr="00445D89">
                    <w:rPr>
                      <w:szCs w:val="22"/>
                    </w:rPr>
                    <w:t xml:space="preserve"> that is included in the draft report of receipt/</w:t>
                  </w:r>
                  <w:r w:rsidRPr="00445D89">
                    <w:rPr>
                      <w:b/>
                      <w:bCs/>
                      <w:i/>
                      <w:iCs/>
                      <w:szCs w:val="22"/>
                    </w:rPr>
                    <w:t xml:space="preserve">manual closure </w:t>
                  </w:r>
                  <w:r w:rsidRPr="00445D89">
                    <w:rPr>
                      <w:szCs w:val="22"/>
                    </w:rPr>
                    <w:t xml:space="preserve">is less or equal to the quantity of the body </w:t>
                  </w:r>
                  <w:r w:rsidR="00F8347D">
                    <w:rPr>
                      <w:szCs w:val="22"/>
                    </w:rPr>
                    <w:t>e-AD</w:t>
                  </w:r>
                  <w:r w:rsidR="005B782D">
                    <w:rPr>
                      <w:szCs w:val="22"/>
                    </w:rPr>
                    <w:t xml:space="preserve"> </w:t>
                  </w:r>
                  <w:r w:rsidRPr="00445D89">
                    <w:rPr>
                      <w:szCs w:val="22"/>
                    </w:rPr>
                    <w:t xml:space="preserve">with the same body record unique reference that is included in the last </w:t>
                  </w:r>
                  <w:r w:rsidR="00F8347D">
                    <w:rPr>
                      <w:szCs w:val="22"/>
                    </w:rPr>
                    <w:t>e-AD</w:t>
                  </w:r>
                  <w:r w:rsidR="005B782D">
                    <w:rPr>
                      <w:szCs w:val="22"/>
                    </w:rPr>
                    <w:t xml:space="preserve"> </w:t>
                  </w:r>
                  <w:r w:rsidRPr="00445D89">
                    <w:rPr>
                      <w:szCs w:val="22"/>
                    </w:rPr>
                    <w:t>or the refused quantity of the body report of receipt/</w:t>
                  </w:r>
                  <w:r w:rsidRPr="00445D89">
                    <w:rPr>
                      <w:b/>
                      <w:bCs/>
                      <w:i/>
                      <w:iCs/>
                      <w:szCs w:val="22"/>
                    </w:rPr>
                    <w:t>manual closure</w:t>
                  </w:r>
                  <w:r w:rsidRPr="00445D89">
                    <w:rPr>
                      <w:szCs w:val="22"/>
                    </w:rPr>
                    <w:t xml:space="preserve"> with the same body record unique reference that is included in the last, if any, report of receipt/</w:t>
                  </w:r>
                  <w:r w:rsidRPr="00445D89">
                    <w:rPr>
                      <w:b/>
                      <w:bCs/>
                      <w:i/>
                      <w:iCs/>
                      <w:szCs w:val="22"/>
                    </w:rPr>
                    <w:t>manual closure</w:t>
                  </w:r>
                  <w:r w:rsidRPr="00445D89">
                    <w:rPr>
                      <w:szCs w:val="22"/>
                    </w:rPr>
                    <w:t xml:space="preserve"> that indicated partial refusal. </w:t>
                  </w:r>
                </w:p>
                <w:p w14:paraId="2BCBF975" w14:textId="77777777" w:rsidR="00C70867" w:rsidRPr="00445D89" w:rsidRDefault="00C70867" w:rsidP="00C70867">
                  <w:pPr>
                    <w:pStyle w:val="Web"/>
                    <w:spacing w:before="0" w:beforeAutospacing="0" w:after="0" w:afterAutospacing="0"/>
                    <w:ind w:left="894"/>
                    <w:rPr>
                      <w:szCs w:val="22"/>
                    </w:rPr>
                  </w:pPr>
                  <w:r w:rsidRPr="00445D89">
                    <w:rPr>
                      <w:szCs w:val="22"/>
                    </w:rPr>
                    <w:t xml:space="preserve">    </w:t>
                  </w:r>
                </w:p>
                <w:p w14:paraId="4B2DD58B" w14:textId="77777777" w:rsidR="00C70867" w:rsidRPr="00445D89" w:rsidRDefault="00C70867" w:rsidP="00C70867">
                  <w:pPr>
                    <w:pStyle w:val="Web"/>
                    <w:spacing w:before="0" w:beforeAutospacing="0" w:after="0" w:afterAutospacing="0"/>
                    <w:ind w:left="894"/>
                    <w:rPr>
                      <w:szCs w:val="22"/>
                    </w:rPr>
                  </w:pPr>
                  <w:r w:rsidRPr="00445D89">
                    <w:rPr>
                      <w:szCs w:val="22"/>
                    </w:rPr>
                    <w:t xml:space="preserve">FESS Validation Rule: </w:t>
                  </w:r>
                </w:p>
                <w:p w14:paraId="38661FBF" w14:textId="77777777" w:rsidR="00C70867" w:rsidRPr="00445D89" w:rsidRDefault="00C70867" w:rsidP="00C70867">
                  <w:pPr>
                    <w:pStyle w:val="Web"/>
                    <w:spacing w:before="0" w:beforeAutospacing="0" w:after="0" w:afterAutospacing="0"/>
                    <w:ind w:left="894"/>
                    <w:rPr>
                      <w:szCs w:val="22"/>
                    </w:rPr>
                  </w:pPr>
                  <w:r w:rsidRPr="00445D89">
                    <w:rPr>
                      <w:szCs w:val="22"/>
                    </w:rPr>
                    <w:t>• For each record referring to a body record of the e-AD, the sum of the observed shortage and of the refused quantity does not exceed the current quantity for the e-AD; these current quantities are those refused in the latest partially refused report of receipt/</w:t>
                  </w:r>
                  <w:r w:rsidRPr="00445D89">
                    <w:rPr>
                      <w:b/>
                      <w:bCs/>
                      <w:i/>
                      <w:iCs/>
                      <w:szCs w:val="22"/>
                    </w:rPr>
                    <w:t>manual closure</w:t>
                  </w:r>
                  <w:r w:rsidRPr="00445D89">
                    <w:rPr>
                      <w:szCs w:val="22"/>
                    </w:rPr>
                    <w:t>, if any; if there is no such partially refused report of receipt/</w:t>
                  </w:r>
                  <w:r w:rsidRPr="00445D89">
                    <w:rPr>
                      <w:b/>
                      <w:bCs/>
                      <w:i/>
                      <w:iCs/>
                      <w:szCs w:val="22"/>
                    </w:rPr>
                    <w:t>manual closure</w:t>
                  </w:r>
                  <w:r w:rsidRPr="00445D89">
                    <w:rPr>
                      <w:szCs w:val="22"/>
                    </w:rPr>
                    <w:t xml:space="preserve">, they are copied from the original e-AD. </w:t>
                  </w:r>
                </w:p>
                <w:p w14:paraId="40DCAB98" w14:textId="77777777" w:rsidR="00C70867" w:rsidRPr="00445D89" w:rsidRDefault="00C70867" w:rsidP="00C70867">
                  <w:pPr>
                    <w:pStyle w:val="Web"/>
                    <w:spacing w:before="0" w:beforeAutospacing="0" w:after="0" w:afterAutospacing="0"/>
                    <w:ind w:left="894"/>
                    <w:rPr>
                      <w:szCs w:val="22"/>
                    </w:rPr>
                  </w:pPr>
                  <w:r w:rsidRPr="00445D89">
                    <w:rPr>
                      <w:szCs w:val="22"/>
                    </w:rPr>
                    <w:t xml:space="preserve">  </w:t>
                  </w:r>
                </w:p>
                <w:p w14:paraId="6CAFAB73" w14:textId="77777777" w:rsidR="00C70867" w:rsidRPr="00445D89" w:rsidRDefault="00C70867" w:rsidP="00C70867">
                  <w:pPr>
                    <w:pStyle w:val="Web"/>
                    <w:spacing w:before="0" w:beforeAutospacing="0" w:after="0" w:afterAutospacing="0"/>
                    <w:ind w:left="894"/>
                    <w:rPr>
                      <w:szCs w:val="22"/>
                    </w:rPr>
                  </w:pPr>
                  <w:r w:rsidRPr="00445D89">
                    <w:rPr>
                      <w:szCs w:val="22"/>
                    </w:rPr>
                    <w:t xml:space="preserve">IE: </w:t>
                  </w:r>
                </w:p>
                <w:p w14:paraId="2A5154B0" w14:textId="77777777" w:rsidR="00C70867" w:rsidRPr="00445D89" w:rsidRDefault="00C70867" w:rsidP="00C70867">
                  <w:pPr>
                    <w:pStyle w:val="Web"/>
                    <w:spacing w:before="0" w:beforeAutospacing="0" w:after="0" w:afterAutospacing="0"/>
                    <w:ind w:left="894"/>
                    <w:rPr>
                      <w:szCs w:val="22"/>
                    </w:rPr>
                  </w:pPr>
                  <w:r w:rsidRPr="00445D89">
                    <w:rPr>
                      <w:szCs w:val="22"/>
                    </w:rPr>
                    <w:t xml:space="preserve">Draft IE818 (draft report of receipt) </w:t>
                  </w:r>
                </w:p>
                <w:p w14:paraId="0D2AABCC" w14:textId="77777777" w:rsidR="00C70867" w:rsidRPr="00445D89" w:rsidRDefault="00C70867" w:rsidP="00C70867">
                  <w:pPr>
                    <w:pStyle w:val="Web"/>
                    <w:spacing w:before="0" w:beforeAutospacing="0" w:after="0" w:afterAutospacing="0"/>
                    <w:ind w:left="752"/>
                    <w:rPr>
                      <w:b/>
                      <w:bCs/>
                      <w:i/>
                      <w:iCs/>
                      <w:szCs w:val="22"/>
                    </w:rPr>
                  </w:pPr>
                  <w:r w:rsidRPr="00445D89">
                    <w:rPr>
                      <w:b/>
                      <w:bCs/>
                      <w:i/>
                      <w:iCs/>
                      <w:szCs w:val="22"/>
                    </w:rPr>
                    <w:t xml:space="preserve">   IE881 (Manual closure response)</w:t>
                  </w:r>
                </w:p>
                <w:p w14:paraId="390D6C01" w14:textId="77777777" w:rsidR="00C70867" w:rsidRPr="00445D89" w:rsidRDefault="00C70867" w:rsidP="00C70867">
                  <w:pPr>
                    <w:pStyle w:val="Web"/>
                    <w:spacing w:before="0" w:beforeAutospacing="0" w:after="0" w:afterAutospacing="0"/>
                    <w:rPr>
                      <w:szCs w:val="22"/>
                    </w:rPr>
                  </w:pPr>
                </w:p>
                <w:p w14:paraId="52F5335C" w14:textId="77777777" w:rsidR="00C70867" w:rsidRPr="00445D89" w:rsidRDefault="00C70867" w:rsidP="00C70867">
                  <w:pPr>
                    <w:pStyle w:val="Web"/>
                    <w:spacing w:before="0" w:beforeAutospacing="0" w:after="0" w:afterAutospacing="0"/>
                    <w:ind w:left="894"/>
                    <w:rPr>
                      <w:szCs w:val="22"/>
                    </w:rPr>
                  </w:pPr>
                  <w:r w:rsidRPr="00445D89">
                    <w:rPr>
                      <w:szCs w:val="22"/>
                    </w:rPr>
                    <w:t xml:space="preserve">Data Item: </w:t>
                  </w:r>
                </w:p>
                <w:p w14:paraId="23C037D3" w14:textId="77777777" w:rsidR="00C70867" w:rsidRPr="00445D89" w:rsidRDefault="00C70867" w:rsidP="00C70867">
                  <w:pPr>
                    <w:pStyle w:val="Web"/>
                    <w:spacing w:before="0" w:beforeAutospacing="0" w:after="0" w:afterAutospacing="0"/>
                    <w:ind w:left="894"/>
                    <w:rPr>
                      <w:szCs w:val="22"/>
                    </w:rPr>
                  </w:pPr>
                  <w:r w:rsidRPr="00445D89">
                    <w:rPr>
                      <w:szCs w:val="22"/>
                    </w:rPr>
                    <w:t xml:space="preserve">(BODY) REPORT OF RECEIPT/EXPORT.Refused Quantity </w:t>
                  </w:r>
                </w:p>
                <w:p w14:paraId="202A669B" w14:textId="77777777" w:rsidR="00C70867" w:rsidRPr="00445D89" w:rsidRDefault="00C70867" w:rsidP="00C70867">
                  <w:pPr>
                    <w:pStyle w:val="Web"/>
                    <w:spacing w:before="0" w:beforeAutospacing="0" w:after="0" w:afterAutospacing="0"/>
                    <w:ind w:left="894"/>
                    <w:rPr>
                      <w:szCs w:val="22"/>
                    </w:rPr>
                  </w:pPr>
                  <w:r w:rsidRPr="00445D89">
                    <w:rPr>
                      <w:b/>
                      <w:bCs/>
                      <w:i/>
                      <w:iCs/>
                      <w:szCs w:val="22"/>
                    </w:rPr>
                    <w:t>(BODY) MANUAL CLOSURE.Refused</w:t>
                  </w:r>
                  <w:r w:rsidRPr="00445D89">
                    <w:rPr>
                      <w:szCs w:val="22"/>
                    </w:rPr>
                    <w:t xml:space="preserve"> </w:t>
                  </w:r>
                  <w:r w:rsidRPr="00445D89">
                    <w:rPr>
                      <w:b/>
                      <w:bCs/>
                      <w:i/>
                      <w:iCs/>
                      <w:szCs w:val="22"/>
                    </w:rPr>
                    <w:t>Quantity</w:t>
                  </w:r>
                  <w:r w:rsidRPr="00445D89">
                    <w:rPr>
                      <w:szCs w:val="22"/>
                    </w:rPr>
                    <w:t xml:space="preserve"> </w:t>
                  </w:r>
                </w:p>
                <w:p w14:paraId="15AF10B1" w14:textId="77777777" w:rsidR="00C70867" w:rsidRPr="00445D89" w:rsidRDefault="00C70867" w:rsidP="00C70867">
                  <w:pPr>
                    <w:pStyle w:val="Web"/>
                    <w:spacing w:before="0" w:beforeAutospacing="0" w:after="0" w:afterAutospacing="0"/>
                    <w:ind w:left="894"/>
                    <w:rPr>
                      <w:szCs w:val="22"/>
                    </w:rPr>
                  </w:pPr>
                  <w:r w:rsidRPr="00445D89">
                    <w:rPr>
                      <w:szCs w:val="22"/>
                    </w:rPr>
                    <w:t xml:space="preserve">  </w:t>
                  </w:r>
                </w:p>
                <w:p w14:paraId="78201B9B" w14:textId="77777777" w:rsidR="00C70867" w:rsidRPr="00445D89" w:rsidRDefault="00C70867" w:rsidP="00C70867">
                  <w:pPr>
                    <w:pStyle w:val="Web"/>
                    <w:spacing w:before="0" w:beforeAutospacing="0" w:after="0" w:afterAutospacing="0"/>
                    <w:ind w:left="894"/>
                    <w:rPr>
                      <w:szCs w:val="22"/>
                    </w:rPr>
                  </w:pPr>
                  <w:r w:rsidRPr="00445D89">
                    <w:rPr>
                      <w:szCs w:val="22"/>
                    </w:rPr>
                    <w:t xml:space="preserve">Optionality: Mandatory </w:t>
                  </w:r>
                </w:p>
                <w:p w14:paraId="02D00A30" w14:textId="77777777" w:rsidR="00C70867" w:rsidRPr="00445D89" w:rsidRDefault="00C70867" w:rsidP="00C70867">
                  <w:pPr>
                    <w:pStyle w:val="Web"/>
                    <w:spacing w:before="0" w:beforeAutospacing="0" w:after="0" w:afterAutospacing="0"/>
                    <w:ind w:left="894"/>
                    <w:rPr>
                      <w:szCs w:val="22"/>
                    </w:rPr>
                  </w:pPr>
                  <w:r w:rsidRPr="00445D89">
                    <w:rPr>
                      <w:szCs w:val="22"/>
                    </w:rPr>
                    <w:t xml:space="preserve">Comments: N/A </w:t>
                  </w:r>
                </w:p>
                <w:p w14:paraId="0223971A" w14:textId="77777777" w:rsidR="00C70867" w:rsidRPr="00445D89" w:rsidRDefault="00C70867" w:rsidP="00C70867">
                  <w:pPr>
                    <w:pStyle w:val="Web"/>
                    <w:spacing w:before="0" w:beforeAutospacing="0" w:after="0" w:afterAutospacing="0"/>
                    <w:ind w:left="752"/>
                    <w:rPr>
                      <w:szCs w:val="22"/>
                    </w:rPr>
                  </w:pPr>
                </w:p>
                <w:p w14:paraId="2A6874C0"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In the data group diagram ‘MANUAL CLOSURE Body’, the existing class ‘BR024’ will be associated with the technical term &lt;Body Record Unique Reference&gt;;</w:t>
                  </w:r>
                </w:p>
                <w:p w14:paraId="0453ABFC"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In the data group diagram ‘MANUAL CLOSURE Body’, the existing class ‘BR025’ will be associated with the technical term &lt;Refused Quantity&gt;.</w:t>
                  </w:r>
                </w:p>
              </w:tc>
            </w:tr>
            <w:tr w:rsidR="00C70867" w:rsidRPr="00445D89" w14:paraId="0091E8CA"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1F5D48"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A4A5CD0" w14:textId="77777777" w:rsidR="00C70867" w:rsidRPr="00445D89" w:rsidRDefault="00C70867" w:rsidP="00C70867">
                  <w:pPr>
                    <w:spacing w:line="276" w:lineRule="auto"/>
                    <w:rPr>
                      <w:szCs w:val="22"/>
                    </w:rPr>
                  </w:pPr>
                  <w:r w:rsidRPr="00445D89">
                    <w:rPr>
                      <w:szCs w:val="22"/>
                    </w:rPr>
                    <w:t>Specification Documents:</w:t>
                  </w:r>
                </w:p>
                <w:p w14:paraId="31D7603E" w14:textId="77777777" w:rsidR="00C70867" w:rsidRPr="00445D89" w:rsidRDefault="00C70867" w:rsidP="00B03D74">
                  <w:pPr>
                    <w:numPr>
                      <w:ilvl w:val="0"/>
                      <w:numId w:val="45"/>
                    </w:numPr>
                    <w:spacing w:after="0" w:line="360" w:lineRule="auto"/>
                    <w:rPr>
                      <w:szCs w:val="22"/>
                    </w:rPr>
                  </w:pPr>
                  <w:r w:rsidRPr="00445D89">
                    <w:rPr>
                      <w:szCs w:val="22"/>
                    </w:rPr>
                    <w:t>FESS (Low);</w:t>
                  </w:r>
                </w:p>
                <w:p w14:paraId="2E940BB5" w14:textId="77777777" w:rsidR="00C70867" w:rsidRPr="00445D89" w:rsidRDefault="00C70867" w:rsidP="00B03D74">
                  <w:pPr>
                    <w:numPr>
                      <w:ilvl w:val="0"/>
                      <w:numId w:val="45"/>
                    </w:numPr>
                    <w:spacing w:after="0" w:line="360" w:lineRule="auto"/>
                    <w:rPr>
                      <w:szCs w:val="22"/>
                      <w:lang w:val="nn-NO"/>
                    </w:rPr>
                  </w:pPr>
                  <w:r w:rsidRPr="00445D89">
                    <w:rPr>
                      <w:szCs w:val="22"/>
                    </w:rPr>
                    <w:t>DDNEA (No Impact).</w:t>
                  </w:r>
                </w:p>
              </w:tc>
            </w:tr>
            <w:tr w:rsidR="00C70867" w:rsidRPr="00445D89" w14:paraId="309FC753"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9C2C2D"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57AD4B" w14:textId="77777777" w:rsidR="00C70867" w:rsidRPr="00445D89" w:rsidRDefault="00C70867" w:rsidP="00C70867">
                  <w:pPr>
                    <w:spacing w:line="276" w:lineRule="auto"/>
                    <w:rPr>
                      <w:szCs w:val="22"/>
                    </w:rPr>
                  </w:pPr>
                  <w:r w:rsidRPr="00445D89">
                    <w:rPr>
                      <w:szCs w:val="22"/>
                    </w:rPr>
                    <w:t xml:space="preserve">If the proposed change is not implemented, then the Excise BPMs will not be aligned with the DDNEA specifications, in relation to the applicability of business rules ‘BR024’ and ‘BR025’ on the IE881 message. </w:t>
                  </w:r>
                </w:p>
              </w:tc>
            </w:tr>
            <w:tr w:rsidR="00C70867" w:rsidRPr="00445D89" w14:paraId="24D5ADC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AE9404"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7147A0"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19255693"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7961CC"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A99E29" w14:textId="77777777" w:rsidR="00C70867" w:rsidRPr="00445D89" w:rsidRDefault="00C70867" w:rsidP="00C70867">
                  <w:pPr>
                    <w:spacing w:line="276" w:lineRule="auto"/>
                    <w:rPr>
                      <w:color w:val="000000"/>
                      <w:szCs w:val="22"/>
                    </w:rPr>
                  </w:pPr>
                  <w:r w:rsidRPr="00445D89">
                    <w:rPr>
                      <w:szCs w:val="22"/>
                      <w:lang w:val="en-US"/>
                    </w:rPr>
                    <w:t>This RFC</w:t>
                  </w:r>
                  <w:r w:rsidRPr="00445D89">
                    <w:rPr>
                      <w:color w:val="000000"/>
                      <w:szCs w:val="22"/>
                    </w:rPr>
                    <w:t xml:space="preserve"> can be deployed in a Migration Period with no business continuity risks.</w:t>
                  </w:r>
                </w:p>
              </w:tc>
            </w:tr>
            <w:tr w:rsidR="00C70867" w:rsidRPr="00445D89" w14:paraId="5B3CE1E2"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8770A69"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9D74327"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7237DCF2"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sz w:val="22"/>
                      <w:szCs w:val="22"/>
                    </w:rPr>
                    <w:t>DDNEA-P4-281;</w:t>
                  </w:r>
                </w:p>
                <w:p w14:paraId="64242F71"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49B28127" w14:textId="77777777" w:rsidR="00C70867" w:rsidRPr="00445D89" w:rsidRDefault="00C70867" w:rsidP="00C70867">
            <w:pPr>
              <w:spacing w:after="0"/>
              <w:jc w:val="left"/>
              <w:rPr>
                <w:szCs w:val="22"/>
                <w:lang w:val="en-US"/>
              </w:rPr>
            </w:pPr>
          </w:p>
        </w:tc>
      </w:tr>
      <w:tr w:rsidR="00C70867" w:rsidRPr="00445D89" w14:paraId="42595E1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ECB747"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6B5DCE0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3FDD5B"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1BDF98" w14:textId="77777777" w:rsidR="00C70867" w:rsidRPr="00445D89" w:rsidRDefault="00C70867" w:rsidP="00C70867">
                  <w:pPr>
                    <w:spacing w:line="276" w:lineRule="auto"/>
                    <w:rPr>
                      <w:szCs w:val="22"/>
                    </w:rPr>
                  </w:pPr>
                  <w:r w:rsidRPr="00445D89">
                    <w:rPr>
                      <w:szCs w:val="22"/>
                    </w:rPr>
                    <w:t>N/A</w:t>
                  </w:r>
                </w:p>
              </w:tc>
            </w:tr>
            <w:tr w:rsidR="00C70867" w:rsidRPr="00445D89" w14:paraId="28C2E33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8B55CC7"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0B4F25F" w14:textId="77777777" w:rsidR="00C70867" w:rsidRPr="00445D89" w:rsidRDefault="00C70867" w:rsidP="00C70867">
                  <w:pPr>
                    <w:spacing w:line="276" w:lineRule="auto"/>
                    <w:rPr>
                      <w:szCs w:val="22"/>
                    </w:rPr>
                  </w:pPr>
                  <w:r w:rsidRPr="00445D89">
                    <w:rPr>
                      <w:szCs w:val="22"/>
                    </w:rPr>
                    <w:t>N/A</w:t>
                  </w:r>
                </w:p>
              </w:tc>
            </w:tr>
          </w:tbl>
          <w:p w14:paraId="579320AC" w14:textId="77777777" w:rsidR="00C70867" w:rsidRPr="00445D89" w:rsidRDefault="00C70867" w:rsidP="00C70867">
            <w:pPr>
              <w:spacing w:after="0"/>
              <w:jc w:val="left"/>
              <w:rPr>
                <w:szCs w:val="22"/>
                <w:lang w:val="en-US"/>
              </w:rPr>
            </w:pPr>
          </w:p>
        </w:tc>
      </w:tr>
      <w:tr w:rsidR="00C70867" w:rsidRPr="00445D89" w14:paraId="3A33356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97AAE7B"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0DF9C81F"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848BA2"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1EDB5DE"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7766F4C4" w14:textId="77777777" w:rsidR="00C70867" w:rsidRPr="00445D89" w:rsidRDefault="00C70867" w:rsidP="00B03D74">
                  <w:pPr>
                    <w:numPr>
                      <w:ilvl w:val="0"/>
                      <w:numId w:val="25"/>
                    </w:numPr>
                    <w:spacing w:line="276" w:lineRule="auto"/>
                    <w:rPr>
                      <w:szCs w:val="22"/>
                    </w:rPr>
                  </w:pPr>
                  <w:r w:rsidRPr="00445D89">
                    <w:rPr>
                      <w:b/>
                      <w:szCs w:val="22"/>
                    </w:rPr>
                    <w:t>Approval process:</w:t>
                  </w:r>
                </w:p>
                <w:p w14:paraId="43C8EB5B"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6FB9818F"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7EFA5E"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C57CF54" w14:textId="77777777" w:rsidR="00C70867" w:rsidRPr="00445D89" w:rsidRDefault="00C70867" w:rsidP="00C70867">
                  <w:pPr>
                    <w:spacing w:line="276" w:lineRule="auto"/>
                    <w:rPr>
                      <w:szCs w:val="22"/>
                    </w:rPr>
                  </w:pPr>
                  <w:r w:rsidRPr="00445D89">
                    <w:rPr>
                      <w:szCs w:val="22"/>
                    </w:rPr>
                    <w:t>N/A</w:t>
                  </w:r>
                </w:p>
              </w:tc>
            </w:tr>
            <w:tr w:rsidR="00C70867" w:rsidRPr="00445D89" w14:paraId="24FF18CD"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AAC460F"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7E0871B5" w14:textId="77777777" w:rsidR="00C70867" w:rsidRPr="00445D89" w:rsidRDefault="00C70867" w:rsidP="00C70867">
                  <w:pPr>
                    <w:spacing w:line="276" w:lineRule="auto"/>
                    <w:rPr>
                      <w:szCs w:val="22"/>
                    </w:rPr>
                  </w:pPr>
                  <w:r w:rsidRPr="00445D89">
                    <w:rPr>
                      <w:szCs w:val="22"/>
                    </w:rPr>
                    <w:t>EMCS CAB #187on 15/04/2020</w:t>
                  </w:r>
                </w:p>
              </w:tc>
            </w:tr>
          </w:tbl>
          <w:p w14:paraId="6967479D" w14:textId="77777777" w:rsidR="00C70867" w:rsidRPr="00445D89" w:rsidRDefault="00C70867" w:rsidP="00C70867">
            <w:pPr>
              <w:spacing w:after="0"/>
              <w:jc w:val="left"/>
              <w:rPr>
                <w:szCs w:val="22"/>
                <w:lang w:val="en-US"/>
              </w:rPr>
            </w:pPr>
          </w:p>
        </w:tc>
      </w:tr>
      <w:tr w:rsidR="00C70867" w:rsidRPr="00445D89" w14:paraId="577CAF3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994119F"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708D186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074E7DE"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FEFE0BA"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77768FF5"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EF447F"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23A4D0" w14:textId="7E23D4B8" w:rsidR="00C70867" w:rsidRPr="00445D89" w:rsidRDefault="005C7E1E" w:rsidP="00C70867">
                  <w:pPr>
                    <w:spacing w:line="276" w:lineRule="auto"/>
                    <w:rPr>
                      <w:szCs w:val="22"/>
                    </w:rPr>
                  </w:pPr>
                  <w:r>
                    <w:rPr>
                      <w:szCs w:val="22"/>
                    </w:rPr>
                    <w:t>13/02/2023</w:t>
                  </w:r>
                </w:p>
              </w:tc>
            </w:tr>
            <w:tr w:rsidR="00C70867" w:rsidRPr="00445D89" w14:paraId="77AC390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A7DA663"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164EB85" w14:textId="77777777" w:rsidR="00C70867" w:rsidRPr="00445D89" w:rsidRDefault="00C70867" w:rsidP="00C70867">
                  <w:pPr>
                    <w:spacing w:line="276" w:lineRule="auto"/>
                    <w:rPr>
                      <w:szCs w:val="22"/>
                    </w:rPr>
                  </w:pPr>
                  <w:r w:rsidRPr="00445D89">
                    <w:rPr>
                      <w:szCs w:val="22"/>
                    </w:rPr>
                    <w:t>TBD</w:t>
                  </w:r>
                </w:p>
              </w:tc>
            </w:tr>
          </w:tbl>
          <w:p w14:paraId="2515FC4C" w14:textId="77777777" w:rsidR="00C70867" w:rsidRPr="00445D89" w:rsidRDefault="00C70867" w:rsidP="00C70867">
            <w:pPr>
              <w:spacing w:after="0"/>
              <w:jc w:val="left"/>
              <w:rPr>
                <w:szCs w:val="22"/>
                <w:lang w:val="en-US"/>
              </w:rPr>
            </w:pPr>
          </w:p>
        </w:tc>
      </w:tr>
      <w:tr w:rsidR="00C70867" w:rsidRPr="00445D89" w14:paraId="67C8A87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55AFFB6"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23B979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10D96F"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4725BE0" w14:textId="77777777" w:rsidR="00C70867" w:rsidRPr="00445D89" w:rsidRDefault="00C70867" w:rsidP="00C70867">
                  <w:pPr>
                    <w:spacing w:line="276" w:lineRule="auto"/>
                    <w:rPr>
                      <w:szCs w:val="22"/>
                    </w:rPr>
                  </w:pPr>
                  <w:r w:rsidRPr="00445D89">
                    <w:rPr>
                      <w:szCs w:val="22"/>
                    </w:rPr>
                    <w:t>N/A</w:t>
                  </w:r>
                </w:p>
              </w:tc>
            </w:tr>
            <w:tr w:rsidR="00C70867" w:rsidRPr="00445D89" w14:paraId="0347D00E"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332F09"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DA02211" w14:textId="77777777" w:rsidR="00C70867" w:rsidRPr="00445D89" w:rsidRDefault="00C70867" w:rsidP="00C70867">
                  <w:pPr>
                    <w:spacing w:line="276" w:lineRule="auto"/>
                    <w:rPr>
                      <w:szCs w:val="22"/>
                    </w:rPr>
                  </w:pPr>
                  <w:r w:rsidRPr="00445D89">
                    <w:rPr>
                      <w:szCs w:val="22"/>
                    </w:rPr>
                    <w:t>N/A</w:t>
                  </w:r>
                </w:p>
              </w:tc>
            </w:tr>
          </w:tbl>
          <w:p w14:paraId="75054F85" w14:textId="77777777" w:rsidR="00C70867" w:rsidRPr="00445D89" w:rsidRDefault="00C70867" w:rsidP="00C70867">
            <w:pPr>
              <w:spacing w:after="0"/>
              <w:jc w:val="left"/>
              <w:rPr>
                <w:szCs w:val="22"/>
                <w:lang w:val="en-US"/>
              </w:rPr>
            </w:pPr>
          </w:p>
        </w:tc>
      </w:tr>
    </w:tbl>
    <w:p w14:paraId="17F4A80B" w14:textId="77777777" w:rsidR="00C70867" w:rsidRPr="00445D89" w:rsidRDefault="00C70867" w:rsidP="00C70867">
      <w:pPr>
        <w:rPr>
          <w:szCs w:val="22"/>
        </w:rPr>
      </w:pPr>
    </w:p>
    <w:p w14:paraId="1FDF5F4D" w14:textId="77777777" w:rsidR="00C70867" w:rsidRPr="00445D89" w:rsidRDefault="00C70867" w:rsidP="00C70867">
      <w:pPr>
        <w:spacing w:after="0" w:line="240" w:lineRule="auto"/>
        <w:jc w:val="left"/>
        <w:rPr>
          <w:szCs w:val="22"/>
        </w:rPr>
      </w:pPr>
      <w:r w:rsidRPr="00445D89">
        <w:rPr>
          <w:szCs w:val="22"/>
        </w:rPr>
        <w:br w:type="page"/>
      </w:r>
    </w:p>
    <w:p w14:paraId="5757D461" w14:textId="77777777" w:rsidR="00C70867" w:rsidRPr="00445D89" w:rsidRDefault="00C70867" w:rsidP="00C70867">
      <w:pPr>
        <w:pStyle w:val="4"/>
        <w:rPr>
          <w:szCs w:val="22"/>
        </w:rPr>
      </w:pPr>
      <w:r w:rsidRPr="00445D89">
        <w:rPr>
          <w:szCs w:val="22"/>
        </w:rPr>
        <w:t xml:space="preserve">FESS-253 – Clarifications on the applicability of rule ‘R251’ </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32C9476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F7B6B0C"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306679BD"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C69516"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9522BC9" w14:textId="77777777" w:rsidR="00C70867" w:rsidRPr="00445D89" w:rsidRDefault="00C70867" w:rsidP="00C70867">
                  <w:pPr>
                    <w:spacing w:line="276" w:lineRule="auto"/>
                    <w:rPr>
                      <w:szCs w:val="22"/>
                    </w:rPr>
                  </w:pPr>
                  <w:r w:rsidRPr="00445D89">
                    <w:rPr>
                      <w:bCs/>
                      <w:szCs w:val="22"/>
                    </w:rPr>
                    <w:t>FESS-253</w:t>
                  </w:r>
                </w:p>
              </w:tc>
            </w:tr>
            <w:tr w:rsidR="00C70867" w:rsidRPr="00445D89" w14:paraId="3B50216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591895"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310EC91"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336356F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1D9AFA"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CF224A" w14:textId="77777777" w:rsidR="00C70867" w:rsidRPr="00445D89" w:rsidRDefault="00C70867" w:rsidP="00C70867">
                  <w:pPr>
                    <w:spacing w:line="276" w:lineRule="auto"/>
                    <w:rPr>
                      <w:szCs w:val="22"/>
                    </w:rPr>
                  </w:pPr>
                  <w:r w:rsidRPr="00445D89">
                    <w:rPr>
                      <w:szCs w:val="22"/>
                      <w:lang w:eastAsia="nl-BE"/>
                    </w:rPr>
                    <w:t>Specification Defect</w:t>
                  </w:r>
                </w:p>
              </w:tc>
            </w:tr>
            <w:tr w:rsidR="00C70867" w:rsidRPr="00445D89" w14:paraId="45904A4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0AF7CD"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D1394F" w14:textId="77777777" w:rsidR="00C70867" w:rsidRPr="00445D89" w:rsidRDefault="00C70867" w:rsidP="00C70867">
                  <w:pPr>
                    <w:spacing w:line="276" w:lineRule="auto"/>
                    <w:rPr>
                      <w:szCs w:val="22"/>
                      <w:lang w:eastAsia="nl-BE"/>
                    </w:rPr>
                  </w:pPr>
                  <w:r w:rsidRPr="00445D89">
                    <w:rPr>
                      <w:szCs w:val="22"/>
                      <w:lang w:eastAsia="nl-BE"/>
                    </w:rPr>
                    <w:t>IM359061</w:t>
                  </w:r>
                </w:p>
              </w:tc>
            </w:tr>
            <w:tr w:rsidR="00C70867" w:rsidRPr="00445D89" w14:paraId="798EFD7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7DDFE1"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7029806" w14:textId="77777777" w:rsidR="00C70867" w:rsidRPr="00445D89" w:rsidRDefault="00C70867" w:rsidP="00C70867">
                  <w:pPr>
                    <w:spacing w:line="276" w:lineRule="auto"/>
                    <w:rPr>
                      <w:szCs w:val="22"/>
                      <w:lang w:eastAsia="nl-BE"/>
                    </w:rPr>
                  </w:pPr>
                  <w:r w:rsidRPr="00445D89">
                    <w:rPr>
                      <w:szCs w:val="22"/>
                      <w:lang w:eastAsia="nl-BE"/>
                    </w:rPr>
                    <w:t>KE19559</w:t>
                  </w:r>
                </w:p>
              </w:tc>
            </w:tr>
            <w:tr w:rsidR="00C70867" w:rsidRPr="00445D89" w14:paraId="00A0BA7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9F800B"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B002BE4" w14:textId="77777777" w:rsidR="00C70867" w:rsidRPr="00445D89" w:rsidRDefault="00C70867" w:rsidP="00C70867">
                  <w:pPr>
                    <w:pStyle w:val="ad"/>
                    <w:spacing w:line="276" w:lineRule="auto"/>
                    <w:ind w:left="0"/>
                    <w:rPr>
                      <w:szCs w:val="22"/>
                      <w:lang w:eastAsia="nl-BE"/>
                    </w:rPr>
                  </w:pPr>
                  <w:r w:rsidRPr="00445D89">
                    <w:rPr>
                      <w:szCs w:val="22"/>
                      <w:lang w:eastAsia="nl-BE"/>
                    </w:rPr>
                    <w:t>24/01/2020</w:t>
                  </w:r>
                </w:p>
              </w:tc>
            </w:tr>
            <w:tr w:rsidR="00C70867" w:rsidRPr="00445D89" w14:paraId="1C04B8FA"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11D818E"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3FFEBC5" w14:textId="77777777" w:rsidR="00C70867" w:rsidRPr="00445D89" w:rsidRDefault="00C70867" w:rsidP="00C70867">
                  <w:pPr>
                    <w:pStyle w:val="ad"/>
                    <w:spacing w:line="276" w:lineRule="auto"/>
                    <w:ind w:left="0"/>
                    <w:rPr>
                      <w:szCs w:val="22"/>
                      <w:lang w:val="en-US"/>
                    </w:rPr>
                  </w:pPr>
                  <w:r w:rsidRPr="00445D89">
                    <w:rPr>
                      <w:szCs w:val="22"/>
                      <w:lang w:val="en-US"/>
                    </w:rPr>
                    <w:t>MSA-IE</w:t>
                  </w:r>
                </w:p>
              </w:tc>
            </w:tr>
          </w:tbl>
          <w:p w14:paraId="7C3906DD" w14:textId="77777777" w:rsidR="00C70867" w:rsidRPr="00445D89" w:rsidRDefault="00C70867" w:rsidP="00C70867">
            <w:pPr>
              <w:spacing w:after="0"/>
              <w:jc w:val="left"/>
              <w:rPr>
                <w:szCs w:val="22"/>
                <w:lang w:val="en-US"/>
              </w:rPr>
            </w:pPr>
          </w:p>
        </w:tc>
      </w:tr>
      <w:tr w:rsidR="00C70867" w:rsidRPr="00445D89" w14:paraId="1CF8D18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C4B1F3"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5B2AE69A"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EBA354"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CE57E4C" w14:textId="77777777" w:rsidR="00C70867" w:rsidRPr="00445D89" w:rsidRDefault="00C70867" w:rsidP="00C70867">
                  <w:pPr>
                    <w:spacing w:line="276" w:lineRule="auto"/>
                    <w:rPr>
                      <w:szCs w:val="22"/>
                    </w:rPr>
                  </w:pPr>
                  <w:r w:rsidRPr="00445D89">
                    <w:rPr>
                      <w:color w:val="000000" w:themeColor="text1"/>
                      <w:szCs w:val="22"/>
                    </w:rPr>
                    <w:t>Medium</w:t>
                  </w:r>
                </w:p>
              </w:tc>
            </w:tr>
            <w:tr w:rsidR="00C70867" w:rsidRPr="00445D89" w14:paraId="73698873" w14:textId="77777777" w:rsidTr="00567B25">
              <w:trPr>
                <w:trHeight w:val="687"/>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DD763E"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60DE943" w14:textId="5E374C12" w:rsidR="00C70867" w:rsidRPr="00445D89" w:rsidRDefault="00C70867" w:rsidP="00C70867">
                  <w:pPr>
                    <w:spacing w:line="276" w:lineRule="auto"/>
                    <w:rPr>
                      <w:b/>
                      <w:szCs w:val="22"/>
                    </w:rPr>
                  </w:pPr>
                  <w:r w:rsidRPr="00445D89">
                    <w:rPr>
                      <w:b/>
                      <w:szCs w:val="22"/>
                    </w:rPr>
                    <w:t>Problem Statement</w:t>
                  </w:r>
                </w:p>
                <w:p w14:paraId="7EBA86C7" w14:textId="77777777" w:rsidR="00C70867" w:rsidRPr="00445D89" w:rsidRDefault="00C70867" w:rsidP="00C70867">
                  <w:pPr>
                    <w:rPr>
                      <w:szCs w:val="22"/>
                    </w:rPr>
                  </w:pPr>
                  <w:r w:rsidRPr="00445D89">
                    <w:rPr>
                      <w:szCs w:val="22"/>
                    </w:rPr>
                    <w:t>The introduction of the &lt;Shipping Marks&gt; data item with the corresponding condition 'C203' and rule 'R251' were introduced as part of RFC ‘FESS-225’, in order to handle cases where the excise goods of two or more body records in an 'e-AD' are included in the same package. In such cases it should be possible that the first body record can mention the actual number of the packages and the rest of the body records can mention a zero number of packages to indicate this dependency.</w:t>
                  </w:r>
                </w:p>
                <w:p w14:paraId="54D17F85" w14:textId="77777777" w:rsidR="00C70867" w:rsidRPr="00445D89" w:rsidRDefault="00C70867" w:rsidP="00C70867">
                  <w:pPr>
                    <w:rPr>
                      <w:szCs w:val="22"/>
                    </w:rPr>
                  </w:pPr>
                  <w:r w:rsidRPr="00445D89">
                    <w:rPr>
                      <w:szCs w:val="22"/>
                    </w:rPr>
                    <w:t>As part of the RFC ‘FESS-225’, rule ‘R251’ was introduced according to which, in case the 'Number of Packages' is set to '0', then there should exist at least one 'PACKAGE' with the same 'Shipping Marks' and 'Number of Packages' with value greater than '0'.</w:t>
                  </w:r>
                </w:p>
                <w:p w14:paraId="0415FBA5" w14:textId="77777777" w:rsidR="00C70867" w:rsidRPr="00445D89" w:rsidRDefault="00C70867" w:rsidP="00C70867">
                  <w:pPr>
                    <w:rPr>
                      <w:szCs w:val="22"/>
                    </w:rPr>
                  </w:pPr>
                  <w:r w:rsidRPr="00445D89">
                    <w:rPr>
                      <w:szCs w:val="22"/>
                    </w:rPr>
                    <w:t>However, during the development of EMCS Phase 3.4, it was identified that the wording of rule 'R251' raised some ambiguities in relation to whether the introduced logic should be applied on a per &lt;E-AD&gt; data group level, or  on a per &lt;(BODY) E-AD&gt; level, i.e. it is not limited to a single 'e-AD' body, but it could be multiple 'e-AD' body records.</w:t>
                  </w:r>
                </w:p>
                <w:p w14:paraId="5A6392C0" w14:textId="77777777" w:rsidR="00C70867" w:rsidRPr="00445D89" w:rsidRDefault="00C70867" w:rsidP="00C70867">
                  <w:pPr>
                    <w:rPr>
                      <w:szCs w:val="22"/>
                    </w:rPr>
                  </w:pPr>
                  <w:r w:rsidRPr="00445D89">
                    <w:rPr>
                      <w:szCs w:val="22"/>
                    </w:rPr>
                    <w:br/>
                  </w:r>
                  <w:r w:rsidRPr="00445D89">
                    <w:rPr>
                      <w:b/>
                      <w:szCs w:val="22"/>
                    </w:rPr>
                    <w:t>Proposed Solution</w:t>
                  </w:r>
                </w:p>
                <w:p w14:paraId="3901B73A"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the Excise BPMs:</w:t>
                  </w:r>
                </w:p>
                <w:p w14:paraId="11DEFFFE"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The description of the existing class ‘R251’ will be updated with the following clarification as highlighted below (in bold/italics):</w:t>
                  </w:r>
                </w:p>
                <w:p w14:paraId="330F7789" w14:textId="77777777" w:rsidR="00C70867" w:rsidRPr="00445D89" w:rsidRDefault="00C70867" w:rsidP="00C70867">
                  <w:pPr>
                    <w:pStyle w:val="Web"/>
                    <w:spacing w:before="0" w:beforeAutospacing="0" w:after="0" w:afterAutospacing="0"/>
                    <w:rPr>
                      <w:szCs w:val="22"/>
                    </w:rPr>
                  </w:pPr>
                  <w:r w:rsidRPr="00445D89">
                    <w:rPr>
                      <w:szCs w:val="22"/>
                    </w:rPr>
                    <w:t xml:space="preserve">“In case the ‘Number of Packages’ is set to ‘0’, then there should exist at least one PACKAGE </w:t>
                  </w:r>
                  <w:r w:rsidRPr="00445D89">
                    <w:rPr>
                      <w:b/>
                      <w:bCs/>
                      <w:i/>
                      <w:iCs/>
                      <w:szCs w:val="22"/>
                    </w:rPr>
                    <w:t>(i.e. either within the same &lt;E-AD BODY&gt; or within other &lt;E-AD BODY&gt; occurrences of the same message)</w:t>
                  </w:r>
                  <w:r w:rsidRPr="00445D89">
                    <w:rPr>
                      <w:szCs w:val="22"/>
                    </w:rPr>
                    <w:t xml:space="preserve"> with the same ‘Shipping Marks’ and ‘Number of Packages’ with value greater than ‘0’”.</w:t>
                  </w:r>
                </w:p>
              </w:tc>
            </w:tr>
            <w:tr w:rsidR="00C70867" w:rsidRPr="00445D89" w14:paraId="430483CC"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A4A122"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0C66AD8" w14:textId="77777777" w:rsidR="00C70867" w:rsidRPr="00445D89" w:rsidRDefault="00C70867" w:rsidP="00C70867">
                  <w:pPr>
                    <w:spacing w:line="276" w:lineRule="auto"/>
                    <w:rPr>
                      <w:szCs w:val="22"/>
                    </w:rPr>
                  </w:pPr>
                  <w:r w:rsidRPr="00445D89">
                    <w:rPr>
                      <w:szCs w:val="22"/>
                    </w:rPr>
                    <w:t>Specification Documents:</w:t>
                  </w:r>
                </w:p>
                <w:p w14:paraId="06FDC3FA" w14:textId="77777777" w:rsidR="00C70867" w:rsidRPr="00445D89" w:rsidRDefault="00C70867" w:rsidP="00B03D74">
                  <w:pPr>
                    <w:numPr>
                      <w:ilvl w:val="0"/>
                      <w:numId w:val="45"/>
                    </w:numPr>
                    <w:spacing w:after="0" w:line="360" w:lineRule="auto"/>
                    <w:rPr>
                      <w:szCs w:val="22"/>
                    </w:rPr>
                  </w:pPr>
                  <w:r w:rsidRPr="00445D89">
                    <w:rPr>
                      <w:szCs w:val="22"/>
                    </w:rPr>
                    <w:t>FESS Excise BPMs (Low);</w:t>
                  </w:r>
                </w:p>
                <w:p w14:paraId="505409B0" w14:textId="77777777" w:rsidR="00C70867" w:rsidRPr="00445D89" w:rsidRDefault="00C70867" w:rsidP="00B03D74">
                  <w:pPr>
                    <w:numPr>
                      <w:ilvl w:val="0"/>
                      <w:numId w:val="45"/>
                    </w:numPr>
                    <w:spacing w:after="0" w:line="360" w:lineRule="auto"/>
                    <w:rPr>
                      <w:szCs w:val="22"/>
                      <w:lang w:val="nn-NO"/>
                    </w:rPr>
                  </w:pPr>
                  <w:r w:rsidRPr="00445D89">
                    <w:rPr>
                      <w:szCs w:val="22"/>
                    </w:rPr>
                    <w:t>DDNEA for EMCS Phase 4 (Low).</w:t>
                  </w:r>
                </w:p>
              </w:tc>
            </w:tr>
            <w:tr w:rsidR="00C70867" w:rsidRPr="00445D89" w14:paraId="574D2B12"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41014D"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DBB8CC" w14:textId="77777777" w:rsidR="00C70867" w:rsidRPr="00445D89" w:rsidRDefault="00C70867" w:rsidP="00C70867">
                  <w:pPr>
                    <w:spacing w:line="276" w:lineRule="auto"/>
                    <w:rPr>
                      <w:szCs w:val="22"/>
                    </w:rPr>
                  </w:pPr>
                  <w:r w:rsidRPr="00445D89">
                    <w:rPr>
                      <w:szCs w:val="22"/>
                    </w:rPr>
                    <w:t>If the proposed change is not implemented, ambiguities may be raised in relation to the logic introduced by rule ‘R251’ and specifically, the level that this rule should be applied on.</w:t>
                  </w:r>
                </w:p>
              </w:tc>
            </w:tr>
            <w:tr w:rsidR="00C70867" w:rsidRPr="00445D89" w14:paraId="06166408"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7A3DE3"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A4F9F7"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4BE9E7B2"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083E94"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B558C07" w14:textId="77777777" w:rsidR="00C70867" w:rsidRPr="00445D89" w:rsidRDefault="00C70867" w:rsidP="00C70867">
                  <w:pPr>
                    <w:spacing w:line="276" w:lineRule="auto"/>
                    <w:rPr>
                      <w:color w:val="000000"/>
                      <w:szCs w:val="22"/>
                    </w:rPr>
                  </w:pPr>
                  <w:r w:rsidRPr="00445D89">
                    <w:rPr>
                      <w:szCs w:val="22"/>
                      <w:lang w:val="en-US"/>
                    </w:rPr>
                    <w:t>The deployment approach is addressed in the downstream DDNEA RFC.</w:t>
                  </w:r>
                </w:p>
              </w:tc>
            </w:tr>
            <w:tr w:rsidR="00C70867" w:rsidRPr="00445D89" w14:paraId="2DB2C061"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76A7AF1"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AFB633D"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191B0663"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sz w:val="22"/>
                      <w:szCs w:val="22"/>
                    </w:rPr>
                    <w:t>DDNEA-P4-284;</w:t>
                  </w:r>
                </w:p>
                <w:p w14:paraId="3CD0B4BE"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3D8B1D88" w14:textId="77777777" w:rsidR="00C70867" w:rsidRPr="00445D89" w:rsidRDefault="00C70867" w:rsidP="00C70867">
            <w:pPr>
              <w:spacing w:after="0"/>
              <w:jc w:val="left"/>
              <w:rPr>
                <w:szCs w:val="22"/>
                <w:lang w:val="en-US"/>
              </w:rPr>
            </w:pPr>
          </w:p>
        </w:tc>
      </w:tr>
      <w:tr w:rsidR="00C70867" w:rsidRPr="00445D89" w14:paraId="3679EC0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08A3FAC"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02F6C77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B95BFD"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0ABCB9" w14:textId="77777777" w:rsidR="00C70867" w:rsidRPr="00445D89" w:rsidRDefault="00C70867" w:rsidP="00C70867">
                  <w:pPr>
                    <w:spacing w:line="276" w:lineRule="auto"/>
                    <w:rPr>
                      <w:szCs w:val="22"/>
                    </w:rPr>
                  </w:pPr>
                  <w:r w:rsidRPr="00445D89">
                    <w:rPr>
                      <w:szCs w:val="22"/>
                    </w:rPr>
                    <w:t>N/A</w:t>
                  </w:r>
                </w:p>
              </w:tc>
            </w:tr>
            <w:tr w:rsidR="00C70867" w:rsidRPr="00445D89" w14:paraId="1B3E5DF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04E29C5"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1A53DBD" w14:textId="77777777" w:rsidR="00C70867" w:rsidRPr="00445D89" w:rsidRDefault="00C70867" w:rsidP="00C70867">
                  <w:pPr>
                    <w:spacing w:line="276" w:lineRule="auto"/>
                    <w:rPr>
                      <w:szCs w:val="22"/>
                    </w:rPr>
                  </w:pPr>
                  <w:r w:rsidRPr="00445D89">
                    <w:rPr>
                      <w:szCs w:val="22"/>
                    </w:rPr>
                    <w:t>N/A</w:t>
                  </w:r>
                </w:p>
              </w:tc>
            </w:tr>
          </w:tbl>
          <w:p w14:paraId="42A7B28F" w14:textId="77777777" w:rsidR="00C70867" w:rsidRPr="00445D89" w:rsidRDefault="00C70867" w:rsidP="00C70867">
            <w:pPr>
              <w:spacing w:after="0"/>
              <w:jc w:val="left"/>
              <w:rPr>
                <w:szCs w:val="22"/>
                <w:lang w:val="en-US"/>
              </w:rPr>
            </w:pPr>
          </w:p>
        </w:tc>
      </w:tr>
      <w:tr w:rsidR="00C70867" w:rsidRPr="00445D89" w14:paraId="7949C3A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E604E02"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22E9B8D3"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9DACE5"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EFEA4EE"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3A0A3333" w14:textId="77777777" w:rsidR="00C70867" w:rsidRPr="00445D89" w:rsidRDefault="00C70867" w:rsidP="00B03D74">
                  <w:pPr>
                    <w:numPr>
                      <w:ilvl w:val="0"/>
                      <w:numId w:val="25"/>
                    </w:numPr>
                    <w:spacing w:line="276" w:lineRule="auto"/>
                    <w:rPr>
                      <w:szCs w:val="22"/>
                    </w:rPr>
                  </w:pPr>
                  <w:r w:rsidRPr="00445D89">
                    <w:rPr>
                      <w:b/>
                      <w:szCs w:val="22"/>
                    </w:rPr>
                    <w:t>Approval process:</w:t>
                  </w:r>
                </w:p>
                <w:p w14:paraId="345B055E"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288C8271"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6429AD"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4C9FC670" w14:textId="77777777" w:rsidR="00C70867" w:rsidRPr="00445D89" w:rsidRDefault="00C70867" w:rsidP="00C70867">
                  <w:pPr>
                    <w:spacing w:line="276" w:lineRule="auto"/>
                    <w:rPr>
                      <w:szCs w:val="22"/>
                    </w:rPr>
                  </w:pPr>
                  <w:r w:rsidRPr="00445D89">
                    <w:rPr>
                      <w:szCs w:val="22"/>
                    </w:rPr>
                    <w:t>N/A</w:t>
                  </w:r>
                </w:p>
              </w:tc>
            </w:tr>
            <w:tr w:rsidR="00C70867" w:rsidRPr="00445D89" w14:paraId="790FA01D"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174F507"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6EE8EE6C" w14:textId="77777777" w:rsidR="00C70867" w:rsidRPr="00445D89" w:rsidRDefault="00C70867" w:rsidP="00C70867">
                  <w:pPr>
                    <w:spacing w:line="276" w:lineRule="auto"/>
                    <w:rPr>
                      <w:szCs w:val="22"/>
                    </w:rPr>
                  </w:pPr>
                  <w:r w:rsidRPr="00445D89">
                    <w:rPr>
                      <w:szCs w:val="22"/>
                    </w:rPr>
                    <w:t>EMCS CAB #187 on 15/04/2020</w:t>
                  </w:r>
                </w:p>
              </w:tc>
            </w:tr>
          </w:tbl>
          <w:p w14:paraId="677E748A" w14:textId="77777777" w:rsidR="00C70867" w:rsidRPr="00445D89" w:rsidRDefault="00C70867" w:rsidP="00C70867">
            <w:pPr>
              <w:spacing w:after="0"/>
              <w:jc w:val="left"/>
              <w:rPr>
                <w:szCs w:val="22"/>
                <w:lang w:val="en-US"/>
              </w:rPr>
            </w:pPr>
          </w:p>
        </w:tc>
      </w:tr>
      <w:tr w:rsidR="00C70867" w:rsidRPr="00445D89" w14:paraId="6A6BDBD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DE39844"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2861905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551DFA"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F6BDF48"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1EB31959"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EC3D5D"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EFB031C" w14:textId="3FA48E94" w:rsidR="00C70867" w:rsidRPr="00445D89" w:rsidRDefault="005C7E1E" w:rsidP="00C70867">
                  <w:pPr>
                    <w:spacing w:line="276" w:lineRule="auto"/>
                    <w:rPr>
                      <w:szCs w:val="22"/>
                    </w:rPr>
                  </w:pPr>
                  <w:r>
                    <w:rPr>
                      <w:szCs w:val="22"/>
                    </w:rPr>
                    <w:t>13/02/2023</w:t>
                  </w:r>
                </w:p>
              </w:tc>
            </w:tr>
            <w:tr w:rsidR="00C70867" w:rsidRPr="00445D89" w14:paraId="390BD88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7E02C72"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E15E555" w14:textId="77777777" w:rsidR="00C70867" w:rsidRPr="00445D89" w:rsidRDefault="00C70867" w:rsidP="00C70867">
                  <w:pPr>
                    <w:spacing w:line="276" w:lineRule="auto"/>
                    <w:rPr>
                      <w:szCs w:val="22"/>
                    </w:rPr>
                  </w:pPr>
                  <w:r w:rsidRPr="00445D89">
                    <w:rPr>
                      <w:szCs w:val="22"/>
                    </w:rPr>
                    <w:t>TBD</w:t>
                  </w:r>
                </w:p>
              </w:tc>
            </w:tr>
          </w:tbl>
          <w:p w14:paraId="167D928D" w14:textId="77777777" w:rsidR="00C70867" w:rsidRPr="00445D89" w:rsidRDefault="00C70867" w:rsidP="00C70867">
            <w:pPr>
              <w:spacing w:after="0"/>
              <w:jc w:val="left"/>
              <w:rPr>
                <w:szCs w:val="22"/>
                <w:lang w:val="en-US"/>
              </w:rPr>
            </w:pPr>
          </w:p>
        </w:tc>
      </w:tr>
      <w:tr w:rsidR="00C70867" w:rsidRPr="00445D89" w14:paraId="5155000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DE0F9D"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4FF2BD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09D692"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4798565" w14:textId="77777777" w:rsidR="00C70867" w:rsidRPr="00445D89" w:rsidRDefault="00C70867" w:rsidP="00C70867">
                  <w:pPr>
                    <w:spacing w:line="276" w:lineRule="auto"/>
                    <w:rPr>
                      <w:szCs w:val="22"/>
                    </w:rPr>
                  </w:pPr>
                  <w:r w:rsidRPr="00445D89">
                    <w:rPr>
                      <w:szCs w:val="22"/>
                    </w:rPr>
                    <w:t>N/A</w:t>
                  </w:r>
                </w:p>
              </w:tc>
            </w:tr>
            <w:tr w:rsidR="00C70867" w:rsidRPr="00445D89" w14:paraId="3EAF040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C40A647"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737B1DB" w14:textId="77777777" w:rsidR="00C70867" w:rsidRPr="00445D89" w:rsidRDefault="00C70867" w:rsidP="00C70867">
                  <w:pPr>
                    <w:spacing w:line="276" w:lineRule="auto"/>
                    <w:rPr>
                      <w:szCs w:val="22"/>
                    </w:rPr>
                  </w:pPr>
                  <w:r w:rsidRPr="00445D89">
                    <w:rPr>
                      <w:szCs w:val="22"/>
                    </w:rPr>
                    <w:t>N/A</w:t>
                  </w:r>
                </w:p>
              </w:tc>
            </w:tr>
          </w:tbl>
          <w:p w14:paraId="5B39BEAE" w14:textId="77777777" w:rsidR="00C70867" w:rsidRPr="00445D89" w:rsidRDefault="00C70867" w:rsidP="00C70867">
            <w:pPr>
              <w:spacing w:after="0"/>
              <w:jc w:val="left"/>
              <w:rPr>
                <w:szCs w:val="22"/>
                <w:lang w:val="en-US"/>
              </w:rPr>
            </w:pPr>
          </w:p>
        </w:tc>
      </w:tr>
    </w:tbl>
    <w:p w14:paraId="44EE5505" w14:textId="77777777" w:rsidR="00C70867" w:rsidRPr="00445D89" w:rsidRDefault="00C70867" w:rsidP="00C70867">
      <w:pPr>
        <w:rPr>
          <w:szCs w:val="22"/>
        </w:rPr>
      </w:pPr>
    </w:p>
    <w:p w14:paraId="06408A2B" w14:textId="77777777" w:rsidR="00C70867" w:rsidRPr="00445D89" w:rsidRDefault="00C70867" w:rsidP="00C70867">
      <w:pPr>
        <w:rPr>
          <w:szCs w:val="22"/>
        </w:rPr>
      </w:pPr>
    </w:p>
    <w:p w14:paraId="07FF7B21" w14:textId="77777777" w:rsidR="00567B25" w:rsidRDefault="00567B25">
      <w:pPr>
        <w:spacing w:after="0" w:line="240" w:lineRule="auto"/>
        <w:jc w:val="left"/>
        <w:rPr>
          <w:b/>
          <w:szCs w:val="22"/>
        </w:rPr>
      </w:pPr>
      <w:r>
        <w:rPr>
          <w:szCs w:val="22"/>
        </w:rPr>
        <w:br w:type="page"/>
      </w:r>
    </w:p>
    <w:p w14:paraId="750155EE" w14:textId="18C2E608" w:rsidR="00C70867" w:rsidRPr="00445D89" w:rsidRDefault="00C70867" w:rsidP="00C70867">
      <w:pPr>
        <w:pStyle w:val="4"/>
        <w:rPr>
          <w:szCs w:val="22"/>
        </w:rPr>
      </w:pPr>
      <w:r w:rsidRPr="00445D89">
        <w:rPr>
          <w:szCs w:val="22"/>
        </w:rPr>
        <w:t>FESS-256 – Applicability of Degree Plato</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5F7F819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F4A8226"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1200FC5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6FBADA"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1602F3C" w14:textId="77777777" w:rsidR="00C70867" w:rsidRPr="00445D89" w:rsidRDefault="00C70867" w:rsidP="00C70867">
                  <w:pPr>
                    <w:spacing w:line="276" w:lineRule="auto"/>
                    <w:rPr>
                      <w:szCs w:val="22"/>
                    </w:rPr>
                  </w:pPr>
                  <w:r w:rsidRPr="00445D89">
                    <w:rPr>
                      <w:bCs/>
                      <w:szCs w:val="22"/>
                    </w:rPr>
                    <w:t>FESS-256</w:t>
                  </w:r>
                </w:p>
              </w:tc>
            </w:tr>
            <w:tr w:rsidR="00C70867" w:rsidRPr="00445D89" w14:paraId="687A828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DCA271"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509BED"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36C4C98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EE4E0F"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7356732" w14:textId="77777777" w:rsidR="00C70867" w:rsidRPr="00445D89" w:rsidRDefault="00C70867" w:rsidP="00C70867">
                  <w:pPr>
                    <w:spacing w:line="276" w:lineRule="auto"/>
                    <w:rPr>
                      <w:szCs w:val="22"/>
                    </w:rPr>
                  </w:pPr>
                  <w:r w:rsidRPr="00445D89">
                    <w:rPr>
                      <w:szCs w:val="22"/>
                      <w:lang w:eastAsia="nl-BE"/>
                    </w:rPr>
                    <w:t>Legislation Alignment</w:t>
                  </w:r>
                </w:p>
              </w:tc>
            </w:tr>
            <w:tr w:rsidR="00C70867" w:rsidRPr="00445D89" w14:paraId="0520144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73E3C9"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F66226" w14:textId="77777777" w:rsidR="00C70867" w:rsidRPr="00445D89" w:rsidRDefault="00C70867" w:rsidP="00C70867">
                  <w:pPr>
                    <w:spacing w:line="276" w:lineRule="auto"/>
                    <w:rPr>
                      <w:szCs w:val="22"/>
                      <w:lang w:eastAsia="nl-BE"/>
                    </w:rPr>
                  </w:pPr>
                  <w:r w:rsidRPr="00445D89">
                    <w:rPr>
                      <w:szCs w:val="22"/>
                      <w:lang w:eastAsia="nl-BE"/>
                    </w:rPr>
                    <w:t>IM304543</w:t>
                  </w:r>
                </w:p>
              </w:tc>
            </w:tr>
            <w:tr w:rsidR="00C70867" w:rsidRPr="00445D89" w14:paraId="530D30C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B61A9E"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27F5CA" w14:textId="77777777" w:rsidR="00C70867" w:rsidRPr="00445D89" w:rsidRDefault="00C70867" w:rsidP="00C70867">
                  <w:pPr>
                    <w:spacing w:line="276" w:lineRule="auto"/>
                    <w:rPr>
                      <w:szCs w:val="22"/>
                      <w:lang w:eastAsia="nl-BE"/>
                    </w:rPr>
                  </w:pPr>
                  <w:r w:rsidRPr="00445D89">
                    <w:rPr>
                      <w:szCs w:val="22"/>
                      <w:lang w:eastAsia="nl-BE"/>
                    </w:rPr>
                    <w:t>KE19410</w:t>
                  </w:r>
                </w:p>
              </w:tc>
            </w:tr>
            <w:tr w:rsidR="00C70867" w:rsidRPr="00445D89" w14:paraId="4A77A18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153FCC"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3D5878" w14:textId="77777777" w:rsidR="00C70867" w:rsidRPr="00445D89" w:rsidRDefault="00C70867" w:rsidP="00C70867">
                  <w:pPr>
                    <w:pStyle w:val="ad"/>
                    <w:spacing w:line="276" w:lineRule="auto"/>
                    <w:ind w:left="0"/>
                    <w:rPr>
                      <w:szCs w:val="22"/>
                      <w:lang w:eastAsia="nl-BE"/>
                    </w:rPr>
                  </w:pPr>
                  <w:r w:rsidRPr="00445D89">
                    <w:rPr>
                      <w:szCs w:val="22"/>
                      <w:lang w:eastAsia="nl-BE"/>
                    </w:rPr>
                    <w:t>18/11/2019</w:t>
                  </w:r>
                </w:p>
              </w:tc>
            </w:tr>
            <w:tr w:rsidR="00C70867" w:rsidRPr="00445D89" w14:paraId="5CD05FF2"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A7C78C7"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4326819" w14:textId="77777777" w:rsidR="00C70867" w:rsidRPr="00445D89" w:rsidRDefault="00C70867" w:rsidP="00C70867">
                  <w:pPr>
                    <w:pStyle w:val="ad"/>
                    <w:spacing w:line="276" w:lineRule="auto"/>
                    <w:ind w:left="0"/>
                    <w:rPr>
                      <w:szCs w:val="22"/>
                      <w:lang w:val="en-US"/>
                    </w:rPr>
                  </w:pPr>
                  <w:r w:rsidRPr="00445D89">
                    <w:rPr>
                      <w:szCs w:val="22"/>
                      <w:lang w:val="en-US"/>
                    </w:rPr>
                    <w:t>MSA-DE</w:t>
                  </w:r>
                </w:p>
              </w:tc>
            </w:tr>
          </w:tbl>
          <w:p w14:paraId="40FDB116" w14:textId="77777777" w:rsidR="00C70867" w:rsidRPr="00445D89" w:rsidRDefault="00C70867" w:rsidP="00C70867">
            <w:pPr>
              <w:spacing w:after="0"/>
              <w:jc w:val="left"/>
              <w:rPr>
                <w:szCs w:val="22"/>
                <w:lang w:val="en-US"/>
              </w:rPr>
            </w:pPr>
          </w:p>
        </w:tc>
      </w:tr>
      <w:tr w:rsidR="00C70867" w:rsidRPr="00445D89" w14:paraId="0768996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9B6D93"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357A7D49"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C77393"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0A999B4" w14:textId="77777777" w:rsidR="00C70867" w:rsidRPr="00445D89" w:rsidRDefault="00C70867" w:rsidP="00C70867">
                  <w:pPr>
                    <w:spacing w:line="276" w:lineRule="auto"/>
                    <w:rPr>
                      <w:szCs w:val="22"/>
                    </w:rPr>
                  </w:pPr>
                  <w:r w:rsidRPr="00445D89">
                    <w:rPr>
                      <w:color w:val="000000" w:themeColor="text1"/>
                      <w:szCs w:val="22"/>
                    </w:rPr>
                    <w:t>Medium</w:t>
                  </w:r>
                </w:p>
              </w:tc>
            </w:tr>
            <w:tr w:rsidR="00C70867" w:rsidRPr="00445D89" w14:paraId="7B61E9CE"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252CC4"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8332D7A" w14:textId="6F2359A2" w:rsidR="00C70867" w:rsidRPr="00445D89" w:rsidRDefault="00C70867" w:rsidP="00C70867">
                  <w:pPr>
                    <w:spacing w:line="276" w:lineRule="auto"/>
                    <w:rPr>
                      <w:b/>
                      <w:szCs w:val="22"/>
                    </w:rPr>
                  </w:pPr>
                  <w:r w:rsidRPr="00445D89">
                    <w:rPr>
                      <w:b/>
                      <w:szCs w:val="22"/>
                    </w:rPr>
                    <w:t>Problem Statement</w:t>
                  </w:r>
                </w:p>
                <w:p w14:paraId="4E6465BB" w14:textId="77777777" w:rsidR="00C70867" w:rsidRPr="00445D89" w:rsidRDefault="00C70867" w:rsidP="00C70867">
                  <w:pPr>
                    <w:rPr>
                      <w:szCs w:val="22"/>
                    </w:rPr>
                  </w:pPr>
                  <w:r w:rsidRPr="00445D89">
                    <w:rPr>
                      <w:szCs w:val="22"/>
                    </w:rPr>
                    <w:t xml:space="preserve">In the common specifications, the applicability of ‘Degree Plato’ in taxing beer products is defined by condition ‘C048’, which only checks the applicability of Degree Plato at the Member State of Dispatch. </w:t>
                  </w:r>
                </w:p>
                <w:p w14:paraId="7C9F8A8D" w14:textId="77777777" w:rsidR="00C70867" w:rsidRPr="00445D89" w:rsidRDefault="00C70867" w:rsidP="00C70867">
                  <w:pPr>
                    <w:rPr>
                      <w:szCs w:val="22"/>
                    </w:rPr>
                  </w:pPr>
                  <w:r w:rsidRPr="00445D89">
                    <w:rPr>
                      <w:szCs w:val="22"/>
                    </w:rPr>
                    <w:t>However, as described in COMMISSION REGULATION (EC) No 684/2009, the ‘Degree Plato’ should be a required data item depending on whether the Member State of Dispatch and/or the Member State of Destination tax beer on the basis of ‘Degree Plato’.</w:t>
                  </w:r>
                </w:p>
                <w:p w14:paraId="0F933857" w14:textId="77777777" w:rsidR="00C70867" w:rsidRPr="00445D89" w:rsidRDefault="00C70867" w:rsidP="00C70867">
                  <w:pPr>
                    <w:rPr>
                      <w:szCs w:val="22"/>
                    </w:rPr>
                  </w:pPr>
                  <w:r w:rsidRPr="00445D89">
                    <w:rPr>
                      <w:szCs w:val="22"/>
                    </w:rPr>
                    <w:t>Hence, corresponding updates should be performed in the Common Specifications to clarify that the applicability of Degree Plato should be checked for either Member State of Dispatch or Member State of Destination.</w:t>
                  </w:r>
                </w:p>
                <w:p w14:paraId="1DE5117D" w14:textId="77777777" w:rsidR="00C70867" w:rsidRPr="00445D89" w:rsidRDefault="00C70867" w:rsidP="00C70867">
                  <w:pPr>
                    <w:jc w:val="left"/>
                    <w:rPr>
                      <w:b/>
                      <w:szCs w:val="22"/>
                    </w:rPr>
                  </w:pPr>
                  <w:r w:rsidRPr="00445D89">
                    <w:rPr>
                      <w:b/>
                      <w:szCs w:val="22"/>
                    </w:rPr>
                    <w:t>Proposed Solution</w:t>
                  </w:r>
                </w:p>
                <w:p w14:paraId="77DC9E81" w14:textId="77777777" w:rsidR="00C70867" w:rsidRPr="00445D89" w:rsidRDefault="00C70867" w:rsidP="00C70867">
                  <w:pPr>
                    <w:spacing w:line="276" w:lineRule="auto"/>
                    <w:rPr>
                      <w:szCs w:val="22"/>
                    </w:rPr>
                  </w:pPr>
                  <w:r w:rsidRPr="00445D89">
                    <w:rPr>
                      <w:szCs w:val="22"/>
                    </w:rPr>
                    <w:t>As per the analysis provided in the [Problem Statement], the following updates should be performed in the Excise BPMs:</w:t>
                  </w:r>
                </w:p>
                <w:p w14:paraId="65B9C09C" w14:textId="77777777" w:rsidR="00C70867" w:rsidRPr="00445D89" w:rsidRDefault="00C70867" w:rsidP="00B03D74">
                  <w:pPr>
                    <w:pStyle w:val="ad"/>
                    <w:numPr>
                      <w:ilvl w:val="0"/>
                      <w:numId w:val="51"/>
                    </w:numPr>
                    <w:spacing w:after="0" w:line="276" w:lineRule="auto"/>
                    <w:jc w:val="left"/>
                    <w:rPr>
                      <w:szCs w:val="22"/>
                    </w:rPr>
                  </w:pPr>
                  <w:r w:rsidRPr="00445D89">
                    <w:rPr>
                      <w:szCs w:val="22"/>
                    </w:rPr>
                    <w:t>Update the description of the existing class ‘C048’ as described below:</w:t>
                  </w:r>
                </w:p>
                <w:p w14:paraId="221F035B" w14:textId="77777777" w:rsidR="00C70867" w:rsidRPr="00445D89" w:rsidRDefault="00C70867" w:rsidP="00C70867">
                  <w:pPr>
                    <w:spacing w:line="276" w:lineRule="auto"/>
                    <w:rPr>
                      <w:b/>
                      <w:bCs/>
                      <w:szCs w:val="22"/>
                      <w:u w:val="single"/>
                    </w:rPr>
                  </w:pPr>
                  <w:r w:rsidRPr="00445D89">
                    <w:rPr>
                      <w:b/>
                      <w:bCs/>
                      <w:szCs w:val="22"/>
                      <w:u w:val="single"/>
                    </w:rPr>
                    <w:t>From:</w:t>
                  </w:r>
                </w:p>
                <w:p w14:paraId="1AD07601" w14:textId="77777777" w:rsidR="00C70867" w:rsidRPr="00445D89" w:rsidRDefault="00C70867" w:rsidP="00C70867">
                  <w:pPr>
                    <w:pStyle w:val="Web"/>
                    <w:spacing w:before="0" w:beforeAutospacing="0" w:after="0" w:afterAutospacing="0"/>
                    <w:rPr>
                      <w:i/>
                      <w:iCs/>
                      <w:szCs w:val="22"/>
                    </w:rPr>
                  </w:pPr>
                  <w:r w:rsidRPr="00445D89">
                    <w:rPr>
                      <w:i/>
                      <w:iCs/>
                      <w:szCs w:val="22"/>
                    </w:rPr>
                    <w:t xml:space="preserve">IF &lt;EXCISE PRODUCT.Degree Plato Applicability&gt; is "Yes" </w:t>
                  </w:r>
                </w:p>
                <w:p w14:paraId="4A4BC3D4" w14:textId="77777777" w:rsidR="00C70867" w:rsidRPr="00445D89" w:rsidRDefault="00C70867" w:rsidP="00C70867">
                  <w:pPr>
                    <w:pStyle w:val="Web"/>
                    <w:spacing w:before="0" w:beforeAutospacing="0" w:after="0" w:afterAutospacing="0"/>
                    <w:rPr>
                      <w:i/>
                      <w:iCs/>
                      <w:szCs w:val="22"/>
                    </w:rPr>
                  </w:pPr>
                  <w:r w:rsidRPr="00445D89">
                    <w:rPr>
                      <w:i/>
                      <w:iCs/>
                      <w:szCs w:val="22"/>
                    </w:rPr>
                    <w:t xml:space="preserve">THEN &lt;Degree Plato&gt; is 'O' (*) </w:t>
                  </w:r>
                </w:p>
                <w:p w14:paraId="57A47016" w14:textId="77777777" w:rsidR="00C70867" w:rsidRPr="00445D89" w:rsidRDefault="00C70867" w:rsidP="00C70867">
                  <w:pPr>
                    <w:pStyle w:val="Web"/>
                    <w:spacing w:before="0" w:beforeAutospacing="0" w:after="0" w:afterAutospacing="0"/>
                    <w:rPr>
                      <w:i/>
                      <w:iCs/>
                      <w:szCs w:val="22"/>
                    </w:rPr>
                  </w:pPr>
                  <w:r w:rsidRPr="00445D89">
                    <w:rPr>
                      <w:i/>
                      <w:iCs/>
                      <w:szCs w:val="22"/>
                    </w:rPr>
                    <w:t xml:space="preserve">ELSE &lt;Degree Plato&gt; does not apply </w:t>
                  </w:r>
                </w:p>
                <w:p w14:paraId="5A6CCE30" w14:textId="77777777" w:rsidR="00C70867" w:rsidRPr="00445D89" w:rsidRDefault="00C70867" w:rsidP="00C70867">
                  <w:pPr>
                    <w:pStyle w:val="Web"/>
                    <w:spacing w:before="0" w:beforeAutospacing="0" w:after="0" w:afterAutospacing="0"/>
                    <w:rPr>
                      <w:i/>
                      <w:iCs/>
                      <w:szCs w:val="22"/>
                    </w:rPr>
                  </w:pPr>
                  <w:r w:rsidRPr="00445D89">
                    <w:rPr>
                      <w:i/>
                      <w:iCs/>
                      <w:szCs w:val="22"/>
                    </w:rPr>
                    <w:t xml:space="preserve">where &lt;EXCISE PRODUCT.Degree Plato Applicability&gt; is the indicator (associated to each excise product) retrieved from the list of &lt;EXCISE PRODUCT&gt;. </w:t>
                  </w:r>
                </w:p>
                <w:p w14:paraId="1B2EEB3F" w14:textId="77777777" w:rsidR="00C70867" w:rsidRPr="00445D89" w:rsidRDefault="00C70867" w:rsidP="00C70867">
                  <w:pPr>
                    <w:pStyle w:val="Web"/>
                    <w:spacing w:before="0" w:beforeAutospacing="0" w:after="0" w:afterAutospacing="0"/>
                    <w:rPr>
                      <w:i/>
                      <w:iCs/>
                      <w:szCs w:val="22"/>
                    </w:rPr>
                  </w:pPr>
                  <w:r w:rsidRPr="00445D89">
                    <w:rPr>
                      <w:i/>
                      <w:iCs/>
                      <w:szCs w:val="22"/>
                    </w:rPr>
                    <w:t xml:space="preserve">(*) Member States of Dispatch taxing beer according to the degree Plato may impose that &lt;Degree Plato&gt; has to be 'R' </w:t>
                  </w:r>
                </w:p>
                <w:p w14:paraId="0B82DC15" w14:textId="77777777" w:rsidR="00C70867" w:rsidRPr="00445D89" w:rsidRDefault="00C70867" w:rsidP="00C70867">
                  <w:pPr>
                    <w:spacing w:line="276" w:lineRule="auto"/>
                    <w:rPr>
                      <w:b/>
                      <w:bCs/>
                      <w:szCs w:val="22"/>
                      <w:u w:val="single"/>
                    </w:rPr>
                  </w:pPr>
                  <w:r w:rsidRPr="00445D89">
                    <w:rPr>
                      <w:b/>
                      <w:bCs/>
                      <w:szCs w:val="22"/>
                      <w:u w:val="single"/>
                    </w:rPr>
                    <w:t>To:</w:t>
                  </w:r>
                </w:p>
                <w:p w14:paraId="3641C51B" w14:textId="77777777" w:rsidR="00C70867" w:rsidRPr="00445D89" w:rsidRDefault="00C70867" w:rsidP="00C70867">
                  <w:pPr>
                    <w:spacing w:line="276" w:lineRule="auto"/>
                    <w:jc w:val="left"/>
                    <w:rPr>
                      <w:i/>
                      <w:iCs/>
                      <w:color w:val="000000"/>
                      <w:szCs w:val="22"/>
                      <w:shd w:val="clear" w:color="auto" w:fill="FFFFFF"/>
                    </w:rPr>
                  </w:pPr>
                  <w:r w:rsidRPr="00445D89">
                    <w:rPr>
                      <w:i/>
                      <w:iCs/>
                      <w:color w:val="000000"/>
                      <w:szCs w:val="22"/>
                      <w:shd w:val="clear" w:color="auto" w:fill="FFFFFF"/>
                    </w:rPr>
                    <w:t>IF (&lt;EXCISE PRODUCT.Degree Plato Applicability&gt; is "Yes") AND (MS of Dispatch OR MS of Destination tax beer according to the Degree Plato)</w:t>
                  </w:r>
                  <w:r w:rsidRPr="00445D89">
                    <w:rPr>
                      <w:i/>
                      <w:iCs/>
                      <w:color w:val="000000"/>
                      <w:szCs w:val="22"/>
                    </w:rPr>
                    <w:br/>
                  </w:r>
                  <w:r w:rsidRPr="00445D89">
                    <w:rPr>
                      <w:i/>
                      <w:iCs/>
                      <w:color w:val="000000"/>
                      <w:szCs w:val="22"/>
                      <w:shd w:val="clear" w:color="auto" w:fill="FFFFFF"/>
                    </w:rPr>
                    <w:t>THEN &lt;Degree Plato&gt; is 'R'</w:t>
                  </w:r>
                  <w:r w:rsidRPr="00445D89">
                    <w:rPr>
                      <w:i/>
                      <w:iCs/>
                      <w:color w:val="000000"/>
                      <w:szCs w:val="22"/>
                    </w:rPr>
                    <w:br/>
                  </w:r>
                  <w:r w:rsidRPr="00445D89">
                    <w:rPr>
                      <w:i/>
                      <w:iCs/>
                      <w:color w:val="000000"/>
                      <w:szCs w:val="22"/>
                      <w:shd w:val="clear" w:color="auto" w:fill="FFFFFF"/>
                    </w:rPr>
                    <w:t>ELSE &lt;Degree Plato&gt; does not apply</w:t>
                  </w:r>
                  <w:r w:rsidRPr="00445D89">
                    <w:rPr>
                      <w:i/>
                      <w:iCs/>
                      <w:color w:val="000000"/>
                      <w:szCs w:val="22"/>
                    </w:rPr>
                    <w:br/>
                  </w:r>
                  <w:r w:rsidRPr="00445D89">
                    <w:rPr>
                      <w:i/>
                      <w:iCs/>
                      <w:color w:val="000000"/>
                      <w:szCs w:val="22"/>
                      <w:shd w:val="clear" w:color="auto" w:fill="FFFFFF"/>
                    </w:rPr>
                    <w:t>where &lt;EXCISE PRODUCT.Degree Plato Applicability&gt; is the indicator (associated to each excise product) retrieved from the list of &lt;EXCISE PRODUCT&gt; AND Degree Plato applicability per Member State is retrieved from the list of &lt;Member State-Degree Plato&gt;.)</w:t>
                  </w:r>
                </w:p>
                <w:p w14:paraId="14336E7C" w14:textId="77777777" w:rsidR="00C70867" w:rsidRPr="00445D89" w:rsidRDefault="00C70867" w:rsidP="00B03D74">
                  <w:pPr>
                    <w:pStyle w:val="ad"/>
                    <w:numPr>
                      <w:ilvl w:val="0"/>
                      <w:numId w:val="51"/>
                    </w:numPr>
                    <w:spacing w:after="0" w:line="276" w:lineRule="auto"/>
                    <w:jc w:val="left"/>
                    <w:rPr>
                      <w:szCs w:val="22"/>
                    </w:rPr>
                  </w:pPr>
                  <w:r w:rsidRPr="00445D89">
                    <w:rPr>
                      <w:szCs w:val="22"/>
                    </w:rPr>
                    <w:t>A new business codelist, named ‘CL Member State-Degree Plato’ will be created;</w:t>
                  </w:r>
                </w:p>
                <w:p w14:paraId="14223E13" w14:textId="732D0637" w:rsidR="00C70867" w:rsidRPr="00445D89" w:rsidRDefault="00C70867" w:rsidP="00B03D74">
                  <w:pPr>
                    <w:pStyle w:val="ad"/>
                    <w:numPr>
                      <w:ilvl w:val="0"/>
                      <w:numId w:val="51"/>
                    </w:numPr>
                    <w:spacing w:after="0" w:line="276" w:lineRule="auto"/>
                    <w:jc w:val="left"/>
                    <w:rPr>
                      <w:szCs w:val="22"/>
                    </w:rPr>
                  </w:pPr>
                  <w:r w:rsidRPr="00445D89">
                    <w:rPr>
                      <w:szCs w:val="22"/>
                    </w:rPr>
                    <w:t>The newly created codelist will be associated with ‘SEED’ as an application system and</w:t>
                  </w:r>
                  <w:r w:rsidR="000546A7">
                    <w:rPr>
                      <w:szCs w:val="22"/>
                    </w:rPr>
                    <w:t xml:space="preserve"> </w:t>
                  </w:r>
                  <w:r w:rsidRPr="000546A7">
                    <w:rPr>
                      <w:strike/>
                      <w:color w:val="FF0000"/>
                      <w:szCs w:val="22"/>
                    </w:rPr>
                    <w:t>will be linked with 27 new code list values, each of these created with the following details:</w:t>
                  </w:r>
                  <w:r w:rsidR="000546A7" w:rsidRPr="000546A7">
                    <w:rPr>
                      <w:color w:val="00B050"/>
                      <w:szCs w:val="22"/>
                    </w:rPr>
                    <w:t xml:space="preserve"> will include a codelist value for each Member State that taxes beer according to the Degree Plato (i.e. the codelist will only include Member States taxing beer according to Degree Plato). Therefore, the codelist could eventually have up to 27 code list values if all Member States tax beer according to </w:t>
                  </w:r>
                  <w:r w:rsidR="000546A7">
                    <w:rPr>
                      <w:color w:val="00B050"/>
                      <w:szCs w:val="22"/>
                    </w:rPr>
                    <w:t>D</w:t>
                  </w:r>
                  <w:r w:rsidR="000546A7" w:rsidRPr="000546A7">
                    <w:rPr>
                      <w:color w:val="00B050"/>
                      <w:szCs w:val="22"/>
                    </w:rPr>
                    <w:t xml:space="preserve">egree </w:t>
                  </w:r>
                  <w:r w:rsidR="000546A7">
                    <w:rPr>
                      <w:color w:val="00B050"/>
                      <w:szCs w:val="22"/>
                    </w:rPr>
                    <w:t>P</w:t>
                  </w:r>
                  <w:r w:rsidR="000546A7" w:rsidRPr="000546A7">
                    <w:rPr>
                      <w:color w:val="00B050"/>
                      <w:szCs w:val="22"/>
                    </w:rPr>
                    <w:t>lato. Each of the new values created will have the following details:</w:t>
                  </w:r>
                </w:p>
                <w:p w14:paraId="00B42D22" w14:textId="77777777" w:rsidR="00C70867" w:rsidRPr="00445D89" w:rsidRDefault="00C70867" w:rsidP="00B03D74">
                  <w:pPr>
                    <w:pStyle w:val="ad"/>
                    <w:numPr>
                      <w:ilvl w:val="0"/>
                      <w:numId w:val="52"/>
                    </w:numPr>
                    <w:spacing w:after="0" w:line="276" w:lineRule="auto"/>
                    <w:jc w:val="left"/>
                    <w:rPr>
                      <w:szCs w:val="22"/>
                    </w:rPr>
                  </w:pPr>
                  <w:r w:rsidRPr="00445D89">
                    <w:rPr>
                      <w:szCs w:val="22"/>
                    </w:rPr>
                    <w:t>Reference ID: BC109</w:t>
                  </w:r>
                </w:p>
                <w:p w14:paraId="1B3416BE" w14:textId="69655CBF" w:rsidR="00C70867" w:rsidRPr="000546A7" w:rsidRDefault="00C70867" w:rsidP="00B03D74">
                  <w:pPr>
                    <w:pStyle w:val="ad"/>
                    <w:numPr>
                      <w:ilvl w:val="0"/>
                      <w:numId w:val="52"/>
                    </w:numPr>
                    <w:spacing w:after="0" w:line="276" w:lineRule="auto"/>
                    <w:jc w:val="left"/>
                    <w:rPr>
                      <w:szCs w:val="22"/>
                    </w:rPr>
                  </w:pPr>
                  <w:r w:rsidRPr="00445D89">
                    <w:rPr>
                      <w:szCs w:val="22"/>
                    </w:rPr>
                    <w:t>Name: [</w:t>
                  </w:r>
                  <w:r w:rsidRPr="00445D89">
                    <w:rPr>
                      <w:i/>
                      <w:iCs/>
                      <w:szCs w:val="22"/>
                    </w:rPr>
                    <w:t>Member State</w:t>
                  </w:r>
                  <w:r w:rsidRPr="00445D89">
                    <w:rPr>
                      <w:szCs w:val="22"/>
                    </w:rPr>
                    <w:t xml:space="preserve">] </w:t>
                  </w:r>
                  <w:r w:rsidRPr="000546A7">
                    <w:rPr>
                      <w:strike/>
                      <w:color w:val="FF0000"/>
                      <w:szCs w:val="22"/>
                    </w:rPr>
                    <w:t xml:space="preserve">– Degree Plato applicability: </w:t>
                  </w:r>
                  <w:r w:rsidRPr="000546A7">
                    <w:rPr>
                      <w:i/>
                      <w:iCs/>
                      <w:strike/>
                      <w:color w:val="FF0000"/>
                      <w:szCs w:val="22"/>
                    </w:rPr>
                    <w:t>Y/N</w:t>
                  </w:r>
                </w:p>
                <w:p w14:paraId="70A408BD" w14:textId="016B8DF5" w:rsidR="000546A7" w:rsidRPr="000546A7" w:rsidRDefault="000546A7" w:rsidP="00B03D74">
                  <w:pPr>
                    <w:pStyle w:val="ad"/>
                    <w:numPr>
                      <w:ilvl w:val="0"/>
                      <w:numId w:val="52"/>
                    </w:numPr>
                    <w:spacing w:after="0" w:line="276" w:lineRule="auto"/>
                    <w:jc w:val="left"/>
                    <w:rPr>
                      <w:color w:val="00B050"/>
                      <w:szCs w:val="22"/>
                    </w:rPr>
                  </w:pPr>
                  <w:r w:rsidRPr="000546A7">
                    <w:rPr>
                      <w:color w:val="00B050"/>
                      <w:szCs w:val="22"/>
                    </w:rPr>
                    <w:t>Remark/Example: [</w:t>
                  </w:r>
                  <w:r w:rsidRPr="000546A7">
                    <w:rPr>
                      <w:i/>
                      <w:iCs/>
                      <w:color w:val="00B050"/>
                      <w:szCs w:val="22"/>
                    </w:rPr>
                    <w:t>Member State Code</w:t>
                  </w:r>
                  <w:r w:rsidRPr="000546A7">
                    <w:rPr>
                      <w:color w:val="00B050"/>
                      <w:szCs w:val="22"/>
                    </w:rPr>
                    <w:t>]</w:t>
                  </w:r>
                </w:p>
                <w:p w14:paraId="38594301" w14:textId="77777777" w:rsidR="00C70867" w:rsidRPr="00445D89" w:rsidRDefault="00C70867" w:rsidP="00C70867">
                  <w:pPr>
                    <w:spacing w:line="276" w:lineRule="auto"/>
                    <w:rPr>
                      <w:i/>
                      <w:iCs/>
                      <w:szCs w:val="22"/>
                      <w:u w:val="single"/>
                    </w:rPr>
                  </w:pPr>
                </w:p>
                <w:p w14:paraId="6ECDD855" w14:textId="329EDC62" w:rsidR="00C70867" w:rsidRDefault="00C70867" w:rsidP="00C70867">
                  <w:pPr>
                    <w:spacing w:line="276" w:lineRule="auto"/>
                    <w:rPr>
                      <w:strike/>
                      <w:color w:val="FF0000"/>
                      <w:szCs w:val="22"/>
                    </w:rPr>
                  </w:pPr>
                  <w:r w:rsidRPr="000546A7">
                    <w:rPr>
                      <w:i/>
                      <w:iCs/>
                      <w:strike/>
                      <w:color w:val="FF0000"/>
                      <w:szCs w:val="22"/>
                      <w:u w:val="single"/>
                    </w:rPr>
                    <w:t>Note</w:t>
                  </w:r>
                  <w:r w:rsidRPr="000546A7">
                    <w:rPr>
                      <w:strike/>
                      <w:color w:val="FF0000"/>
                      <w:szCs w:val="22"/>
                    </w:rPr>
                    <w:t>: Member States shall provide the appropriate value i.e. Y/N, so that the corresponding codelist values for each Member State is updated accordingly.</w:t>
                  </w:r>
                </w:p>
                <w:p w14:paraId="536C4362" w14:textId="66BEE261" w:rsidR="000546A7" w:rsidRPr="000546A7" w:rsidRDefault="000546A7" w:rsidP="000546A7">
                  <w:pPr>
                    <w:spacing w:line="276" w:lineRule="auto"/>
                    <w:rPr>
                      <w:color w:val="00B050"/>
                      <w:szCs w:val="22"/>
                    </w:rPr>
                  </w:pPr>
                  <w:r w:rsidRPr="000546A7">
                    <w:rPr>
                      <w:i/>
                      <w:iCs/>
                      <w:color w:val="00B050"/>
                      <w:szCs w:val="22"/>
                      <w:u w:val="single"/>
                    </w:rPr>
                    <w:t>Note</w:t>
                  </w:r>
                  <w:r w:rsidRPr="000546A7">
                    <w:rPr>
                      <w:color w:val="00B050"/>
                      <w:szCs w:val="22"/>
                    </w:rPr>
                    <w:t xml:space="preserve">: Member States shall clarify if they tax beer according to </w:t>
                  </w:r>
                  <w:r>
                    <w:rPr>
                      <w:color w:val="00B050"/>
                      <w:szCs w:val="22"/>
                    </w:rPr>
                    <w:t>D</w:t>
                  </w:r>
                  <w:r w:rsidRPr="000546A7">
                    <w:rPr>
                      <w:color w:val="00B050"/>
                      <w:szCs w:val="22"/>
                    </w:rPr>
                    <w:t xml:space="preserve">egree </w:t>
                  </w:r>
                  <w:r>
                    <w:rPr>
                      <w:color w:val="00B050"/>
                      <w:szCs w:val="22"/>
                    </w:rPr>
                    <w:t>P</w:t>
                  </w:r>
                  <w:r w:rsidRPr="000546A7">
                    <w:rPr>
                      <w:color w:val="00B050"/>
                      <w:szCs w:val="22"/>
                    </w:rPr>
                    <w:t>lato, so that the corresponding codelist values for each Member State is added accordingly</w:t>
                  </w:r>
                  <w:r w:rsidR="007627C5">
                    <w:rPr>
                      <w:color w:val="00B050"/>
                      <w:szCs w:val="22"/>
                    </w:rPr>
                    <w:t>,</w:t>
                  </w:r>
                  <w:r w:rsidRPr="000546A7">
                    <w:rPr>
                      <w:color w:val="00B050"/>
                      <w:szCs w:val="22"/>
                    </w:rPr>
                    <w:t xml:space="preserve"> if needed.</w:t>
                  </w:r>
                </w:p>
              </w:tc>
            </w:tr>
            <w:tr w:rsidR="00C70867" w:rsidRPr="00445D89" w14:paraId="011DFEE4"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53708E"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A11E700" w14:textId="77777777" w:rsidR="00C70867" w:rsidRPr="00445D89" w:rsidRDefault="00C70867" w:rsidP="00C70867">
                  <w:pPr>
                    <w:spacing w:line="276" w:lineRule="auto"/>
                    <w:rPr>
                      <w:szCs w:val="22"/>
                    </w:rPr>
                  </w:pPr>
                  <w:r w:rsidRPr="00445D89">
                    <w:rPr>
                      <w:szCs w:val="22"/>
                    </w:rPr>
                    <w:t>Specification Documents:</w:t>
                  </w:r>
                </w:p>
                <w:p w14:paraId="1BD7EF1A" w14:textId="77777777" w:rsidR="00C70867" w:rsidRPr="00445D89" w:rsidRDefault="00C70867" w:rsidP="00B03D74">
                  <w:pPr>
                    <w:numPr>
                      <w:ilvl w:val="0"/>
                      <w:numId w:val="45"/>
                    </w:numPr>
                    <w:spacing w:after="0" w:line="360" w:lineRule="auto"/>
                    <w:rPr>
                      <w:szCs w:val="22"/>
                    </w:rPr>
                  </w:pPr>
                  <w:r w:rsidRPr="00445D89">
                    <w:rPr>
                      <w:szCs w:val="22"/>
                    </w:rPr>
                    <w:t>FESS Excise BPMs (Low);</w:t>
                  </w:r>
                </w:p>
                <w:p w14:paraId="45FC74EA" w14:textId="77777777" w:rsidR="00C70867" w:rsidRPr="00445D89" w:rsidRDefault="00C70867" w:rsidP="00B03D74">
                  <w:pPr>
                    <w:numPr>
                      <w:ilvl w:val="0"/>
                      <w:numId w:val="45"/>
                    </w:numPr>
                    <w:spacing w:after="0" w:line="360" w:lineRule="auto"/>
                    <w:rPr>
                      <w:szCs w:val="22"/>
                      <w:lang w:val="nn-NO"/>
                    </w:rPr>
                  </w:pPr>
                  <w:r w:rsidRPr="00445D89">
                    <w:rPr>
                      <w:szCs w:val="22"/>
                    </w:rPr>
                    <w:t>DDNEA for EMCS Phase 4 (Low).</w:t>
                  </w:r>
                </w:p>
              </w:tc>
            </w:tr>
            <w:tr w:rsidR="00C70867" w:rsidRPr="00445D89" w14:paraId="01B95E31"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C8280C"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B54F8A" w14:textId="77777777" w:rsidR="00C70867" w:rsidRPr="00445D89" w:rsidRDefault="00C70867" w:rsidP="00C70867">
                  <w:pPr>
                    <w:spacing w:line="276" w:lineRule="auto"/>
                    <w:rPr>
                      <w:szCs w:val="22"/>
                    </w:rPr>
                  </w:pPr>
                  <w:r w:rsidRPr="00445D89">
                    <w:rPr>
                      <w:szCs w:val="22"/>
                    </w:rPr>
                    <w:t>If the proposed change is not implemented, the common specifications (i.e. FESS in relation to this RFC will not be aligned with corresponding legislation in relation to the Degree Plato applicability.</w:t>
                  </w:r>
                </w:p>
              </w:tc>
            </w:tr>
            <w:tr w:rsidR="00C70867" w:rsidRPr="00445D89" w14:paraId="587AAAA8"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5F376C"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DDF7DD"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1B345451"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F1D2E8"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35135A" w14:textId="77777777" w:rsidR="00C70867" w:rsidRPr="00445D89" w:rsidRDefault="00C70867" w:rsidP="00C70867">
                  <w:pPr>
                    <w:spacing w:line="276" w:lineRule="auto"/>
                    <w:rPr>
                      <w:color w:val="000000"/>
                      <w:szCs w:val="22"/>
                    </w:rPr>
                  </w:pPr>
                  <w:r w:rsidRPr="00445D89">
                    <w:rPr>
                      <w:szCs w:val="22"/>
                      <w:lang w:val="en-US"/>
                    </w:rPr>
                    <w:t>The deployment approach is addressed in the downstream DDNEA RFC.</w:t>
                  </w:r>
                </w:p>
              </w:tc>
            </w:tr>
            <w:tr w:rsidR="00C70867" w:rsidRPr="00445D89" w14:paraId="0617D3C4"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935B34"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D1EA112"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b/>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w:t>
                  </w:r>
                </w:p>
                <w:p w14:paraId="2B161ECF"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b/>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DDNEA-P4-289;</w:t>
                  </w:r>
                </w:p>
                <w:p w14:paraId="0AA8BAED"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bCs w:val="0"/>
                      <w:sz w:val="22"/>
                      <w:szCs w:val="22"/>
                    </w:rPr>
                    <w:t>IE734-xxx.</w:t>
                  </w:r>
                </w:p>
              </w:tc>
            </w:tr>
          </w:tbl>
          <w:p w14:paraId="5B23CC7C" w14:textId="77777777" w:rsidR="00C70867" w:rsidRPr="00445D89" w:rsidRDefault="00C70867" w:rsidP="00C70867">
            <w:pPr>
              <w:spacing w:after="0"/>
              <w:jc w:val="left"/>
              <w:rPr>
                <w:szCs w:val="22"/>
                <w:lang w:val="en-US"/>
              </w:rPr>
            </w:pPr>
          </w:p>
        </w:tc>
      </w:tr>
      <w:tr w:rsidR="00C70867" w:rsidRPr="00445D89" w14:paraId="48FF67A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2D29F0C"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58523CC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2C6EE4"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A7115F" w14:textId="77777777" w:rsidR="00C70867" w:rsidRPr="00445D89" w:rsidRDefault="00C70867" w:rsidP="00C70867">
                  <w:pPr>
                    <w:spacing w:line="276" w:lineRule="auto"/>
                    <w:rPr>
                      <w:szCs w:val="22"/>
                    </w:rPr>
                  </w:pPr>
                  <w:r w:rsidRPr="00445D89">
                    <w:rPr>
                      <w:szCs w:val="22"/>
                    </w:rPr>
                    <w:t>N/A</w:t>
                  </w:r>
                </w:p>
              </w:tc>
            </w:tr>
            <w:tr w:rsidR="00C70867" w:rsidRPr="00445D89" w14:paraId="6D594A8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5F1B0BF"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4167A2A" w14:textId="77777777" w:rsidR="00C70867" w:rsidRPr="00445D89" w:rsidRDefault="00C70867" w:rsidP="00C70867">
                  <w:pPr>
                    <w:spacing w:line="276" w:lineRule="auto"/>
                    <w:rPr>
                      <w:szCs w:val="22"/>
                    </w:rPr>
                  </w:pPr>
                  <w:r w:rsidRPr="00445D89">
                    <w:rPr>
                      <w:szCs w:val="22"/>
                    </w:rPr>
                    <w:t>N/A</w:t>
                  </w:r>
                </w:p>
              </w:tc>
            </w:tr>
          </w:tbl>
          <w:p w14:paraId="158C78B5" w14:textId="77777777" w:rsidR="00C70867" w:rsidRPr="00445D89" w:rsidRDefault="00C70867" w:rsidP="00C70867">
            <w:pPr>
              <w:spacing w:after="0"/>
              <w:jc w:val="left"/>
              <w:rPr>
                <w:szCs w:val="22"/>
                <w:lang w:val="en-US"/>
              </w:rPr>
            </w:pPr>
          </w:p>
        </w:tc>
      </w:tr>
      <w:tr w:rsidR="00C70867" w:rsidRPr="00445D89" w14:paraId="27DF371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9378E51"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79A76997"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5B7273"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56426205"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4BB73527" w14:textId="77777777" w:rsidR="00C70867" w:rsidRPr="00445D89" w:rsidRDefault="00C70867" w:rsidP="00B03D74">
                  <w:pPr>
                    <w:numPr>
                      <w:ilvl w:val="0"/>
                      <w:numId w:val="25"/>
                    </w:numPr>
                    <w:spacing w:line="276" w:lineRule="auto"/>
                    <w:rPr>
                      <w:szCs w:val="22"/>
                    </w:rPr>
                  </w:pPr>
                  <w:r w:rsidRPr="00445D89">
                    <w:rPr>
                      <w:b/>
                      <w:szCs w:val="22"/>
                    </w:rPr>
                    <w:t>Approval process:</w:t>
                  </w:r>
                </w:p>
                <w:p w14:paraId="4E7F031E"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6C1361AA"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8AC1F0"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43EE63C" w14:textId="77777777" w:rsidR="00C70867" w:rsidRPr="00445D89" w:rsidRDefault="00C70867" w:rsidP="00C70867">
                  <w:pPr>
                    <w:spacing w:line="276" w:lineRule="auto"/>
                    <w:rPr>
                      <w:szCs w:val="22"/>
                    </w:rPr>
                  </w:pPr>
                  <w:r w:rsidRPr="00445D89">
                    <w:rPr>
                      <w:szCs w:val="22"/>
                    </w:rPr>
                    <w:t>N/A</w:t>
                  </w:r>
                </w:p>
              </w:tc>
            </w:tr>
            <w:tr w:rsidR="00C70867" w:rsidRPr="00445D89" w14:paraId="5484D4E8"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9696BE"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3221C4BA" w14:textId="77777777" w:rsidR="00C70867" w:rsidRPr="00445D89" w:rsidRDefault="00C70867" w:rsidP="00C70867">
                  <w:pPr>
                    <w:spacing w:line="276" w:lineRule="auto"/>
                    <w:rPr>
                      <w:szCs w:val="22"/>
                    </w:rPr>
                  </w:pPr>
                  <w:r w:rsidRPr="00445D89">
                    <w:rPr>
                      <w:szCs w:val="22"/>
                    </w:rPr>
                    <w:t>EMCS CAB #187 on 15/04/2020</w:t>
                  </w:r>
                </w:p>
              </w:tc>
            </w:tr>
          </w:tbl>
          <w:p w14:paraId="06E8B11C" w14:textId="77777777" w:rsidR="00C70867" w:rsidRPr="00445D89" w:rsidRDefault="00C70867" w:rsidP="00C70867">
            <w:pPr>
              <w:spacing w:after="0"/>
              <w:jc w:val="left"/>
              <w:rPr>
                <w:szCs w:val="22"/>
                <w:lang w:val="en-US"/>
              </w:rPr>
            </w:pPr>
          </w:p>
        </w:tc>
      </w:tr>
      <w:tr w:rsidR="00C70867" w:rsidRPr="00445D89" w14:paraId="5D5058C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507459"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39BF14F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8C46C2"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68364CE"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357D697D"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952C29"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CC2391" w14:textId="26FEA7CC" w:rsidR="00C70867" w:rsidRPr="00445D89" w:rsidRDefault="005C7E1E" w:rsidP="00C70867">
                  <w:pPr>
                    <w:spacing w:line="276" w:lineRule="auto"/>
                    <w:rPr>
                      <w:szCs w:val="22"/>
                    </w:rPr>
                  </w:pPr>
                  <w:r>
                    <w:rPr>
                      <w:szCs w:val="22"/>
                    </w:rPr>
                    <w:t>13/02/2023</w:t>
                  </w:r>
                </w:p>
              </w:tc>
            </w:tr>
            <w:tr w:rsidR="00C70867" w:rsidRPr="00445D89" w14:paraId="59A8264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44A4E5"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F76BFC8" w14:textId="77777777" w:rsidR="00C70867" w:rsidRPr="00445D89" w:rsidRDefault="00C70867" w:rsidP="00C70867">
                  <w:pPr>
                    <w:spacing w:line="276" w:lineRule="auto"/>
                    <w:rPr>
                      <w:szCs w:val="22"/>
                    </w:rPr>
                  </w:pPr>
                  <w:r w:rsidRPr="00445D89">
                    <w:rPr>
                      <w:szCs w:val="22"/>
                    </w:rPr>
                    <w:t>TBD</w:t>
                  </w:r>
                </w:p>
              </w:tc>
            </w:tr>
          </w:tbl>
          <w:p w14:paraId="22D19510" w14:textId="77777777" w:rsidR="00C70867" w:rsidRPr="00445D89" w:rsidRDefault="00C70867" w:rsidP="00C70867">
            <w:pPr>
              <w:spacing w:after="0"/>
              <w:jc w:val="left"/>
              <w:rPr>
                <w:szCs w:val="22"/>
                <w:lang w:val="en-US"/>
              </w:rPr>
            </w:pPr>
          </w:p>
        </w:tc>
      </w:tr>
      <w:tr w:rsidR="00C70867" w:rsidRPr="00445D89" w14:paraId="1953208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6AE5EB"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7E3E124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034C7A"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799B193" w14:textId="77777777" w:rsidR="00C70867" w:rsidRPr="00445D89" w:rsidRDefault="00C70867" w:rsidP="00C70867">
                  <w:pPr>
                    <w:spacing w:line="276" w:lineRule="auto"/>
                    <w:rPr>
                      <w:szCs w:val="22"/>
                    </w:rPr>
                  </w:pPr>
                  <w:r w:rsidRPr="00445D89">
                    <w:rPr>
                      <w:szCs w:val="22"/>
                    </w:rPr>
                    <w:t>N/A</w:t>
                  </w:r>
                </w:p>
              </w:tc>
            </w:tr>
            <w:tr w:rsidR="00C70867" w:rsidRPr="00445D89" w14:paraId="1870970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E50A26F"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6745869" w14:textId="77777777" w:rsidR="00C70867" w:rsidRPr="00445D89" w:rsidRDefault="00C70867" w:rsidP="00C70867">
                  <w:pPr>
                    <w:spacing w:line="276" w:lineRule="auto"/>
                    <w:rPr>
                      <w:szCs w:val="22"/>
                    </w:rPr>
                  </w:pPr>
                  <w:r w:rsidRPr="00445D89">
                    <w:rPr>
                      <w:szCs w:val="22"/>
                    </w:rPr>
                    <w:t>N/A</w:t>
                  </w:r>
                </w:p>
              </w:tc>
            </w:tr>
          </w:tbl>
          <w:p w14:paraId="325F9E92" w14:textId="77777777" w:rsidR="00C70867" w:rsidRPr="00445D89" w:rsidRDefault="00C70867" w:rsidP="00C70867">
            <w:pPr>
              <w:spacing w:after="0"/>
              <w:jc w:val="left"/>
              <w:rPr>
                <w:szCs w:val="22"/>
                <w:lang w:val="en-US"/>
              </w:rPr>
            </w:pPr>
          </w:p>
        </w:tc>
      </w:tr>
    </w:tbl>
    <w:p w14:paraId="2512CA0F" w14:textId="77777777" w:rsidR="00C70867" w:rsidRPr="00445D89" w:rsidRDefault="00C70867" w:rsidP="00C70867">
      <w:pPr>
        <w:rPr>
          <w:szCs w:val="22"/>
        </w:rPr>
      </w:pPr>
    </w:p>
    <w:p w14:paraId="5CDE6914" w14:textId="77777777" w:rsidR="00C70867" w:rsidRPr="00445D89" w:rsidRDefault="00C70867" w:rsidP="00C70867">
      <w:pPr>
        <w:spacing w:after="0" w:line="240" w:lineRule="auto"/>
        <w:jc w:val="left"/>
        <w:rPr>
          <w:szCs w:val="22"/>
        </w:rPr>
      </w:pPr>
      <w:r w:rsidRPr="00445D89">
        <w:rPr>
          <w:szCs w:val="22"/>
        </w:rPr>
        <w:br w:type="page"/>
      </w:r>
    </w:p>
    <w:p w14:paraId="5F5AFC29" w14:textId="77777777" w:rsidR="00C70867" w:rsidRPr="00445D89" w:rsidRDefault="00C70867" w:rsidP="00C70867">
      <w:pPr>
        <w:pStyle w:val="4"/>
        <w:rPr>
          <w:szCs w:val="22"/>
        </w:rPr>
      </w:pPr>
      <w:r w:rsidRPr="00445D89">
        <w:rPr>
          <w:szCs w:val="22"/>
        </w:rPr>
        <w:t>FESS-259 – Updates regarding the use of economic operators in ACO requests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407DBCA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889D17"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163792F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FF6048"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1D9DB3" w14:textId="77777777" w:rsidR="00C70867" w:rsidRPr="00445D89" w:rsidRDefault="00C70867" w:rsidP="00C70867">
                  <w:pPr>
                    <w:spacing w:line="276" w:lineRule="auto"/>
                    <w:rPr>
                      <w:szCs w:val="22"/>
                    </w:rPr>
                  </w:pPr>
                  <w:r w:rsidRPr="00445D89">
                    <w:rPr>
                      <w:bCs/>
                      <w:szCs w:val="22"/>
                    </w:rPr>
                    <w:t>FESS-259</w:t>
                  </w:r>
                </w:p>
              </w:tc>
            </w:tr>
            <w:tr w:rsidR="00C70867" w:rsidRPr="00445D89" w14:paraId="18693A8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0D5395"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4C7D21"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76E4B32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F6F0DD"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82FB04" w14:textId="77777777" w:rsidR="00C70867" w:rsidRPr="00445D89" w:rsidRDefault="00C70867" w:rsidP="00C70867">
                  <w:pPr>
                    <w:spacing w:line="276" w:lineRule="auto"/>
                    <w:rPr>
                      <w:szCs w:val="22"/>
                    </w:rPr>
                  </w:pPr>
                  <w:r w:rsidRPr="00445D89">
                    <w:rPr>
                      <w:szCs w:val="22"/>
                      <w:lang w:eastAsia="nl-BE"/>
                    </w:rPr>
                    <w:t>Legislation Alignment</w:t>
                  </w:r>
                </w:p>
              </w:tc>
            </w:tr>
            <w:tr w:rsidR="00C70867" w:rsidRPr="00445D89" w14:paraId="75555C8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B9ABD2"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016A3B" w14:textId="77777777" w:rsidR="00C70867" w:rsidRPr="00445D89" w:rsidRDefault="00C70867" w:rsidP="00C70867">
                  <w:pPr>
                    <w:spacing w:line="276" w:lineRule="auto"/>
                    <w:rPr>
                      <w:szCs w:val="22"/>
                      <w:lang w:eastAsia="nl-BE"/>
                    </w:rPr>
                  </w:pPr>
                  <w:r w:rsidRPr="00445D89">
                    <w:rPr>
                      <w:szCs w:val="22"/>
                      <w:lang w:eastAsia="nl-BE"/>
                    </w:rPr>
                    <w:t>IM256274</w:t>
                  </w:r>
                </w:p>
              </w:tc>
            </w:tr>
            <w:tr w:rsidR="00C70867" w:rsidRPr="00445D89" w14:paraId="31683F5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CCAEFE"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622668" w14:textId="77777777" w:rsidR="00C70867" w:rsidRPr="00445D89" w:rsidRDefault="00C70867" w:rsidP="00C70867">
                  <w:pPr>
                    <w:spacing w:line="276" w:lineRule="auto"/>
                    <w:rPr>
                      <w:szCs w:val="22"/>
                      <w:lang w:eastAsia="nl-BE"/>
                    </w:rPr>
                  </w:pPr>
                  <w:r w:rsidRPr="00445D89">
                    <w:rPr>
                      <w:szCs w:val="22"/>
                      <w:lang w:eastAsia="nl-BE"/>
                    </w:rPr>
                    <w:t>N/A</w:t>
                  </w:r>
                </w:p>
              </w:tc>
            </w:tr>
            <w:tr w:rsidR="00C70867" w:rsidRPr="00445D89" w14:paraId="4742DC5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52EB76"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1FD534" w14:textId="77777777" w:rsidR="00C70867" w:rsidRPr="00445D89" w:rsidRDefault="00C70867" w:rsidP="00C70867">
                  <w:pPr>
                    <w:pStyle w:val="ad"/>
                    <w:spacing w:line="276" w:lineRule="auto"/>
                    <w:ind w:left="0"/>
                    <w:rPr>
                      <w:szCs w:val="22"/>
                      <w:lang w:eastAsia="nl-BE"/>
                    </w:rPr>
                  </w:pPr>
                  <w:r w:rsidRPr="00445D89">
                    <w:rPr>
                      <w:szCs w:val="22"/>
                      <w:lang w:eastAsia="nl-BE"/>
                    </w:rPr>
                    <w:t>30/10/2018</w:t>
                  </w:r>
                </w:p>
              </w:tc>
            </w:tr>
            <w:tr w:rsidR="00C70867" w:rsidRPr="00445D89" w14:paraId="778A806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B0CEFFE"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A5FC80D" w14:textId="77777777" w:rsidR="00C70867" w:rsidRPr="00445D89" w:rsidRDefault="00C70867" w:rsidP="00C70867">
                  <w:pPr>
                    <w:pStyle w:val="ad"/>
                    <w:spacing w:line="276" w:lineRule="auto"/>
                    <w:ind w:left="0"/>
                    <w:rPr>
                      <w:szCs w:val="22"/>
                      <w:lang w:val="en-US"/>
                    </w:rPr>
                  </w:pPr>
                  <w:r w:rsidRPr="00445D89">
                    <w:rPr>
                      <w:szCs w:val="22"/>
                      <w:lang w:val="en-US"/>
                    </w:rPr>
                    <w:t>MSA-FR</w:t>
                  </w:r>
                </w:p>
              </w:tc>
            </w:tr>
          </w:tbl>
          <w:p w14:paraId="176CB58E" w14:textId="77777777" w:rsidR="00C70867" w:rsidRPr="00445D89" w:rsidRDefault="00C70867" w:rsidP="00C70867">
            <w:pPr>
              <w:spacing w:after="0"/>
              <w:jc w:val="left"/>
              <w:rPr>
                <w:szCs w:val="22"/>
                <w:lang w:val="en-US"/>
              </w:rPr>
            </w:pPr>
          </w:p>
        </w:tc>
      </w:tr>
      <w:tr w:rsidR="00C70867" w:rsidRPr="00445D89" w14:paraId="34D1B87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2BB8273"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1CAC02B7"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88548F"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20E989"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36F4F270"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DF0E712"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DDD670B" w14:textId="77777777" w:rsidR="00C70867" w:rsidRPr="00445D89" w:rsidRDefault="00C70867" w:rsidP="00C70867">
                  <w:pPr>
                    <w:spacing w:line="276" w:lineRule="auto"/>
                    <w:rPr>
                      <w:b/>
                      <w:szCs w:val="22"/>
                    </w:rPr>
                  </w:pPr>
                  <w:r w:rsidRPr="00445D89">
                    <w:rPr>
                      <w:b/>
                      <w:szCs w:val="22"/>
                    </w:rPr>
                    <w:t>Problem Statement</w:t>
                  </w:r>
                </w:p>
                <w:p w14:paraId="61C6F21A" w14:textId="77777777" w:rsidR="00C70867" w:rsidRPr="00445D89" w:rsidRDefault="00C70867" w:rsidP="00C70867">
                  <w:pPr>
                    <w:rPr>
                      <w:szCs w:val="22"/>
                    </w:rPr>
                  </w:pPr>
                  <w:r w:rsidRPr="00445D89">
                    <w:rPr>
                      <w:szCs w:val="22"/>
                    </w:rPr>
                    <w:t>In the common specifications, a misalignment between the legislation and the common specifications has been identified in relation to the use of economic operators as criteria in submitted administrative cooperation requests.</w:t>
                  </w:r>
                </w:p>
                <w:p w14:paraId="2842B8DF" w14:textId="77777777" w:rsidR="00C70867" w:rsidRPr="00445D89" w:rsidRDefault="00C70867" w:rsidP="00C70867">
                  <w:pPr>
                    <w:rPr>
                      <w:szCs w:val="22"/>
                    </w:rPr>
                  </w:pPr>
                  <w:r w:rsidRPr="00445D89">
                    <w:rPr>
                      <w:szCs w:val="22"/>
                    </w:rPr>
                    <w:t xml:space="preserve">In details, as per the Implementing Regulation (EU) 2016/323 Article 6(2), each request made in accordance with paragraph 1 may concern zero or more economic operators registered in the Member State of the requesting authority in accordance with Article 19(1)(a) of Regulation (EU) No 389/2012. It shall concern no more than one economic operator registered in the Member State of the requested authority. </w:t>
                  </w:r>
                </w:p>
                <w:p w14:paraId="22BB0C4B" w14:textId="77777777" w:rsidR="00C70867" w:rsidRPr="00445D89" w:rsidRDefault="00C70867" w:rsidP="00C70867">
                  <w:pPr>
                    <w:rPr>
                      <w:szCs w:val="22"/>
                    </w:rPr>
                  </w:pPr>
                  <w:r w:rsidRPr="00445D89">
                    <w:rPr>
                      <w:szCs w:val="22"/>
                    </w:rPr>
                    <w:t>However, the above clarification was not correctly transposed into the common specifications, allowing a Member State to potentially submit an administrative cooperation request which would concern more than one economic operator registered in the requested Member State.</w:t>
                  </w:r>
                </w:p>
                <w:p w14:paraId="7CD36572" w14:textId="77777777" w:rsidR="00C70867" w:rsidRPr="00445D89" w:rsidRDefault="00C70867" w:rsidP="00C70867">
                  <w:pPr>
                    <w:jc w:val="left"/>
                    <w:rPr>
                      <w:b/>
                      <w:szCs w:val="22"/>
                    </w:rPr>
                  </w:pPr>
                  <w:r w:rsidRPr="00445D89">
                    <w:rPr>
                      <w:szCs w:val="22"/>
                    </w:rPr>
                    <w:br/>
                  </w:r>
                  <w:r w:rsidRPr="00445D89">
                    <w:rPr>
                      <w:b/>
                      <w:szCs w:val="22"/>
                    </w:rPr>
                    <w:t>Proposed Solution</w:t>
                  </w:r>
                </w:p>
                <w:p w14:paraId="54E7BC33" w14:textId="77777777" w:rsidR="00C70867" w:rsidRPr="00445D89" w:rsidRDefault="00C70867" w:rsidP="00C70867">
                  <w:pPr>
                    <w:spacing w:line="276" w:lineRule="auto"/>
                    <w:rPr>
                      <w:szCs w:val="22"/>
                    </w:rPr>
                  </w:pPr>
                  <w:r w:rsidRPr="00445D89">
                    <w:rPr>
                      <w:szCs w:val="22"/>
                    </w:rPr>
                    <w:t>As per the analysis provided in the [Problem Statement], the following updates should be performed in the Excise BPMs:</w:t>
                  </w:r>
                </w:p>
                <w:p w14:paraId="592BDF0C" w14:textId="77777777" w:rsidR="00C70867" w:rsidRPr="00445D89" w:rsidRDefault="00C70867" w:rsidP="00B03D74">
                  <w:pPr>
                    <w:pStyle w:val="ad"/>
                    <w:numPr>
                      <w:ilvl w:val="0"/>
                      <w:numId w:val="51"/>
                    </w:numPr>
                    <w:spacing w:after="0" w:line="276" w:lineRule="auto"/>
                    <w:jc w:val="left"/>
                    <w:rPr>
                      <w:szCs w:val="22"/>
                    </w:rPr>
                  </w:pPr>
                  <w:r w:rsidRPr="00445D89">
                    <w:rPr>
                      <w:szCs w:val="22"/>
                    </w:rPr>
                    <w:t>A new business rule ‘BR042’ will be created with the following description:</w:t>
                  </w:r>
                </w:p>
                <w:p w14:paraId="0318A621" w14:textId="77777777" w:rsidR="00C70867" w:rsidRPr="00445D89" w:rsidRDefault="00C70867" w:rsidP="00C70867">
                  <w:pPr>
                    <w:spacing w:after="0"/>
                    <w:jc w:val="left"/>
                    <w:rPr>
                      <w:i/>
                      <w:iCs/>
                      <w:szCs w:val="22"/>
                    </w:rPr>
                  </w:pPr>
                  <w:r w:rsidRPr="00445D89">
                    <w:rPr>
                      <w:i/>
                      <w:iCs/>
                      <w:szCs w:val="22"/>
                    </w:rPr>
                    <w:t xml:space="preserve">BR ID: </w:t>
                  </w:r>
                  <w:r w:rsidRPr="00445D89">
                    <w:rPr>
                      <w:szCs w:val="22"/>
                    </w:rPr>
                    <w:t>BR042</w:t>
                  </w:r>
                  <w:r w:rsidRPr="00445D89">
                    <w:rPr>
                      <w:i/>
                      <w:iCs/>
                      <w:szCs w:val="22"/>
                    </w:rPr>
                    <w:t xml:space="preserve"> </w:t>
                  </w:r>
                </w:p>
                <w:p w14:paraId="63AA0080" w14:textId="77777777" w:rsidR="00C70867" w:rsidRPr="00445D89" w:rsidRDefault="00C70867" w:rsidP="00C70867">
                  <w:pPr>
                    <w:spacing w:after="0"/>
                    <w:jc w:val="left"/>
                    <w:rPr>
                      <w:i/>
                      <w:iCs/>
                      <w:szCs w:val="22"/>
                    </w:rPr>
                  </w:pPr>
                  <w:r w:rsidRPr="00445D89">
                    <w:rPr>
                      <w:i/>
                      <w:iCs/>
                      <w:szCs w:val="22"/>
                    </w:rPr>
                    <w:t xml:space="preserve">  </w:t>
                  </w:r>
                </w:p>
                <w:p w14:paraId="0BE21768" w14:textId="77777777" w:rsidR="00C70867" w:rsidRPr="00445D89" w:rsidRDefault="00C70867" w:rsidP="00C70867">
                  <w:pPr>
                    <w:spacing w:after="0"/>
                    <w:jc w:val="left"/>
                    <w:rPr>
                      <w:i/>
                      <w:iCs/>
                      <w:szCs w:val="22"/>
                    </w:rPr>
                  </w:pPr>
                  <w:r w:rsidRPr="00445D89">
                    <w:rPr>
                      <w:i/>
                      <w:iCs/>
                      <w:szCs w:val="22"/>
                    </w:rPr>
                    <w:t xml:space="preserve">BR Category: </w:t>
                  </w:r>
                  <w:r w:rsidRPr="00445D89">
                    <w:rPr>
                      <w:szCs w:val="22"/>
                    </w:rPr>
                    <w:t>Relation</w:t>
                  </w:r>
                  <w:r w:rsidRPr="00445D89">
                    <w:rPr>
                      <w:i/>
                      <w:iCs/>
                      <w:szCs w:val="22"/>
                    </w:rPr>
                    <w:t xml:space="preserve"> </w:t>
                  </w:r>
                </w:p>
                <w:p w14:paraId="7BA8A048" w14:textId="77777777" w:rsidR="00C70867" w:rsidRPr="00445D89" w:rsidRDefault="00C70867" w:rsidP="00C70867">
                  <w:pPr>
                    <w:spacing w:after="0"/>
                    <w:jc w:val="left"/>
                    <w:rPr>
                      <w:i/>
                      <w:iCs/>
                      <w:szCs w:val="22"/>
                    </w:rPr>
                  </w:pPr>
                  <w:r w:rsidRPr="00445D89">
                    <w:rPr>
                      <w:i/>
                      <w:iCs/>
                      <w:szCs w:val="22"/>
                    </w:rPr>
                    <w:t xml:space="preserve">  </w:t>
                  </w:r>
                </w:p>
                <w:p w14:paraId="0F19F082" w14:textId="77777777" w:rsidR="00C70867" w:rsidRPr="00445D89" w:rsidRDefault="00C70867" w:rsidP="00C70867">
                  <w:pPr>
                    <w:spacing w:after="0"/>
                    <w:jc w:val="left"/>
                    <w:rPr>
                      <w:i/>
                      <w:iCs/>
                      <w:szCs w:val="22"/>
                    </w:rPr>
                  </w:pPr>
                  <w:r w:rsidRPr="00445D89">
                    <w:rPr>
                      <w:i/>
                      <w:iCs/>
                      <w:szCs w:val="22"/>
                    </w:rPr>
                    <w:t xml:space="preserve">BR Description: </w:t>
                  </w:r>
                </w:p>
                <w:p w14:paraId="712C5290" w14:textId="77777777" w:rsidR="00C70867" w:rsidRPr="00445D89" w:rsidRDefault="00C70867" w:rsidP="00C70867">
                  <w:pPr>
                    <w:spacing w:after="0"/>
                    <w:jc w:val="left"/>
                    <w:rPr>
                      <w:szCs w:val="22"/>
                    </w:rPr>
                  </w:pPr>
                  <w:r w:rsidRPr="00445D89">
                    <w:rPr>
                      <w:szCs w:val="22"/>
                    </w:rPr>
                    <w:t>An administrative cooperation request may concern zero or more economic operators registered in the Member State of the requesting authority and may not concern more than one economic operator registered in the Member State of the requested authority.</w:t>
                  </w:r>
                </w:p>
                <w:p w14:paraId="4C684603" w14:textId="77777777" w:rsidR="00C70867" w:rsidRPr="00445D89" w:rsidRDefault="00C70867" w:rsidP="00C70867">
                  <w:pPr>
                    <w:spacing w:after="0"/>
                    <w:jc w:val="left"/>
                    <w:rPr>
                      <w:i/>
                      <w:iCs/>
                      <w:szCs w:val="22"/>
                    </w:rPr>
                  </w:pPr>
                  <w:r w:rsidRPr="00445D89">
                    <w:rPr>
                      <w:i/>
                      <w:iCs/>
                      <w:szCs w:val="22"/>
                    </w:rPr>
                    <w:t xml:space="preserve">    </w:t>
                  </w:r>
                </w:p>
                <w:p w14:paraId="5752C9EA" w14:textId="77777777" w:rsidR="00C70867" w:rsidRPr="00445D89" w:rsidRDefault="00C70867" w:rsidP="00C70867">
                  <w:pPr>
                    <w:spacing w:after="0"/>
                    <w:jc w:val="left"/>
                    <w:rPr>
                      <w:i/>
                      <w:iCs/>
                      <w:szCs w:val="22"/>
                    </w:rPr>
                  </w:pPr>
                  <w:r w:rsidRPr="00445D89">
                    <w:rPr>
                      <w:i/>
                      <w:iCs/>
                      <w:szCs w:val="22"/>
                    </w:rPr>
                    <w:t xml:space="preserve">FESS Validation Rule: </w:t>
                  </w:r>
                </w:p>
                <w:p w14:paraId="1E18F445" w14:textId="77777777" w:rsidR="00C70867" w:rsidRPr="00445D89" w:rsidRDefault="00C70867" w:rsidP="00C70867">
                  <w:pPr>
                    <w:spacing w:after="0"/>
                    <w:jc w:val="left"/>
                    <w:rPr>
                      <w:szCs w:val="22"/>
                    </w:rPr>
                  </w:pPr>
                  <w:r w:rsidRPr="00445D89">
                    <w:rPr>
                      <w:i/>
                      <w:iCs/>
                      <w:szCs w:val="22"/>
                    </w:rPr>
                    <w:t xml:space="preserve">• </w:t>
                  </w:r>
                  <w:r w:rsidRPr="00445D89">
                    <w:rPr>
                      <w:szCs w:val="22"/>
                    </w:rPr>
                    <w:t>If Trader Excise Number or VAT Number or Trader Name are used, these should concern one or more economic operators registered in the Member State of the requesting authority and no more than one economic operator registered in the Member State of the requested authority</w:t>
                  </w:r>
                </w:p>
                <w:p w14:paraId="3E5FC1E0" w14:textId="77777777" w:rsidR="00C70867" w:rsidRPr="00445D89" w:rsidRDefault="00C70867" w:rsidP="00C70867">
                  <w:pPr>
                    <w:spacing w:after="0"/>
                    <w:jc w:val="left"/>
                    <w:rPr>
                      <w:szCs w:val="22"/>
                    </w:rPr>
                  </w:pPr>
                  <w:r w:rsidRPr="00445D89">
                    <w:rPr>
                      <w:szCs w:val="22"/>
                    </w:rPr>
                    <w:t xml:space="preserve">  </w:t>
                  </w:r>
                </w:p>
                <w:p w14:paraId="7A9D7ACC" w14:textId="77777777" w:rsidR="00C70867" w:rsidRPr="00445D89" w:rsidRDefault="00C70867" w:rsidP="00C70867">
                  <w:pPr>
                    <w:spacing w:after="0"/>
                    <w:jc w:val="left"/>
                    <w:rPr>
                      <w:i/>
                      <w:iCs/>
                      <w:szCs w:val="22"/>
                    </w:rPr>
                  </w:pPr>
                  <w:r w:rsidRPr="00445D89">
                    <w:rPr>
                      <w:i/>
                      <w:iCs/>
                      <w:szCs w:val="22"/>
                    </w:rPr>
                    <w:t xml:space="preserve">IE: </w:t>
                  </w:r>
                  <w:r w:rsidRPr="00445D89">
                    <w:rPr>
                      <w:szCs w:val="22"/>
                    </w:rPr>
                    <w:t>IE721 (administrative cooperation request)</w:t>
                  </w:r>
                  <w:r w:rsidRPr="00445D89">
                    <w:rPr>
                      <w:i/>
                      <w:iCs/>
                      <w:szCs w:val="22"/>
                    </w:rPr>
                    <w:t xml:space="preserve"> </w:t>
                  </w:r>
                </w:p>
                <w:p w14:paraId="067CEECE" w14:textId="77777777" w:rsidR="00C70867" w:rsidRPr="00445D89" w:rsidRDefault="00C70867" w:rsidP="00C70867">
                  <w:pPr>
                    <w:spacing w:after="0"/>
                    <w:jc w:val="left"/>
                    <w:rPr>
                      <w:i/>
                      <w:iCs/>
                      <w:szCs w:val="22"/>
                    </w:rPr>
                  </w:pPr>
                </w:p>
                <w:p w14:paraId="01E210B5" w14:textId="77777777" w:rsidR="00C70867" w:rsidRPr="00445D89" w:rsidRDefault="00C70867" w:rsidP="00C70867">
                  <w:pPr>
                    <w:spacing w:after="0"/>
                    <w:jc w:val="left"/>
                    <w:rPr>
                      <w:szCs w:val="22"/>
                    </w:rPr>
                  </w:pPr>
                  <w:r w:rsidRPr="00445D89">
                    <w:rPr>
                      <w:i/>
                      <w:iCs/>
                      <w:szCs w:val="22"/>
                    </w:rPr>
                    <w:t xml:space="preserve">Data Item: </w:t>
                  </w:r>
                  <w:r w:rsidRPr="00445D89">
                    <w:rPr>
                      <w:szCs w:val="22"/>
                    </w:rPr>
                    <w:t>TRADER Person.Trader Excise Number/  TRADER Person.VAT Number/ TRADER Person.Trader Name</w:t>
                  </w:r>
                </w:p>
                <w:p w14:paraId="58A7A840" w14:textId="77777777" w:rsidR="00C70867" w:rsidRPr="00445D89" w:rsidRDefault="00C70867" w:rsidP="00C70867">
                  <w:pPr>
                    <w:spacing w:after="0"/>
                    <w:jc w:val="left"/>
                    <w:rPr>
                      <w:szCs w:val="22"/>
                    </w:rPr>
                  </w:pPr>
                </w:p>
                <w:p w14:paraId="32EE7772" w14:textId="77777777" w:rsidR="00C70867" w:rsidRPr="00445D89" w:rsidRDefault="00C70867" w:rsidP="00C70867">
                  <w:pPr>
                    <w:spacing w:after="0"/>
                    <w:jc w:val="left"/>
                    <w:rPr>
                      <w:i/>
                      <w:iCs/>
                      <w:szCs w:val="22"/>
                    </w:rPr>
                  </w:pPr>
                  <w:r w:rsidRPr="00445D89">
                    <w:rPr>
                      <w:i/>
                      <w:iCs/>
                      <w:szCs w:val="22"/>
                    </w:rPr>
                    <w:t xml:space="preserve">Optionality: </w:t>
                  </w:r>
                  <w:r w:rsidRPr="00445D89">
                    <w:rPr>
                      <w:szCs w:val="22"/>
                    </w:rPr>
                    <w:t>Mandatory</w:t>
                  </w:r>
                  <w:r w:rsidRPr="00445D89">
                    <w:rPr>
                      <w:i/>
                      <w:iCs/>
                      <w:szCs w:val="22"/>
                    </w:rPr>
                    <w:t xml:space="preserve"> </w:t>
                  </w:r>
                </w:p>
                <w:p w14:paraId="016912E1" w14:textId="77777777" w:rsidR="00C70867" w:rsidRPr="00445D89" w:rsidRDefault="00C70867" w:rsidP="00C70867">
                  <w:pPr>
                    <w:spacing w:after="0"/>
                    <w:jc w:val="left"/>
                    <w:rPr>
                      <w:i/>
                      <w:iCs/>
                      <w:szCs w:val="22"/>
                    </w:rPr>
                  </w:pPr>
                </w:p>
                <w:p w14:paraId="3705F9A3" w14:textId="77777777" w:rsidR="00C70867" w:rsidRPr="00445D89" w:rsidRDefault="00C70867" w:rsidP="00C70867">
                  <w:pPr>
                    <w:spacing w:after="0"/>
                    <w:jc w:val="left"/>
                    <w:rPr>
                      <w:i/>
                      <w:iCs/>
                      <w:szCs w:val="22"/>
                    </w:rPr>
                  </w:pPr>
                  <w:r w:rsidRPr="00445D89">
                    <w:rPr>
                      <w:i/>
                      <w:iCs/>
                      <w:szCs w:val="22"/>
                    </w:rPr>
                    <w:t xml:space="preserve">Comments: </w:t>
                  </w:r>
                  <w:r w:rsidRPr="00445D89">
                    <w:rPr>
                      <w:szCs w:val="22"/>
                    </w:rPr>
                    <w:t>N/A</w:t>
                  </w:r>
                  <w:r w:rsidRPr="00445D89">
                    <w:rPr>
                      <w:i/>
                      <w:iCs/>
                      <w:szCs w:val="22"/>
                    </w:rPr>
                    <w:t xml:space="preserve"> </w:t>
                  </w:r>
                </w:p>
                <w:p w14:paraId="7B46A905" w14:textId="77777777" w:rsidR="00C70867" w:rsidRPr="00445D89" w:rsidRDefault="00C70867" w:rsidP="00C70867">
                  <w:pPr>
                    <w:pStyle w:val="Web"/>
                    <w:spacing w:before="0" w:beforeAutospacing="0" w:after="0" w:afterAutospacing="0"/>
                    <w:rPr>
                      <w:szCs w:val="22"/>
                    </w:rPr>
                  </w:pPr>
                </w:p>
                <w:p w14:paraId="60CF2312" w14:textId="77777777" w:rsidR="00C70867" w:rsidRPr="00445D89" w:rsidRDefault="00C70867" w:rsidP="00C70867">
                  <w:pPr>
                    <w:pStyle w:val="ad"/>
                    <w:spacing w:line="276" w:lineRule="auto"/>
                    <w:rPr>
                      <w:szCs w:val="22"/>
                    </w:rPr>
                  </w:pPr>
                </w:p>
                <w:p w14:paraId="058145EE" w14:textId="77777777" w:rsidR="00C70867" w:rsidRPr="00445D89" w:rsidRDefault="00C70867" w:rsidP="00B03D74">
                  <w:pPr>
                    <w:pStyle w:val="ad"/>
                    <w:numPr>
                      <w:ilvl w:val="0"/>
                      <w:numId w:val="51"/>
                    </w:numPr>
                    <w:spacing w:after="0" w:line="276" w:lineRule="auto"/>
                    <w:jc w:val="left"/>
                    <w:rPr>
                      <w:szCs w:val="22"/>
                    </w:rPr>
                  </w:pPr>
                  <w:r w:rsidRPr="00445D89">
                    <w:rPr>
                      <w:szCs w:val="22"/>
                    </w:rPr>
                    <w:t>The newly created business rule will be added in the &lt;TRADER Person&gt; data group diagram under the IE721 message allocation diagram and associated with the following technical terms:</w:t>
                  </w:r>
                </w:p>
                <w:p w14:paraId="4B646D83" w14:textId="77777777" w:rsidR="00C70867" w:rsidRPr="00445D89" w:rsidRDefault="00C70867" w:rsidP="00B03D74">
                  <w:pPr>
                    <w:pStyle w:val="ad"/>
                    <w:numPr>
                      <w:ilvl w:val="1"/>
                      <w:numId w:val="51"/>
                    </w:numPr>
                    <w:spacing w:after="0" w:line="276" w:lineRule="auto"/>
                    <w:jc w:val="left"/>
                    <w:rPr>
                      <w:szCs w:val="22"/>
                    </w:rPr>
                  </w:pPr>
                  <w:r w:rsidRPr="00445D89">
                    <w:rPr>
                      <w:szCs w:val="22"/>
                    </w:rPr>
                    <w:t>Trader Excise Number</w:t>
                  </w:r>
                </w:p>
                <w:p w14:paraId="66CA2151" w14:textId="77777777" w:rsidR="00C70867" w:rsidRPr="00445D89" w:rsidRDefault="00C70867" w:rsidP="00B03D74">
                  <w:pPr>
                    <w:pStyle w:val="ad"/>
                    <w:numPr>
                      <w:ilvl w:val="1"/>
                      <w:numId w:val="51"/>
                    </w:numPr>
                    <w:spacing w:after="0" w:line="276" w:lineRule="auto"/>
                    <w:jc w:val="left"/>
                    <w:rPr>
                      <w:szCs w:val="22"/>
                    </w:rPr>
                  </w:pPr>
                  <w:r w:rsidRPr="00445D89">
                    <w:rPr>
                      <w:szCs w:val="22"/>
                    </w:rPr>
                    <w:t>VAT Number</w:t>
                  </w:r>
                </w:p>
                <w:p w14:paraId="736CFB63" w14:textId="77777777" w:rsidR="00C70867" w:rsidRPr="00445D89" w:rsidRDefault="00C70867" w:rsidP="00B03D74">
                  <w:pPr>
                    <w:pStyle w:val="ad"/>
                    <w:numPr>
                      <w:ilvl w:val="1"/>
                      <w:numId w:val="51"/>
                    </w:numPr>
                    <w:spacing w:after="0" w:line="276" w:lineRule="auto"/>
                    <w:jc w:val="left"/>
                    <w:rPr>
                      <w:szCs w:val="22"/>
                    </w:rPr>
                  </w:pPr>
                  <w:r w:rsidRPr="00445D89">
                    <w:rPr>
                      <w:szCs w:val="22"/>
                    </w:rPr>
                    <w:t>Trader Name</w:t>
                  </w:r>
                </w:p>
              </w:tc>
            </w:tr>
            <w:tr w:rsidR="00C70867" w:rsidRPr="00445D89" w14:paraId="6EFAD292"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0574B2"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25AD1D7" w14:textId="77777777" w:rsidR="00C70867" w:rsidRPr="00445D89" w:rsidRDefault="00C70867" w:rsidP="00C70867">
                  <w:pPr>
                    <w:spacing w:line="276" w:lineRule="auto"/>
                    <w:rPr>
                      <w:szCs w:val="22"/>
                    </w:rPr>
                  </w:pPr>
                  <w:r w:rsidRPr="00445D89">
                    <w:rPr>
                      <w:szCs w:val="22"/>
                    </w:rPr>
                    <w:t>Specification Documents:</w:t>
                  </w:r>
                </w:p>
                <w:p w14:paraId="513104A3" w14:textId="3A3281FB"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(Low)</w:t>
                  </w:r>
                  <w:r w:rsidR="00567B25">
                    <w:rPr>
                      <w:rFonts w:ascii="Times New Roman" w:hAnsi="Times New Roman" w:cs="Times New Roman"/>
                      <w:sz w:val="22"/>
                      <w:szCs w:val="22"/>
                      <w:lang w:val="nn-NO"/>
                    </w:rPr>
                    <w:t>;</w:t>
                  </w:r>
                </w:p>
                <w:p w14:paraId="608BD1C1"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(Low).</w:t>
                  </w:r>
                </w:p>
              </w:tc>
            </w:tr>
            <w:tr w:rsidR="00C70867" w:rsidRPr="00445D89" w14:paraId="3BC98FEF"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6D15BD"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EE7C050" w14:textId="77777777" w:rsidR="00C70867" w:rsidRPr="00445D89" w:rsidRDefault="00C70867" w:rsidP="00C70867">
                  <w:pPr>
                    <w:spacing w:line="276" w:lineRule="auto"/>
                    <w:rPr>
                      <w:szCs w:val="22"/>
                    </w:rPr>
                  </w:pPr>
                  <w:r w:rsidRPr="00445D89">
                    <w:rPr>
                      <w:szCs w:val="22"/>
                    </w:rPr>
                    <w:t>If the proposed change is not implemented, the common specifications will not be aligned with the corresponding legislation in relation to administrative cooperation requests.</w:t>
                  </w:r>
                </w:p>
              </w:tc>
            </w:tr>
            <w:tr w:rsidR="00C70867" w:rsidRPr="00445D89" w14:paraId="00AD834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A3999E"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5491B6A"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1097B1F2"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9134F9"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CA9FE90" w14:textId="77777777" w:rsidR="00C70867" w:rsidRPr="00445D89" w:rsidRDefault="00C70867" w:rsidP="00C70867">
                  <w:pPr>
                    <w:spacing w:line="276" w:lineRule="auto"/>
                    <w:rPr>
                      <w:color w:val="000000"/>
                      <w:szCs w:val="22"/>
                    </w:rPr>
                  </w:pPr>
                  <w:r w:rsidRPr="00445D89">
                    <w:rPr>
                      <w:szCs w:val="22"/>
                      <w:lang w:val="en-US"/>
                    </w:rPr>
                    <w:t>The deployment approach is addressed in the downstream DDNEA RFC.</w:t>
                  </w:r>
                </w:p>
              </w:tc>
            </w:tr>
            <w:tr w:rsidR="00C70867" w:rsidRPr="00445D89" w14:paraId="23D51B4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69241A8"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3ED96B8"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5CBBFA61"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sz w:val="22"/>
                      <w:szCs w:val="22"/>
                    </w:rPr>
                    <w:t>DDNEA-P4-292;</w:t>
                  </w:r>
                </w:p>
                <w:p w14:paraId="32814231"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sz w:val="22"/>
                      <w:szCs w:val="22"/>
                    </w:rPr>
                    <w:t xml:space="preserve"> -.</w:t>
                  </w:r>
                </w:p>
              </w:tc>
            </w:tr>
          </w:tbl>
          <w:p w14:paraId="41856071" w14:textId="77777777" w:rsidR="00C70867" w:rsidRPr="00445D89" w:rsidRDefault="00C70867" w:rsidP="00C70867">
            <w:pPr>
              <w:spacing w:after="0"/>
              <w:jc w:val="left"/>
              <w:rPr>
                <w:szCs w:val="22"/>
                <w:lang w:val="en-US"/>
              </w:rPr>
            </w:pPr>
          </w:p>
        </w:tc>
      </w:tr>
      <w:tr w:rsidR="00C70867" w:rsidRPr="00445D89" w14:paraId="46885F3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C9EE999"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6BA4C97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748526"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24D24E" w14:textId="77777777" w:rsidR="00C70867" w:rsidRPr="00445D89" w:rsidRDefault="00C70867" w:rsidP="00C70867">
                  <w:pPr>
                    <w:spacing w:line="276" w:lineRule="auto"/>
                    <w:rPr>
                      <w:szCs w:val="22"/>
                    </w:rPr>
                  </w:pPr>
                  <w:r w:rsidRPr="00445D89">
                    <w:rPr>
                      <w:szCs w:val="22"/>
                    </w:rPr>
                    <w:t>N/A</w:t>
                  </w:r>
                </w:p>
              </w:tc>
            </w:tr>
            <w:tr w:rsidR="00C70867" w:rsidRPr="00445D89" w14:paraId="5BA19B5A"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BD18684"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02236EB" w14:textId="77777777" w:rsidR="00C70867" w:rsidRPr="00445D89" w:rsidRDefault="00C70867" w:rsidP="00C70867">
                  <w:pPr>
                    <w:spacing w:line="276" w:lineRule="auto"/>
                    <w:rPr>
                      <w:szCs w:val="22"/>
                    </w:rPr>
                  </w:pPr>
                  <w:r w:rsidRPr="00445D89">
                    <w:rPr>
                      <w:szCs w:val="22"/>
                    </w:rPr>
                    <w:t>N/A</w:t>
                  </w:r>
                </w:p>
              </w:tc>
            </w:tr>
          </w:tbl>
          <w:p w14:paraId="61D1BE8F" w14:textId="77777777" w:rsidR="00C70867" w:rsidRPr="00445D89" w:rsidRDefault="00C70867" w:rsidP="00C70867">
            <w:pPr>
              <w:spacing w:after="0"/>
              <w:jc w:val="left"/>
              <w:rPr>
                <w:szCs w:val="22"/>
                <w:lang w:val="en-US"/>
              </w:rPr>
            </w:pPr>
          </w:p>
        </w:tc>
      </w:tr>
      <w:tr w:rsidR="00C70867" w:rsidRPr="00445D89" w14:paraId="5508779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8BAD1EB"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3CC4455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142300"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498F8FF1"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2391DB55" w14:textId="77777777" w:rsidR="00C70867" w:rsidRPr="00445D89" w:rsidRDefault="00C70867" w:rsidP="00B03D74">
                  <w:pPr>
                    <w:numPr>
                      <w:ilvl w:val="0"/>
                      <w:numId w:val="25"/>
                    </w:numPr>
                    <w:spacing w:line="276" w:lineRule="auto"/>
                    <w:rPr>
                      <w:szCs w:val="22"/>
                    </w:rPr>
                  </w:pPr>
                  <w:r w:rsidRPr="00445D89">
                    <w:rPr>
                      <w:b/>
                      <w:szCs w:val="22"/>
                    </w:rPr>
                    <w:t>Approval process:</w:t>
                  </w:r>
                </w:p>
                <w:p w14:paraId="2D9809FF"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4F40DB63"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A5F6CC"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09F9CD2D" w14:textId="77777777" w:rsidR="00C70867" w:rsidRPr="00445D89" w:rsidRDefault="00C70867" w:rsidP="00C70867">
                  <w:pPr>
                    <w:spacing w:line="276" w:lineRule="auto"/>
                    <w:rPr>
                      <w:szCs w:val="22"/>
                    </w:rPr>
                  </w:pPr>
                  <w:r w:rsidRPr="00445D89">
                    <w:rPr>
                      <w:szCs w:val="22"/>
                    </w:rPr>
                    <w:t>N/A</w:t>
                  </w:r>
                </w:p>
              </w:tc>
            </w:tr>
            <w:tr w:rsidR="00C70867" w:rsidRPr="00445D89" w14:paraId="62671FF3"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2D4CF8"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12EE7E11" w14:textId="77777777" w:rsidR="00C70867" w:rsidRPr="00445D89" w:rsidRDefault="00C70867" w:rsidP="00C70867">
                  <w:pPr>
                    <w:spacing w:line="276" w:lineRule="auto"/>
                    <w:rPr>
                      <w:szCs w:val="22"/>
                    </w:rPr>
                  </w:pPr>
                  <w:bookmarkStart w:id="56" w:name="_Hlk39477729"/>
                  <w:r w:rsidRPr="00445D89">
                    <w:rPr>
                      <w:szCs w:val="22"/>
                    </w:rPr>
                    <w:t>EMCS CAB #190 on 06/05/2020</w:t>
                  </w:r>
                  <w:bookmarkEnd w:id="56"/>
                </w:p>
              </w:tc>
            </w:tr>
          </w:tbl>
          <w:p w14:paraId="29419BF3" w14:textId="77777777" w:rsidR="00C70867" w:rsidRPr="00445D89" w:rsidRDefault="00C70867" w:rsidP="00C70867">
            <w:pPr>
              <w:spacing w:after="0"/>
              <w:jc w:val="left"/>
              <w:rPr>
                <w:szCs w:val="22"/>
                <w:lang w:val="en-US"/>
              </w:rPr>
            </w:pPr>
          </w:p>
        </w:tc>
      </w:tr>
      <w:tr w:rsidR="00C70867" w:rsidRPr="00445D89" w14:paraId="07775B8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E1C708"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41B0BBC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9D678E"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9A90C6"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3A919A17"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20451E"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084D7D" w14:textId="12780365" w:rsidR="00C70867" w:rsidRPr="00445D89" w:rsidRDefault="005C7E1E" w:rsidP="00C70867">
                  <w:pPr>
                    <w:spacing w:line="276" w:lineRule="auto"/>
                    <w:rPr>
                      <w:szCs w:val="22"/>
                    </w:rPr>
                  </w:pPr>
                  <w:r>
                    <w:rPr>
                      <w:szCs w:val="22"/>
                    </w:rPr>
                    <w:t>13/02/2023</w:t>
                  </w:r>
                </w:p>
              </w:tc>
            </w:tr>
            <w:tr w:rsidR="00C70867" w:rsidRPr="00445D89" w14:paraId="7A0082F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D12A7C"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957D7D9" w14:textId="77777777" w:rsidR="00C70867" w:rsidRPr="00445D89" w:rsidRDefault="00C70867" w:rsidP="00C70867">
                  <w:pPr>
                    <w:spacing w:line="276" w:lineRule="auto"/>
                    <w:rPr>
                      <w:szCs w:val="22"/>
                    </w:rPr>
                  </w:pPr>
                  <w:r w:rsidRPr="00445D89">
                    <w:rPr>
                      <w:szCs w:val="22"/>
                    </w:rPr>
                    <w:t>TBD</w:t>
                  </w:r>
                </w:p>
              </w:tc>
            </w:tr>
          </w:tbl>
          <w:p w14:paraId="00ACFD20" w14:textId="77777777" w:rsidR="00C70867" w:rsidRPr="00445D89" w:rsidRDefault="00C70867" w:rsidP="00C70867">
            <w:pPr>
              <w:spacing w:after="0"/>
              <w:jc w:val="left"/>
              <w:rPr>
                <w:szCs w:val="22"/>
                <w:lang w:val="en-US"/>
              </w:rPr>
            </w:pPr>
          </w:p>
        </w:tc>
      </w:tr>
      <w:tr w:rsidR="00C70867" w:rsidRPr="00445D89" w14:paraId="4983092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8FE94D9"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099DEA2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A10929"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1E92E32" w14:textId="77777777" w:rsidR="00C70867" w:rsidRPr="00445D89" w:rsidRDefault="00C70867" w:rsidP="00C70867">
                  <w:pPr>
                    <w:spacing w:line="276" w:lineRule="auto"/>
                    <w:rPr>
                      <w:szCs w:val="22"/>
                    </w:rPr>
                  </w:pPr>
                  <w:r w:rsidRPr="00445D89">
                    <w:rPr>
                      <w:szCs w:val="22"/>
                    </w:rPr>
                    <w:t>N/A</w:t>
                  </w:r>
                </w:p>
              </w:tc>
            </w:tr>
            <w:tr w:rsidR="00C70867" w:rsidRPr="00445D89" w14:paraId="2DE3609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A2C9BEC"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C665BF9" w14:textId="77777777" w:rsidR="00C70867" w:rsidRPr="00445D89" w:rsidRDefault="00C70867" w:rsidP="00C70867">
                  <w:pPr>
                    <w:spacing w:line="276" w:lineRule="auto"/>
                    <w:rPr>
                      <w:szCs w:val="22"/>
                    </w:rPr>
                  </w:pPr>
                  <w:r w:rsidRPr="00445D89">
                    <w:rPr>
                      <w:szCs w:val="22"/>
                    </w:rPr>
                    <w:t>N/A</w:t>
                  </w:r>
                </w:p>
              </w:tc>
            </w:tr>
          </w:tbl>
          <w:p w14:paraId="06FD967E" w14:textId="77777777" w:rsidR="00C70867" w:rsidRPr="00445D89" w:rsidRDefault="00C70867" w:rsidP="00C70867">
            <w:pPr>
              <w:spacing w:after="0"/>
              <w:jc w:val="left"/>
              <w:rPr>
                <w:szCs w:val="22"/>
                <w:lang w:val="en-US"/>
              </w:rPr>
            </w:pPr>
          </w:p>
        </w:tc>
      </w:tr>
    </w:tbl>
    <w:p w14:paraId="43024162" w14:textId="77777777" w:rsidR="00C70867" w:rsidRPr="00445D89" w:rsidRDefault="00C70867" w:rsidP="00C70867">
      <w:pPr>
        <w:spacing w:after="0" w:line="240" w:lineRule="auto"/>
        <w:jc w:val="left"/>
        <w:rPr>
          <w:szCs w:val="22"/>
        </w:rPr>
      </w:pPr>
    </w:p>
    <w:p w14:paraId="489312E2" w14:textId="77777777" w:rsidR="00C70867" w:rsidRPr="00445D89" w:rsidRDefault="00C70867" w:rsidP="00C70867">
      <w:pPr>
        <w:spacing w:after="0" w:line="240" w:lineRule="auto"/>
        <w:jc w:val="left"/>
        <w:rPr>
          <w:szCs w:val="22"/>
        </w:rPr>
      </w:pPr>
      <w:r w:rsidRPr="00445D89">
        <w:rPr>
          <w:szCs w:val="22"/>
        </w:rPr>
        <w:br w:type="page"/>
      </w:r>
    </w:p>
    <w:p w14:paraId="4D48507A" w14:textId="77777777" w:rsidR="00C70867" w:rsidRPr="00445D89" w:rsidRDefault="00C70867" w:rsidP="00C70867">
      <w:pPr>
        <w:pStyle w:val="4"/>
        <w:rPr>
          <w:szCs w:val="22"/>
        </w:rPr>
      </w:pPr>
      <w:r w:rsidRPr="00445D89">
        <w:rPr>
          <w:szCs w:val="22"/>
        </w:rPr>
        <w:t>FESS-260 – Update naming and format of the &lt;Gross Weight&gt; and &lt;Net Weight&gt; data items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7D31C73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A443322"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1F5D510A"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56A7EE2"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19294A4" w14:textId="77777777" w:rsidR="00C70867" w:rsidRPr="00445D89" w:rsidRDefault="00C70867" w:rsidP="00C70867">
                  <w:pPr>
                    <w:spacing w:line="276" w:lineRule="auto"/>
                    <w:rPr>
                      <w:szCs w:val="22"/>
                    </w:rPr>
                  </w:pPr>
                  <w:r w:rsidRPr="00445D89">
                    <w:rPr>
                      <w:bCs/>
                      <w:szCs w:val="22"/>
                    </w:rPr>
                    <w:t>FESS-260</w:t>
                  </w:r>
                </w:p>
              </w:tc>
            </w:tr>
            <w:tr w:rsidR="00C70867" w:rsidRPr="00445D89" w14:paraId="5EDE6A2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FAB10B"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166C69F"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12FD9C0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9B09FA"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DA7669" w14:textId="77777777" w:rsidR="00C70867" w:rsidRPr="00445D89" w:rsidRDefault="00C70867" w:rsidP="00C70867">
                  <w:pPr>
                    <w:spacing w:line="276" w:lineRule="auto"/>
                    <w:rPr>
                      <w:szCs w:val="22"/>
                    </w:rPr>
                  </w:pPr>
                  <w:r w:rsidRPr="00445D89">
                    <w:rPr>
                      <w:szCs w:val="22"/>
                      <w:lang w:eastAsia="nl-BE"/>
                    </w:rPr>
                    <w:t>Increase of Functionality</w:t>
                  </w:r>
                </w:p>
              </w:tc>
            </w:tr>
            <w:tr w:rsidR="00C70867" w:rsidRPr="00445D89" w14:paraId="6FE715B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56573C"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5D6B37" w14:textId="77777777" w:rsidR="00C70867" w:rsidRPr="00445D89" w:rsidRDefault="00C70867" w:rsidP="00C70867">
                  <w:pPr>
                    <w:spacing w:line="276" w:lineRule="auto"/>
                    <w:rPr>
                      <w:szCs w:val="22"/>
                    </w:rPr>
                  </w:pPr>
                  <w:r w:rsidRPr="00445D89">
                    <w:rPr>
                      <w:szCs w:val="22"/>
                      <w:lang w:eastAsia="nl-BE"/>
                    </w:rPr>
                    <w:t>IM278408</w:t>
                  </w:r>
                </w:p>
              </w:tc>
            </w:tr>
            <w:tr w:rsidR="00C70867" w:rsidRPr="00445D89" w14:paraId="0C70F0F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37F2AF"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065CCDB" w14:textId="77777777" w:rsidR="00C70867" w:rsidRPr="00445D89" w:rsidRDefault="00C70867" w:rsidP="00C70867">
                  <w:pPr>
                    <w:spacing w:line="276" w:lineRule="auto"/>
                    <w:rPr>
                      <w:szCs w:val="22"/>
                    </w:rPr>
                  </w:pPr>
                  <w:r w:rsidRPr="00445D89">
                    <w:rPr>
                      <w:color w:val="000000"/>
                      <w:szCs w:val="22"/>
                      <w:lang w:eastAsia="el-GR"/>
                    </w:rPr>
                    <w:t>N/A</w:t>
                  </w:r>
                </w:p>
              </w:tc>
            </w:tr>
            <w:tr w:rsidR="00C70867" w:rsidRPr="00445D89" w14:paraId="543984E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D9BE19"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5EBB05" w14:textId="77777777" w:rsidR="00C70867" w:rsidRPr="00445D89" w:rsidRDefault="00C70867" w:rsidP="00C70867">
                  <w:pPr>
                    <w:pStyle w:val="ad"/>
                    <w:spacing w:line="276" w:lineRule="auto"/>
                    <w:ind w:left="0"/>
                    <w:rPr>
                      <w:szCs w:val="22"/>
                      <w:lang w:val="en-US"/>
                    </w:rPr>
                  </w:pPr>
                  <w:r w:rsidRPr="00445D89">
                    <w:rPr>
                      <w:szCs w:val="22"/>
                      <w:lang w:val="en-US"/>
                    </w:rPr>
                    <w:t>22/11/2018</w:t>
                  </w:r>
                </w:p>
              </w:tc>
            </w:tr>
            <w:tr w:rsidR="00C70867" w:rsidRPr="00445D89" w14:paraId="4BA07CB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DACAD2B"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47C3240" w14:textId="77777777" w:rsidR="00C70867" w:rsidRPr="00445D89" w:rsidRDefault="00C70867" w:rsidP="00C70867">
                  <w:pPr>
                    <w:pStyle w:val="ad"/>
                    <w:spacing w:line="276" w:lineRule="auto"/>
                    <w:ind w:left="0"/>
                    <w:rPr>
                      <w:szCs w:val="22"/>
                      <w:lang w:val="en-US"/>
                    </w:rPr>
                  </w:pPr>
                  <w:r w:rsidRPr="00445D89">
                    <w:rPr>
                      <w:szCs w:val="22"/>
                      <w:lang w:val="en-US"/>
                    </w:rPr>
                    <w:t>MSA-LV</w:t>
                  </w:r>
                </w:p>
              </w:tc>
            </w:tr>
          </w:tbl>
          <w:p w14:paraId="66DE6767" w14:textId="77777777" w:rsidR="00C70867" w:rsidRPr="00445D89" w:rsidRDefault="00C70867" w:rsidP="00C70867">
            <w:pPr>
              <w:spacing w:after="0"/>
              <w:jc w:val="left"/>
              <w:rPr>
                <w:szCs w:val="22"/>
                <w:lang w:val="en-US"/>
              </w:rPr>
            </w:pPr>
          </w:p>
        </w:tc>
      </w:tr>
      <w:tr w:rsidR="00C70867" w:rsidRPr="00445D89" w14:paraId="07A6474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9B458ED"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29ED28B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C4751C"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9CD7423" w14:textId="77777777" w:rsidR="00C70867" w:rsidRPr="00445D89" w:rsidRDefault="00C70867" w:rsidP="00C70867">
                  <w:pPr>
                    <w:spacing w:line="276" w:lineRule="auto"/>
                    <w:rPr>
                      <w:szCs w:val="22"/>
                    </w:rPr>
                  </w:pPr>
                  <w:r w:rsidRPr="00445D89">
                    <w:rPr>
                      <w:color w:val="000000" w:themeColor="text1"/>
                      <w:szCs w:val="22"/>
                    </w:rPr>
                    <w:t>Medium</w:t>
                  </w:r>
                </w:p>
              </w:tc>
            </w:tr>
            <w:tr w:rsidR="00C70867" w:rsidRPr="00445D89" w14:paraId="68C0262E"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3F2788"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3DC5157" w14:textId="77777777" w:rsidR="00C70867" w:rsidRPr="00445D89" w:rsidRDefault="00C70867" w:rsidP="00C70867">
                  <w:pPr>
                    <w:spacing w:line="276" w:lineRule="auto"/>
                    <w:rPr>
                      <w:b/>
                      <w:szCs w:val="22"/>
                    </w:rPr>
                  </w:pPr>
                  <w:r w:rsidRPr="00445D89">
                    <w:rPr>
                      <w:b/>
                      <w:szCs w:val="22"/>
                    </w:rPr>
                    <w:t>Problem Statement</w:t>
                  </w:r>
                </w:p>
                <w:p w14:paraId="262954A4" w14:textId="77777777" w:rsidR="00C70867" w:rsidRPr="00445D89" w:rsidRDefault="00C70867" w:rsidP="00C70867">
                  <w:pPr>
                    <w:rPr>
                      <w:szCs w:val="22"/>
                    </w:rPr>
                  </w:pPr>
                  <w:r w:rsidRPr="00445D89">
                    <w:rPr>
                      <w:szCs w:val="22"/>
                    </w:rPr>
                    <w:t xml:space="preserve">The current format used in EMCS functional specifications for both &lt;Net Weight&gt; and &lt;Gross Weight&gt; is ‘n..15,2’. It has been highlighted by MSA-LV, that this format may potentially lead to inconsistencies in the corresponding values added in an e-AD, as well as possible rounding issues. This is because according to the 'UNITS OF MEASURE' business codelist (BC52), the goods included in an e-AD can be measured (amongst others) in 'kg' or 'litres'. This would imply that the net or gross weight of the goods included in an e-AD would potentially need to be measured using 3 decimals (e.g. 10,555 kg or 1,375 litres). </w:t>
                  </w:r>
                </w:p>
                <w:p w14:paraId="1AA0EFD9" w14:textId="77777777" w:rsidR="00C70867" w:rsidRPr="00445D89" w:rsidRDefault="00C70867" w:rsidP="00C70867">
                  <w:pPr>
                    <w:rPr>
                      <w:szCs w:val="22"/>
                    </w:rPr>
                  </w:pPr>
                </w:p>
                <w:p w14:paraId="2B1E0A43" w14:textId="77777777" w:rsidR="00C70867" w:rsidRPr="00445D89" w:rsidRDefault="00C70867" w:rsidP="00C70867">
                  <w:pPr>
                    <w:spacing w:line="276" w:lineRule="auto"/>
                    <w:rPr>
                      <w:b/>
                      <w:szCs w:val="22"/>
                    </w:rPr>
                  </w:pPr>
                  <w:r w:rsidRPr="00445D89">
                    <w:rPr>
                      <w:b/>
                      <w:szCs w:val="22"/>
                    </w:rPr>
                    <w:t>Proposed Solution</w:t>
                  </w:r>
                </w:p>
                <w:p w14:paraId="3A7C692F" w14:textId="77777777" w:rsidR="00C70867" w:rsidRPr="00445D89" w:rsidRDefault="00C70867" w:rsidP="00C70867">
                  <w:pPr>
                    <w:spacing w:line="276" w:lineRule="auto"/>
                    <w:rPr>
                      <w:szCs w:val="22"/>
                    </w:rPr>
                  </w:pPr>
                  <w:r w:rsidRPr="00445D89">
                    <w:rPr>
                      <w:szCs w:val="22"/>
                    </w:rPr>
                    <w:t>As per the analysis provided in the [Problem Statement] and in alignment with the Customs domain data model, the following updates shall be performed in the Excise BPMs:</w:t>
                  </w:r>
                </w:p>
                <w:p w14:paraId="51DBF66E"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The existing technical term &lt;Gross Weight&gt; will be renamed to &lt;Gross Mass&gt;;</w:t>
                  </w:r>
                </w:p>
                <w:p w14:paraId="7E89C94D"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The format of the updated &lt;Gross Mass&gt; technical term will be updated to ‘n..16,6’;</w:t>
                  </w:r>
                </w:p>
                <w:p w14:paraId="06FC8C08"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The existing technical term &lt;Net Weight&gt; will be renamed to &lt;Net Mass&gt;;</w:t>
                  </w:r>
                </w:p>
                <w:p w14:paraId="2194C887"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The format of the updated &lt;Net Mass&gt; technical term will be updated to ‘n..16,6’.</w:t>
                  </w:r>
                </w:p>
                <w:p w14:paraId="63DDB0AB" w14:textId="77777777" w:rsidR="00C70867" w:rsidRPr="00445D89" w:rsidRDefault="00C70867" w:rsidP="00B03D74">
                  <w:pPr>
                    <w:pStyle w:val="ad"/>
                    <w:numPr>
                      <w:ilvl w:val="0"/>
                      <w:numId w:val="47"/>
                    </w:numPr>
                    <w:spacing w:after="0" w:line="276" w:lineRule="auto"/>
                    <w:jc w:val="left"/>
                    <w:rPr>
                      <w:szCs w:val="22"/>
                    </w:rPr>
                  </w:pPr>
                  <w:r w:rsidRPr="00445D89">
                    <w:rPr>
                      <w:szCs w:val="22"/>
                    </w:rPr>
                    <w:t>The 'Remark/Example' field of the &lt;Net Mass&gt; technical term will be updated with the below text: "Enter the net mass of the concerned goods, expressed in kilograms. The net mass is the mass of the goods without any packaging.</w:t>
                  </w:r>
                </w:p>
                <w:p w14:paraId="4ACF70DA" w14:textId="77777777" w:rsidR="00C70867" w:rsidRPr="00445D89" w:rsidRDefault="00C70867" w:rsidP="00C70867">
                  <w:pPr>
                    <w:spacing w:after="0" w:line="276" w:lineRule="auto"/>
                    <w:jc w:val="left"/>
                    <w:rPr>
                      <w:szCs w:val="22"/>
                    </w:rPr>
                  </w:pPr>
                </w:p>
                <w:p w14:paraId="13294825" w14:textId="77777777" w:rsidR="00C70867" w:rsidRPr="00445D89" w:rsidRDefault="00C70867" w:rsidP="00C70867">
                  <w:pPr>
                    <w:spacing w:after="0" w:line="276" w:lineRule="auto"/>
                    <w:jc w:val="left"/>
                    <w:rPr>
                      <w:szCs w:val="22"/>
                    </w:rPr>
                  </w:pPr>
                  <w:r w:rsidRPr="00445D89">
                    <w:rPr>
                      <w:szCs w:val="22"/>
                    </w:rPr>
                    <w:t>Where a net mass greater than 1 kg includes a fraction of a unit (kg), it may be rounded off in the following manner:</w:t>
                  </w:r>
                </w:p>
                <w:p w14:paraId="31C16AF7" w14:textId="77777777" w:rsidR="00C70867" w:rsidRPr="00445D89" w:rsidRDefault="00C70867" w:rsidP="00C70867">
                  <w:pPr>
                    <w:spacing w:after="0" w:line="276" w:lineRule="auto"/>
                    <w:jc w:val="left"/>
                    <w:rPr>
                      <w:szCs w:val="22"/>
                    </w:rPr>
                  </w:pPr>
                  <w:r w:rsidRPr="00445D89">
                    <w:rPr>
                      <w:szCs w:val="22"/>
                    </w:rPr>
                    <w:t>— from 0.001 to 0.499: rounding down to the nearest kg;</w:t>
                  </w:r>
                </w:p>
                <w:p w14:paraId="6431500F" w14:textId="77777777" w:rsidR="00C70867" w:rsidRPr="00445D89" w:rsidRDefault="00C70867" w:rsidP="00C70867">
                  <w:pPr>
                    <w:spacing w:after="0" w:line="276" w:lineRule="auto"/>
                    <w:jc w:val="left"/>
                    <w:rPr>
                      <w:szCs w:val="22"/>
                    </w:rPr>
                  </w:pPr>
                  <w:r w:rsidRPr="00445D89">
                    <w:rPr>
                      <w:szCs w:val="22"/>
                    </w:rPr>
                    <w:t>— from 0.5 to 0.999: rounding up to the nearest kg.</w:t>
                  </w:r>
                </w:p>
                <w:p w14:paraId="52D9307B" w14:textId="77777777" w:rsidR="00C70867" w:rsidRPr="00445D89" w:rsidRDefault="00C70867" w:rsidP="00C70867">
                  <w:pPr>
                    <w:spacing w:after="0" w:line="276" w:lineRule="auto"/>
                    <w:jc w:val="left"/>
                    <w:rPr>
                      <w:szCs w:val="22"/>
                    </w:rPr>
                  </w:pPr>
                </w:p>
                <w:p w14:paraId="7125C123" w14:textId="77777777" w:rsidR="00C70867" w:rsidRPr="00445D89" w:rsidRDefault="00C70867" w:rsidP="00C70867">
                  <w:pPr>
                    <w:spacing w:after="0" w:line="276" w:lineRule="auto"/>
                    <w:jc w:val="left"/>
                    <w:rPr>
                      <w:szCs w:val="22"/>
                    </w:rPr>
                  </w:pPr>
                  <w:r w:rsidRPr="00445D89">
                    <w:rPr>
                      <w:szCs w:val="22"/>
                    </w:rPr>
                    <w:t>A net mass of less than 1 kg should be entered as '0.' followed by a number of decimals up to 6, discarding all "0" at the end of the quantity (e.g. 0.123 for a package of 123 grams, 0.00304 for a package of 3 grams and 40 milligrams or 0.000654 for a package of 654 milligrams)."</w:t>
                  </w:r>
                </w:p>
                <w:p w14:paraId="506F4F7A" w14:textId="77777777" w:rsidR="00C70867" w:rsidRPr="00445D89" w:rsidRDefault="00C70867" w:rsidP="00C70867">
                  <w:pPr>
                    <w:spacing w:after="0" w:line="276" w:lineRule="auto"/>
                    <w:jc w:val="left"/>
                    <w:rPr>
                      <w:szCs w:val="22"/>
                    </w:rPr>
                  </w:pPr>
                </w:p>
                <w:p w14:paraId="5948ED96" w14:textId="77777777" w:rsidR="00C70867" w:rsidRPr="00445D89" w:rsidRDefault="00C70867" w:rsidP="00B03D74">
                  <w:pPr>
                    <w:pStyle w:val="ad"/>
                    <w:numPr>
                      <w:ilvl w:val="0"/>
                      <w:numId w:val="47"/>
                    </w:numPr>
                    <w:spacing w:after="0" w:line="276" w:lineRule="auto"/>
                    <w:jc w:val="left"/>
                    <w:rPr>
                      <w:szCs w:val="22"/>
                    </w:rPr>
                  </w:pPr>
                  <w:r w:rsidRPr="00445D89">
                    <w:rPr>
                      <w:szCs w:val="22"/>
                    </w:rPr>
                    <w:t>The 'Remark/Example' field of the &lt;Gross Mass&gt; technical term will be updated with the below text: "Enter the gross mass of the concerned goods, expressed in kilograms. The gross mass is the aggregate mass of the goods with all their packaging, excluding containers and other transport equipment.</w:t>
                  </w:r>
                </w:p>
                <w:p w14:paraId="5DCF6D68" w14:textId="77777777" w:rsidR="00C70867" w:rsidRPr="00445D89" w:rsidRDefault="00C70867" w:rsidP="00C70867">
                  <w:pPr>
                    <w:spacing w:after="0" w:line="276" w:lineRule="auto"/>
                    <w:jc w:val="left"/>
                    <w:rPr>
                      <w:szCs w:val="22"/>
                    </w:rPr>
                  </w:pPr>
                </w:p>
                <w:p w14:paraId="79A5076B" w14:textId="77777777" w:rsidR="00C70867" w:rsidRPr="00445D89" w:rsidRDefault="00C70867" w:rsidP="00C70867">
                  <w:pPr>
                    <w:spacing w:after="0" w:line="276" w:lineRule="auto"/>
                    <w:jc w:val="left"/>
                    <w:rPr>
                      <w:szCs w:val="22"/>
                    </w:rPr>
                  </w:pPr>
                  <w:r w:rsidRPr="00445D89">
                    <w:rPr>
                      <w:szCs w:val="22"/>
                    </w:rPr>
                    <w:t>Where a gross mass greater than 1 kg includes a fraction of a unit (kg), it may be rounded off in the following manner:</w:t>
                  </w:r>
                </w:p>
                <w:p w14:paraId="4B1A8F81" w14:textId="77777777" w:rsidR="00C70867" w:rsidRPr="00445D89" w:rsidRDefault="00C70867" w:rsidP="00C70867">
                  <w:pPr>
                    <w:spacing w:after="0" w:line="276" w:lineRule="auto"/>
                    <w:jc w:val="left"/>
                    <w:rPr>
                      <w:szCs w:val="22"/>
                    </w:rPr>
                  </w:pPr>
                  <w:r w:rsidRPr="00445D89">
                    <w:rPr>
                      <w:szCs w:val="22"/>
                    </w:rPr>
                    <w:t>— from 0.001 to 0.499: rounding down to the nearest kg;</w:t>
                  </w:r>
                </w:p>
                <w:p w14:paraId="5500169D" w14:textId="77777777" w:rsidR="00C70867" w:rsidRPr="00445D89" w:rsidRDefault="00C70867" w:rsidP="00C70867">
                  <w:pPr>
                    <w:spacing w:after="0" w:line="276" w:lineRule="auto"/>
                    <w:jc w:val="left"/>
                    <w:rPr>
                      <w:szCs w:val="22"/>
                    </w:rPr>
                  </w:pPr>
                  <w:r w:rsidRPr="00445D89">
                    <w:rPr>
                      <w:szCs w:val="22"/>
                    </w:rPr>
                    <w:t>— from 0.5 to 0.999: rounding up to the nearest kg.</w:t>
                  </w:r>
                </w:p>
                <w:p w14:paraId="7F705B33" w14:textId="77777777" w:rsidR="00C70867" w:rsidRPr="00445D89" w:rsidRDefault="00C70867" w:rsidP="00C70867">
                  <w:pPr>
                    <w:spacing w:after="0" w:line="276" w:lineRule="auto"/>
                    <w:jc w:val="left"/>
                    <w:rPr>
                      <w:szCs w:val="22"/>
                    </w:rPr>
                  </w:pPr>
                </w:p>
                <w:p w14:paraId="1467AF63"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rPr>
                    <w:t>A gross mass of less than 1 kg should be entered as '0.' followed by a number of decimals up to 6, discarding all "0" at the end of the quantity (e.g. 0.123 for a package of 123 grams, 0.00304 for a package of 3 grams and 40 milligrams or 0.000654 for a package of 654 milligrams)."</w:t>
                  </w:r>
                </w:p>
              </w:tc>
            </w:tr>
            <w:tr w:rsidR="00C70867" w:rsidRPr="00445D89" w14:paraId="35D53F75"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859BE9"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6BB1462" w14:textId="77777777" w:rsidR="00C70867" w:rsidRPr="00445D89" w:rsidRDefault="00C70867" w:rsidP="00C70867">
                  <w:pPr>
                    <w:spacing w:line="276" w:lineRule="auto"/>
                    <w:rPr>
                      <w:szCs w:val="22"/>
                    </w:rPr>
                  </w:pPr>
                  <w:r w:rsidRPr="00445D89">
                    <w:rPr>
                      <w:szCs w:val="22"/>
                    </w:rPr>
                    <w:t>Specification Documents:</w:t>
                  </w:r>
                </w:p>
                <w:p w14:paraId="6209CC2A"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(Low);</w:t>
                  </w:r>
                </w:p>
                <w:p w14:paraId="2CEA5BEC"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(Medium).</w:t>
                  </w:r>
                </w:p>
              </w:tc>
            </w:tr>
            <w:tr w:rsidR="00C70867" w:rsidRPr="00445D89" w14:paraId="5851B135"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F0335C"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9EF31AE" w14:textId="77777777" w:rsidR="00C70867" w:rsidRPr="00445D89" w:rsidRDefault="00C70867" w:rsidP="00C70867">
                  <w:pPr>
                    <w:spacing w:line="276" w:lineRule="auto"/>
                    <w:rPr>
                      <w:szCs w:val="22"/>
                    </w:rPr>
                  </w:pPr>
                  <w:r w:rsidRPr="00445D89">
                    <w:rPr>
                      <w:szCs w:val="22"/>
                    </w:rPr>
                    <w:t xml:space="preserve">If the proposed change is not implemented, then potential inconsistencies in relation to the values used in the &lt;Gross Weight&gt; and &lt;Net Weight&gt; data items would remain. Additionally, the proposed change aligns the Excise data model with the corresponding Customs one, in relation to the &lt;Gross Mass&gt; and &lt;Net Mass&gt; data items. </w:t>
                  </w:r>
                </w:p>
              </w:tc>
            </w:tr>
            <w:tr w:rsidR="00C70867" w:rsidRPr="00445D89" w14:paraId="58AA0DE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0825A7"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996AFC"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7C29314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E528C6"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59E815" w14:textId="77777777" w:rsidR="00C70867" w:rsidRPr="00445D89" w:rsidRDefault="00C70867" w:rsidP="00C70867">
                  <w:pPr>
                    <w:spacing w:line="276" w:lineRule="auto"/>
                    <w:rPr>
                      <w:color w:val="000000"/>
                      <w:szCs w:val="22"/>
                    </w:rPr>
                  </w:pPr>
                  <w:r w:rsidRPr="00445D89">
                    <w:rPr>
                      <w:szCs w:val="22"/>
                      <w:lang w:val="en-US"/>
                    </w:rPr>
                    <w:t>The deployment approach is addressed in the downstream DDNEA RFC.</w:t>
                  </w:r>
                </w:p>
              </w:tc>
            </w:tr>
            <w:tr w:rsidR="00C70867" w:rsidRPr="00445D89" w14:paraId="7C0042E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354BE8C"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51ED29A"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3A8264AB"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sz w:val="22"/>
                      <w:szCs w:val="22"/>
                    </w:rPr>
                    <w:t>DDNEA-P4-293;</w:t>
                  </w:r>
                </w:p>
                <w:p w14:paraId="375CBE60"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3114D7C4" w14:textId="77777777" w:rsidR="00C70867" w:rsidRPr="00445D89" w:rsidRDefault="00C70867" w:rsidP="00C70867">
            <w:pPr>
              <w:spacing w:after="0"/>
              <w:jc w:val="left"/>
              <w:rPr>
                <w:szCs w:val="22"/>
                <w:lang w:val="en-US"/>
              </w:rPr>
            </w:pPr>
          </w:p>
        </w:tc>
      </w:tr>
      <w:tr w:rsidR="00C70867" w:rsidRPr="00445D89" w14:paraId="6245871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0A51A8"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730053F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EB5719"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6793559" w14:textId="77777777" w:rsidR="00C70867" w:rsidRPr="00445D89" w:rsidRDefault="00C70867" w:rsidP="00C70867">
                  <w:pPr>
                    <w:spacing w:line="276" w:lineRule="auto"/>
                    <w:rPr>
                      <w:szCs w:val="22"/>
                    </w:rPr>
                  </w:pPr>
                  <w:r w:rsidRPr="00445D89">
                    <w:rPr>
                      <w:szCs w:val="22"/>
                    </w:rPr>
                    <w:t>N/A</w:t>
                  </w:r>
                </w:p>
              </w:tc>
            </w:tr>
            <w:tr w:rsidR="00C70867" w:rsidRPr="00445D89" w14:paraId="3E9BA27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EA16917"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1499310" w14:textId="77777777" w:rsidR="00C70867" w:rsidRPr="00445D89" w:rsidRDefault="00C70867" w:rsidP="00C70867">
                  <w:pPr>
                    <w:spacing w:line="276" w:lineRule="auto"/>
                    <w:rPr>
                      <w:szCs w:val="22"/>
                    </w:rPr>
                  </w:pPr>
                  <w:r w:rsidRPr="00445D89">
                    <w:rPr>
                      <w:szCs w:val="22"/>
                    </w:rPr>
                    <w:t>N/A</w:t>
                  </w:r>
                </w:p>
              </w:tc>
            </w:tr>
          </w:tbl>
          <w:p w14:paraId="73B42D94" w14:textId="77777777" w:rsidR="00C70867" w:rsidRPr="00445D89" w:rsidRDefault="00C70867" w:rsidP="00C70867">
            <w:pPr>
              <w:spacing w:after="0"/>
              <w:jc w:val="left"/>
              <w:rPr>
                <w:szCs w:val="22"/>
                <w:lang w:val="en-US"/>
              </w:rPr>
            </w:pPr>
          </w:p>
        </w:tc>
      </w:tr>
      <w:tr w:rsidR="00C70867" w:rsidRPr="00445D89" w14:paraId="72B8ED9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05D6996"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3FAE79C1"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A8513F"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641A8BD"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7FF3461B" w14:textId="77777777" w:rsidR="00C70867" w:rsidRPr="00445D89" w:rsidRDefault="00C70867" w:rsidP="00B03D74">
                  <w:pPr>
                    <w:numPr>
                      <w:ilvl w:val="0"/>
                      <w:numId w:val="25"/>
                    </w:numPr>
                    <w:spacing w:line="276" w:lineRule="auto"/>
                    <w:rPr>
                      <w:szCs w:val="22"/>
                    </w:rPr>
                  </w:pPr>
                  <w:r w:rsidRPr="00445D89">
                    <w:rPr>
                      <w:b/>
                      <w:szCs w:val="22"/>
                    </w:rPr>
                    <w:t>Approval process:</w:t>
                  </w:r>
                </w:p>
                <w:p w14:paraId="32D565C8"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143D4AB9"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81C19F"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43EDC8CD" w14:textId="77777777" w:rsidR="00C70867" w:rsidRPr="00445D89" w:rsidRDefault="00C70867" w:rsidP="00C70867">
                  <w:pPr>
                    <w:spacing w:line="276" w:lineRule="auto"/>
                    <w:rPr>
                      <w:szCs w:val="22"/>
                    </w:rPr>
                  </w:pPr>
                  <w:r w:rsidRPr="00445D89">
                    <w:rPr>
                      <w:szCs w:val="22"/>
                    </w:rPr>
                    <w:t>N/A</w:t>
                  </w:r>
                </w:p>
              </w:tc>
            </w:tr>
            <w:tr w:rsidR="00C70867" w:rsidRPr="00445D89" w14:paraId="33267B9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E68646A"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5E0FBBE" w14:textId="77777777" w:rsidR="00C70867" w:rsidRPr="00445D89" w:rsidRDefault="00C70867" w:rsidP="00C70867">
                  <w:pPr>
                    <w:rPr>
                      <w:szCs w:val="22"/>
                    </w:rPr>
                  </w:pPr>
                  <w:r w:rsidRPr="00445D89">
                    <w:rPr>
                      <w:szCs w:val="22"/>
                    </w:rPr>
                    <w:t>EMCS CAB #190 on 06/05/2020</w:t>
                  </w:r>
                </w:p>
              </w:tc>
            </w:tr>
          </w:tbl>
          <w:p w14:paraId="665F57D1" w14:textId="77777777" w:rsidR="00C70867" w:rsidRPr="00445D89" w:rsidRDefault="00C70867" w:rsidP="00C70867">
            <w:pPr>
              <w:spacing w:after="0"/>
              <w:jc w:val="left"/>
              <w:rPr>
                <w:szCs w:val="22"/>
                <w:lang w:val="en-US"/>
              </w:rPr>
            </w:pPr>
          </w:p>
        </w:tc>
      </w:tr>
      <w:tr w:rsidR="00C70867" w:rsidRPr="00445D89" w14:paraId="28B0273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B7F1BE3"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251B39DB"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5D9421"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088677"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7026DDA6"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08749FF"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12E8166" w14:textId="2126FBB5" w:rsidR="00C70867" w:rsidRPr="00445D89" w:rsidRDefault="005C7E1E" w:rsidP="00C70867">
                  <w:pPr>
                    <w:spacing w:line="276" w:lineRule="auto"/>
                    <w:rPr>
                      <w:szCs w:val="22"/>
                    </w:rPr>
                  </w:pPr>
                  <w:r>
                    <w:rPr>
                      <w:szCs w:val="22"/>
                    </w:rPr>
                    <w:t>13/02/2023</w:t>
                  </w:r>
                </w:p>
              </w:tc>
            </w:tr>
            <w:tr w:rsidR="00C70867" w:rsidRPr="00445D89" w14:paraId="431C825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E1220F8"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8878C42" w14:textId="77777777" w:rsidR="00C70867" w:rsidRPr="00445D89" w:rsidRDefault="00C70867" w:rsidP="00C70867">
                  <w:pPr>
                    <w:spacing w:line="276" w:lineRule="auto"/>
                    <w:rPr>
                      <w:szCs w:val="22"/>
                    </w:rPr>
                  </w:pPr>
                  <w:r w:rsidRPr="00445D89">
                    <w:rPr>
                      <w:szCs w:val="22"/>
                    </w:rPr>
                    <w:t>TBD</w:t>
                  </w:r>
                </w:p>
              </w:tc>
            </w:tr>
          </w:tbl>
          <w:p w14:paraId="37C20114" w14:textId="77777777" w:rsidR="00C70867" w:rsidRPr="00445D89" w:rsidRDefault="00C70867" w:rsidP="00C70867">
            <w:pPr>
              <w:spacing w:after="0"/>
              <w:jc w:val="left"/>
              <w:rPr>
                <w:szCs w:val="22"/>
                <w:lang w:val="en-US"/>
              </w:rPr>
            </w:pPr>
          </w:p>
        </w:tc>
      </w:tr>
      <w:tr w:rsidR="00C70867" w:rsidRPr="00445D89" w14:paraId="3A22257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8DC7538"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FCDED4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89A6D6"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7D209C8" w14:textId="77777777" w:rsidR="00C70867" w:rsidRPr="00445D89" w:rsidRDefault="00C70867" w:rsidP="00C70867">
                  <w:pPr>
                    <w:spacing w:line="276" w:lineRule="auto"/>
                    <w:rPr>
                      <w:szCs w:val="22"/>
                    </w:rPr>
                  </w:pPr>
                  <w:r w:rsidRPr="00445D89">
                    <w:rPr>
                      <w:szCs w:val="22"/>
                    </w:rPr>
                    <w:t>N/A</w:t>
                  </w:r>
                </w:p>
              </w:tc>
            </w:tr>
            <w:tr w:rsidR="00C70867" w:rsidRPr="00445D89" w14:paraId="186A66C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A15DD9E"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3E3E238" w14:textId="77777777" w:rsidR="00C70867" w:rsidRPr="00445D89" w:rsidRDefault="00C70867" w:rsidP="00C70867">
                  <w:pPr>
                    <w:spacing w:line="276" w:lineRule="auto"/>
                    <w:rPr>
                      <w:szCs w:val="22"/>
                    </w:rPr>
                  </w:pPr>
                  <w:r w:rsidRPr="00445D89">
                    <w:rPr>
                      <w:szCs w:val="22"/>
                    </w:rPr>
                    <w:t>N/A</w:t>
                  </w:r>
                </w:p>
              </w:tc>
            </w:tr>
          </w:tbl>
          <w:p w14:paraId="44F65B87" w14:textId="77777777" w:rsidR="00C70867" w:rsidRPr="00445D89" w:rsidRDefault="00C70867" w:rsidP="00C70867">
            <w:pPr>
              <w:spacing w:after="0"/>
              <w:jc w:val="left"/>
              <w:rPr>
                <w:szCs w:val="22"/>
                <w:lang w:val="en-US"/>
              </w:rPr>
            </w:pPr>
          </w:p>
        </w:tc>
      </w:tr>
    </w:tbl>
    <w:p w14:paraId="4B03C40F" w14:textId="77777777" w:rsidR="00C70867" w:rsidRPr="00445D89" w:rsidRDefault="00C70867" w:rsidP="00C70867">
      <w:pPr>
        <w:rPr>
          <w:szCs w:val="22"/>
        </w:rPr>
      </w:pPr>
    </w:p>
    <w:p w14:paraId="6A854305" w14:textId="77777777" w:rsidR="00C70867" w:rsidRPr="00445D89" w:rsidRDefault="00C70867" w:rsidP="00C70867">
      <w:pPr>
        <w:spacing w:after="0" w:line="240" w:lineRule="auto"/>
        <w:jc w:val="left"/>
        <w:rPr>
          <w:szCs w:val="22"/>
        </w:rPr>
      </w:pPr>
      <w:r w:rsidRPr="00445D89">
        <w:rPr>
          <w:szCs w:val="22"/>
        </w:rPr>
        <w:br w:type="page"/>
      </w:r>
    </w:p>
    <w:p w14:paraId="15691346" w14:textId="77777777" w:rsidR="00C70867" w:rsidRPr="00445D89" w:rsidRDefault="00C70867" w:rsidP="00C70867">
      <w:pPr>
        <w:pStyle w:val="4"/>
        <w:rPr>
          <w:szCs w:val="22"/>
        </w:rPr>
      </w:pPr>
      <w:r w:rsidRPr="00445D89">
        <w:rPr>
          <w:szCs w:val="22"/>
        </w:rPr>
        <w:t>FESS-261 – Clarifications regarding the expected Quantity for e-ADs created after rejection of consignments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26FEF75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B1532F4"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731BEC46"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50A243"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B6DECA2" w14:textId="77777777" w:rsidR="00C70867" w:rsidRPr="00445D89" w:rsidRDefault="00C70867" w:rsidP="00C70867">
                  <w:pPr>
                    <w:spacing w:line="276" w:lineRule="auto"/>
                    <w:rPr>
                      <w:szCs w:val="22"/>
                    </w:rPr>
                  </w:pPr>
                  <w:r w:rsidRPr="00445D89">
                    <w:rPr>
                      <w:bCs/>
                      <w:szCs w:val="22"/>
                    </w:rPr>
                    <w:t>FESS-261</w:t>
                  </w:r>
                </w:p>
              </w:tc>
            </w:tr>
            <w:tr w:rsidR="00C70867" w:rsidRPr="00445D89" w14:paraId="285046F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442927"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EB6A0C"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6D4073B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C06933"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9084B9"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6DEC6A8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A40A65"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C2FB982" w14:textId="77777777" w:rsidR="00C70867" w:rsidRPr="00445D89" w:rsidRDefault="00C70867" w:rsidP="00C70867">
                  <w:pPr>
                    <w:spacing w:line="276" w:lineRule="auto"/>
                    <w:rPr>
                      <w:szCs w:val="22"/>
                      <w:lang w:eastAsia="nl-BE"/>
                    </w:rPr>
                  </w:pPr>
                  <w:r w:rsidRPr="00445D89">
                    <w:rPr>
                      <w:szCs w:val="22"/>
                      <w:lang w:eastAsia="nl-BE"/>
                    </w:rPr>
                    <w:t>IM295317</w:t>
                  </w:r>
                </w:p>
              </w:tc>
            </w:tr>
            <w:tr w:rsidR="00C70867" w:rsidRPr="00445D89" w14:paraId="732F306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BF564C"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5E5D54" w14:textId="77777777" w:rsidR="00C70867" w:rsidRPr="00445D89" w:rsidRDefault="00C70867" w:rsidP="00C70867">
                  <w:pPr>
                    <w:spacing w:line="276" w:lineRule="auto"/>
                    <w:rPr>
                      <w:szCs w:val="22"/>
                      <w:lang w:eastAsia="nl-BE"/>
                    </w:rPr>
                  </w:pPr>
                  <w:r w:rsidRPr="00445D89">
                    <w:rPr>
                      <w:szCs w:val="22"/>
                      <w:lang w:eastAsia="nl-BE"/>
                    </w:rPr>
                    <w:t>KE19826</w:t>
                  </w:r>
                </w:p>
              </w:tc>
            </w:tr>
            <w:tr w:rsidR="00C70867" w:rsidRPr="00445D89" w14:paraId="7C730A3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62191E"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26A8B68" w14:textId="77777777" w:rsidR="00C70867" w:rsidRPr="00445D89" w:rsidRDefault="00C70867" w:rsidP="00C70867">
                  <w:pPr>
                    <w:pStyle w:val="ad"/>
                    <w:spacing w:line="276" w:lineRule="auto"/>
                    <w:ind w:left="0"/>
                    <w:rPr>
                      <w:szCs w:val="22"/>
                      <w:lang w:eastAsia="nl-BE"/>
                    </w:rPr>
                  </w:pPr>
                  <w:r w:rsidRPr="00445D89">
                    <w:rPr>
                      <w:szCs w:val="22"/>
                      <w:lang w:eastAsia="nl-BE"/>
                    </w:rPr>
                    <w:t>04/03/2019</w:t>
                  </w:r>
                </w:p>
              </w:tc>
            </w:tr>
            <w:tr w:rsidR="00C70867" w:rsidRPr="00445D89" w14:paraId="5BE1B115"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5AEBEA"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F19626D" w14:textId="77777777" w:rsidR="00C70867" w:rsidRPr="00445D89" w:rsidRDefault="00C70867" w:rsidP="00C70867">
                  <w:pPr>
                    <w:pStyle w:val="ad"/>
                    <w:spacing w:line="276" w:lineRule="auto"/>
                    <w:ind w:left="0"/>
                    <w:rPr>
                      <w:szCs w:val="22"/>
                      <w:lang w:val="en-US"/>
                    </w:rPr>
                  </w:pPr>
                  <w:r w:rsidRPr="00445D89">
                    <w:rPr>
                      <w:szCs w:val="22"/>
                      <w:lang w:val="en-US"/>
                    </w:rPr>
                    <w:t>MSA-DE</w:t>
                  </w:r>
                </w:p>
              </w:tc>
            </w:tr>
          </w:tbl>
          <w:p w14:paraId="7C536963" w14:textId="77777777" w:rsidR="00C70867" w:rsidRPr="00445D89" w:rsidRDefault="00C70867" w:rsidP="00C70867">
            <w:pPr>
              <w:spacing w:after="0"/>
              <w:jc w:val="left"/>
              <w:rPr>
                <w:szCs w:val="22"/>
                <w:lang w:val="en-US"/>
              </w:rPr>
            </w:pPr>
          </w:p>
        </w:tc>
      </w:tr>
      <w:tr w:rsidR="00C70867" w:rsidRPr="00445D89" w14:paraId="0B60E22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63D8E4"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3E62C20F"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846835"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D9EC11A"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6C55373A"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BB9B74"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47A175" w14:textId="77777777" w:rsidR="00C70867" w:rsidRPr="00445D89" w:rsidRDefault="00C70867" w:rsidP="00C70867">
                  <w:pPr>
                    <w:spacing w:line="276" w:lineRule="auto"/>
                    <w:rPr>
                      <w:b/>
                      <w:szCs w:val="22"/>
                    </w:rPr>
                  </w:pPr>
                  <w:r w:rsidRPr="00445D89">
                    <w:rPr>
                      <w:b/>
                      <w:szCs w:val="22"/>
                    </w:rPr>
                    <w:t>Problem Statement</w:t>
                  </w:r>
                </w:p>
                <w:p w14:paraId="4409EA22" w14:textId="2767D41E" w:rsidR="00C70867" w:rsidRDefault="00C70867" w:rsidP="00C70867">
                  <w:pPr>
                    <w:rPr>
                      <w:szCs w:val="22"/>
                    </w:rPr>
                  </w:pPr>
                  <w:r w:rsidRPr="00445D89">
                    <w:rPr>
                      <w:szCs w:val="22"/>
                    </w:rPr>
                    <w:t>As described in the corresponding FESS process (i.e. UC2.06), in cases of changes of destination triggered from rejected quantities of an e-AD</w:t>
                  </w:r>
                  <w:r w:rsidR="00DA4A37">
                    <w:rPr>
                      <w:szCs w:val="22"/>
                    </w:rPr>
                    <w:t xml:space="preserve"> </w:t>
                  </w:r>
                  <w:r w:rsidR="00DA4A37" w:rsidRPr="00DA4A37">
                    <w:rPr>
                      <w:color w:val="00B050"/>
                      <w:szCs w:val="22"/>
                    </w:rPr>
                    <w:t>(e.g. from the submission of an IE818 message with rejected quantities)</w:t>
                  </w:r>
                  <w:r w:rsidRPr="00445D89">
                    <w:rPr>
                      <w:szCs w:val="22"/>
                    </w:rPr>
                    <w:t>, then the consignor is expected to change the destination for the part of the consignment that has been refused. Therefore, the newly generated e-ADs should be related to the part of the consignment that had been initially rejected (i.e. the corresponding rejected quantity).</w:t>
                  </w:r>
                </w:p>
                <w:p w14:paraId="4B67F204" w14:textId="77777777" w:rsidR="00C70867" w:rsidRPr="00445D89" w:rsidRDefault="00C70867" w:rsidP="00C70867">
                  <w:pPr>
                    <w:rPr>
                      <w:szCs w:val="22"/>
                    </w:rPr>
                  </w:pPr>
                  <w:r w:rsidRPr="00445D89">
                    <w:rPr>
                      <w:szCs w:val="22"/>
                    </w:rPr>
                    <w:t xml:space="preserve">However, it has been identified that this expected behaviour is not clearly defined at an information exchange level, but only described in the corresponding process instead. Therefore, it is proposed that the common specifications are updated accordingly, so that this behaviour is also clearly defined in the applicable information exchanges. </w:t>
                  </w:r>
                </w:p>
                <w:p w14:paraId="6DBC7138" w14:textId="77777777" w:rsidR="00C70867" w:rsidRPr="00445D89" w:rsidRDefault="00C70867" w:rsidP="00C70867">
                  <w:pPr>
                    <w:rPr>
                      <w:b/>
                      <w:szCs w:val="22"/>
                    </w:rPr>
                  </w:pPr>
                  <w:r w:rsidRPr="00445D89">
                    <w:rPr>
                      <w:szCs w:val="22"/>
                    </w:rPr>
                    <w:br/>
                  </w:r>
                  <w:r w:rsidRPr="00445D89">
                    <w:rPr>
                      <w:b/>
                      <w:szCs w:val="22"/>
                    </w:rPr>
                    <w:t>Proposed Solution</w:t>
                  </w:r>
                </w:p>
                <w:p w14:paraId="71507584" w14:textId="77777777" w:rsidR="00C70867" w:rsidRPr="00445D89" w:rsidRDefault="00C70867" w:rsidP="00C70867">
                  <w:pPr>
                    <w:spacing w:line="276" w:lineRule="auto"/>
                    <w:rPr>
                      <w:szCs w:val="22"/>
                    </w:rPr>
                  </w:pPr>
                  <w:r w:rsidRPr="00445D89">
                    <w:rPr>
                      <w:szCs w:val="22"/>
                    </w:rPr>
                    <w:t>As per the analysis provided in the [Problem Statement], the following updates should be performed in the Excise BPMs:</w:t>
                  </w:r>
                </w:p>
                <w:p w14:paraId="36B932AE" w14:textId="77777777" w:rsidR="00C70867" w:rsidRPr="00445D89" w:rsidRDefault="00C70867" w:rsidP="00B03D74">
                  <w:pPr>
                    <w:pStyle w:val="ad"/>
                    <w:numPr>
                      <w:ilvl w:val="0"/>
                      <w:numId w:val="51"/>
                    </w:numPr>
                    <w:spacing w:after="0" w:line="276" w:lineRule="auto"/>
                    <w:jc w:val="left"/>
                    <w:rPr>
                      <w:szCs w:val="22"/>
                    </w:rPr>
                  </w:pPr>
                  <w:r w:rsidRPr="00445D89">
                    <w:rPr>
                      <w:szCs w:val="22"/>
                    </w:rPr>
                    <w:t>A new business rule ‘BR043’ will be created with the following description:</w:t>
                  </w:r>
                </w:p>
                <w:p w14:paraId="79D9FC13" w14:textId="77777777" w:rsidR="00C70867" w:rsidRPr="00445D89" w:rsidRDefault="00C70867" w:rsidP="00C70867">
                  <w:pPr>
                    <w:spacing w:after="0"/>
                    <w:jc w:val="left"/>
                    <w:rPr>
                      <w:i/>
                      <w:iCs/>
                      <w:szCs w:val="22"/>
                    </w:rPr>
                  </w:pPr>
                  <w:r w:rsidRPr="00445D89">
                    <w:rPr>
                      <w:i/>
                      <w:iCs/>
                      <w:szCs w:val="22"/>
                    </w:rPr>
                    <w:t xml:space="preserve">BR ID: </w:t>
                  </w:r>
                  <w:r w:rsidRPr="00445D89">
                    <w:rPr>
                      <w:szCs w:val="22"/>
                    </w:rPr>
                    <w:t>BR043</w:t>
                  </w:r>
                  <w:r w:rsidRPr="00445D89">
                    <w:rPr>
                      <w:i/>
                      <w:iCs/>
                      <w:szCs w:val="22"/>
                    </w:rPr>
                    <w:t xml:space="preserve"> </w:t>
                  </w:r>
                </w:p>
                <w:p w14:paraId="3AA84DF4" w14:textId="77777777" w:rsidR="00C70867" w:rsidRPr="00445D89" w:rsidRDefault="00C70867" w:rsidP="00C70867">
                  <w:pPr>
                    <w:spacing w:after="0"/>
                    <w:jc w:val="left"/>
                    <w:rPr>
                      <w:i/>
                      <w:iCs/>
                      <w:szCs w:val="22"/>
                    </w:rPr>
                  </w:pPr>
                  <w:r w:rsidRPr="00445D89">
                    <w:rPr>
                      <w:i/>
                      <w:iCs/>
                      <w:szCs w:val="22"/>
                    </w:rPr>
                    <w:t xml:space="preserve">  </w:t>
                  </w:r>
                </w:p>
                <w:p w14:paraId="65C35697" w14:textId="77777777" w:rsidR="00C70867" w:rsidRPr="00445D89" w:rsidRDefault="00C70867" w:rsidP="00C70867">
                  <w:pPr>
                    <w:spacing w:after="0"/>
                    <w:jc w:val="left"/>
                    <w:rPr>
                      <w:i/>
                      <w:iCs/>
                      <w:szCs w:val="22"/>
                    </w:rPr>
                  </w:pPr>
                  <w:r w:rsidRPr="00445D89">
                    <w:rPr>
                      <w:i/>
                      <w:iCs/>
                      <w:szCs w:val="22"/>
                    </w:rPr>
                    <w:t xml:space="preserve">BR Category: </w:t>
                  </w:r>
                  <w:r w:rsidRPr="00445D89">
                    <w:rPr>
                      <w:szCs w:val="22"/>
                    </w:rPr>
                    <w:t>Relation</w:t>
                  </w:r>
                  <w:r w:rsidRPr="00445D89">
                    <w:rPr>
                      <w:i/>
                      <w:iCs/>
                      <w:szCs w:val="22"/>
                    </w:rPr>
                    <w:t xml:space="preserve"> </w:t>
                  </w:r>
                </w:p>
                <w:p w14:paraId="11DDCD9A" w14:textId="77777777" w:rsidR="00C70867" w:rsidRPr="00445D89" w:rsidRDefault="00C70867" w:rsidP="00C70867">
                  <w:pPr>
                    <w:spacing w:after="0"/>
                    <w:jc w:val="left"/>
                    <w:rPr>
                      <w:i/>
                      <w:iCs/>
                      <w:szCs w:val="22"/>
                    </w:rPr>
                  </w:pPr>
                  <w:r w:rsidRPr="00445D89">
                    <w:rPr>
                      <w:i/>
                      <w:iCs/>
                      <w:szCs w:val="22"/>
                    </w:rPr>
                    <w:t xml:space="preserve">  </w:t>
                  </w:r>
                </w:p>
                <w:p w14:paraId="05255242" w14:textId="77777777" w:rsidR="00C70867" w:rsidRPr="00445D89" w:rsidRDefault="00C70867" w:rsidP="00C70867">
                  <w:pPr>
                    <w:spacing w:after="0"/>
                    <w:jc w:val="left"/>
                    <w:rPr>
                      <w:i/>
                      <w:iCs/>
                      <w:szCs w:val="22"/>
                    </w:rPr>
                  </w:pPr>
                  <w:r w:rsidRPr="00445D89">
                    <w:rPr>
                      <w:i/>
                      <w:iCs/>
                      <w:szCs w:val="22"/>
                    </w:rPr>
                    <w:t xml:space="preserve">BR Description: </w:t>
                  </w:r>
                </w:p>
                <w:p w14:paraId="03D16221" w14:textId="065EA8B5" w:rsidR="00C70867" w:rsidRPr="00445D89" w:rsidRDefault="00C70867" w:rsidP="00C70867">
                  <w:pPr>
                    <w:spacing w:after="0"/>
                    <w:jc w:val="left"/>
                    <w:rPr>
                      <w:szCs w:val="22"/>
                    </w:rPr>
                  </w:pPr>
                  <w:r w:rsidRPr="00445D89">
                    <w:rPr>
                      <w:szCs w:val="22"/>
                    </w:rPr>
                    <w:t xml:space="preserve">It is obligatory for an </w:t>
                  </w:r>
                  <w:r w:rsidR="00F8347D">
                    <w:rPr>
                      <w:szCs w:val="22"/>
                    </w:rPr>
                    <w:t>e-AD</w:t>
                  </w:r>
                  <w:r w:rsidR="00F57ED9">
                    <w:rPr>
                      <w:szCs w:val="22"/>
                    </w:rPr>
                    <w:t xml:space="preserve"> </w:t>
                  </w:r>
                  <w:r w:rsidRPr="00445D89">
                    <w:rPr>
                      <w:szCs w:val="22"/>
                    </w:rPr>
                    <w:t xml:space="preserve">created as a result of a change of destination triggered from a rejected consignment, that the quantity of excise goods included in the new </w:t>
                  </w:r>
                  <w:r w:rsidR="00F8347D">
                    <w:rPr>
                      <w:szCs w:val="22"/>
                    </w:rPr>
                    <w:t>e-AD</w:t>
                  </w:r>
                  <w:r w:rsidR="00F57ED9">
                    <w:rPr>
                      <w:szCs w:val="22"/>
                    </w:rPr>
                    <w:t xml:space="preserve"> </w:t>
                  </w:r>
                  <w:r w:rsidRPr="00445D89">
                    <w:rPr>
                      <w:szCs w:val="22"/>
                    </w:rPr>
                    <w:t>is equal to the refused quantity of the original consignment.</w:t>
                  </w:r>
                </w:p>
                <w:p w14:paraId="12AE4FA7" w14:textId="77777777" w:rsidR="00C70867" w:rsidRPr="00445D89" w:rsidRDefault="00C70867" w:rsidP="00C70867">
                  <w:pPr>
                    <w:spacing w:after="0"/>
                    <w:jc w:val="left"/>
                    <w:rPr>
                      <w:i/>
                      <w:iCs/>
                      <w:szCs w:val="22"/>
                    </w:rPr>
                  </w:pPr>
                  <w:r w:rsidRPr="00445D89">
                    <w:rPr>
                      <w:i/>
                      <w:iCs/>
                      <w:szCs w:val="22"/>
                    </w:rPr>
                    <w:t xml:space="preserve">    </w:t>
                  </w:r>
                </w:p>
                <w:p w14:paraId="44326DF8" w14:textId="77777777" w:rsidR="00C70867" w:rsidRPr="00445D89" w:rsidRDefault="00C70867" w:rsidP="00C70867">
                  <w:pPr>
                    <w:spacing w:after="0"/>
                    <w:jc w:val="left"/>
                    <w:rPr>
                      <w:i/>
                      <w:iCs/>
                      <w:szCs w:val="22"/>
                    </w:rPr>
                  </w:pPr>
                  <w:r w:rsidRPr="00445D89">
                    <w:rPr>
                      <w:i/>
                      <w:iCs/>
                      <w:szCs w:val="22"/>
                    </w:rPr>
                    <w:t xml:space="preserve">FESS Validation Rule: </w:t>
                  </w:r>
                </w:p>
                <w:p w14:paraId="5DB194B0" w14:textId="77777777" w:rsidR="00C70867" w:rsidRPr="00445D89" w:rsidRDefault="00C70867" w:rsidP="00C70867">
                  <w:pPr>
                    <w:spacing w:after="0"/>
                    <w:jc w:val="left"/>
                    <w:rPr>
                      <w:szCs w:val="22"/>
                    </w:rPr>
                  </w:pPr>
                  <w:r w:rsidRPr="00445D89">
                    <w:rPr>
                      <w:i/>
                      <w:iCs/>
                      <w:szCs w:val="22"/>
                    </w:rPr>
                    <w:t xml:space="preserve">• </w:t>
                  </w:r>
                  <w:r w:rsidRPr="00445D89">
                    <w:rPr>
                      <w:szCs w:val="22"/>
                    </w:rPr>
                    <w:t xml:space="preserve">If a new e-AD is created for as a result of a rejected consignment, then the quantity included in the e-AD should be equal to the rejected quantity in the original consignment.  </w:t>
                  </w:r>
                </w:p>
                <w:p w14:paraId="00A21CBA" w14:textId="77777777" w:rsidR="00C70867" w:rsidRPr="00445D89" w:rsidRDefault="00C70867" w:rsidP="00C70867">
                  <w:pPr>
                    <w:spacing w:after="0"/>
                    <w:jc w:val="left"/>
                    <w:rPr>
                      <w:szCs w:val="22"/>
                    </w:rPr>
                  </w:pPr>
                  <w:r w:rsidRPr="00445D89">
                    <w:rPr>
                      <w:szCs w:val="22"/>
                    </w:rPr>
                    <w:t xml:space="preserve">  </w:t>
                  </w:r>
                </w:p>
                <w:p w14:paraId="6634B78D" w14:textId="77777777" w:rsidR="00C70867" w:rsidRPr="00445D89" w:rsidRDefault="00C70867" w:rsidP="00C70867">
                  <w:pPr>
                    <w:spacing w:after="0"/>
                    <w:jc w:val="left"/>
                    <w:rPr>
                      <w:i/>
                      <w:iCs/>
                      <w:szCs w:val="22"/>
                    </w:rPr>
                  </w:pPr>
                  <w:r w:rsidRPr="00445D89">
                    <w:rPr>
                      <w:i/>
                      <w:iCs/>
                      <w:szCs w:val="22"/>
                    </w:rPr>
                    <w:t xml:space="preserve">IE: </w:t>
                  </w:r>
                  <w:r w:rsidRPr="00445D89">
                    <w:rPr>
                      <w:szCs w:val="22"/>
                    </w:rPr>
                    <w:t>IE801 (e-AD)</w:t>
                  </w:r>
                  <w:r w:rsidRPr="00445D89">
                    <w:rPr>
                      <w:i/>
                      <w:iCs/>
                      <w:szCs w:val="22"/>
                    </w:rPr>
                    <w:t xml:space="preserve"> </w:t>
                  </w:r>
                </w:p>
                <w:p w14:paraId="0F728DF8" w14:textId="77777777" w:rsidR="00C70867" w:rsidRPr="00445D89" w:rsidRDefault="00C70867" w:rsidP="00C70867">
                  <w:pPr>
                    <w:spacing w:after="0"/>
                    <w:jc w:val="left"/>
                    <w:rPr>
                      <w:i/>
                      <w:iCs/>
                      <w:szCs w:val="22"/>
                    </w:rPr>
                  </w:pPr>
                </w:p>
                <w:p w14:paraId="38BD17B2" w14:textId="77777777" w:rsidR="00C70867" w:rsidRPr="00445D89" w:rsidRDefault="00C70867" w:rsidP="00C70867">
                  <w:pPr>
                    <w:spacing w:after="0"/>
                    <w:jc w:val="left"/>
                    <w:rPr>
                      <w:szCs w:val="22"/>
                    </w:rPr>
                  </w:pPr>
                  <w:r w:rsidRPr="00445D89">
                    <w:rPr>
                      <w:i/>
                      <w:iCs/>
                      <w:szCs w:val="22"/>
                    </w:rPr>
                    <w:t xml:space="preserve">Data Item: </w:t>
                  </w:r>
                  <w:r w:rsidRPr="00445D89">
                    <w:rPr>
                      <w:szCs w:val="22"/>
                    </w:rPr>
                    <w:t>E-AD Body.Quantity</w:t>
                  </w:r>
                </w:p>
                <w:p w14:paraId="4942CEC5" w14:textId="77777777" w:rsidR="00C70867" w:rsidRPr="00445D89" w:rsidRDefault="00C70867" w:rsidP="00C70867">
                  <w:pPr>
                    <w:spacing w:after="0"/>
                    <w:jc w:val="left"/>
                    <w:rPr>
                      <w:szCs w:val="22"/>
                    </w:rPr>
                  </w:pPr>
                </w:p>
                <w:p w14:paraId="230343DE" w14:textId="77777777" w:rsidR="00C70867" w:rsidRPr="00445D89" w:rsidRDefault="00C70867" w:rsidP="00C70867">
                  <w:pPr>
                    <w:spacing w:after="0"/>
                    <w:jc w:val="left"/>
                    <w:rPr>
                      <w:i/>
                      <w:iCs/>
                      <w:szCs w:val="22"/>
                    </w:rPr>
                  </w:pPr>
                  <w:r w:rsidRPr="00445D89">
                    <w:rPr>
                      <w:i/>
                      <w:iCs/>
                      <w:szCs w:val="22"/>
                    </w:rPr>
                    <w:t xml:space="preserve">Optionality: </w:t>
                  </w:r>
                  <w:r w:rsidRPr="00445D89">
                    <w:rPr>
                      <w:szCs w:val="22"/>
                    </w:rPr>
                    <w:t>Mandatory</w:t>
                  </w:r>
                  <w:r w:rsidRPr="00445D89">
                    <w:rPr>
                      <w:i/>
                      <w:iCs/>
                      <w:szCs w:val="22"/>
                    </w:rPr>
                    <w:t xml:space="preserve"> </w:t>
                  </w:r>
                </w:p>
                <w:p w14:paraId="4F4F6F7E" w14:textId="77777777" w:rsidR="00C70867" w:rsidRPr="00445D89" w:rsidRDefault="00C70867" w:rsidP="00C70867">
                  <w:pPr>
                    <w:spacing w:after="0"/>
                    <w:jc w:val="left"/>
                    <w:rPr>
                      <w:i/>
                      <w:iCs/>
                      <w:szCs w:val="22"/>
                    </w:rPr>
                  </w:pPr>
                </w:p>
                <w:p w14:paraId="3575186E" w14:textId="77777777" w:rsidR="00C70867" w:rsidRPr="00445D89" w:rsidRDefault="00C70867" w:rsidP="00C70867">
                  <w:pPr>
                    <w:spacing w:after="0"/>
                    <w:jc w:val="left"/>
                    <w:rPr>
                      <w:i/>
                      <w:iCs/>
                      <w:szCs w:val="22"/>
                    </w:rPr>
                  </w:pPr>
                  <w:r w:rsidRPr="00445D89">
                    <w:rPr>
                      <w:i/>
                      <w:iCs/>
                      <w:szCs w:val="22"/>
                    </w:rPr>
                    <w:t xml:space="preserve">Comments: </w:t>
                  </w:r>
                  <w:r w:rsidRPr="00445D89">
                    <w:rPr>
                      <w:szCs w:val="22"/>
                    </w:rPr>
                    <w:t>N/A</w:t>
                  </w:r>
                  <w:r w:rsidRPr="00445D89">
                    <w:rPr>
                      <w:i/>
                      <w:iCs/>
                      <w:szCs w:val="22"/>
                    </w:rPr>
                    <w:t xml:space="preserve"> </w:t>
                  </w:r>
                </w:p>
                <w:p w14:paraId="6836FDC3" w14:textId="77777777" w:rsidR="00C70867" w:rsidRPr="00445D89" w:rsidRDefault="00C70867" w:rsidP="00C70867">
                  <w:pPr>
                    <w:pStyle w:val="ad"/>
                    <w:spacing w:line="276" w:lineRule="auto"/>
                    <w:rPr>
                      <w:szCs w:val="22"/>
                    </w:rPr>
                  </w:pPr>
                </w:p>
                <w:p w14:paraId="20B21ED3" w14:textId="77777777" w:rsidR="00C70867" w:rsidRPr="00445D89" w:rsidRDefault="00C70867" w:rsidP="00B03D74">
                  <w:pPr>
                    <w:pStyle w:val="ad"/>
                    <w:numPr>
                      <w:ilvl w:val="0"/>
                      <w:numId w:val="51"/>
                    </w:numPr>
                    <w:spacing w:after="0" w:line="276" w:lineRule="auto"/>
                    <w:jc w:val="left"/>
                    <w:rPr>
                      <w:szCs w:val="22"/>
                    </w:rPr>
                  </w:pPr>
                  <w:r w:rsidRPr="00445D89">
                    <w:rPr>
                      <w:szCs w:val="22"/>
                    </w:rPr>
                    <w:t>The newly created business rule will be added in the &lt;E-AD Body for IE801&gt; data group diagram under the IE801 message allocation diagram and associated with the &lt;Quantity&gt; technical term</w:t>
                  </w:r>
                </w:p>
              </w:tc>
            </w:tr>
            <w:tr w:rsidR="00C70867" w:rsidRPr="00445D89" w14:paraId="66B4A515"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349D37"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980053F" w14:textId="77777777" w:rsidR="00C70867" w:rsidRPr="00445D89" w:rsidRDefault="00C70867" w:rsidP="00C70867">
                  <w:pPr>
                    <w:spacing w:line="276" w:lineRule="auto"/>
                    <w:rPr>
                      <w:szCs w:val="22"/>
                    </w:rPr>
                  </w:pPr>
                  <w:r w:rsidRPr="00445D89">
                    <w:rPr>
                      <w:szCs w:val="22"/>
                    </w:rPr>
                    <w:t>Specification Documents:</w:t>
                  </w:r>
                </w:p>
                <w:p w14:paraId="2F56198E" w14:textId="4C367DAA"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(Low)</w:t>
                  </w:r>
                  <w:r w:rsidR="002B6E7C">
                    <w:rPr>
                      <w:rFonts w:ascii="Times New Roman" w:hAnsi="Times New Roman" w:cs="Times New Roman"/>
                      <w:sz w:val="22"/>
                      <w:szCs w:val="22"/>
                      <w:lang w:val="nn-NO"/>
                    </w:rPr>
                    <w:t>;</w:t>
                  </w:r>
                </w:p>
                <w:p w14:paraId="151F23FF"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(Low).</w:t>
                  </w:r>
                </w:p>
              </w:tc>
            </w:tr>
            <w:tr w:rsidR="00C70867" w:rsidRPr="00445D89" w14:paraId="4B46A3E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2E005A"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D061D9" w14:textId="77777777" w:rsidR="00C70867" w:rsidRPr="00445D89" w:rsidRDefault="00C70867" w:rsidP="00C70867">
                  <w:pPr>
                    <w:spacing w:line="276" w:lineRule="auto"/>
                    <w:rPr>
                      <w:szCs w:val="22"/>
                    </w:rPr>
                  </w:pPr>
                  <w:r w:rsidRPr="00445D89">
                    <w:rPr>
                      <w:szCs w:val="22"/>
                    </w:rPr>
                    <w:t>If the proposed change is not implemented, ambiguities in the common specifications will remain, in relation to the actual quantity that should be included in new e-ADs, created as a result of a rejected consignment.</w:t>
                  </w:r>
                </w:p>
              </w:tc>
            </w:tr>
            <w:tr w:rsidR="00C70867" w:rsidRPr="00445D89" w14:paraId="30018628"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0B1901"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CB22C3"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6E2739D4"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8474FD"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88DA31" w14:textId="77777777" w:rsidR="00C70867" w:rsidRPr="00445D89" w:rsidRDefault="00C70867" w:rsidP="00C70867">
                  <w:pPr>
                    <w:spacing w:line="276" w:lineRule="auto"/>
                    <w:rPr>
                      <w:color w:val="000000"/>
                      <w:szCs w:val="22"/>
                    </w:rPr>
                  </w:pPr>
                  <w:r w:rsidRPr="00445D89">
                    <w:rPr>
                      <w:szCs w:val="22"/>
                      <w:lang w:val="en-US"/>
                    </w:rPr>
                    <w:t>The deployment approach is addressed in the downstream DDNEA RFC.</w:t>
                  </w:r>
                </w:p>
              </w:tc>
            </w:tr>
            <w:tr w:rsidR="00C70867" w:rsidRPr="00445D89" w14:paraId="41D837EE"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E26469"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5330DA7"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629F7CBC"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sz w:val="22"/>
                      <w:szCs w:val="22"/>
                    </w:rPr>
                    <w:t>DDNEA-P4-294;</w:t>
                  </w:r>
                </w:p>
                <w:p w14:paraId="1B811390"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sz w:val="22"/>
                      <w:szCs w:val="22"/>
                    </w:rPr>
                    <w:t xml:space="preserve"> -.</w:t>
                  </w:r>
                </w:p>
              </w:tc>
            </w:tr>
          </w:tbl>
          <w:p w14:paraId="1EE67D47" w14:textId="77777777" w:rsidR="00C70867" w:rsidRPr="00445D89" w:rsidRDefault="00C70867" w:rsidP="00C70867">
            <w:pPr>
              <w:spacing w:after="0"/>
              <w:jc w:val="left"/>
              <w:rPr>
                <w:szCs w:val="22"/>
                <w:lang w:val="en-US"/>
              </w:rPr>
            </w:pPr>
          </w:p>
        </w:tc>
      </w:tr>
      <w:tr w:rsidR="00C70867" w:rsidRPr="00445D89" w14:paraId="40979F2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D02E49"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2EC94CD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8C6AA1"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CE3809A" w14:textId="77777777" w:rsidR="00C70867" w:rsidRPr="00445D89" w:rsidRDefault="00C70867" w:rsidP="00C70867">
                  <w:pPr>
                    <w:spacing w:line="276" w:lineRule="auto"/>
                    <w:rPr>
                      <w:szCs w:val="22"/>
                    </w:rPr>
                  </w:pPr>
                  <w:r w:rsidRPr="00445D89">
                    <w:rPr>
                      <w:szCs w:val="22"/>
                    </w:rPr>
                    <w:t>N/A</w:t>
                  </w:r>
                </w:p>
              </w:tc>
            </w:tr>
            <w:tr w:rsidR="00C70867" w:rsidRPr="00445D89" w14:paraId="5B628F6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B94C297"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4FA24CD" w14:textId="77777777" w:rsidR="00C70867" w:rsidRPr="00445D89" w:rsidRDefault="00C70867" w:rsidP="00C70867">
                  <w:pPr>
                    <w:spacing w:line="276" w:lineRule="auto"/>
                    <w:rPr>
                      <w:szCs w:val="22"/>
                    </w:rPr>
                  </w:pPr>
                  <w:r w:rsidRPr="00445D89">
                    <w:rPr>
                      <w:szCs w:val="22"/>
                    </w:rPr>
                    <w:t>N/A</w:t>
                  </w:r>
                </w:p>
              </w:tc>
            </w:tr>
          </w:tbl>
          <w:p w14:paraId="6F23844E" w14:textId="77777777" w:rsidR="00C70867" w:rsidRPr="00445D89" w:rsidRDefault="00C70867" w:rsidP="00C70867">
            <w:pPr>
              <w:spacing w:after="0"/>
              <w:jc w:val="left"/>
              <w:rPr>
                <w:szCs w:val="22"/>
                <w:lang w:val="en-US"/>
              </w:rPr>
            </w:pPr>
          </w:p>
        </w:tc>
      </w:tr>
      <w:tr w:rsidR="00C70867" w:rsidRPr="00445D89" w14:paraId="76E4F47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C11D32"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3CDADB66" w14:textId="77777777" w:rsidTr="002B6E7C">
              <w:trPr>
                <w:trHeight w:val="545"/>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89B6F7"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283D1D97"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4BA4E712" w14:textId="77777777" w:rsidR="00C70867" w:rsidRPr="00445D89" w:rsidRDefault="00C70867" w:rsidP="00B03D74">
                  <w:pPr>
                    <w:numPr>
                      <w:ilvl w:val="0"/>
                      <w:numId w:val="25"/>
                    </w:numPr>
                    <w:spacing w:line="276" w:lineRule="auto"/>
                    <w:rPr>
                      <w:szCs w:val="22"/>
                    </w:rPr>
                  </w:pPr>
                  <w:r w:rsidRPr="00445D89">
                    <w:rPr>
                      <w:b/>
                      <w:szCs w:val="22"/>
                    </w:rPr>
                    <w:t>Approval process:</w:t>
                  </w:r>
                </w:p>
                <w:p w14:paraId="104186BE"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403B4289"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1FB09F"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61C7920F" w14:textId="77777777" w:rsidR="00C70867" w:rsidRPr="00445D89" w:rsidRDefault="00C70867" w:rsidP="00C70867">
                  <w:pPr>
                    <w:spacing w:line="276" w:lineRule="auto"/>
                    <w:rPr>
                      <w:szCs w:val="22"/>
                    </w:rPr>
                  </w:pPr>
                  <w:r w:rsidRPr="00445D89">
                    <w:rPr>
                      <w:szCs w:val="22"/>
                    </w:rPr>
                    <w:t>N/A</w:t>
                  </w:r>
                </w:p>
              </w:tc>
            </w:tr>
            <w:tr w:rsidR="00C70867" w:rsidRPr="00445D89" w14:paraId="3833609A"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C7449A0"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4396062" w14:textId="77777777" w:rsidR="00C70867" w:rsidRPr="00445D89" w:rsidRDefault="00C70867" w:rsidP="00C70867">
                  <w:pPr>
                    <w:rPr>
                      <w:szCs w:val="22"/>
                    </w:rPr>
                  </w:pPr>
                  <w:r w:rsidRPr="00445D89">
                    <w:rPr>
                      <w:szCs w:val="22"/>
                    </w:rPr>
                    <w:t>EMCS CAB #190 on 06/05/2020</w:t>
                  </w:r>
                </w:p>
              </w:tc>
            </w:tr>
          </w:tbl>
          <w:p w14:paraId="260DB4FC" w14:textId="77777777" w:rsidR="00C70867" w:rsidRPr="00445D89" w:rsidRDefault="00C70867" w:rsidP="00C70867">
            <w:pPr>
              <w:spacing w:after="0"/>
              <w:jc w:val="left"/>
              <w:rPr>
                <w:szCs w:val="22"/>
                <w:lang w:val="en-US"/>
              </w:rPr>
            </w:pPr>
          </w:p>
        </w:tc>
      </w:tr>
      <w:tr w:rsidR="00C70867" w:rsidRPr="00445D89" w14:paraId="417AEA1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8849AE1"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33565D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369590"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3147767"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74EB2E90"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909E28"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1102F16" w14:textId="637F3CDA" w:rsidR="00C70867" w:rsidRPr="00445D89" w:rsidRDefault="005C7E1E" w:rsidP="00C70867">
                  <w:pPr>
                    <w:spacing w:line="276" w:lineRule="auto"/>
                    <w:rPr>
                      <w:szCs w:val="22"/>
                    </w:rPr>
                  </w:pPr>
                  <w:r>
                    <w:rPr>
                      <w:szCs w:val="22"/>
                    </w:rPr>
                    <w:t>13/02/2023</w:t>
                  </w:r>
                </w:p>
              </w:tc>
            </w:tr>
            <w:tr w:rsidR="00C70867" w:rsidRPr="00445D89" w14:paraId="72E6B3E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D6646C4"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7B5C22A" w14:textId="77777777" w:rsidR="00C70867" w:rsidRPr="00445D89" w:rsidRDefault="00C70867" w:rsidP="00C70867">
                  <w:pPr>
                    <w:spacing w:line="276" w:lineRule="auto"/>
                    <w:rPr>
                      <w:szCs w:val="22"/>
                    </w:rPr>
                  </w:pPr>
                  <w:r w:rsidRPr="00445D89">
                    <w:rPr>
                      <w:szCs w:val="22"/>
                    </w:rPr>
                    <w:t>TBD</w:t>
                  </w:r>
                </w:p>
              </w:tc>
            </w:tr>
          </w:tbl>
          <w:p w14:paraId="17916FCE" w14:textId="77777777" w:rsidR="00C70867" w:rsidRPr="00445D89" w:rsidRDefault="00C70867" w:rsidP="00C70867">
            <w:pPr>
              <w:spacing w:after="0"/>
              <w:jc w:val="left"/>
              <w:rPr>
                <w:szCs w:val="22"/>
                <w:lang w:val="en-US"/>
              </w:rPr>
            </w:pPr>
          </w:p>
        </w:tc>
      </w:tr>
      <w:tr w:rsidR="00C70867" w:rsidRPr="00445D89" w14:paraId="7437AEF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373F776"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02228CA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E921B1"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4BE4324" w14:textId="77777777" w:rsidR="00C70867" w:rsidRPr="00445D89" w:rsidRDefault="00C70867" w:rsidP="00C70867">
                  <w:pPr>
                    <w:spacing w:line="276" w:lineRule="auto"/>
                    <w:rPr>
                      <w:szCs w:val="22"/>
                    </w:rPr>
                  </w:pPr>
                  <w:r w:rsidRPr="00445D89">
                    <w:rPr>
                      <w:szCs w:val="22"/>
                    </w:rPr>
                    <w:t>N/A</w:t>
                  </w:r>
                </w:p>
              </w:tc>
            </w:tr>
            <w:tr w:rsidR="00C70867" w:rsidRPr="00445D89" w14:paraId="61B3FF0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279BA15"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2E476F3" w14:textId="77777777" w:rsidR="00C70867" w:rsidRPr="00445D89" w:rsidRDefault="00C70867" w:rsidP="00C70867">
                  <w:pPr>
                    <w:spacing w:line="276" w:lineRule="auto"/>
                    <w:rPr>
                      <w:szCs w:val="22"/>
                    </w:rPr>
                  </w:pPr>
                  <w:r w:rsidRPr="00445D89">
                    <w:rPr>
                      <w:szCs w:val="22"/>
                    </w:rPr>
                    <w:t>N/A</w:t>
                  </w:r>
                </w:p>
              </w:tc>
            </w:tr>
          </w:tbl>
          <w:p w14:paraId="514C391B" w14:textId="77777777" w:rsidR="00C70867" w:rsidRPr="00445D89" w:rsidRDefault="00C70867" w:rsidP="00C70867">
            <w:pPr>
              <w:spacing w:after="0"/>
              <w:jc w:val="left"/>
              <w:rPr>
                <w:szCs w:val="22"/>
                <w:lang w:val="en-US"/>
              </w:rPr>
            </w:pPr>
          </w:p>
        </w:tc>
      </w:tr>
    </w:tbl>
    <w:p w14:paraId="173FA0EF" w14:textId="77777777" w:rsidR="00C70867" w:rsidRPr="00445D89" w:rsidRDefault="00C70867" w:rsidP="00C70867">
      <w:pPr>
        <w:rPr>
          <w:szCs w:val="22"/>
        </w:rPr>
      </w:pPr>
    </w:p>
    <w:p w14:paraId="7F0D9FA7" w14:textId="77777777" w:rsidR="00C70867" w:rsidRPr="00445D89" w:rsidRDefault="00C70867" w:rsidP="00C70867">
      <w:pPr>
        <w:spacing w:after="0" w:line="240" w:lineRule="auto"/>
        <w:jc w:val="left"/>
        <w:rPr>
          <w:szCs w:val="22"/>
        </w:rPr>
      </w:pPr>
      <w:r w:rsidRPr="00445D89">
        <w:rPr>
          <w:szCs w:val="22"/>
        </w:rPr>
        <w:br w:type="page"/>
      </w:r>
    </w:p>
    <w:p w14:paraId="48B2B7AA" w14:textId="77777777" w:rsidR="00C70867" w:rsidRPr="00445D89" w:rsidRDefault="00C70867" w:rsidP="00C70867">
      <w:pPr>
        <w:pStyle w:val="4"/>
        <w:rPr>
          <w:szCs w:val="22"/>
        </w:rPr>
      </w:pPr>
      <w:r w:rsidRPr="00445D89">
        <w:rPr>
          <w:szCs w:val="22"/>
        </w:rPr>
        <w:t>FESS-262 – Clarifications regarding the Explanation on Delay for Delivery process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786CB6D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B3CC11D"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32376817"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C92C89"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4BE43AF" w14:textId="77777777" w:rsidR="00C70867" w:rsidRPr="00445D89" w:rsidRDefault="00C70867" w:rsidP="00C70867">
                  <w:pPr>
                    <w:spacing w:line="276" w:lineRule="auto"/>
                    <w:rPr>
                      <w:szCs w:val="22"/>
                    </w:rPr>
                  </w:pPr>
                  <w:r w:rsidRPr="00445D89">
                    <w:rPr>
                      <w:bCs/>
                      <w:szCs w:val="22"/>
                    </w:rPr>
                    <w:t>FESS-262</w:t>
                  </w:r>
                </w:p>
              </w:tc>
            </w:tr>
            <w:tr w:rsidR="00C70867" w:rsidRPr="00445D89" w14:paraId="6385696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A11A31"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76897D"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734147C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28C0CD"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79370B" w14:textId="77777777" w:rsidR="00C70867" w:rsidRPr="00445D89" w:rsidRDefault="00C70867" w:rsidP="00C70867">
                  <w:pPr>
                    <w:spacing w:line="276" w:lineRule="auto"/>
                    <w:rPr>
                      <w:szCs w:val="22"/>
                    </w:rPr>
                  </w:pPr>
                  <w:r w:rsidRPr="00445D89">
                    <w:rPr>
                      <w:szCs w:val="22"/>
                    </w:rPr>
                    <w:t>Increase of Functionality</w:t>
                  </w:r>
                </w:p>
              </w:tc>
            </w:tr>
            <w:tr w:rsidR="00C70867" w:rsidRPr="00445D89" w14:paraId="3ECF579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6CAD7D"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6484D6F" w14:textId="77777777" w:rsidR="00C70867" w:rsidRPr="00445D89" w:rsidRDefault="00C70867" w:rsidP="00C70867">
                  <w:pPr>
                    <w:spacing w:line="276" w:lineRule="auto"/>
                    <w:rPr>
                      <w:szCs w:val="22"/>
                      <w:lang w:eastAsia="nl-BE"/>
                    </w:rPr>
                  </w:pPr>
                  <w:r w:rsidRPr="00445D89">
                    <w:rPr>
                      <w:szCs w:val="22"/>
                      <w:lang w:eastAsia="nl-BE"/>
                    </w:rPr>
                    <w:t>IM355632</w:t>
                  </w:r>
                </w:p>
              </w:tc>
            </w:tr>
            <w:tr w:rsidR="00C70867" w:rsidRPr="00445D89" w14:paraId="16A1955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5F3104"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5E82A09" w14:textId="77777777" w:rsidR="00C70867" w:rsidRPr="00445D89" w:rsidRDefault="00C70867" w:rsidP="00C70867">
                  <w:pPr>
                    <w:spacing w:line="276" w:lineRule="auto"/>
                    <w:rPr>
                      <w:szCs w:val="22"/>
                      <w:lang w:eastAsia="nl-BE"/>
                    </w:rPr>
                  </w:pPr>
                  <w:r w:rsidRPr="00445D89">
                    <w:rPr>
                      <w:szCs w:val="22"/>
                      <w:lang w:eastAsia="nl-BE"/>
                    </w:rPr>
                    <w:t>N/A</w:t>
                  </w:r>
                </w:p>
              </w:tc>
            </w:tr>
            <w:tr w:rsidR="00C70867" w:rsidRPr="00445D89" w14:paraId="4B151C5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EA8D3C"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3908D7" w14:textId="77777777" w:rsidR="00C70867" w:rsidRPr="00445D89" w:rsidRDefault="00C70867" w:rsidP="00C70867">
                  <w:pPr>
                    <w:pStyle w:val="ad"/>
                    <w:spacing w:line="276" w:lineRule="auto"/>
                    <w:ind w:left="0"/>
                    <w:rPr>
                      <w:szCs w:val="22"/>
                      <w:lang w:eastAsia="nl-BE"/>
                    </w:rPr>
                  </w:pPr>
                  <w:r w:rsidRPr="00445D89">
                    <w:rPr>
                      <w:szCs w:val="22"/>
                      <w:lang w:eastAsia="nl-BE"/>
                    </w:rPr>
                    <w:t>01/04/2020</w:t>
                  </w:r>
                </w:p>
              </w:tc>
            </w:tr>
            <w:tr w:rsidR="00C70867" w:rsidRPr="00445D89" w14:paraId="51B1CE2D"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3ECEF61"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3A81170" w14:textId="77777777" w:rsidR="00C70867" w:rsidRPr="00445D89" w:rsidRDefault="00C70867" w:rsidP="00C70867">
                  <w:pPr>
                    <w:pStyle w:val="ad"/>
                    <w:spacing w:line="276" w:lineRule="auto"/>
                    <w:ind w:left="0"/>
                    <w:rPr>
                      <w:szCs w:val="22"/>
                      <w:lang w:val="en-US"/>
                    </w:rPr>
                  </w:pPr>
                  <w:r w:rsidRPr="00445D89">
                    <w:rPr>
                      <w:szCs w:val="22"/>
                      <w:lang w:val="en-US"/>
                    </w:rPr>
                    <w:t>MSA-DE</w:t>
                  </w:r>
                </w:p>
              </w:tc>
            </w:tr>
          </w:tbl>
          <w:p w14:paraId="2D3F820B" w14:textId="77777777" w:rsidR="00C70867" w:rsidRPr="00445D89" w:rsidRDefault="00C70867" w:rsidP="00C70867">
            <w:pPr>
              <w:spacing w:after="0"/>
              <w:jc w:val="left"/>
              <w:rPr>
                <w:szCs w:val="22"/>
                <w:lang w:val="en-US"/>
              </w:rPr>
            </w:pPr>
          </w:p>
        </w:tc>
      </w:tr>
      <w:tr w:rsidR="00C70867" w:rsidRPr="00445D89" w14:paraId="79ACF73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DAF1D95"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390B2D4D"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0EE86C"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F7447C"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2EAC0B68"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D5BE28"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EED06E8" w14:textId="77777777" w:rsidR="00C70867" w:rsidRPr="00445D89" w:rsidRDefault="00C70867" w:rsidP="00C70867">
                  <w:pPr>
                    <w:spacing w:line="276" w:lineRule="auto"/>
                    <w:rPr>
                      <w:b/>
                      <w:szCs w:val="22"/>
                    </w:rPr>
                  </w:pPr>
                  <w:r w:rsidRPr="00445D89">
                    <w:rPr>
                      <w:b/>
                      <w:szCs w:val="22"/>
                    </w:rPr>
                    <w:t>Problem Statement</w:t>
                  </w:r>
                </w:p>
                <w:p w14:paraId="562ECE38" w14:textId="5FAE3D72" w:rsidR="00C70867" w:rsidRPr="00445D89" w:rsidRDefault="00C70867" w:rsidP="00C70867">
                  <w:pPr>
                    <w:rPr>
                      <w:szCs w:val="22"/>
                    </w:rPr>
                  </w:pPr>
                  <w:r w:rsidRPr="00445D89">
                    <w:rPr>
                      <w:szCs w:val="22"/>
                    </w:rPr>
                    <w:t>Concerning the process of ‘Reminder at expiry of time limit for report of receipt’, it is clarified in the functional specifications</w:t>
                  </w:r>
                  <w:r w:rsidR="00F57ED9">
                    <w:rPr>
                      <w:szCs w:val="22"/>
                    </w:rPr>
                    <w:t xml:space="preserve"> [</w:t>
                  </w:r>
                  <w:r w:rsidR="00F57ED9">
                    <w:rPr>
                      <w:szCs w:val="22"/>
                    </w:rPr>
                    <w:fldChar w:fldCharType="begin"/>
                  </w:r>
                  <w:r w:rsidR="00F57ED9">
                    <w:rPr>
                      <w:szCs w:val="22"/>
                    </w:rPr>
                    <w:instrText xml:space="preserve"> REF R02 \h </w:instrText>
                  </w:r>
                  <w:r w:rsidR="00F57ED9">
                    <w:rPr>
                      <w:szCs w:val="22"/>
                    </w:rPr>
                  </w:r>
                  <w:r w:rsidR="00F57ED9">
                    <w:rPr>
                      <w:szCs w:val="22"/>
                    </w:rPr>
                    <w:fldChar w:fldCharType="separate"/>
                  </w:r>
                  <w:r w:rsidR="00903B50" w:rsidRPr="00F2563E">
                    <w:rPr>
                      <w:sz w:val="20"/>
                      <w:szCs w:val="20"/>
                    </w:rPr>
                    <w:t>R0</w:t>
                  </w:r>
                  <w:r w:rsidR="00903B50">
                    <w:rPr>
                      <w:noProof/>
                      <w:sz w:val="20"/>
                      <w:szCs w:val="20"/>
                    </w:rPr>
                    <w:t>2</w:t>
                  </w:r>
                  <w:r w:rsidR="00F57ED9">
                    <w:rPr>
                      <w:szCs w:val="22"/>
                    </w:rPr>
                    <w:fldChar w:fldCharType="end"/>
                  </w:r>
                  <w:r w:rsidR="00F57ED9">
                    <w:rPr>
                      <w:szCs w:val="22"/>
                    </w:rPr>
                    <w:t>]</w:t>
                  </w:r>
                  <w:r w:rsidRPr="00445D89">
                    <w:rPr>
                      <w:szCs w:val="22"/>
                    </w:rPr>
                    <w:t xml:space="preserve"> that the logical sequence of this scenario is that the IE837 message should be sent after the 'TIM_EAD' timer has expired and the consequent IE802 message has been transmitted. This is also depicted in the FESS main document 'UC-233-110' where the trigger for an eventual sending of an explanation message (IE837:C_DEL_EXP) is actually the reception of the reminder message.</w:t>
                  </w:r>
                </w:p>
                <w:p w14:paraId="5CAA0F50" w14:textId="77777777" w:rsidR="00C70867" w:rsidRPr="00445D89" w:rsidRDefault="00C70867" w:rsidP="00C70867">
                  <w:pPr>
                    <w:rPr>
                      <w:szCs w:val="22"/>
                    </w:rPr>
                  </w:pPr>
                  <w:r w:rsidRPr="00445D89">
                    <w:rPr>
                      <w:szCs w:val="22"/>
                    </w:rPr>
                    <w:t>However, as raised by the Member States, there is a potentially valid use case, where exceptionally the IE837 message could be proactively sent in advance (i.e. before the sending of the IE802 message), to notify the Member State of Dispatch of an expected delay in the submission of the Report of Receipt (e.g. in case of public holidays, strikes, etc.)</w:t>
                  </w:r>
                </w:p>
                <w:p w14:paraId="031A4928" w14:textId="77777777" w:rsidR="00C70867" w:rsidRPr="00445D89" w:rsidRDefault="00C70867" w:rsidP="00C70867">
                  <w:pPr>
                    <w:rPr>
                      <w:szCs w:val="22"/>
                    </w:rPr>
                  </w:pPr>
                  <w:r w:rsidRPr="00445D89">
                    <w:rPr>
                      <w:szCs w:val="22"/>
                    </w:rPr>
                    <w:t xml:space="preserve">It shall also be noted that in the current version of the common specifications, there is actually no technical limitation to forbid a Member State not to send an IE837 message (i.e. state transition, rule, or condition) before the sending of the IE802 message. </w:t>
                  </w:r>
                </w:p>
                <w:p w14:paraId="227535E3" w14:textId="77777777" w:rsidR="00C70867" w:rsidRPr="00445D89" w:rsidRDefault="00C70867" w:rsidP="00C70867">
                  <w:pPr>
                    <w:rPr>
                      <w:b/>
                      <w:szCs w:val="22"/>
                    </w:rPr>
                  </w:pPr>
                  <w:r w:rsidRPr="00445D89">
                    <w:rPr>
                      <w:szCs w:val="22"/>
                    </w:rPr>
                    <w:br/>
                  </w:r>
                  <w:r w:rsidRPr="00445D89">
                    <w:rPr>
                      <w:b/>
                      <w:szCs w:val="22"/>
                    </w:rPr>
                    <w:t>Proposed Solution</w:t>
                  </w:r>
                </w:p>
                <w:p w14:paraId="05A0FB58" w14:textId="77777777" w:rsidR="00C70867" w:rsidRPr="00445D89" w:rsidRDefault="00C70867" w:rsidP="00C70867">
                  <w:pPr>
                    <w:spacing w:line="276" w:lineRule="auto"/>
                    <w:rPr>
                      <w:szCs w:val="22"/>
                    </w:rPr>
                  </w:pPr>
                  <w:r w:rsidRPr="00445D89">
                    <w:rPr>
                      <w:szCs w:val="22"/>
                    </w:rPr>
                    <w:t>As per the analysis provided in the [Problem Statement], the following updates should be performed in the Excise BPMs:</w:t>
                  </w:r>
                </w:p>
                <w:p w14:paraId="0BD71A17" w14:textId="77777777" w:rsidR="00C70867" w:rsidRPr="00445D89" w:rsidRDefault="00C70867" w:rsidP="00B03D74">
                  <w:pPr>
                    <w:pStyle w:val="ad"/>
                    <w:numPr>
                      <w:ilvl w:val="0"/>
                      <w:numId w:val="51"/>
                    </w:numPr>
                    <w:spacing w:after="0" w:line="276" w:lineRule="auto"/>
                    <w:jc w:val="left"/>
                    <w:rPr>
                      <w:szCs w:val="22"/>
                    </w:rPr>
                  </w:pPr>
                  <w:r w:rsidRPr="00445D89">
                    <w:rPr>
                      <w:szCs w:val="22"/>
                    </w:rPr>
                    <w:t>A new start event will be created with the following details:</w:t>
                  </w:r>
                </w:p>
                <w:p w14:paraId="5610A3E5" w14:textId="77777777" w:rsidR="00C70867" w:rsidRPr="00445D89" w:rsidRDefault="00C70867" w:rsidP="00B03D74">
                  <w:pPr>
                    <w:pStyle w:val="ad"/>
                    <w:numPr>
                      <w:ilvl w:val="1"/>
                      <w:numId w:val="51"/>
                    </w:numPr>
                    <w:spacing w:after="0" w:line="276" w:lineRule="auto"/>
                    <w:jc w:val="left"/>
                    <w:rPr>
                      <w:szCs w:val="22"/>
                    </w:rPr>
                  </w:pPr>
                  <w:r w:rsidRPr="00445D89">
                    <w:rPr>
                      <w:szCs w:val="22"/>
                    </w:rPr>
                    <w:t>Name: Proactively send Explanation on Delay for Delivery;</w:t>
                  </w:r>
                </w:p>
                <w:p w14:paraId="576C633A" w14:textId="77777777" w:rsidR="00C70867" w:rsidRPr="00445D89" w:rsidRDefault="00C70867" w:rsidP="00B03D74">
                  <w:pPr>
                    <w:pStyle w:val="ad"/>
                    <w:numPr>
                      <w:ilvl w:val="1"/>
                      <w:numId w:val="51"/>
                    </w:numPr>
                    <w:spacing w:after="0" w:line="276" w:lineRule="auto"/>
                    <w:jc w:val="left"/>
                    <w:rPr>
                      <w:szCs w:val="22"/>
                    </w:rPr>
                  </w:pPr>
                  <w:r w:rsidRPr="00445D89">
                    <w:rPr>
                      <w:szCs w:val="22"/>
                    </w:rPr>
                    <w:t>Description/Definition: The current process starts when the competent authorities at the Member State exceptionally wishes to proactively provide explanations on a potential delay for delivery.</w:t>
                  </w:r>
                </w:p>
                <w:p w14:paraId="74279C82" w14:textId="77777777" w:rsidR="00C70867" w:rsidRPr="00445D89" w:rsidRDefault="00C70867" w:rsidP="00B03D74">
                  <w:pPr>
                    <w:pStyle w:val="ad"/>
                    <w:numPr>
                      <w:ilvl w:val="0"/>
                      <w:numId w:val="51"/>
                    </w:numPr>
                    <w:spacing w:after="0" w:line="276" w:lineRule="auto"/>
                    <w:jc w:val="left"/>
                    <w:rPr>
                      <w:szCs w:val="22"/>
                    </w:rPr>
                  </w:pPr>
                  <w:r w:rsidRPr="00445D89">
                    <w:rPr>
                      <w:szCs w:val="22"/>
                    </w:rPr>
                    <w:t>The newly created business start event will be associated with the existing IE837 data object for both ‘Consignee’ and ‘Consignor’ lanes.</w:t>
                  </w:r>
                </w:p>
              </w:tc>
            </w:tr>
            <w:tr w:rsidR="00C70867" w:rsidRPr="00445D89" w14:paraId="7BB05633"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3E6914"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A51E502" w14:textId="77777777" w:rsidR="00C70867" w:rsidRPr="00445D89" w:rsidRDefault="00C70867" w:rsidP="00C70867">
                  <w:pPr>
                    <w:spacing w:line="276" w:lineRule="auto"/>
                    <w:rPr>
                      <w:szCs w:val="22"/>
                    </w:rPr>
                  </w:pPr>
                  <w:r w:rsidRPr="00445D89">
                    <w:rPr>
                      <w:szCs w:val="22"/>
                    </w:rPr>
                    <w:t>Specification Documents:</w:t>
                  </w:r>
                </w:p>
                <w:p w14:paraId="02CB2ECF"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(Medium);</w:t>
                  </w:r>
                </w:p>
                <w:p w14:paraId="47CF6DB3"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(Low).</w:t>
                  </w:r>
                </w:p>
              </w:tc>
            </w:tr>
            <w:tr w:rsidR="00C70867" w:rsidRPr="00445D89" w14:paraId="029E3173"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E7E222"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8DAF2B6" w14:textId="77777777" w:rsidR="00C70867" w:rsidRPr="00445D89" w:rsidRDefault="00C70867" w:rsidP="00C70867">
                  <w:pPr>
                    <w:spacing w:line="276" w:lineRule="auto"/>
                    <w:rPr>
                      <w:szCs w:val="22"/>
                    </w:rPr>
                  </w:pPr>
                  <w:r w:rsidRPr="00445D89">
                    <w:rPr>
                      <w:szCs w:val="22"/>
                    </w:rPr>
                    <w:t>If the proposed change is not implemented, ambiguities in relation to whether the IE837 message could be exceptionally sent prior to the IE802 message will remain in the common specifications.</w:t>
                  </w:r>
                </w:p>
              </w:tc>
            </w:tr>
            <w:tr w:rsidR="00C70867" w:rsidRPr="00445D89" w14:paraId="329FDB05"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DBA9AD"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B08FB5C"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28E664E6"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A21ADF"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ED9E80" w14:textId="77777777" w:rsidR="00C70867" w:rsidRPr="00445D89" w:rsidRDefault="00C70867" w:rsidP="00C70867">
                  <w:pPr>
                    <w:spacing w:line="276" w:lineRule="auto"/>
                    <w:rPr>
                      <w:color w:val="000000"/>
                      <w:szCs w:val="22"/>
                    </w:rPr>
                  </w:pPr>
                  <w:r w:rsidRPr="00445D89">
                    <w:rPr>
                      <w:szCs w:val="22"/>
                      <w:lang w:val="en-US"/>
                    </w:rPr>
                    <w:t>The deployment approach is addressed in the downstream DDNEA RFC.</w:t>
                  </w:r>
                </w:p>
              </w:tc>
            </w:tr>
            <w:tr w:rsidR="00C70867" w:rsidRPr="00445D89" w14:paraId="67851155"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9B9A193"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1784BF5"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0F06E1C1"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sz w:val="22"/>
                      <w:szCs w:val="22"/>
                    </w:rPr>
                    <w:t>DDNEA-P4-295;</w:t>
                  </w:r>
                </w:p>
                <w:p w14:paraId="160F643C"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sz w:val="22"/>
                      <w:szCs w:val="22"/>
                    </w:rPr>
                    <w:t xml:space="preserve"> -.</w:t>
                  </w:r>
                </w:p>
              </w:tc>
            </w:tr>
          </w:tbl>
          <w:p w14:paraId="76F6EB47" w14:textId="77777777" w:rsidR="00C70867" w:rsidRPr="00445D89" w:rsidRDefault="00C70867" w:rsidP="00C70867">
            <w:pPr>
              <w:spacing w:after="0"/>
              <w:jc w:val="left"/>
              <w:rPr>
                <w:szCs w:val="22"/>
                <w:lang w:val="en-US"/>
              </w:rPr>
            </w:pPr>
          </w:p>
        </w:tc>
      </w:tr>
      <w:tr w:rsidR="00C70867" w:rsidRPr="00445D89" w14:paraId="71A710A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B9576C2"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3E662F1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F9F912"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3D5067A" w14:textId="77777777" w:rsidR="00C70867" w:rsidRPr="00445D89" w:rsidRDefault="00C70867" w:rsidP="00C70867">
                  <w:pPr>
                    <w:spacing w:line="276" w:lineRule="auto"/>
                    <w:rPr>
                      <w:szCs w:val="22"/>
                    </w:rPr>
                  </w:pPr>
                  <w:r w:rsidRPr="00445D89">
                    <w:rPr>
                      <w:szCs w:val="22"/>
                    </w:rPr>
                    <w:t>N/A</w:t>
                  </w:r>
                </w:p>
              </w:tc>
            </w:tr>
            <w:tr w:rsidR="00C70867" w:rsidRPr="00445D89" w14:paraId="4C21AAF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2A5F99"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1A25849" w14:textId="77777777" w:rsidR="00C70867" w:rsidRPr="00445D89" w:rsidRDefault="00C70867" w:rsidP="00C70867">
                  <w:pPr>
                    <w:spacing w:line="276" w:lineRule="auto"/>
                    <w:rPr>
                      <w:szCs w:val="22"/>
                    </w:rPr>
                  </w:pPr>
                  <w:r w:rsidRPr="00445D89">
                    <w:rPr>
                      <w:szCs w:val="22"/>
                    </w:rPr>
                    <w:t>N/A</w:t>
                  </w:r>
                </w:p>
              </w:tc>
            </w:tr>
          </w:tbl>
          <w:p w14:paraId="42A93D72" w14:textId="77777777" w:rsidR="00C70867" w:rsidRPr="00445D89" w:rsidRDefault="00C70867" w:rsidP="00C70867">
            <w:pPr>
              <w:spacing w:after="0"/>
              <w:jc w:val="left"/>
              <w:rPr>
                <w:szCs w:val="22"/>
                <w:lang w:val="en-US"/>
              </w:rPr>
            </w:pPr>
          </w:p>
        </w:tc>
      </w:tr>
      <w:tr w:rsidR="00C70867" w:rsidRPr="00445D89" w14:paraId="5EAC3DF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37F459"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660F3E5C"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A5CE07"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55DDB843"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35F2B463" w14:textId="77777777" w:rsidR="00C70867" w:rsidRPr="00445D89" w:rsidRDefault="00C70867" w:rsidP="00B03D74">
                  <w:pPr>
                    <w:numPr>
                      <w:ilvl w:val="0"/>
                      <w:numId w:val="25"/>
                    </w:numPr>
                    <w:spacing w:line="276" w:lineRule="auto"/>
                    <w:rPr>
                      <w:szCs w:val="22"/>
                    </w:rPr>
                  </w:pPr>
                  <w:r w:rsidRPr="00445D89">
                    <w:rPr>
                      <w:b/>
                      <w:szCs w:val="22"/>
                    </w:rPr>
                    <w:t>Approval process:</w:t>
                  </w:r>
                </w:p>
                <w:p w14:paraId="3AFF0FD5"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3CFEC565"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D84368"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09EF3E1" w14:textId="77777777" w:rsidR="00C70867" w:rsidRPr="00445D89" w:rsidRDefault="00C70867" w:rsidP="00C70867">
                  <w:pPr>
                    <w:spacing w:line="276" w:lineRule="auto"/>
                    <w:rPr>
                      <w:szCs w:val="22"/>
                    </w:rPr>
                  </w:pPr>
                  <w:r w:rsidRPr="00445D89">
                    <w:rPr>
                      <w:szCs w:val="22"/>
                    </w:rPr>
                    <w:t>N/A</w:t>
                  </w:r>
                </w:p>
              </w:tc>
            </w:tr>
            <w:tr w:rsidR="00C70867" w:rsidRPr="00445D89" w14:paraId="4606E295"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4E7988C"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13D3F912" w14:textId="77777777" w:rsidR="00C70867" w:rsidRPr="00445D89" w:rsidRDefault="00C70867" w:rsidP="00C70867">
                  <w:pPr>
                    <w:rPr>
                      <w:szCs w:val="22"/>
                    </w:rPr>
                  </w:pPr>
                  <w:r w:rsidRPr="00445D89">
                    <w:rPr>
                      <w:szCs w:val="22"/>
                    </w:rPr>
                    <w:t>EMCS CAB #190 on 06/05/2020</w:t>
                  </w:r>
                </w:p>
              </w:tc>
            </w:tr>
          </w:tbl>
          <w:p w14:paraId="112F4D11" w14:textId="77777777" w:rsidR="00C70867" w:rsidRPr="00445D89" w:rsidRDefault="00C70867" w:rsidP="00C70867">
            <w:pPr>
              <w:spacing w:after="0"/>
              <w:jc w:val="left"/>
              <w:rPr>
                <w:szCs w:val="22"/>
                <w:lang w:val="en-US"/>
              </w:rPr>
            </w:pPr>
          </w:p>
        </w:tc>
      </w:tr>
      <w:tr w:rsidR="00C70867" w:rsidRPr="00445D89" w14:paraId="3AE3ABF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0D24729"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1CB57B5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00B13B"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9C0D43"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2AB1A1ED"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4879D6"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76F569" w14:textId="234E5156" w:rsidR="00C70867" w:rsidRPr="00445D89" w:rsidRDefault="005C7E1E" w:rsidP="00C70867">
                  <w:pPr>
                    <w:spacing w:line="276" w:lineRule="auto"/>
                    <w:rPr>
                      <w:szCs w:val="22"/>
                    </w:rPr>
                  </w:pPr>
                  <w:r>
                    <w:rPr>
                      <w:szCs w:val="22"/>
                    </w:rPr>
                    <w:t>13/02/2023</w:t>
                  </w:r>
                </w:p>
              </w:tc>
            </w:tr>
            <w:tr w:rsidR="00C70867" w:rsidRPr="00445D89" w14:paraId="7B1A360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B9DC069"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DEB68A3" w14:textId="77777777" w:rsidR="00C70867" w:rsidRPr="00445D89" w:rsidRDefault="00C70867" w:rsidP="00C70867">
                  <w:pPr>
                    <w:spacing w:line="276" w:lineRule="auto"/>
                    <w:rPr>
                      <w:szCs w:val="22"/>
                    </w:rPr>
                  </w:pPr>
                  <w:r w:rsidRPr="00445D89">
                    <w:rPr>
                      <w:szCs w:val="22"/>
                    </w:rPr>
                    <w:t>TBD</w:t>
                  </w:r>
                </w:p>
              </w:tc>
            </w:tr>
          </w:tbl>
          <w:p w14:paraId="37971A96" w14:textId="77777777" w:rsidR="00C70867" w:rsidRPr="00445D89" w:rsidRDefault="00C70867" w:rsidP="00C70867">
            <w:pPr>
              <w:spacing w:after="0"/>
              <w:jc w:val="left"/>
              <w:rPr>
                <w:szCs w:val="22"/>
                <w:lang w:val="en-US"/>
              </w:rPr>
            </w:pPr>
          </w:p>
        </w:tc>
      </w:tr>
      <w:tr w:rsidR="00C70867" w:rsidRPr="00445D89" w14:paraId="7F8CE6B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B48AA13"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290D4B3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B16D19"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AB33BE3" w14:textId="77777777" w:rsidR="00C70867" w:rsidRPr="00445D89" w:rsidRDefault="00C70867" w:rsidP="00C70867">
                  <w:pPr>
                    <w:spacing w:line="276" w:lineRule="auto"/>
                    <w:rPr>
                      <w:szCs w:val="22"/>
                    </w:rPr>
                  </w:pPr>
                  <w:r w:rsidRPr="00445D89">
                    <w:rPr>
                      <w:szCs w:val="22"/>
                    </w:rPr>
                    <w:t>N/A</w:t>
                  </w:r>
                </w:p>
              </w:tc>
            </w:tr>
            <w:tr w:rsidR="00C70867" w:rsidRPr="00445D89" w14:paraId="0AC5E88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0AFEA0"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6D7402E" w14:textId="77777777" w:rsidR="00C70867" w:rsidRPr="00445D89" w:rsidRDefault="00C70867" w:rsidP="00C70867">
                  <w:pPr>
                    <w:spacing w:line="276" w:lineRule="auto"/>
                    <w:rPr>
                      <w:szCs w:val="22"/>
                    </w:rPr>
                  </w:pPr>
                  <w:r w:rsidRPr="00445D89">
                    <w:rPr>
                      <w:szCs w:val="22"/>
                    </w:rPr>
                    <w:t>N/A</w:t>
                  </w:r>
                </w:p>
              </w:tc>
            </w:tr>
          </w:tbl>
          <w:p w14:paraId="65761EEA" w14:textId="77777777" w:rsidR="00C70867" w:rsidRPr="00445D89" w:rsidRDefault="00C70867" w:rsidP="00C70867">
            <w:pPr>
              <w:spacing w:after="0"/>
              <w:jc w:val="left"/>
              <w:rPr>
                <w:szCs w:val="22"/>
                <w:lang w:val="en-US"/>
              </w:rPr>
            </w:pPr>
          </w:p>
        </w:tc>
      </w:tr>
    </w:tbl>
    <w:p w14:paraId="5B7C40BD" w14:textId="77777777" w:rsidR="00C70867" w:rsidRPr="00445D89" w:rsidRDefault="00C70867" w:rsidP="00C70867">
      <w:pPr>
        <w:rPr>
          <w:szCs w:val="22"/>
        </w:rPr>
      </w:pPr>
    </w:p>
    <w:p w14:paraId="48CC847A" w14:textId="77777777" w:rsidR="00C70867" w:rsidRPr="00445D89" w:rsidRDefault="00C70867" w:rsidP="00C70867">
      <w:pPr>
        <w:spacing w:after="0" w:line="240" w:lineRule="auto"/>
        <w:jc w:val="left"/>
        <w:rPr>
          <w:szCs w:val="22"/>
        </w:rPr>
      </w:pPr>
      <w:r w:rsidRPr="00445D89">
        <w:rPr>
          <w:szCs w:val="22"/>
        </w:rPr>
        <w:br w:type="page"/>
      </w:r>
    </w:p>
    <w:p w14:paraId="690312C9" w14:textId="77777777" w:rsidR="00C70867" w:rsidRPr="00445D89" w:rsidRDefault="00C70867" w:rsidP="00C70867">
      <w:pPr>
        <w:pStyle w:val="4"/>
        <w:rPr>
          <w:szCs w:val="22"/>
        </w:rPr>
      </w:pPr>
      <w:r w:rsidRPr="00445D89">
        <w:rPr>
          <w:szCs w:val="22"/>
        </w:rPr>
        <w:t>FESS-263 – Update of legal references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2BFD367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5F49A63"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211E0991"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D39AFD"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ED9946" w14:textId="77777777" w:rsidR="00C70867" w:rsidRPr="00445D89" w:rsidRDefault="00C70867" w:rsidP="00C70867">
                  <w:pPr>
                    <w:spacing w:line="276" w:lineRule="auto"/>
                    <w:rPr>
                      <w:szCs w:val="22"/>
                    </w:rPr>
                  </w:pPr>
                  <w:r w:rsidRPr="00445D89">
                    <w:rPr>
                      <w:bCs/>
                      <w:szCs w:val="22"/>
                    </w:rPr>
                    <w:t>FESS-263</w:t>
                  </w:r>
                </w:p>
              </w:tc>
            </w:tr>
            <w:tr w:rsidR="00C70867" w:rsidRPr="00445D89" w14:paraId="5EC6403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61D22D"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C8BB4C"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5E88116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9AE761"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AB6D2D" w14:textId="77777777" w:rsidR="00C70867" w:rsidRPr="00445D89" w:rsidRDefault="00C70867" w:rsidP="00C70867">
                  <w:pPr>
                    <w:spacing w:line="276" w:lineRule="auto"/>
                    <w:rPr>
                      <w:szCs w:val="22"/>
                    </w:rPr>
                  </w:pPr>
                  <w:r w:rsidRPr="00445D89">
                    <w:rPr>
                      <w:szCs w:val="22"/>
                      <w:lang w:eastAsia="nl-BE"/>
                    </w:rPr>
                    <w:t>Legislation Alignment</w:t>
                  </w:r>
                </w:p>
              </w:tc>
            </w:tr>
            <w:tr w:rsidR="00C70867" w:rsidRPr="00445D89" w14:paraId="696EDB9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1106F2"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94439EC" w14:textId="77777777" w:rsidR="00C70867" w:rsidRPr="00445D89" w:rsidRDefault="00C70867" w:rsidP="00C70867">
                  <w:pPr>
                    <w:spacing w:line="276" w:lineRule="auto"/>
                    <w:rPr>
                      <w:szCs w:val="22"/>
                      <w:lang w:eastAsia="nl-BE"/>
                    </w:rPr>
                  </w:pPr>
                  <w:r w:rsidRPr="00445D89">
                    <w:rPr>
                      <w:szCs w:val="22"/>
                      <w:lang w:eastAsia="nl-BE"/>
                    </w:rPr>
                    <w:t>IM370221</w:t>
                  </w:r>
                </w:p>
              </w:tc>
            </w:tr>
            <w:tr w:rsidR="00C70867" w:rsidRPr="00445D89" w14:paraId="02A8947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EA126E"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D1EE1D" w14:textId="77777777" w:rsidR="00C70867" w:rsidRPr="00445D89" w:rsidRDefault="00C70867" w:rsidP="00C70867">
                  <w:pPr>
                    <w:spacing w:line="276" w:lineRule="auto"/>
                    <w:rPr>
                      <w:szCs w:val="22"/>
                      <w:lang w:eastAsia="nl-BE"/>
                    </w:rPr>
                  </w:pPr>
                  <w:r w:rsidRPr="00445D89">
                    <w:rPr>
                      <w:szCs w:val="22"/>
                      <w:lang w:eastAsia="nl-BE"/>
                    </w:rPr>
                    <w:t>N/A</w:t>
                  </w:r>
                </w:p>
              </w:tc>
            </w:tr>
            <w:tr w:rsidR="00C70867" w:rsidRPr="00445D89" w14:paraId="00D8468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539EF3"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B059955" w14:textId="77777777" w:rsidR="00C70867" w:rsidRPr="00445D89" w:rsidRDefault="00C70867" w:rsidP="00C70867">
                  <w:pPr>
                    <w:pStyle w:val="ad"/>
                    <w:spacing w:line="276" w:lineRule="auto"/>
                    <w:ind w:left="0"/>
                    <w:rPr>
                      <w:szCs w:val="22"/>
                      <w:lang w:eastAsia="nl-BE"/>
                    </w:rPr>
                  </w:pPr>
                  <w:r w:rsidRPr="00445D89">
                    <w:rPr>
                      <w:szCs w:val="22"/>
                      <w:lang w:eastAsia="nl-BE"/>
                    </w:rPr>
                    <w:t>02/04/2020</w:t>
                  </w:r>
                </w:p>
              </w:tc>
            </w:tr>
            <w:tr w:rsidR="00C70867" w:rsidRPr="00445D89" w14:paraId="01EE0A49"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4171539"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495CD35" w14:textId="77777777" w:rsidR="00C70867" w:rsidRPr="00445D89" w:rsidRDefault="00C70867" w:rsidP="00C70867">
                  <w:pPr>
                    <w:pStyle w:val="ad"/>
                    <w:spacing w:line="276" w:lineRule="auto"/>
                    <w:ind w:left="0"/>
                    <w:rPr>
                      <w:szCs w:val="22"/>
                      <w:lang w:val="en-US"/>
                    </w:rPr>
                  </w:pPr>
                  <w:r w:rsidRPr="00445D89">
                    <w:rPr>
                      <w:szCs w:val="22"/>
                      <w:lang w:val="en-US"/>
                    </w:rPr>
                    <w:t>EMCS CPT</w:t>
                  </w:r>
                </w:p>
              </w:tc>
            </w:tr>
          </w:tbl>
          <w:p w14:paraId="240D442D" w14:textId="77777777" w:rsidR="00C70867" w:rsidRPr="00445D89" w:rsidRDefault="00C70867" w:rsidP="00C70867">
            <w:pPr>
              <w:spacing w:after="0"/>
              <w:jc w:val="left"/>
              <w:rPr>
                <w:szCs w:val="22"/>
                <w:lang w:val="en-US"/>
              </w:rPr>
            </w:pPr>
          </w:p>
        </w:tc>
      </w:tr>
      <w:tr w:rsidR="00C70867" w:rsidRPr="00445D89" w14:paraId="229EA80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C1EED9D"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1B0EAAA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8E61F9"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651614E" w14:textId="77777777" w:rsidR="00C70867" w:rsidRPr="00445D89" w:rsidRDefault="00C70867" w:rsidP="00C70867">
                  <w:pPr>
                    <w:spacing w:line="276" w:lineRule="auto"/>
                    <w:rPr>
                      <w:szCs w:val="22"/>
                    </w:rPr>
                  </w:pPr>
                  <w:r w:rsidRPr="00445D89">
                    <w:rPr>
                      <w:color w:val="000000" w:themeColor="text1"/>
                      <w:szCs w:val="22"/>
                    </w:rPr>
                    <w:t>Medium</w:t>
                  </w:r>
                </w:p>
              </w:tc>
            </w:tr>
            <w:tr w:rsidR="00C70867" w:rsidRPr="00445D89" w14:paraId="4669B51A"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B4AC4C"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A428FDD" w14:textId="77777777" w:rsidR="00C70867" w:rsidRPr="00445D89" w:rsidRDefault="00C70867" w:rsidP="00C70867">
                  <w:pPr>
                    <w:spacing w:line="276" w:lineRule="auto"/>
                    <w:rPr>
                      <w:b/>
                      <w:szCs w:val="22"/>
                    </w:rPr>
                  </w:pPr>
                  <w:r w:rsidRPr="00445D89">
                    <w:rPr>
                      <w:b/>
                      <w:szCs w:val="22"/>
                    </w:rPr>
                    <w:t>Problem Statement</w:t>
                  </w:r>
                </w:p>
                <w:p w14:paraId="4695EA3A" w14:textId="77777777" w:rsidR="00C70867" w:rsidRPr="00445D89" w:rsidRDefault="00C70867" w:rsidP="00C70867">
                  <w:pPr>
                    <w:rPr>
                      <w:szCs w:val="22"/>
                    </w:rPr>
                  </w:pPr>
                  <w:r w:rsidRPr="00445D89">
                    <w:rPr>
                      <w:szCs w:val="22"/>
                    </w:rPr>
                    <w:t>The recast horizontal directive (EU) 2020/262 includes updates for both the Duty Suspension and Duty Paid B2B business domains. The existing Excise BPMs and related artefacts for Duty Suspension are based on Council Directive 2008/118/EC, which is now superseded by Council Directive (EU) 2020/262. Hence, any legal reference to Council Directive 2008/118/EC should be updated accordingly to the corresponding article of the new directive.</w:t>
                  </w:r>
                </w:p>
                <w:p w14:paraId="00477DDA" w14:textId="77777777" w:rsidR="00C70867" w:rsidRPr="00445D89" w:rsidRDefault="00C70867" w:rsidP="00C70867">
                  <w:pPr>
                    <w:jc w:val="left"/>
                    <w:rPr>
                      <w:b/>
                      <w:szCs w:val="22"/>
                    </w:rPr>
                  </w:pPr>
                  <w:r w:rsidRPr="00445D89">
                    <w:rPr>
                      <w:szCs w:val="22"/>
                    </w:rPr>
                    <w:br/>
                  </w:r>
                  <w:r w:rsidRPr="00445D89">
                    <w:rPr>
                      <w:b/>
                      <w:szCs w:val="22"/>
                    </w:rPr>
                    <w:t>Proposed Solution</w:t>
                  </w:r>
                </w:p>
                <w:p w14:paraId="51B3D24F" w14:textId="77777777" w:rsidR="00C70867" w:rsidRPr="00445D89" w:rsidRDefault="00C70867" w:rsidP="00C70867">
                  <w:pPr>
                    <w:spacing w:line="276" w:lineRule="auto"/>
                    <w:rPr>
                      <w:szCs w:val="22"/>
                    </w:rPr>
                  </w:pPr>
                  <w:r w:rsidRPr="00445D89">
                    <w:rPr>
                      <w:szCs w:val="22"/>
                    </w:rPr>
                    <w:t>As per the analysis provided in the [Problem Statement], the existing Excise BPMs and related artefacts would need to be updated, by changing the legal references from Council Directive 2008/118/EC to Council Directive (EU) 2020/262. This includes mainly L1/L2/L3 artefacts and BPMs, but also any descriptions where the Directive 2008/118/EC is mentioned.</w:t>
                  </w:r>
                </w:p>
                <w:p w14:paraId="7A9810CA" w14:textId="77777777" w:rsidR="00C70867" w:rsidRPr="00445D89" w:rsidRDefault="00C70867" w:rsidP="00C70867">
                  <w:pPr>
                    <w:spacing w:line="276" w:lineRule="auto"/>
                    <w:rPr>
                      <w:szCs w:val="22"/>
                    </w:rPr>
                  </w:pPr>
                  <w:r w:rsidRPr="00445D89">
                    <w:rPr>
                      <w:szCs w:val="22"/>
                    </w:rPr>
                    <w:t>This activity shall be based on the following legal texts:</w:t>
                  </w:r>
                </w:p>
                <w:p w14:paraId="36C919C8" w14:textId="77777777" w:rsidR="00C70867" w:rsidRPr="00445D89" w:rsidRDefault="00C70867" w:rsidP="00C70867">
                  <w:pPr>
                    <w:spacing w:line="276" w:lineRule="auto"/>
                    <w:rPr>
                      <w:szCs w:val="22"/>
                    </w:rPr>
                  </w:pPr>
                  <w:r w:rsidRPr="00445D89">
                    <w:rPr>
                      <w:szCs w:val="22"/>
                    </w:rPr>
                    <w:t xml:space="preserve"> - Council Regulation (EU) 2020/261;</w:t>
                  </w:r>
                </w:p>
                <w:p w14:paraId="5BEEE5FF" w14:textId="77777777" w:rsidR="00C70867" w:rsidRPr="00445D89" w:rsidRDefault="00C70867" w:rsidP="00C70867">
                  <w:pPr>
                    <w:spacing w:line="276" w:lineRule="auto"/>
                    <w:rPr>
                      <w:szCs w:val="22"/>
                    </w:rPr>
                  </w:pPr>
                  <w:r w:rsidRPr="00445D89">
                    <w:rPr>
                      <w:szCs w:val="22"/>
                    </w:rPr>
                    <w:t xml:space="preserve"> - Council Directive (EU) 2020/262;</w:t>
                  </w:r>
                </w:p>
                <w:p w14:paraId="76FA4764" w14:textId="77777777" w:rsidR="00C70867" w:rsidRPr="00445D89" w:rsidRDefault="00C70867" w:rsidP="00C70867">
                  <w:pPr>
                    <w:spacing w:line="276" w:lineRule="auto"/>
                    <w:rPr>
                      <w:szCs w:val="22"/>
                    </w:rPr>
                  </w:pPr>
                  <w:r w:rsidRPr="00445D89">
                    <w:rPr>
                      <w:szCs w:val="22"/>
                    </w:rPr>
                    <w:t xml:space="preserve"> - Decision (EU) 2020/263.</w:t>
                  </w:r>
                </w:p>
                <w:p w14:paraId="7A91CCC6" w14:textId="77777777" w:rsidR="00C70867" w:rsidRPr="00445D89" w:rsidRDefault="00C70867" w:rsidP="00C70867">
                  <w:pPr>
                    <w:spacing w:line="276" w:lineRule="auto"/>
                    <w:rPr>
                      <w:szCs w:val="22"/>
                    </w:rPr>
                  </w:pPr>
                  <w:r w:rsidRPr="00445D89">
                    <w:rPr>
                      <w:szCs w:val="22"/>
                    </w:rPr>
                    <w:t>Where available, the corresponding correlation tables listing the applicable updates related to each legal text will be used, e.g.  'Annex II' of the Council Directive (EU) 2020/262 where a corresponding correlation table between Directive 2008/118/EC and 2020/262 is provided.</w:t>
                  </w:r>
                </w:p>
              </w:tc>
            </w:tr>
            <w:tr w:rsidR="00C70867" w:rsidRPr="00445D89" w14:paraId="1689A99E"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05572F2"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9279936" w14:textId="77777777" w:rsidR="00C70867" w:rsidRPr="00445D89" w:rsidRDefault="00C70867" w:rsidP="00C70867">
                  <w:pPr>
                    <w:spacing w:line="276" w:lineRule="auto"/>
                    <w:rPr>
                      <w:szCs w:val="22"/>
                    </w:rPr>
                  </w:pPr>
                  <w:r w:rsidRPr="00445D89">
                    <w:rPr>
                      <w:szCs w:val="22"/>
                    </w:rPr>
                    <w:t>Specification Documents:</w:t>
                  </w:r>
                </w:p>
                <w:p w14:paraId="0F2D8AA8"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(Low)</w:t>
                  </w:r>
                </w:p>
                <w:p w14:paraId="612D00EF"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(Low).</w:t>
                  </w:r>
                </w:p>
              </w:tc>
            </w:tr>
            <w:tr w:rsidR="00C70867" w:rsidRPr="00445D89" w14:paraId="4823FE15"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3CCF3E"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E743E1" w14:textId="77777777" w:rsidR="00C70867" w:rsidRPr="00445D89" w:rsidRDefault="00C70867" w:rsidP="00C70867">
                  <w:pPr>
                    <w:spacing w:line="276" w:lineRule="auto"/>
                    <w:rPr>
                      <w:szCs w:val="22"/>
                    </w:rPr>
                  </w:pPr>
                  <w:r w:rsidRPr="00445D89">
                    <w:rPr>
                      <w:szCs w:val="22"/>
                    </w:rPr>
                    <w:t>If the proposed change is not implemented, the common specifications (i.e. FESS in relation to this RFC) will not be aligned with the latest Excise Legislation.</w:t>
                  </w:r>
                </w:p>
              </w:tc>
            </w:tr>
            <w:tr w:rsidR="00C70867" w:rsidRPr="00445D89" w14:paraId="211E50B0"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D74253"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1823B3"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25746B0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0A2E6E"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A3F82B" w14:textId="77777777" w:rsidR="00C70867" w:rsidRPr="00445D89" w:rsidRDefault="00C70867" w:rsidP="00C70867">
                  <w:pPr>
                    <w:spacing w:line="276" w:lineRule="auto"/>
                    <w:rPr>
                      <w:color w:val="000000"/>
                      <w:szCs w:val="22"/>
                    </w:rPr>
                  </w:pPr>
                  <w:r w:rsidRPr="00445D89">
                    <w:rPr>
                      <w:szCs w:val="22"/>
                      <w:lang w:val="en-US"/>
                    </w:rPr>
                    <w:t>The deployment approach is addressed in the downstream DDNEA RFC.</w:t>
                  </w:r>
                </w:p>
              </w:tc>
            </w:tr>
            <w:tr w:rsidR="00C70867" w:rsidRPr="00445D89" w14:paraId="003FEA95"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3ACA79"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076897B"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4E850189"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sz w:val="22"/>
                      <w:szCs w:val="22"/>
                    </w:rPr>
                    <w:t>DDNEA-P4-296;</w:t>
                  </w:r>
                </w:p>
                <w:p w14:paraId="5F98B40B"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2F170EC7" w14:textId="77777777" w:rsidR="00C70867" w:rsidRPr="00445D89" w:rsidRDefault="00C70867" w:rsidP="00C70867">
            <w:pPr>
              <w:spacing w:after="0"/>
              <w:jc w:val="left"/>
              <w:rPr>
                <w:szCs w:val="22"/>
                <w:lang w:val="en-US"/>
              </w:rPr>
            </w:pPr>
          </w:p>
        </w:tc>
      </w:tr>
      <w:tr w:rsidR="00C70867" w:rsidRPr="00445D89" w14:paraId="62BFB31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BA21F6A"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3FE3DCF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59C08C9"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09FAB5" w14:textId="77777777" w:rsidR="00C70867" w:rsidRPr="00445D89" w:rsidRDefault="00C70867" w:rsidP="00C70867">
                  <w:pPr>
                    <w:spacing w:line="276" w:lineRule="auto"/>
                    <w:rPr>
                      <w:szCs w:val="22"/>
                    </w:rPr>
                  </w:pPr>
                  <w:r w:rsidRPr="00445D89">
                    <w:rPr>
                      <w:szCs w:val="22"/>
                    </w:rPr>
                    <w:t>N/A</w:t>
                  </w:r>
                </w:p>
              </w:tc>
            </w:tr>
            <w:tr w:rsidR="00C70867" w:rsidRPr="00445D89" w14:paraId="781FA49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A139E4"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B3695D9" w14:textId="77777777" w:rsidR="00C70867" w:rsidRPr="00445D89" w:rsidRDefault="00C70867" w:rsidP="00C70867">
                  <w:pPr>
                    <w:spacing w:line="276" w:lineRule="auto"/>
                    <w:rPr>
                      <w:szCs w:val="22"/>
                    </w:rPr>
                  </w:pPr>
                  <w:r w:rsidRPr="00445D89">
                    <w:rPr>
                      <w:szCs w:val="22"/>
                    </w:rPr>
                    <w:t>N/A</w:t>
                  </w:r>
                </w:p>
              </w:tc>
            </w:tr>
          </w:tbl>
          <w:p w14:paraId="70FADB65" w14:textId="77777777" w:rsidR="00C70867" w:rsidRPr="00445D89" w:rsidRDefault="00C70867" w:rsidP="00C70867">
            <w:pPr>
              <w:spacing w:after="0"/>
              <w:jc w:val="left"/>
              <w:rPr>
                <w:szCs w:val="22"/>
                <w:lang w:val="en-US"/>
              </w:rPr>
            </w:pPr>
          </w:p>
        </w:tc>
      </w:tr>
      <w:tr w:rsidR="00C70867" w:rsidRPr="00445D89" w14:paraId="47CF4D5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F466DDE"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679FC76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F1C8CB"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05B10A5D"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73E73393" w14:textId="77777777" w:rsidR="00C70867" w:rsidRPr="00445D89" w:rsidRDefault="00C70867" w:rsidP="00B03D74">
                  <w:pPr>
                    <w:numPr>
                      <w:ilvl w:val="0"/>
                      <w:numId w:val="25"/>
                    </w:numPr>
                    <w:spacing w:line="276" w:lineRule="auto"/>
                    <w:rPr>
                      <w:szCs w:val="22"/>
                    </w:rPr>
                  </w:pPr>
                  <w:r w:rsidRPr="00445D89">
                    <w:rPr>
                      <w:b/>
                      <w:szCs w:val="22"/>
                    </w:rPr>
                    <w:t>Approval process:</w:t>
                  </w:r>
                </w:p>
                <w:p w14:paraId="07B28B89"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60313A97"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B2BDCB"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F281819" w14:textId="77777777" w:rsidR="00C70867" w:rsidRPr="00445D89" w:rsidRDefault="00C70867" w:rsidP="00C70867">
                  <w:pPr>
                    <w:spacing w:line="276" w:lineRule="auto"/>
                    <w:rPr>
                      <w:szCs w:val="22"/>
                    </w:rPr>
                  </w:pPr>
                  <w:r w:rsidRPr="00445D89">
                    <w:rPr>
                      <w:szCs w:val="22"/>
                    </w:rPr>
                    <w:t>N/A</w:t>
                  </w:r>
                </w:p>
              </w:tc>
            </w:tr>
            <w:tr w:rsidR="00C70867" w:rsidRPr="00445D89" w14:paraId="2A0AD3C9"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BA1A5F2"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63680EC0" w14:textId="77777777" w:rsidR="00C70867" w:rsidRPr="00445D89" w:rsidRDefault="00C70867" w:rsidP="00C70867">
                  <w:pPr>
                    <w:rPr>
                      <w:szCs w:val="22"/>
                    </w:rPr>
                  </w:pPr>
                  <w:r w:rsidRPr="00445D89">
                    <w:rPr>
                      <w:szCs w:val="22"/>
                    </w:rPr>
                    <w:t>EMCS CAB #190 on 06/05/2020</w:t>
                  </w:r>
                </w:p>
              </w:tc>
            </w:tr>
          </w:tbl>
          <w:p w14:paraId="7C6B9F68" w14:textId="77777777" w:rsidR="00C70867" w:rsidRPr="00445D89" w:rsidRDefault="00C70867" w:rsidP="00C70867">
            <w:pPr>
              <w:spacing w:after="0"/>
              <w:jc w:val="left"/>
              <w:rPr>
                <w:szCs w:val="22"/>
                <w:lang w:val="en-US"/>
              </w:rPr>
            </w:pPr>
          </w:p>
        </w:tc>
      </w:tr>
      <w:tr w:rsidR="00C70867" w:rsidRPr="00445D89" w14:paraId="5277FAB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6D80143"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78CB1F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B559AE"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3E493E"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2F2C39BC"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94B796"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53C152" w14:textId="0E93176D" w:rsidR="00C70867" w:rsidRPr="00445D89" w:rsidRDefault="005C7E1E" w:rsidP="00C70867">
                  <w:pPr>
                    <w:spacing w:line="276" w:lineRule="auto"/>
                    <w:rPr>
                      <w:szCs w:val="22"/>
                    </w:rPr>
                  </w:pPr>
                  <w:r>
                    <w:rPr>
                      <w:szCs w:val="22"/>
                    </w:rPr>
                    <w:t>13/02/2023</w:t>
                  </w:r>
                </w:p>
              </w:tc>
            </w:tr>
            <w:tr w:rsidR="00C70867" w:rsidRPr="00445D89" w14:paraId="75CE741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EAFBE0F"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71B1A58" w14:textId="77777777" w:rsidR="00C70867" w:rsidRPr="00445D89" w:rsidRDefault="00C70867" w:rsidP="00C70867">
                  <w:pPr>
                    <w:spacing w:line="276" w:lineRule="auto"/>
                    <w:rPr>
                      <w:szCs w:val="22"/>
                    </w:rPr>
                  </w:pPr>
                  <w:r w:rsidRPr="00445D89">
                    <w:rPr>
                      <w:szCs w:val="22"/>
                    </w:rPr>
                    <w:t>TBD</w:t>
                  </w:r>
                </w:p>
              </w:tc>
            </w:tr>
          </w:tbl>
          <w:p w14:paraId="0C487332" w14:textId="77777777" w:rsidR="00C70867" w:rsidRPr="00445D89" w:rsidRDefault="00C70867" w:rsidP="00C70867">
            <w:pPr>
              <w:spacing w:after="0"/>
              <w:jc w:val="left"/>
              <w:rPr>
                <w:szCs w:val="22"/>
                <w:lang w:val="en-US"/>
              </w:rPr>
            </w:pPr>
          </w:p>
        </w:tc>
      </w:tr>
      <w:tr w:rsidR="00C70867" w:rsidRPr="00445D89" w14:paraId="486A7A2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FDAF9A1"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3967D6E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A76E93"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849FC7C" w14:textId="77777777" w:rsidR="00C70867" w:rsidRPr="00445D89" w:rsidRDefault="00C70867" w:rsidP="00C70867">
                  <w:pPr>
                    <w:spacing w:line="276" w:lineRule="auto"/>
                    <w:rPr>
                      <w:szCs w:val="22"/>
                    </w:rPr>
                  </w:pPr>
                  <w:r w:rsidRPr="00445D89">
                    <w:rPr>
                      <w:szCs w:val="22"/>
                    </w:rPr>
                    <w:t>N/A</w:t>
                  </w:r>
                </w:p>
              </w:tc>
            </w:tr>
            <w:tr w:rsidR="00C70867" w:rsidRPr="00445D89" w14:paraId="6F3918B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FACE636"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7089497" w14:textId="77777777" w:rsidR="00C70867" w:rsidRPr="00445D89" w:rsidRDefault="00C70867" w:rsidP="00C70867">
                  <w:pPr>
                    <w:spacing w:line="276" w:lineRule="auto"/>
                    <w:rPr>
                      <w:szCs w:val="22"/>
                    </w:rPr>
                  </w:pPr>
                  <w:r w:rsidRPr="00445D89">
                    <w:rPr>
                      <w:szCs w:val="22"/>
                    </w:rPr>
                    <w:t>N/A</w:t>
                  </w:r>
                </w:p>
              </w:tc>
            </w:tr>
          </w:tbl>
          <w:p w14:paraId="7C75A5E7" w14:textId="77777777" w:rsidR="00C70867" w:rsidRPr="00445D89" w:rsidRDefault="00C70867" w:rsidP="00C70867">
            <w:pPr>
              <w:spacing w:after="0"/>
              <w:jc w:val="left"/>
              <w:rPr>
                <w:szCs w:val="22"/>
                <w:lang w:val="en-US"/>
              </w:rPr>
            </w:pPr>
          </w:p>
        </w:tc>
      </w:tr>
    </w:tbl>
    <w:p w14:paraId="37DC8E38" w14:textId="6113B79B" w:rsidR="00C70867" w:rsidRPr="00445D89" w:rsidRDefault="00C70867">
      <w:pPr>
        <w:pStyle w:val="4"/>
        <w:rPr>
          <w:szCs w:val="22"/>
        </w:rPr>
      </w:pPr>
      <w:r w:rsidRPr="00445D89">
        <w:rPr>
          <w:szCs w:val="22"/>
        </w:rPr>
        <w:t>FESS-264 – Computerisation of Duty Paid B2B</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3DCAE44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348DDB3"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25F6E245"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6DF052"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A960E4" w14:textId="77777777" w:rsidR="00C70867" w:rsidRPr="00445D89" w:rsidRDefault="00C70867" w:rsidP="00C70867">
                  <w:pPr>
                    <w:spacing w:line="276" w:lineRule="auto"/>
                    <w:rPr>
                      <w:szCs w:val="22"/>
                    </w:rPr>
                  </w:pPr>
                  <w:r w:rsidRPr="00445D89">
                    <w:rPr>
                      <w:bCs/>
                      <w:szCs w:val="22"/>
                    </w:rPr>
                    <w:t>FESS-264</w:t>
                  </w:r>
                </w:p>
              </w:tc>
            </w:tr>
            <w:tr w:rsidR="00C70867" w:rsidRPr="00445D89" w14:paraId="0A0C447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5349EF"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54819A3"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28F9480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AADF80"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D4CDE4F" w14:textId="77777777" w:rsidR="00C70867" w:rsidRPr="00445D89" w:rsidRDefault="00C70867" w:rsidP="00C70867">
                  <w:pPr>
                    <w:spacing w:line="276" w:lineRule="auto"/>
                    <w:rPr>
                      <w:szCs w:val="22"/>
                    </w:rPr>
                  </w:pPr>
                  <w:r w:rsidRPr="00445D89">
                    <w:rPr>
                      <w:szCs w:val="22"/>
                    </w:rPr>
                    <w:t>Increase of Functionality</w:t>
                  </w:r>
                </w:p>
              </w:tc>
            </w:tr>
            <w:tr w:rsidR="00C70867" w:rsidRPr="00445D89" w14:paraId="3A90F50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4C16E4"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8172270" w14:textId="77777777" w:rsidR="00C70867" w:rsidRPr="00445D89" w:rsidRDefault="00C70867" w:rsidP="00C70867">
                  <w:pPr>
                    <w:spacing w:after="0"/>
                    <w:rPr>
                      <w:szCs w:val="22"/>
                      <w:lang w:eastAsia="nl-BE"/>
                    </w:rPr>
                  </w:pPr>
                  <w:r w:rsidRPr="00445D89">
                    <w:rPr>
                      <w:szCs w:val="22"/>
                      <w:lang w:eastAsia="nl-BE"/>
                    </w:rPr>
                    <w:t>IM372196</w:t>
                  </w:r>
                </w:p>
              </w:tc>
            </w:tr>
            <w:tr w:rsidR="00C70867" w:rsidRPr="00445D89" w14:paraId="6DC14DF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1525A5"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45220CD" w14:textId="77777777" w:rsidR="00C70867" w:rsidRPr="00445D89" w:rsidRDefault="00C70867" w:rsidP="00C70867">
                  <w:pPr>
                    <w:spacing w:line="276" w:lineRule="auto"/>
                    <w:rPr>
                      <w:szCs w:val="22"/>
                      <w:lang w:eastAsia="nl-BE"/>
                    </w:rPr>
                  </w:pPr>
                  <w:r w:rsidRPr="00445D89">
                    <w:rPr>
                      <w:szCs w:val="22"/>
                      <w:lang w:eastAsia="nl-BE"/>
                    </w:rPr>
                    <w:t>N/A</w:t>
                  </w:r>
                </w:p>
              </w:tc>
            </w:tr>
            <w:tr w:rsidR="00C70867" w:rsidRPr="00445D89" w14:paraId="633431D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D8A904"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1D8BF6B" w14:textId="77777777" w:rsidR="00C70867" w:rsidRPr="00445D89" w:rsidRDefault="00C70867" w:rsidP="00C70867">
                  <w:pPr>
                    <w:pStyle w:val="ad"/>
                    <w:spacing w:line="276" w:lineRule="auto"/>
                    <w:ind w:left="0"/>
                    <w:rPr>
                      <w:szCs w:val="22"/>
                      <w:lang w:eastAsia="nl-BE"/>
                    </w:rPr>
                  </w:pPr>
                  <w:r w:rsidRPr="00445D89">
                    <w:rPr>
                      <w:szCs w:val="22"/>
                      <w:lang w:eastAsia="nl-BE"/>
                    </w:rPr>
                    <w:t>08/11/2019</w:t>
                  </w:r>
                </w:p>
              </w:tc>
            </w:tr>
            <w:tr w:rsidR="00C70867" w:rsidRPr="00445D89" w14:paraId="2FABC26C"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696B0F"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B3D09BF" w14:textId="77777777" w:rsidR="00C70867" w:rsidRPr="00445D89" w:rsidRDefault="00C70867" w:rsidP="00C70867">
                  <w:pPr>
                    <w:pStyle w:val="ad"/>
                    <w:spacing w:line="276" w:lineRule="auto"/>
                    <w:ind w:left="0"/>
                    <w:rPr>
                      <w:szCs w:val="22"/>
                      <w:lang w:val="en-US"/>
                    </w:rPr>
                  </w:pPr>
                  <w:r w:rsidRPr="00445D89">
                    <w:rPr>
                      <w:szCs w:val="22"/>
                      <w:lang w:val="en-US"/>
                    </w:rPr>
                    <w:t>EMCS CPT</w:t>
                  </w:r>
                </w:p>
              </w:tc>
            </w:tr>
          </w:tbl>
          <w:p w14:paraId="6B4E817F" w14:textId="77777777" w:rsidR="00C70867" w:rsidRPr="00445D89" w:rsidRDefault="00C70867" w:rsidP="00C70867">
            <w:pPr>
              <w:spacing w:after="0"/>
              <w:jc w:val="left"/>
              <w:rPr>
                <w:szCs w:val="22"/>
                <w:lang w:val="en-US"/>
              </w:rPr>
            </w:pPr>
          </w:p>
        </w:tc>
      </w:tr>
      <w:tr w:rsidR="00C70867" w:rsidRPr="00445D89" w14:paraId="2718D9F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BA4CE2A"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5A2014D6"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85EE95"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1EB559" w14:textId="77777777" w:rsidR="00C70867" w:rsidRPr="00445D89" w:rsidRDefault="00C70867" w:rsidP="00C70867">
                  <w:pPr>
                    <w:spacing w:line="276" w:lineRule="auto"/>
                    <w:rPr>
                      <w:szCs w:val="22"/>
                    </w:rPr>
                  </w:pPr>
                  <w:r w:rsidRPr="00445D89">
                    <w:rPr>
                      <w:color w:val="000000" w:themeColor="text1"/>
                      <w:szCs w:val="22"/>
                    </w:rPr>
                    <w:t>High</w:t>
                  </w:r>
                </w:p>
              </w:tc>
            </w:tr>
            <w:tr w:rsidR="00C70867" w:rsidRPr="00445D89" w14:paraId="2D03992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CC391A"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4B74861" w14:textId="77777777" w:rsidR="00C70867" w:rsidRPr="00445D89" w:rsidRDefault="00C70867" w:rsidP="00C70867">
                  <w:pPr>
                    <w:spacing w:line="276" w:lineRule="auto"/>
                    <w:rPr>
                      <w:b/>
                      <w:szCs w:val="22"/>
                    </w:rPr>
                  </w:pPr>
                  <w:r w:rsidRPr="00445D89">
                    <w:rPr>
                      <w:b/>
                      <w:szCs w:val="22"/>
                    </w:rPr>
                    <w:t>Problem Statement</w:t>
                  </w:r>
                </w:p>
                <w:p w14:paraId="066071FB" w14:textId="77777777" w:rsidR="00C70867" w:rsidRPr="00445D89" w:rsidRDefault="00C70867" w:rsidP="00C70867">
                  <w:pPr>
                    <w:spacing w:line="276" w:lineRule="auto"/>
                    <w:rPr>
                      <w:szCs w:val="22"/>
                    </w:rPr>
                  </w:pPr>
                  <w:r w:rsidRPr="00445D89">
                    <w:rPr>
                      <w:szCs w:val="22"/>
                    </w:rPr>
                    <w:t>The major evolution of EMCS Phase 4 is the computerisation of Duty Paid Business-to-Business (B2B) procedures. Based on the legal package</w:t>
                  </w:r>
                  <w:r w:rsidRPr="00445D89">
                    <w:rPr>
                      <w:szCs w:val="22"/>
                      <w:vertAlign w:val="superscript"/>
                    </w:rPr>
                    <w:footnoteReference w:id="2"/>
                  </w:r>
                  <w:r w:rsidRPr="00445D89">
                    <w:rPr>
                      <w:szCs w:val="22"/>
                    </w:rPr>
                    <w:t xml:space="preserve"> that received a political agreement on 8/11/2019 at the Council, this evolution will be handled by the extension of EMCS to cover the movements of excise goods released for consumption and moved intra-EU cross-border for commercial purposes. This evolution will have a significant impact across the Excise Common Specifications which need to be updated accordingly to cater for the computerisation of the Duty Paid B2B business domain.</w:t>
                  </w:r>
                </w:p>
                <w:p w14:paraId="3D015B43" w14:textId="77777777" w:rsidR="00C70867" w:rsidRPr="00445D89" w:rsidRDefault="00C70867" w:rsidP="00C70867">
                  <w:pPr>
                    <w:rPr>
                      <w:b/>
                      <w:szCs w:val="22"/>
                    </w:rPr>
                  </w:pPr>
                  <w:r w:rsidRPr="00445D89">
                    <w:rPr>
                      <w:szCs w:val="22"/>
                    </w:rPr>
                    <w:br/>
                  </w:r>
                  <w:r w:rsidRPr="00445D89">
                    <w:rPr>
                      <w:b/>
                      <w:szCs w:val="22"/>
                    </w:rPr>
                    <w:t>Proposed Solution</w:t>
                  </w:r>
                </w:p>
                <w:p w14:paraId="7816F234" w14:textId="77777777" w:rsidR="00C70867" w:rsidRPr="00445D89" w:rsidRDefault="00C70867" w:rsidP="00C70867">
                  <w:pPr>
                    <w:spacing w:line="276" w:lineRule="auto"/>
                    <w:rPr>
                      <w:szCs w:val="22"/>
                    </w:rPr>
                  </w:pPr>
                  <w:r w:rsidRPr="00445D89">
                    <w:rPr>
                      <w:szCs w:val="22"/>
                    </w:rPr>
                    <w:t xml:space="preserve">As per the analysis provided in the [Problem Statement], the Excise BPMs will be updated, in order to accommodate all the required updates for the computerisation of Duty Paid B2B. </w:t>
                  </w:r>
                </w:p>
                <w:p w14:paraId="23569F11" w14:textId="77777777" w:rsidR="00C70867" w:rsidRPr="00445D89" w:rsidRDefault="00C70867" w:rsidP="00C70867">
                  <w:pPr>
                    <w:spacing w:line="276" w:lineRule="auto"/>
                    <w:rPr>
                      <w:szCs w:val="22"/>
                    </w:rPr>
                  </w:pPr>
                  <w:r w:rsidRPr="00445D89">
                    <w:rPr>
                      <w:szCs w:val="22"/>
                    </w:rPr>
                    <w:t>The updated BPMs and related artefacts have been produced based on an iterative approach, where each excise domain (e.g. Core, RADM etc.) was analysed and discussed in detail with DG TAXUD and Member States.</w:t>
                  </w:r>
                </w:p>
                <w:p w14:paraId="4D21117D" w14:textId="77777777" w:rsidR="00C70867" w:rsidRPr="00445D89" w:rsidRDefault="00C70867" w:rsidP="00C70867">
                  <w:pPr>
                    <w:spacing w:line="276" w:lineRule="auto"/>
                    <w:rPr>
                      <w:szCs w:val="22"/>
                    </w:rPr>
                  </w:pPr>
                  <w:r w:rsidRPr="00445D89">
                    <w:rPr>
                      <w:szCs w:val="22"/>
                    </w:rPr>
                    <w:t xml:space="preserve">Additionally, the overall approach taken was to re-use existing (i.e. Duty Suspension) processes and data as much as possible, in an attempt to minimise the required development effort and mitigate any potential risks. </w:t>
                  </w:r>
                </w:p>
                <w:p w14:paraId="08A8B8BD" w14:textId="77777777" w:rsidR="00C70867" w:rsidRPr="00445D89" w:rsidRDefault="00C70867" w:rsidP="00C70867">
                  <w:pPr>
                    <w:spacing w:line="276" w:lineRule="auto"/>
                    <w:rPr>
                      <w:szCs w:val="22"/>
                    </w:rPr>
                  </w:pPr>
                  <w:r w:rsidRPr="00445D89">
                    <w:rPr>
                      <w:szCs w:val="22"/>
                    </w:rPr>
                    <w:t>The outcome of this activity is consolidated in an MSP publication, where all required updates for Duty Paid B2B are included:</w:t>
                  </w:r>
                </w:p>
                <w:p w14:paraId="7512736F" w14:textId="3A781DE0" w:rsidR="00EC377B" w:rsidRPr="00445D89" w:rsidRDefault="00A215C3" w:rsidP="00C70867">
                  <w:pPr>
                    <w:rPr>
                      <w:szCs w:val="22"/>
                    </w:rPr>
                  </w:pPr>
                  <w:hyperlink r:id="rId26" w:history="1">
                    <w:r w:rsidR="00EC377B" w:rsidRPr="00EC377B">
                      <w:rPr>
                        <w:rStyle w:val="-"/>
                        <w:szCs w:val="22"/>
                      </w:rPr>
                      <w:t>EXC_559_Aris_BPMs_and_related_artefacts_for_Duty_Paid_B2B_MSP.Excise MS (Entire method)</w:t>
                    </w:r>
                  </w:hyperlink>
                  <w:r w:rsidR="00EC377B">
                    <w:rPr>
                      <w:szCs w:val="22"/>
                    </w:rPr>
                    <w:t xml:space="preserve"> </w:t>
                  </w:r>
                </w:p>
                <w:p w14:paraId="328FC903" w14:textId="77777777" w:rsidR="00C70867" w:rsidRPr="00445D89" w:rsidRDefault="00C70867" w:rsidP="00C70867">
                  <w:pPr>
                    <w:rPr>
                      <w:szCs w:val="22"/>
                    </w:rPr>
                  </w:pPr>
                  <w:r w:rsidRPr="00445D89">
                    <w:rPr>
                      <w:szCs w:val="22"/>
                    </w:rPr>
                    <w:t>The aforementioned publication includes only the BPMs and artefacts that are impacted by the computerisation of the Duty Paid B2B business domain. Given that specific objects are re-used in several processes/artefacts, some of the updates may be applicable to other artefacts that are actually not impacted as such, by the introduction of Duty Paid B2B. As an example, the IE801 message is updated by the introduction of Duty Paid B2B, with one of the applicable updates being the update of the ARC structure (i.e. Rule 'R030'). This does not imply though that any other message, which is not impacted by the introduction of Duty Paid B2B as such, but only associated with rule 'R030' will be included in this publication.</w:t>
                  </w:r>
                </w:p>
                <w:p w14:paraId="511F3D19" w14:textId="16030766" w:rsidR="00C70867" w:rsidRDefault="00C70867" w:rsidP="00C70867">
                  <w:pPr>
                    <w:rPr>
                      <w:szCs w:val="22"/>
                    </w:rPr>
                  </w:pPr>
                  <w:r w:rsidRPr="00445D89">
                    <w:rPr>
                      <w:szCs w:val="22"/>
                    </w:rPr>
                    <w:t>For clarity purposes, ‘update markers’ along with corresponding ‘update descriptions’ have been used to indicate the actual updates in the BPMs and/or related artefacts. Green markers are added to any ‘additions’ (e.g. new rule added), yellow markers are added to any ‘updates/changes’ (e.g. existing task modified), while red markers are added to any deletions (e.g. deletion of a data item). The ‘update markers’ are added by the modeller when a specific update/change should be highlighted and/or traced. This approach has been followed for any model/artefact/object that is updated by the introduction of the Duty Paid B2B business domain (e.g. update of a task's name or renaming of a data group/item, addition of a data group etc.)</w:t>
                  </w:r>
                </w:p>
                <w:p w14:paraId="58FE3C8F" w14:textId="24085627" w:rsidR="00BC43C6" w:rsidRDefault="00C70867" w:rsidP="00C70867">
                  <w:pPr>
                    <w:rPr>
                      <w:szCs w:val="22"/>
                    </w:rPr>
                  </w:pPr>
                  <w:r w:rsidRPr="00445D89">
                    <w:rPr>
                      <w:szCs w:val="22"/>
                    </w:rPr>
                    <w:t>It shall be highlighted that the updates modelled in the aforementioned publication will be consolidated to the existing ‘EMCS’ directories in A</w:t>
                  </w:r>
                  <w:r w:rsidR="00F57ED9">
                    <w:rPr>
                      <w:szCs w:val="22"/>
                    </w:rPr>
                    <w:t>RIS</w:t>
                  </w:r>
                  <w:r w:rsidRPr="00445D89">
                    <w:rPr>
                      <w:szCs w:val="22"/>
                    </w:rPr>
                    <w:t xml:space="preserve">, leading to a single directory for both Duty Suspension and Duty Paid B2B BPMs and artefacts. This will be performed as part of the delivery of the complete EMCS Phase 4 Common Specifications package. </w:t>
                  </w:r>
                </w:p>
                <w:p w14:paraId="47165467" w14:textId="753F95AC" w:rsidR="00BC43C6" w:rsidRPr="00BC43C6" w:rsidRDefault="00BC43C6" w:rsidP="00BC43C6">
                  <w:r>
                    <w:rPr>
                      <w:color w:val="00B050"/>
                    </w:rPr>
                    <w:t>Moreover, t</w:t>
                  </w:r>
                  <w:r w:rsidRPr="00BC43C6">
                    <w:rPr>
                      <w:color w:val="00B050"/>
                    </w:rPr>
                    <w:t>he below updates</w:t>
                  </w:r>
                  <w:r>
                    <w:rPr>
                      <w:color w:val="00B050"/>
                    </w:rPr>
                    <w:t xml:space="preserve"> </w:t>
                  </w:r>
                  <w:r w:rsidRPr="000728CE">
                    <w:rPr>
                      <w:color w:val="00B050"/>
                    </w:rPr>
                    <w:t>related to the draft Duty Paid B2B</w:t>
                  </w:r>
                  <w:r w:rsidRPr="00BC43C6">
                    <w:rPr>
                      <w:color w:val="00B050"/>
                    </w:rPr>
                    <w:t xml:space="preserve"> will</w:t>
                  </w:r>
                  <w:r w:rsidR="007627C5">
                    <w:rPr>
                      <w:color w:val="00B050"/>
                    </w:rPr>
                    <w:t xml:space="preserve"> be</w:t>
                  </w:r>
                  <w:r w:rsidRPr="00BC43C6">
                    <w:rPr>
                      <w:color w:val="00B050"/>
                    </w:rPr>
                    <w:t xml:space="preserve"> also  included</w:t>
                  </w:r>
                  <w:r>
                    <w:rPr>
                      <w:color w:val="00B050"/>
                    </w:rPr>
                    <w:t xml:space="preserve"> in the publication </w:t>
                  </w:r>
                  <w:r w:rsidRPr="000728CE">
                    <w:rPr>
                      <w:color w:val="00B050"/>
                    </w:rPr>
                    <w:t>of the EMCS Phase 4 Common Specifications</w:t>
                  </w:r>
                  <w:r>
                    <w:rPr>
                      <w:color w:val="00B050"/>
                    </w:rPr>
                    <w:t>:</w:t>
                  </w:r>
                </w:p>
                <w:p w14:paraId="1FA82FAF" w14:textId="235DEFB5" w:rsidR="00BC43C6" w:rsidRPr="000728CE" w:rsidRDefault="00BC43C6" w:rsidP="00BC43C6">
                  <w:pPr>
                    <w:pStyle w:val="ad"/>
                    <w:numPr>
                      <w:ilvl w:val="0"/>
                      <w:numId w:val="78"/>
                    </w:numPr>
                    <w:spacing w:after="0"/>
                    <w:contextualSpacing w:val="0"/>
                    <w:rPr>
                      <w:color w:val="00B050"/>
                    </w:rPr>
                  </w:pPr>
                  <w:r w:rsidRPr="000728CE">
                    <w:rPr>
                      <w:color w:val="00B050"/>
                    </w:rPr>
                    <w:t xml:space="preserve">Rule ‘R030’ will be updated by adding a clarification regarding </w:t>
                  </w:r>
                  <w:r>
                    <w:rPr>
                      <w:color w:val="00B050"/>
                    </w:rPr>
                    <w:t>‘</w:t>
                  </w:r>
                  <w:r w:rsidRPr="000728CE">
                    <w:rPr>
                      <w:color w:val="00B050"/>
                    </w:rPr>
                    <w:t>Field 4</w:t>
                  </w:r>
                  <w:r>
                    <w:rPr>
                      <w:color w:val="00B050"/>
                    </w:rPr>
                    <w:t>’</w:t>
                  </w:r>
                  <w:r w:rsidRPr="000728CE">
                    <w:rPr>
                      <w:color w:val="00B050"/>
                    </w:rPr>
                    <w:t xml:space="preserve"> of the ARC structure, stating that the introduced logic is applicable for ARCs generated after 01/01/2023. Any ARCs generated before 01/01/2023</w:t>
                  </w:r>
                  <w:r w:rsidR="007627C5">
                    <w:rPr>
                      <w:color w:val="00B050"/>
                    </w:rPr>
                    <w:t>,</w:t>
                  </w:r>
                  <w:r w:rsidRPr="000728CE">
                    <w:rPr>
                      <w:color w:val="00B050"/>
                    </w:rPr>
                    <w:t xml:space="preserve"> are associated with a Duty Suspension movement, regardless of the alphanumeric character specified in </w:t>
                  </w:r>
                  <w:r>
                    <w:rPr>
                      <w:color w:val="00B050"/>
                    </w:rPr>
                    <w:t>‘</w:t>
                  </w:r>
                  <w:r w:rsidRPr="000728CE">
                    <w:rPr>
                      <w:color w:val="00B050"/>
                    </w:rPr>
                    <w:t>Field 4</w:t>
                  </w:r>
                  <w:r>
                    <w:rPr>
                      <w:color w:val="00B050"/>
                    </w:rPr>
                    <w:t>’</w:t>
                  </w:r>
                  <w:r w:rsidRPr="000728CE">
                    <w:rPr>
                      <w:color w:val="00B050"/>
                    </w:rPr>
                    <w:t xml:space="preserve"> of the ARC</w:t>
                  </w:r>
                  <w:r>
                    <w:rPr>
                      <w:color w:val="00B050"/>
                    </w:rPr>
                    <w:t>;</w:t>
                  </w:r>
                </w:p>
                <w:p w14:paraId="123A2092" w14:textId="77777777" w:rsidR="00BC43C6" w:rsidRPr="000728CE" w:rsidRDefault="00BC43C6" w:rsidP="00BC43C6">
                  <w:pPr>
                    <w:pStyle w:val="ad"/>
                    <w:numPr>
                      <w:ilvl w:val="0"/>
                      <w:numId w:val="78"/>
                    </w:numPr>
                    <w:spacing w:after="0"/>
                    <w:contextualSpacing w:val="0"/>
                    <w:rPr>
                      <w:color w:val="00B050"/>
                    </w:rPr>
                  </w:pPr>
                  <w:r w:rsidRPr="000728CE">
                    <w:rPr>
                      <w:color w:val="00B050"/>
                    </w:rPr>
                    <w:t xml:space="preserve">In ‘TC Reminder Message Type’, the description of value ‘3’ will be updated to </w:t>
                  </w:r>
                  <w:r>
                    <w:rPr>
                      <w:color w:val="00B050"/>
                    </w:rPr>
                    <w:t>‘</w:t>
                  </w:r>
                  <w:r w:rsidRPr="000728CE">
                    <w:rPr>
                      <w:color w:val="00B050"/>
                    </w:rPr>
                    <w:t>Reminder message at expiry of time to give destination information (Article 22 of Directive 2020/262)</w:t>
                  </w:r>
                  <w:r>
                    <w:rPr>
                      <w:color w:val="00B050"/>
                    </w:rPr>
                    <w:t>’</w:t>
                  </w:r>
                  <w:r w:rsidRPr="000728CE">
                    <w:rPr>
                      <w:color w:val="00B050"/>
                    </w:rPr>
                    <w:t>. This is also applicable for rule ‘R262’</w:t>
                  </w:r>
                  <w:r>
                    <w:rPr>
                      <w:color w:val="00B050"/>
                    </w:rPr>
                    <w:t>;</w:t>
                  </w:r>
                </w:p>
                <w:p w14:paraId="5B004C44" w14:textId="77777777" w:rsidR="00BC43C6" w:rsidRPr="000728CE" w:rsidRDefault="00BC43C6" w:rsidP="00BC43C6">
                  <w:pPr>
                    <w:pStyle w:val="ad"/>
                    <w:numPr>
                      <w:ilvl w:val="0"/>
                      <w:numId w:val="78"/>
                    </w:numPr>
                    <w:spacing w:after="0"/>
                    <w:contextualSpacing w:val="0"/>
                    <w:rPr>
                      <w:color w:val="00B050"/>
                    </w:rPr>
                  </w:pPr>
                  <w:r w:rsidRPr="000728CE">
                    <w:rPr>
                      <w:color w:val="00B050"/>
                    </w:rPr>
                    <w:t xml:space="preserve">The corresponding text in the description of rule ‘R265’ will be updated to </w:t>
                  </w:r>
                  <w:r>
                    <w:rPr>
                      <w:color w:val="00B050"/>
                    </w:rPr>
                    <w:t>‘</w:t>
                  </w:r>
                  <w:r w:rsidRPr="000728CE">
                    <w:rPr>
                      <w:color w:val="00B050"/>
                    </w:rPr>
                    <w:t>2 = Allowed to leave empty the destination fields according to Article 22 of Directive 2020/262</w:t>
                  </w:r>
                  <w:r>
                    <w:rPr>
                      <w:color w:val="00B050"/>
                    </w:rPr>
                    <w:t>’;</w:t>
                  </w:r>
                </w:p>
                <w:p w14:paraId="357AB4A1" w14:textId="77777777" w:rsidR="00BC43C6" w:rsidRPr="000728CE" w:rsidRDefault="00BC43C6" w:rsidP="00BC43C6">
                  <w:pPr>
                    <w:pStyle w:val="ad"/>
                    <w:numPr>
                      <w:ilvl w:val="0"/>
                      <w:numId w:val="78"/>
                    </w:numPr>
                    <w:spacing w:after="0"/>
                    <w:contextualSpacing w:val="0"/>
                    <w:rPr>
                      <w:color w:val="00B050"/>
                    </w:rPr>
                  </w:pPr>
                  <w:r w:rsidRPr="000728CE">
                    <w:rPr>
                      <w:color w:val="00B050"/>
                    </w:rPr>
                    <w:t>A clarification will be added in the description of rules R258-R263, stating that the distinction between Duty Paid B2B and Duty Suspension movements should be derived from the ARC structure</w:t>
                  </w:r>
                  <w:r>
                    <w:rPr>
                      <w:color w:val="00B050"/>
                    </w:rPr>
                    <w:t>;</w:t>
                  </w:r>
                </w:p>
                <w:p w14:paraId="3F705BDB" w14:textId="77777777" w:rsidR="00BC43C6" w:rsidRPr="000728CE" w:rsidRDefault="00BC43C6" w:rsidP="00BC43C6">
                  <w:pPr>
                    <w:pStyle w:val="ad"/>
                    <w:numPr>
                      <w:ilvl w:val="0"/>
                      <w:numId w:val="78"/>
                    </w:numPr>
                    <w:spacing w:after="0"/>
                    <w:contextualSpacing w:val="0"/>
                    <w:rPr>
                      <w:color w:val="00B050"/>
                    </w:rPr>
                  </w:pPr>
                  <w:r w:rsidRPr="000728CE">
                    <w:rPr>
                      <w:color w:val="00B050"/>
                    </w:rPr>
                    <w:t>The typo in the description of rule ‘R261’ will be updated, by changing ‘Origin Type Codes’ to ‘Submission Type Codes’</w:t>
                  </w:r>
                  <w:r>
                    <w:rPr>
                      <w:color w:val="00B050"/>
                    </w:rPr>
                    <w:t>;</w:t>
                  </w:r>
                </w:p>
                <w:p w14:paraId="5480B274" w14:textId="77777777" w:rsidR="00BC43C6" w:rsidRPr="000728CE" w:rsidRDefault="00BC43C6" w:rsidP="00BC43C6">
                  <w:pPr>
                    <w:pStyle w:val="ad"/>
                    <w:numPr>
                      <w:ilvl w:val="0"/>
                      <w:numId w:val="78"/>
                    </w:numPr>
                    <w:spacing w:after="0"/>
                    <w:contextualSpacing w:val="0"/>
                    <w:rPr>
                      <w:color w:val="00B050"/>
                    </w:rPr>
                  </w:pPr>
                  <w:r w:rsidRPr="000728CE">
                    <w:rPr>
                      <w:color w:val="00B050"/>
                    </w:rPr>
                    <w:t>The typo in the description of process L4-ACO-01-17 will be updated, i.e.</w:t>
                  </w:r>
                  <w:r>
                    <w:rPr>
                      <w:color w:val="00B050"/>
                    </w:rPr>
                    <w:t xml:space="preserve"> ‘</w:t>
                  </w:r>
                  <w:r w:rsidRPr="000728CE">
                    <w:rPr>
                      <w:color w:val="00B050"/>
                    </w:rPr>
                    <w:t>...a control officer decides to submit a complementary Control Report’</w:t>
                  </w:r>
                  <w:r>
                    <w:rPr>
                      <w:color w:val="00B050"/>
                    </w:rPr>
                    <w:t>;</w:t>
                  </w:r>
                </w:p>
                <w:p w14:paraId="684AFA6F" w14:textId="6EDDCB97" w:rsidR="00BC43C6" w:rsidRPr="000728CE" w:rsidRDefault="00BC43C6" w:rsidP="00BC43C6">
                  <w:pPr>
                    <w:pStyle w:val="ad"/>
                    <w:numPr>
                      <w:ilvl w:val="0"/>
                      <w:numId w:val="78"/>
                    </w:numPr>
                    <w:spacing w:after="0"/>
                    <w:contextualSpacing w:val="0"/>
                    <w:rPr>
                      <w:color w:val="00B050"/>
                    </w:rPr>
                  </w:pPr>
                  <w:r w:rsidRPr="000728CE">
                    <w:rPr>
                      <w:color w:val="00B050"/>
                    </w:rPr>
                    <w:t>The description of ‘S600’ in rule ‘R263’ will be updated to ‘Completely denatured alcohol, falling within Article 20 of Directive 92/83/EEC, being alcohol which has been denatured and fulfils the conditions to benefit from the exemption provided for in Article 27(1)(a) of that Directive.’</w:t>
                  </w:r>
                  <w:r>
                    <w:rPr>
                      <w:color w:val="00B050"/>
                    </w:rPr>
                    <w:t>;</w:t>
                  </w:r>
                </w:p>
                <w:p w14:paraId="1F765C8D" w14:textId="77777777" w:rsidR="00BC43C6" w:rsidRPr="000728CE" w:rsidRDefault="00BC43C6" w:rsidP="00BC43C6">
                  <w:pPr>
                    <w:pStyle w:val="ad"/>
                    <w:numPr>
                      <w:ilvl w:val="0"/>
                      <w:numId w:val="78"/>
                    </w:numPr>
                    <w:spacing w:after="0"/>
                    <w:contextualSpacing w:val="0"/>
                    <w:rPr>
                      <w:color w:val="00B050"/>
                    </w:rPr>
                  </w:pPr>
                  <w:r w:rsidRPr="000728CE">
                    <w:rPr>
                      <w:color w:val="00B050"/>
                    </w:rPr>
                    <w:t>The description of rule ‘R044’ will be updated to include ‘Temporary Certified Consignor’ as an applicable &lt;Operator Type Code&gt; of the referred &lt;TRADER&gt;</w:t>
                  </w:r>
                  <w:r>
                    <w:rPr>
                      <w:color w:val="00B050"/>
                    </w:rPr>
                    <w:t>;</w:t>
                  </w:r>
                </w:p>
                <w:p w14:paraId="1AC95A1A" w14:textId="77777777" w:rsidR="00BC43C6" w:rsidRPr="000728CE" w:rsidRDefault="00BC43C6" w:rsidP="00BC43C6">
                  <w:pPr>
                    <w:pStyle w:val="ad"/>
                    <w:numPr>
                      <w:ilvl w:val="0"/>
                      <w:numId w:val="78"/>
                    </w:numPr>
                    <w:spacing w:after="0"/>
                    <w:contextualSpacing w:val="0"/>
                    <w:rPr>
                      <w:szCs w:val="22"/>
                    </w:rPr>
                  </w:pPr>
                  <w:r w:rsidRPr="000728CE">
                    <w:rPr>
                      <w:color w:val="00B050"/>
                    </w:rPr>
                    <w:t>The description of process L3-CORE-01-01’ will be updated to indicate the ‘Certified Consignor’ authorisation applicability for Duty Paid B2B movements. Additionally, the legal reference in process ‘L3-CORE-01-06’ will be updated to the recast Council Directive 2020/262.</w:t>
                  </w:r>
                </w:p>
                <w:p w14:paraId="6733CE76" w14:textId="77777777" w:rsidR="00BC43C6" w:rsidRDefault="00BC43C6" w:rsidP="00C70867">
                  <w:pPr>
                    <w:rPr>
                      <w:szCs w:val="22"/>
                    </w:rPr>
                  </w:pPr>
                </w:p>
                <w:p w14:paraId="3677CD16" w14:textId="7E187194" w:rsidR="00872772" w:rsidRPr="00445D89" w:rsidRDefault="00872772" w:rsidP="00C70867">
                  <w:pPr>
                    <w:rPr>
                      <w:szCs w:val="22"/>
                    </w:rPr>
                  </w:pPr>
                  <w:r w:rsidRPr="00890864">
                    <w:rPr>
                      <w:szCs w:val="22"/>
                      <w:u w:val="single"/>
                    </w:rPr>
                    <w:t>Note</w:t>
                  </w:r>
                  <w:r>
                    <w:rPr>
                      <w:szCs w:val="22"/>
                    </w:rPr>
                    <w:t>: The A</w:t>
                  </w:r>
                  <w:r w:rsidR="00F57ED9">
                    <w:rPr>
                      <w:szCs w:val="22"/>
                    </w:rPr>
                    <w:t>RIS</w:t>
                  </w:r>
                  <w:r>
                    <w:rPr>
                      <w:szCs w:val="22"/>
                    </w:rPr>
                    <w:t xml:space="preserve"> Reports associated to the published A</w:t>
                  </w:r>
                  <w:r w:rsidR="00F57ED9">
                    <w:rPr>
                      <w:szCs w:val="22"/>
                    </w:rPr>
                    <w:t>RIS</w:t>
                  </w:r>
                  <w:r>
                    <w:rPr>
                      <w:szCs w:val="22"/>
                    </w:rPr>
                    <w:t xml:space="preserve"> BPMs are available on CIRCABC: </w:t>
                  </w:r>
                  <w:hyperlink r:id="rId27" w:history="1">
                    <w:r w:rsidRPr="00F509CC">
                      <w:rPr>
                        <w:rStyle w:val="-"/>
                        <w:szCs w:val="22"/>
                      </w:rPr>
                      <w:t>https://circabc.europa.eu/ui/group/5d0c005e-c8e5-4193-900b-53c21899fd31/library/115a8b06-ac04-41b4-9194-e8e732988371/details</w:t>
                    </w:r>
                  </w:hyperlink>
                </w:p>
              </w:tc>
            </w:tr>
            <w:tr w:rsidR="00C70867" w:rsidRPr="00445D89" w14:paraId="2C0AF933"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16ACE0"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6F3136C" w14:textId="77777777" w:rsidR="00C70867" w:rsidRPr="00445D89" w:rsidRDefault="00C70867" w:rsidP="00C70867">
                  <w:pPr>
                    <w:spacing w:line="276" w:lineRule="auto"/>
                    <w:rPr>
                      <w:szCs w:val="22"/>
                    </w:rPr>
                  </w:pPr>
                  <w:r w:rsidRPr="00445D89">
                    <w:rPr>
                      <w:szCs w:val="22"/>
                    </w:rPr>
                    <w:t>Specification Documents:</w:t>
                  </w:r>
                </w:p>
                <w:p w14:paraId="763CEE6C"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(High);</w:t>
                  </w:r>
                </w:p>
                <w:p w14:paraId="1A939D6C"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(High).</w:t>
                  </w:r>
                </w:p>
              </w:tc>
            </w:tr>
            <w:tr w:rsidR="00C70867" w:rsidRPr="00445D89" w14:paraId="5B346AA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06DF83"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B97117" w14:textId="77777777" w:rsidR="00C70867" w:rsidRPr="00445D89" w:rsidRDefault="00C70867" w:rsidP="00C70867">
                  <w:pPr>
                    <w:spacing w:line="276" w:lineRule="auto"/>
                    <w:rPr>
                      <w:szCs w:val="22"/>
                    </w:rPr>
                  </w:pPr>
                  <w:r w:rsidRPr="00445D89">
                    <w:rPr>
                      <w:szCs w:val="22"/>
                    </w:rPr>
                    <w:t>If the proposed change is not implemented, then the EMCS functional specifications will not be aligned with the Implementing Acts, Delegated Acts and Implementing Regulations related to Recast Council Directive 2020/262 and Amended Council Regulation 2020/261.</w:t>
                  </w:r>
                </w:p>
              </w:tc>
            </w:tr>
            <w:tr w:rsidR="00C70867" w:rsidRPr="00445D89" w14:paraId="608D08D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EC66B5"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2CDFA7"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3F8BAC02"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984392"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565055D" w14:textId="77777777" w:rsidR="00C70867" w:rsidRPr="00445D89" w:rsidRDefault="00C70867" w:rsidP="00C70867">
                  <w:pPr>
                    <w:spacing w:line="276" w:lineRule="auto"/>
                    <w:rPr>
                      <w:color w:val="000000"/>
                      <w:szCs w:val="22"/>
                    </w:rPr>
                  </w:pPr>
                  <w:r w:rsidRPr="00445D89">
                    <w:rPr>
                      <w:szCs w:val="22"/>
                      <w:lang w:val="en-US"/>
                    </w:rPr>
                    <w:t>The deployment approach is addressed in the downstream DDNEA RFC.</w:t>
                  </w:r>
                </w:p>
              </w:tc>
            </w:tr>
            <w:tr w:rsidR="00C70867" w:rsidRPr="00445D89" w14:paraId="6FC1E89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529FDE"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8CBEB01"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020359D0"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sz w:val="22"/>
                      <w:szCs w:val="22"/>
                    </w:rPr>
                    <w:t>DDNEA-P4-299, IE734-xxx;</w:t>
                  </w:r>
                </w:p>
                <w:p w14:paraId="559928DF"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sz w:val="22"/>
                      <w:szCs w:val="22"/>
                    </w:rPr>
                    <w:t xml:space="preserve"> -.</w:t>
                  </w:r>
                </w:p>
              </w:tc>
            </w:tr>
          </w:tbl>
          <w:p w14:paraId="7D044004" w14:textId="77777777" w:rsidR="00C70867" w:rsidRPr="00445D89" w:rsidRDefault="00C70867" w:rsidP="00C70867">
            <w:pPr>
              <w:spacing w:after="0"/>
              <w:jc w:val="left"/>
              <w:rPr>
                <w:szCs w:val="22"/>
                <w:lang w:val="en-US"/>
              </w:rPr>
            </w:pPr>
          </w:p>
        </w:tc>
      </w:tr>
      <w:tr w:rsidR="00C70867" w:rsidRPr="00445D89" w14:paraId="163CADD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F6E5342"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7206064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7D0137"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A466BC" w14:textId="77777777" w:rsidR="00C70867" w:rsidRPr="00445D89" w:rsidRDefault="00C70867" w:rsidP="00C70867">
                  <w:pPr>
                    <w:spacing w:line="276" w:lineRule="auto"/>
                    <w:rPr>
                      <w:szCs w:val="22"/>
                    </w:rPr>
                  </w:pPr>
                  <w:r w:rsidRPr="00445D89">
                    <w:rPr>
                      <w:szCs w:val="22"/>
                    </w:rPr>
                    <w:t>N/A</w:t>
                  </w:r>
                </w:p>
              </w:tc>
            </w:tr>
            <w:tr w:rsidR="00C70867" w:rsidRPr="00445D89" w14:paraId="2ABCE2B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2B8C4F"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DB2ADA8" w14:textId="77777777" w:rsidR="00C70867" w:rsidRPr="00445D89" w:rsidRDefault="00C70867" w:rsidP="00C70867">
                  <w:pPr>
                    <w:spacing w:line="276" w:lineRule="auto"/>
                    <w:rPr>
                      <w:szCs w:val="22"/>
                    </w:rPr>
                  </w:pPr>
                  <w:r w:rsidRPr="00445D89">
                    <w:rPr>
                      <w:szCs w:val="22"/>
                    </w:rPr>
                    <w:t>Recast Directive 2020/262</w:t>
                  </w:r>
                </w:p>
              </w:tc>
            </w:tr>
          </w:tbl>
          <w:p w14:paraId="2B527AC5" w14:textId="77777777" w:rsidR="00C70867" w:rsidRPr="00445D89" w:rsidRDefault="00C70867" w:rsidP="00C70867">
            <w:pPr>
              <w:spacing w:after="0"/>
              <w:jc w:val="left"/>
              <w:rPr>
                <w:szCs w:val="22"/>
                <w:lang w:val="en-US"/>
              </w:rPr>
            </w:pPr>
          </w:p>
        </w:tc>
      </w:tr>
      <w:tr w:rsidR="00C70867" w:rsidRPr="00445D89" w14:paraId="4A0F1F3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0E4BAA9"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1F08D3FD" w14:textId="77777777" w:rsidTr="00C70867">
              <w:trPr>
                <w:trHeight w:val="545"/>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D9C4C7"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2A5EE8E6"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16199AE5" w14:textId="77777777" w:rsidR="00C70867" w:rsidRPr="00445D89" w:rsidRDefault="00C70867" w:rsidP="00B03D74">
                  <w:pPr>
                    <w:numPr>
                      <w:ilvl w:val="0"/>
                      <w:numId w:val="25"/>
                    </w:numPr>
                    <w:spacing w:line="276" w:lineRule="auto"/>
                    <w:rPr>
                      <w:szCs w:val="22"/>
                    </w:rPr>
                  </w:pPr>
                  <w:r w:rsidRPr="00445D89">
                    <w:rPr>
                      <w:b/>
                      <w:szCs w:val="22"/>
                    </w:rPr>
                    <w:t>Approval process:</w:t>
                  </w:r>
                </w:p>
                <w:p w14:paraId="6F5806C6"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1D9EC788"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B966B4"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53A5E068" w14:textId="77777777" w:rsidR="00C70867" w:rsidRPr="00445D89" w:rsidRDefault="00C70867" w:rsidP="00C70867">
                  <w:pPr>
                    <w:spacing w:line="276" w:lineRule="auto"/>
                    <w:rPr>
                      <w:szCs w:val="22"/>
                    </w:rPr>
                  </w:pPr>
                  <w:r w:rsidRPr="00445D89">
                    <w:rPr>
                      <w:szCs w:val="22"/>
                    </w:rPr>
                    <w:t>N/A</w:t>
                  </w:r>
                </w:p>
              </w:tc>
            </w:tr>
            <w:tr w:rsidR="00C70867" w:rsidRPr="00445D89" w14:paraId="2C56ABE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F596666"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3BA4785" w14:textId="77777777" w:rsidR="00C70867" w:rsidRPr="00445D89" w:rsidRDefault="00C70867" w:rsidP="00C70867">
                  <w:pPr>
                    <w:spacing w:line="276" w:lineRule="auto"/>
                    <w:rPr>
                      <w:szCs w:val="22"/>
                      <w:highlight w:val="yellow"/>
                    </w:rPr>
                  </w:pPr>
                  <w:r w:rsidRPr="00445D89">
                    <w:rPr>
                      <w:szCs w:val="22"/>
                    </w:rPr>
                    <w:t>EMCS CAB #191 on 26/05/2020</w:t>
                  </w:r>
                </w:p>
              </w:tc>
            </w:tr>
          </w:tbl>
          <w:p w14:paraId="140CCC87" w14:textId="77777777" w:rsidR="00C70867" w:rsidRPr="00445D89" w:rsidRDefault="00C70867" w:rsidP="00C70867">
            <w:pPr>
              <w:spacing w:after="0"/>
              <w:jc w:val="left"/>
              <w:rPr>
                <w:szCs w:val="22"/>
                <w:lang w:val="en-US"/>
              </w:rPr>
            </w:pPr>
          </w:p>
        </w:tc>
      </w:tr>
      <w:tr w:rsidR="00C70867" w:rsidRPr="00445D89" w14:paraId="5B8B6D1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12CBE4B"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545F9A1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8D2A1F"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95D028"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7C17EE21"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A88062"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5229BC" w14:textId="3BF67981" w:rsidR="00C70867" w:rsidRPr="00445D89" w:rsidRDefault="005C7E1E" w:rsidP="00C70867">
                  <w:pPr>
                    <w:spacing w:line="276" w:lineRule="auto"/>
                    <w:rPr>
                      <w:szCs w:val="22"/>
                    </w:rPr>
                  </w:pPr>
                  <w:r>
                    <w:rPr>
                      <w:szCs w:val="22"/>
                    </w:rPr>
                    <w:t>13/02/2023</w:t>
                  </w:r>
                </w:p>
              </w:tc>
            </w:tr>
            <w:tr w:rsidR="00C70867" w:rsidRPr="00445D89" w14:paraId="6823732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D176A37"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6528E21" w14:textId="77777777" w:rsidR="00C70867" w:rsidRPr="00445D89" w:rsidRDefault="00C70867" w:rsidP="00C70867">
                  <w:pPr>
                    <w:spacing w:line="276" w:lineRule="auto"/>
                    <w:rPr>
                      <w:szCs w:val="22"/>
                    </w:rPr>
                  </w:pPr>
                  <w:r w:rsidRPr="00445D89">
                    <w:rPr>
                      <w:szCs w:val="22"/>
                    </w:rPr>
                    <w:t>TBD</w:t>
                  </w:r>
                </w:p>
              </w:tc>
            </w:tr>
          </w:tbl>
          <w:p w14:paraId="3304D5D0" w14:textId="77777777" w:rsidR="00C70867" w:rsidRPr="00445D89" w:rsidRDefault="00C70867" w:rsidP="00C70867">
            <w:pPr>
              <w:spacing w:after="0"/>
              <w:jc w:val="left"/>
              <w:rPr>
                <w:szCs w:val="22"/>
                <w:lang w:val="en-US"/>
              </w:rPr>
            </w:pPr>
          </w:p>
        </w:tc>
      </w:tr>
      <w:tr w:rsidR="00C70867" w:rsidRPr="00445D89" w14:paraId="4016732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EE42395"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9A139A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35CF03"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85395A8" w14:textId="77777777" w:rsidR="00C70867" w:rsidRPr="00445D89" w:rsidRDefault="00C70867" w:rsidP="00C70867">
                  <w:pPr>
                    <w:spacing w:line="276" w:lineRule="auto"/>
                    <w:rPr>
                      <w:szCs w:val="22"/>
                    </w:rPr>
                  </w:pPr>
                  <w:r w:rsidRPr="00445D89">
                    <w:rPr>
                      <w:szCs w:val="22"/>
                    </w:rPr>
                    <w:t>N/A</w:t>
                  </w:r>
                </w:p>
              </w:tc>
            </w:tr>
            <w:tr w:rsidR="00C70867" w:rsidRPr="00445D89" w14:paraId="2BEC7B0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92CA908"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15D860C" w14:textId="77777777" w:rsidR="00C70867" w:rsidRPr="00445D89" w:rsidRDefault="00C70867" w:rsidP="00C70867">
                  <w:pPr>
                    <w:spacing w:line="276" w:lineRule="auto"/>
                    <w:rPr>
                      <w:szCs w:val="22"/>
                    </w:rPr>
                  </w:pPr>
                  <w:r w:rsidRPr="00445D89">
                    <w:rPr>
                      <w:szCs w:val="22"/>
                    </w:rPr>
                    <w:t>N/A</w:t>
                  </w:r>
                </w:p>
              </w:tc>
            </w:tr>
          </w:tbl>
          <w:p w14:paraId="2A37F749" w14:textId="77777777" w:rsidR="00C70867" w:rsidRPr="00445D89" w:rsidRDefault="00C70867" w:rsidP="00C70867">
            <w:pPr>
              <w:spacing w:after="0"/>
              <w:jc w:val="left"/>
              <w:rPr>
                <w:szCs w:val="22"/>
                <w:lang w:val="en-US"/>
              </w:rPr>
            </w:pPr>
          </w:p>
        </w:tc>
      </w:tr>
    </w:tbl>
    <w:p w14:paraId="384C6B85" w14:textId="77777777" w:rsidR="00C70867" w:rsidRPr="00445D89" w:rsidRDefault="00C70867" w:rsidP="00C70867">
      <w:pPr>
        <w:rPr>
          <w:szCs w:val="22"/>
        </w:rPr>
      </w:pPr>
    </w:p>
    <w:p w14:paraId="66C5AAAD" w14:textId="77777777" w:rsidR="00C70867" w:rsidRPr="00445D89" w:rsidRDefault="00C70867" w:rsidP="00C70867">
      <w:pPr>
        <w:spacing w:after="0" w:line="240" w:lineRule="auto"/>
        <w:jc w:val="left"/>
        <w:rPr>
          <w:szCs w:val="22"/>
        </w:rPr>
      </w:pPr>
      <w:r w:rsidRPr="00445D89">
        <w:rPr>
          <w:szCs w:val="22"/>
        </w:rPr>
        <w:br w:type="page"/>
      </w:r>
    </w:p>
    <w:p w14:paraId="48319520" w14:textId="77777777" w:rsidR="00C70867" w:rsidRPr="00445D89" w:rsidRDefault="00C70867" w:rsidP="00C70867">
      <w:pPr>
        <w:pStyle w:val="4"/>
        <w:rPr>
          <w:szCs w:val="22"/>
        </w:rPr>
      </w:pPr>
      <w:r w:rsidRPr="00445D89">
        <w:rPr>
          <w:szCs w:val="22"/>
        </w:rPr>
        <w:t>FESS-265 – Maintenance of FESS-specific artefacts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018E935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32C424"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390F5DA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9B78EA"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hemeFill="background1"/>
                  <w:tcMar>
                    <w:top w:w="57" w:type="dxa"/>
                    <w:left w:w="108" w:type="dxa"/>
                    <w:bottom w:w="0" w:type="dxa"/>
                    <w:right w:w="108" w:type="dxa"/>
                  </w:tcMar>
                  <w:hideMark/>
                </w:tcPr>
                <w:p w14:paraId="7E7A68B2" w14:textId="77777777" w:rsidR="00C70867" w:rsidRPr="00445D89" w:rsidRDefault="00C70867" w:rsidP="00C70867">
                  <w:pPr>
                    <w:spacing w:line="276" w:lineRule="auto"/>
                    <w:rPr>
                      <w:szCs w:val="22"/>
                    </w:rPr>
                  </w:pPr>
                  <w:r w:rsidRPr="00445D89">
                    <w:rPr>
                      <w:bCs/>
                      <w:szCs w:val="22"/>
                    </w:rPr>
                    <w:t>FESS-265</w:t>
                  </w:r>
                </w:p>
              </w:tc>
            </w:tr>
            <w:tr w:rsidR="00C70867" w:rsidRPr="00445D89" w14:paraId="319F3EF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88227D"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A9FDAF2" w14:textId="77777777" w:rsidR="00C70867" w:rsidRPr="00445D89" w:rsidRDefault="00C70867" w:rsidP="00C70867">
                  <w:pPr>
                    <w:pStyle w:val="ad"/>
                    <w:spacing w:line="276" w:lineRule="auto"/>
                    <w:ind w:left="0"/>
                    <w:rPr>
                      <w:szCs w:val="22"/>
                      <w:lang w:eastAsia="nl-BE"/>
                    </w:rPr>
                  </w:pPr>
                  <w:r w:rsidRPr="00445D89">
                    <w:rPr>
                      <w:szCs w:val="22"/>
                      <w:lang w:eastAsia="nl-BE"/>
                    </w:rPr>
                    <w:t>Accepted</w:t>
                  </w:r>
                </w:p>
              </w:tc>
            </w:tr>
            <w:tr w:rsidR="00C70867" w:rsidRPr="00445D89" w14:paraId="29E564F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3F8DC1"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2E00E7" w14:textId="77777777" w:rsidR="00C70867" w:rsidRPr="00445D89" w:rsidRDefault="00C70867" w:rsidP="00C70867">
                  <w:pPr>
                    <w:pStyle w:val="ad"/>
                    <w:spacing w:line="276" w:lineRule="auto"/>
                    <w:ind w:left="0"/>
                    <w:rPr>
                      <w:szCs w:val="22"/>
                      <w:lang w:eastAsia="nl-BE"/>
                    </w:rPr>
                  </w:pPr>
                  <w:r w:rsidRPr="00445D89">
                    <w:rPr>
                      <w:szCs w:val="22"/>
                      <w:lang w:eastAsia="nl-BE"/>
                    </w:rPr>
                    <w:t>Change of Functionality</w:t>
                  </w:r>
                </w:p>
              </w:tc>
            </w:tr>
            <w:tr w:rsidR="00C70867" w:rsidRPr="00445D89" w14:paraId="7E4B7F7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605E9F9C"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291DFBA4" w14:textId="77777777" w:rsidR="00C70867" w:rsidRPr="00445D89" w:rsidRDefault="00C70867" w:rsidP="00C70867">
                  <w:pPr>
                    <w:pStyle w:val="ad"/>
                    <w:spacing w:line="276" w:lineRule="auto"/>
                    <w:ind w:left="0"/>
                    <w:rPr>
                      <w:szCs w:val="22"/>
                      <w:lang w:eastAsia="nl-BE"/>
                    </w:rPr>
                  </w:pPr>
                  <w:r w:rsidRPr="00445D89">
                    <w:rPr>
                      <w:szCs w:val="22"/>
                      <w:lang w:eastAsia="nl-BE"/>
                    </w:rPr>
                    <w:t>IM372195</w:t>
                  </w:r>
                </w:p>
              </w:tc>
            </w:tr>
            <w:tr w:rsidR="00C70867" w:rsidRPr="00445D89" w14:paraId="56FAF36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166F877"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56B217" w14:textId="77777777" w:rsidR="00C70867" w:rsidRPr="00445D89" w:rsidRDefault="00C70867" w:rsidP="00C70867">
                  <w:pPr>
                    <w:pStyle w:val="ad"/>
                    <w:spacing w:line="276" w:lineRule="auto"/>
                    <w:ind w:left="0"/>
                    <w:rPr>
                      <w:szCs w:val="22"/>
                      <w:lang w:eastAsia="nl-BE"/>
                    </w:rPr>
                  </w:pPr>
                  <w:r w:rsidRPr="00445D89">
                    <w:rPr>
                      <w:szCs w:val="22"/>
                      <w:lang w:eastAsia="nl-BE"/>
                    </w:rPr>
                    <w:t>N/A</w:t>
                  </w:r>
                </w:p>
              </w:tc>
            </w:tr>
            <w:tr w:rsidR="00C70867" w:rsidRPr="00445D89" w14:paraId="6299831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59529E"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1C3762E" w14:textId="77777777" w:rsidR="00C70867" w:rsidRPr="00445D89" w:rsidRDefault="00C70867" w:rsidP="00C70867">
                  <w:pPr>
                    <w:pStyle w:val="ad"/>
                    <w:spacing w:line="276" w:lineRule="auto"/>
                    <w:ind w:left="0"/>
                    <w:rPr>
                      <w:szCs w:val="22"/>
                      <w:lang w:eastAsia="nl-BE"/>
                    </w:rPr>
                  </w:pPr>
                  <w:r w:rsidRPr="00445D89">
                    <w:rPr>
                      <w:szCs w:val="22"/>
                      <w:lang w:eastAsia="nl-BE"/>
                    </w:rPr>
                    <w:t>15/04/2020</w:t>
                  </w:r>
                </w:p>
              </w:tc>
            </w:tr>
            <w:tr w:rsidR="00C70867" w:rsidRPr="00445D89" w14:paraId="0857ED6B"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6464ADE"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1B2EDC1" w14:textId="77777777" w:rsidR="00C70867" w:rsidRPr="00445D89" w:rsidRDefault="00C70867" w:rsidP="00C70867">
                  <w:pPr>
                    <w:pStyle w:val="ad"/>
                    <w:spacing w:line="276" w:lineRule="auto"/>
                    <w:ind w:left="0"/>
                    <w:rPr>
                      <w:szCs w:val="22"/>
                      <w:lang w:eastAsia="nl-BE"/>
                    </w:rPr>
                  </w:pPr>
                  <w:r w:rsidRPr="00445D89">
                    <w:rPr>
                      <w:szCs w:val="22"/>
                      <w:lang w:eastAsia="nl-BE"/>
                    </w:rPr>
                    <w:t>EMCS CPT</w:t>
                  </w:r>
                </w:p>
              </w:tc>
            </w:tr>
          </w:tbl>
          <w:p w14:paraId="303BCF5B" w14:textId="77777777" w:rsidR="00C70867" w:rsidRPr="00445D89" w:rsidRDefault="00C70867" w:rsidP="00C70867">
            <w:pPr>
              <w:spacing w:after="0"/>
              <w:jc w:val="left"/>
              <w:rPr>
                <w:szCs w:val="22"/>
                <w:lang w:val="en-US"/>
              </w:rPr>
            </w:pPr>
          </w:p>
        </w:tc>
      </w:tr>
      <w:tr w:rsidR="00C70867" w:rsidRPr="00445D89" w14:paraId="774C0CE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5B7AD80"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72AEB819"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87DE1F"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61094E" w14:textId="77777777" w:rsidR="00C70867" w:rsidRPr="00445D89" w:rsidRDefault="00C70867" w:rsidP="00C70867">
                  <w:pPr>
                    <w:spacing w:line="276" w:lineRule="auto"/>
                    <w:rPr>
                      <w:szCs w:val="22"/>
                    </w:rPr>
                  </w:pPr>
                  <w:r w:rsidRPr="00445D89">
                    <w:rPr>
                      <w:color w:val="000000" w:themeColor="text1"/>
                      <w:szCs w:val="22"/>
                    </w:rPr>
                    <w:t>High</w:t>
                  </w:r>
                </w:p>
              </w:tc>
            </w:tr>
            <w:tr w:rsidR="00C70867" w:rsidRPr="00445D89" w14:paraId="1C42CC58" w14:textId="77777777" w:rsidTr="002B6E7C">
              <w:trPr>
                <w:trHeight w:val="687"/>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D981DB"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A578241" w14:textId="77777777" w:rsidR="00C70867" w:rsidRPr="00445D89" w:rsidRDefault="00C70867" w:rsidP="00C70867">
                  <w:pPr>
                    <w:spacing w:line="276" w:lineRule="auto"/>
                    <w:rPr>
                      <w:b/>
                      <w:szCs w:val="22"/>
                    </w:rPr>
                  </w:pPr>
                  <w:r w:rsidRPr="00445D89">
                    <w:rPr>
                      <w:b/>
                      <w:szCs w:val="22"/>
                    </w:rPr>
                    <w:t>Problem Statement</w:t>
                  </w:r>
                </w:p>
                <w:p w14:paraId="4A2CCD55" w14:textId="77777777" w:rsidR="00C70867" w:rsidRPr="00445D89" w:rsidRDefault="00C70867" w:rsidP="00C70867">
                  <w:pPr>
                    <w:spacing w:line="276" w:lineRule="auto"/>
                    <w:rPr>
                      <w:szCs w:val="22"/>
                    </w:rPr>
                  </w:pPr>
                  <w:r w:rsidRPr="00445D89">
                    <w:rPr>
                      <w:szCs w:val="22"/>
                    </w:rPr>
                    <w:t>The agreed approach to be followed for EMCS Phase 4 is that Excise BPMs and related artefacts will replace the existing FESS documentation. However, it has been identified that certain FESS artefacts are not currently mapped to corresponding BPM ones. Therefore, a decision needs to be taken regarding how or if these artefacts should be handled within the Excise BPMs. The artefacts that are examined under this RFC are:</w:t>
                  </w:r>
                </w:p>
                <w:p w14:paraId="33CE07ED" w14:textId="77777777" w:rsidR="00C70867" w:rsidRPr="00445D89" w:rsidRDefault="00C70867" w:rsidP="00B03D74">
                  <w:pPr>
                    <w:pStyle w:val="ad"/>
                    <w:numPr>
                      <w:ilvl w:val="0"/>
                      <w:numId w:val="53"/>
                    </w:numPr>
                    <w:spacing w:after="0" w:line="276" w:lineRule="auto"/>
                    <w:jc w:val="left"/>
                    <w:rPr>
                      <w:szCs w:val="22"/>
                    </w:rPr>
                  </w:pPr>
                  <w:r w:rsidRPr="00445D89">
                    <w:rPr>
                      <w:szCs w:val="22"/>
                    </w:rPr>
                    <w:t>FESS Appendix E;</w:t>
                  </w:r>
                </w:p>
                <w:p w14:paraId="0212E4F8" w14:textId="77777777" w:rsidR="00C70867" w:rsidRPr="00445D89" w:rsidRDefault="00C70867" w:rsidP="00B03D74">
                  <w:pPr>
                    <w:pStyle w:val="ad"/>
                    <w:numPr>
                      <w:ilvl w:val="0"/>
                      <w:numId w:val="53"/>
                    </w:numPr>
                    <w:spacing w:after="0" w:line="276" w:lineRule="auto"/>
                    <w:jc w:val="left"/>
                    <w:rPr>
                      <w:szCs w:val="22"/>
                    </w:rPr>
                  </w:pPr>
                  <w:r w:rsidRPr="00445D89">
                    <w:rPr>
                      <w:szCs w:val="22"/>
                    </w:rPr>
                    <w:t>CN codes/EPC correspondence mapping;</w:t>
                  </w:r>
                </w:p>
                <w:p w14:paraId="29E6B7B7" w14:textId="77777777" w:rsidR="00C70867" w:rsidRPr="00445D89" w:rsidRDefault="00C70867" w:rsidP="00B03D74">
                  <w:pPr>
                    <w:pStyle w:val="ad"/>
                    <w:numPr>
                      <w:ilvl w:val="0"/>
                      <w:numId w:val="53"/>
                    </w:numPr>
                    <w:spacing w:after="0" w:line="276" w:lineRule="auto"/>
                    <w:jc w:val="left"/>
                    <w:rPr>
                      <w:szCs w:val="22"/>
                    </w:rPr>
                  </w:pPr>
                  <w:r w:rsidRPr="00445D89">
                    <w:rPr>
                      <w:szCs w:val="22"/>
                    </w:rPr>
                    <w:t>FESS Appendix A;</w:t>
                  </w:r>
                </w:p>
                <w:p w14:paraId="1322B51D" w14:textId="77777777" w:rsidR="00C70867" w:rsidRPr="00445D89" w:rsidRDefault="00C70867" w:rsidP="00B03D74">
                  <w:pPr>
                    <w:pStyle w:val="ad"/>
                    <w:numPr>
                      <w:ilvl w:val="0"/>
                      <w:numId w:val="53"/>
                    </w:numPr>
                    <w:spacing w:after="0" w:line="276" w:lineRule="auto"/>
                    <w:jc w:val="left"/>
                    <w:rPr>
                      <w:szCs w:val="22"/>
                    </w:rPr>
                  </w:pPr>
                  <w:r w:rsidRPr="00445D89">
                    <w:rPr>
                      <w:szCs w:val="22"/>
                    </w:rPr>
                    <w:t>FESS Appendix H.</w:t>
                  </w:r>
                </w:p>
                <w:p w14:paraId="358AC48C" w14:textId="77777777" w:rsidR="00C70867" w:rsidRPr="00445D89" w:rsidRDefault="00C70867" w:rsidP="00C70867">
                  <w:pPr>
                    <w:rPr>
                      <w:b/>
                      <w:szCs w:val="22"/>
                    </w:rPr>
                  </w:pPr>
                  <w:r w:rsidRPr="00445D89">
                    <w:rPr>
                      <w:szCs w:val="22"/>
                    </w:rPr>
                    <w:br/>
                  </w:r>
                  <w:r w:rsidRPr="00445D89">
                    <w:rPr>
                      <w:b/>
                      <w:szCs w:val="22"/>
                    </w:rPr>
                    <w:t>Proposed Solution</w:t>
                  </w:r>
                </w:p>
                <w:p w14:paraId="27A2EC61" w14:textId="77777777" w:rsidR="00C70867" w:rsidRPr="00445D89" w:rsidRDefault="00C70867" w:rsidP="00C70867">
                  <w:pPr>
                    <w:spacing w:line="276" w:lineRule="auto"/>
                    <w:rPr>
                      <w:szCs w:val="22"/>
                    </w:rPr>
                  </w:pPr>
                  <w:r w:rsidRPr="00445D89">
                    <w:rPr>
                      <w:szCs w:val="22"/>
                    </w:rPr>
                    <w:t>As per the analysis provided in the [Problem Statement], a list of existing artefacts has been identified, for which the way of maintaining those from EMCS Phase 4 onwards needs to be clarified.</w:t>
                  </w:r>
                </w:p>
                <w:p w14:paraId="3052FD96" w14:textId="77777777" w:rsidR="00C70867" w:rsidRPr="00445D89" w:rsidRDefault="00C70867" w:rsidP="00C70867">
                  <w:pPr>
                    <w:spacing w:line="276" w:lineRule="auto"/>
                    <w:rPr>
                      <w:szCs w:val="22"/>
                    </w:rPr>
                  </w:pPr>
                  <w:r w:rsidRPr="00445D89">
                    <w:rPr>
                      <w:i/>
                      <w:iCs/>
                      <w:szCs w:val="22"/>
                      <w:u w:val="single"/>
                    </w:rPr>
                    <w:t>In relation to FESS ‘Appendix E’</w:t>
                  </w:r>
                  <w:r w:rsidRPr="00445D89">
                    <w:rPr>
                      <w:szCs w:val="22"/>
                    </w:rPr>
                    <w:t>:</w:t>
                  </w:r>
                </w:p>
                <w:p w14:paraId="7AD72DBE" w14:textId="77777777" w:rsidR="00C70867" w:rsidRPr="00445D89" w:rsidRDefault="00C70867" w:rsidP="00C70867">
                  <w:pPr>
                    <w:spacing w:line="276" w:lineRule="auto"/>
                    <w:rPr>
                      <w:szCs w:val="22"/>
                    </w:rPr>
                  </w:pPr>
                  <w:r w:rsidRPr="00445D89">
                    <w:rPr>
                      <w:szCs w:val="22"/>
                    </w:rPr>
                    <w:t>The details included in FESS’s ‘Appendix E’ cannot be considered as strictly non-functional requirements (e.g. Access Rights). This appendix basically maps each process/use case to a corresponding role, while this is already covered in the existing BPMs, where each applicable actor is modelled in a separate lane/pool by design. Based on the above, FESS 'Appendix E' will be phased out, since the details included in this appendix are already defined in the existing BPMs with the use of the corresponding lanes/pools as actors.</w:t>
                  </w:r>
                </w:p>
                <w:p w14:paraId="7ED2EFCB" w14:textId="77777777" w:rsidR="00F57ED9" w:rsidRDefault="00F57ED9" w:rsidP="00C70867">
                  <w:pPr>
                    <w:spacing w:line="276" w:lineRule="auto"/>
                    <w:rPr>
                      <w:i/>
                      <w:iCs/>
                      <w:szCs w:val="22"/>
                      <w:u w:val="single"/>
                    </w:rPr>
                  </w:pPr>
                </w:p>
                <w:p w14:paraId="2C02D274" w14:textId="3E3127DC" w:rsidR="00C70867" w:rsidRPr="00445D89" w:rsidRDefault="00C70867" w:rsidP="00C70867">
                  <w:pPr>
                    <w:spacing w:line="276" w:lineRule="auto"/>
                    <w:rPr>
                      <w:i/>
                      <w:iCs/>
                      <w:szCs w:val="22"/>
                      <w:u w:val="single"/>
                    </w:rPr>
                  </w:pPr>
                  <w:r w:rsidRPr="00445D89">
                    <w:rPr>
                      <w:i/>
                      <w:iCs/>
                      <w:szCs w:val="22"/>
                      <w:u w:val="single"/>
                    </w:rPr>
                    <w:t>In relation to the CN Codes/EPC correspondence mapping:</w:t>
                  </w:r>
                </w:p>
                <w:p w14:paraId="03506C82" w14:textId="77777777" w:rsidR="00C70867" w:rsidRPr="00445D89" w:rsidRDefault="00C70867" w:rsidP="00C70867">
                  <w:pPr>
                    <w:spacing w:line="276" w:lineRule="auto"/>
                    <w:rPr>
                      <w:szCs w:val="22"/>
                    </w:rPr>
                  </w:pPr>
                  <w:r w:rsidRPr="00445D89">
                    <w:rPr>
                      <w:szCs w:val="22"/>
                    </w:rPr>
                    <w:t>This mapping is currently included in FESS’s Appendix B, where all business codelists are consolidated, and is also included in the disseminated IE734. Essentially, the provided mapping, even though it is used by the Member States, cannot be considered strictly as codelist (e.g. not used in any message). Instead, this mapping is providing additional information to the Member States in relation to the mapping of the applicable CN codes to each applicable Excise Product Code as derived from the corresponding Excise Product Codes’ description.</w:t>
                  </w:r>
                </w:p>
                <w:p w14:paraId="3F5F6BD4" w14:textId="0ACA3919" w:rsidR="00C70867" w:rsidRPr="00445D89" w:rsidRDefault="00C70867" w:rsidP="00C70867">
                  <w:pPr>
                    <w:spacing w:line="276" w:lineRule="auto"/>
                    <w:rPr>
                      <w:szCs w:val="22"/>
                    </w:rPr>
                  </w:pPr>
                  <w:r w:rsidRPr="00445D89">
                    <w:rPr>
                      <w:szCs w:val="22"/>
                    </w:rPr>
                    <w:t>From EMCS Phase 4.0 onwards and based on the transition to the Excise BPMs and artefacts, the CN Codes/EPC correspondence mapping will be maintained outside of ARIS, as a stand-alone document. However, this stand-alone document will be part of the supporting documentation delivered along with any Excise publication</w:t>
                  </w:r>
                  <w:r w:rsidR="004A69F2">
                    <w:rPr>
                      <w:szCs w:val="22"/>
                    </w:rPr>
                    <w:t>, such as A</w:t>
                  </w:r>
                  <w:r w:rsidR="00F57ED9">
                    <w:rPr>
                      <w:szCs w:val="22"/>
                    </w:rPr>
                    <w:t>RIS</w:t>
                  </w:r>
                  <w:r w:rsidR="004A69F2">
                    <w:rPr>
                      <w:szCs w:val="22"/>
                    </w:rPr>
                    <w:t xml:space="preserve"> BPM Reports</w:t>
                  </w:r>
                  <w:r w:rsidRPr="00445D89">
                    <w:rPr>
                      <w:szCs w:val="22"/>
                    </w:rPr>
                    <w:t>.</w:t>
                  </w:r>
                </w:p>
                <w:p w14:paraId="4AB86B20" w14:textId="77777777" w:rsidR="00C70867" w:rsidRPr="00445D89" w:rsidRDefault="00C70867" w:rsidP="00C70867">
                  <w:pPr>
                    <w:spacing w:line="276" w:lineRule="auto"/>
                    <w:rPr>
                      <w:szCs w:val="22"/>
                    </w:rPr>
                  </w:pPr>
                </w:p>
                <w:p w14:paraId="1FF28391" w14:textId="77777777" w:rsidR="00C70867" w:rsidRPr="00445D89" w:rsidRDefault="00C70867" w:rsidP="00C70867">
                  <w:pPr>
                    <w:spacing w:line="276" w:lineRule="auto"/>
                    <w:rPr>
                      <w:i/>
                      <w:iCs/>
                      <w:szCs w:val="22"/>
                      <w:u w:val="single"/>
                    </w:rPr>
                  </w:pPr>
                  <w:r w:rsidRPr="00445D89">
                    <w:rPr>
                      <w:i/>
                      <w:iCs/>
                      <w:szCs w:val="22"/>
                      <w:u w:val="single"/>
                    </w:rPr>
                    <w:t>In relation to FESS ‘Appendix A’:</w:t>
                  </w:r>
                </w:p>
                <w:p w14:paraId="35AE1C75" w14:textId="77777777" w:rsidR="00C70867" w:rsidRPr="00445D89" w:rsidRDefault="00C70867" w:rsidP="00C70867">
                  <w:pPr>
                    <w:spacing w:line="276" w:lineRule="auto"/>
                    <w:rPr>
                      <w:szCs w:val="22"/>
                    </w:rPr>
                  </w:pPr>
                  <w:r w:rsidRPr="00445D89">
                    <w:rPr>
                      <w:szCs w:val="22"/>
                    </w:rPr>
                    <w:t>FESS’s ‘Appendix A’ lists the availability and performance requirements for the corresponding EMCS processes. These non-functional requirements will be modelled in ARIS in alignment with the EU Customs BPM methodology.</w:t>
                  </w:r>
                </w:p>
                <w:p w14:paraId="7386729E" w14:textId="77777777" w:rsidR="00C70867" w:rsidRPr="00445D89" w:rsidRDefault="00C70867" w:rsidP="00C70867">
                  <w:pPr>
                    <w:spacing w:line="276" w:lineRule="auto"/>
                    <w:rPr>
                      <w:szCs w:val="22"/>
                    </w:rPr>
                  </w:pPr>
                  <w:r w:rsidRPr="00445D89">
                    <w:rPr>
                      <w:szCs w:val="22"/>
                    </w:rPr>
                    <w:t xml:space="preserve"> Regarding the ‘availability’ non-functional requirements, the following will be modelled:</w:t>
                  </w:r>
                </w:p>
                <w:p w14:paraId="07E8077F" w14:textId="77777777" w:rsidR="00C70867" w:rsidRPr="00445D89" w:rsidRDefault="00C70867" w:rsidP="00B03D74">
                  <w:pPr>
                    <w:pStyle w:val="ad"/>
                    <w:numPr>
                      <w:ilvl w:val="0"/>
                      <w:numId w:val="53"/>
                    </w:numPr>
                    <w:spacing w:after="0" w:line="276" w:lineRule="auto"/>
                    <w:jc w:val="left"/>
                    <w:rPr>
                      <w:szCs w:val="22"/>
                    </w:rPr>
                  </w:pPr>
                  <w:r w:rsidRPr="00445D89">
                    <w:rPr>
                      <w:szCs w:val="22"/>
                    </w:rPr>
                    <w:t>In the existing requirement maps for CORE, ACO, RADM, RADM, and CS/MISE, a structural element ‘Availability Requirements’ will be added under ‘Non-Functional Requirements’;</w:t>
                  </w:r>
                </w:p>
                <w:p w14:paraId="6B743C6B" w14:textId="77777777" w:rsidR="00C70867" w:rsidRPr="00445D89" w:rsidRDefault="00C70867" w:rsidP="00B03D74">
                  <w:pPr>
                    <w:pStyle w:val="ad"/>
                    <w:numPr>
                      <w:ilvl w:val="0"/>
                      <w:numId w:val="53"/>
                    </w:numPr>
                    <w:spacing w:after="0" w:line="276" w:lineRule="auto"/>
                    <w:jc w:val="left"/>
                    <w:rPr>
                      <w:szCs w:val="22"/>
                    </w:rPr>
                  </w:pPr>
                  <w:r w:rsidRPr="00445D89">
                    <w:rPr>
                      <w:szCs w:val="22"/>
                    </w:rPr>
                    <w:t>A new requirement tree for ‘Availability Requirements’ will be created, including one non-functional requirement for each of the existing classes with the corresponding details (i.e. Permanent Availability, High Availability, General Availability, Office Availability, Scheduled Availability, Disconnected Availability);</w:t>
                  </w:r>
                </w:p>
                <w:p w14:paraId="653ED84B" w14:textId="77777777" w:rsidR="00C70867" w:rsidRPr="00445D89" w:rsidRDefault="00C70867" w:rsidP="00B03D74">
                  <w:pPr>
                    <w:pStyle w:val="ad"/>
                    <w:numPr>
                      <w:ilvl w:val="0"/>
                      <w:numId w:val="53"/>
                    </w:numPr>
                    <w:spacing w:after="0" w:line="276" w:lineRule="auto"/>
                    <w:jc w:val="left"/>
                    <w:rPr>
                      <w:szCs w:val="22"/>
                    </w:rPr>
                  </w:pPr>
                  <w:r w:rsidRPr="00445D89">
                    <w:rPr>
                      <w:szCs w:val="22"/>
                    </w:rPr>
                    <w:t>The existing requirement trees of all applicable processes will be updated by adding the corresponding non-functional requirements, from the list of non-functional requirements described above. Indicatively, in the ‘Submit Report of Receipt/Export’ requirement tree, the ‘General’ Availability’ non-functional requirement will be added.</w:t>
                  </w:r>
                </w:p>
                <w:p w14:paraId="36FCA62A" w14:textId="77777777" w:rsidR="00C70867" w:rsidRPr="00445D89" w:rsidRDefault="00C70867" w:rsidP="00C70867">
                  <w:pPr>
                    <w:spacing w:line="276" w:lineRule="auto"/>
                    <w:rPr>
                      <w:szCs w:val="22"/>
                    </w:rPr>
                  </w:pPr>
                  <w:r w:rsidRPr="00445D89">
                    <w:rPr>
                      <w:szCs w:val="22"/>
                    </w:rPr>
                    <w:t>Regarding the ‘performance’ non-functional requirements, the following will be modelled:</w:t>
                  </w:r>
                </w:p>
                <w:p w14:paraId="157F68D6" w14:textId="77777777" w:rsidR="00C70867" w:rsidRPr="00445D89" w:rsidRDefault="00C70867" w:rsidP="00B03D74">
                  <w:pPr>
                    <w:pStyle w:val="ad"/>
                    <w:numPr>
                      <w:ilvl w:val="0"/>
                      <w:numId w:val="53"/>
                    </w:numPr>
                    <w:spacing w:after="0" w:line="276" w:lineRule="auto"/>
                    <w:jc w:val="left"/>
                    <w:rPr>
                      <w:szCs w:val="22"/>
                    </w:rPr>
                  </w:pPr>
                  <w:r w:rsidRPr="00445D89">
                    <w:rPr>
                      <w:szCs w:val="22"/>
                    </w:rPr>
                    <w:t>In the existing requirement maps for CORE, ACO, RADM, RADM, and CS/MISE, a structural element ‘Performance Requirements’ will be added under ‘Non-Functional Requirements’;</w:t>
                  </w:r>
                </w:p>
                <w:p w14:paraId="53E58978" w14:textId="77777777" w:rsidR="00C70867" w:rsidRPr="00445D89" w:rsidRDefault="00C70867" w:rsidP="00B03D74">
                  <w:pPr>
                    <w:pStyle w:val="ad"/>
                    <w:numPr>
                      <w:ilvl w:val="0"/>
                      <w:numId w:val="53"/>
                    </w:numPr>
                    <w:spacing w:after="0" w:line="276" w:lineRule="auto"/>
                    <w:jc w:val="left"/>
                    <w:rPr>
                      <w:szCs w:val="22"/>
                    </w:rPr>
                  </w:pPr>
                  <w:r w:rsidRPr="00445D89">
                    <w:rPr>
                      <w:szCs w:val="22"/>
                    </w:rPr>
                    <w:t>A new requirement tree for ‘Availability Requirements’ will be created, including one non-functional requirement for each class of response time and place combination with the corresponding details (e.g. Interactive (for Place ‘Consignor’));</w:t>
                  </w:r>
                </w:p>
                <w:p w14:paraId="27D7B57C" w14:textId="1614CC4D" w:rsidR="00C70867" w:rsidRPr="00445D89" w:rsidRDefault="00C70867" w:rsidP="00B03D74">
                  <w:pPr>
                    <w:pStyle w:val="ad"/>
                    <w:numPr>
                      <w:ilvl w:val="0"/>
                      <w:numId w:val="53"/>
                    </w:numPr>
                    <w:spacing w:after="0" w:line="276" w:lineRule="auto"/>
                    <w:jc w:val="left"/>
                    <w:rPr>
                      <w:szCs w:val="22"/>
                    </w:rPr>
                  </w:pPr>
                  <w:r w:rsidRPr="00445D89">
                    <w:rPr>
                      <w:szCs w:val="22"/>
                    </w:rPr>
                    <w:t>The existing requirement trees of all applicable processes will be updated by adding the corresponding non-functional requirements from the list of non-functional requirements described above. Indicatively, in the ‘Submit Report of Receipt/Export’ requirement tree, the ‘Interactive (for place ‘Consignee’)’, ‘Asynchronous (for place ‘Any MSA’)’ and ‘Asynchronous (for place ‘Consignor’)’ non-functional requirements will be added.</w:t>
                  </w:r>
                </w:p>
                <w:p w14:paraId="195A1750" w14:textId="77777777" w:rsidR="00C70867" w:rsidRPr="00445D89" w:rsidRDefault="00C70867" w:rsidP="00C70867">
                  <w:pPr>
                    <w:spacing w:line="276" w:lineRule="auto"/>
                    <w:rPr>
                      <w:szCs w:val="22"/>
                    </w:rPr>
                  </w:pPr>
                </w:p>
                <w:p w14:paraId="303D138F" w14:textId="77777777" w:rsidR="00C70867" w:rsidRPr="00445D89" w:rsidRDefault="00C70867" w:rsidP="00C70867">
                  <w:pPr>
                    <w:spacing w:line="276" w:lineRule="auto"/>
                    <w:rPr>
                      <w:i/>
                      <w:iCs/>
                      <w:szCs w:val="22"/>
                      <w:u w:val="single"/>
                    </w:rPr>
                  </w:pPr>
                  <w:r w:rsidRPr="00445D89">
                    <w:rPr>
                      <w:i/>
                      <w:iCs/>
                      <w:szCs w:val="22"/>
                      <w:u w:val="single"/>
                    </w:rPr>
                    <w:t>In relation to FESS ‘Appendix H’:</w:t>
                  </w:r>
                </w:p>
                <w:p w14:paraId="322410F8" w14:textId="77777777" w:rsidR="00C70867" w:rsidRPr="00445D89" w:rsidRDefault="00C70867" w:rsidP="00C70867">
                  <w:pPr>
                    <w:spacing w:line="276" w:lineRule="auto"/>
                    <w:rPr>
                      <w:szCs w:val="22"/>
                    </w:rPr>
                  </w:pPr>
                  <w:r w:rsidRPr="00445D89">
                    <w:rPr>
                      <w:szCs w:val="22"/>
                    </w:rPr>
                    <w:t>FESS’s ‘Appendix H’ lists the applicable timers used in EMCS. It shall be highlighted that the timers are already part of the Excise BPMs and artefacts, as these are included in the corresponding BPMs. However, for clarity purposes, the following updates will be performed in the Excise BPMs:</w:t>
                  </w:r>
                </w:p>
                <w:p w14:paraId="2CABC087" w14:textId="01341B83" w:rsidR="00C70867" w:rsidRPr="00445D89" w:rsidRDefault="00C70867" w:rsidP="00B03D74">
                  <w:pPr>
                    <w:pStyle w:val="ad"/>
                    <w:numPr>
                      <w:ilvl w:val="0"/>
                      <w:numId w:val="53"/>
                    </w:numPr>
                    <w:spacing w:after="0" w:line="276" w:lineRule="auto"/>
                    <w:jc w:val="left"/>
                    <w:rPr>
                      <w:szCs w:val="22"/>
                    </w:rPr>
                  </w:pPr>
                  <w:r w:rsidRPr="00445D89">
                    <w:rPr>
                      <w:szCs w:val="22"/>
                    </w:rPr>
                    <w:t xml:space="preserve">The description of task ‘Start Timer TIM_EAD’ will be extended with the following details: “TIM_EAD is a Timer associated with the life cycle of each submitted e-AD. Its Expiry Date is Date of dispatch + journey time and cannot exceed three months (Note: The period of three months corresponds to a maximum of </w:t>
                  </w:r>
                  <w:r w:rsidRPr="00E14769">
                    <w:rPr>
                      <w:strike/>
                      <w:color w:val="FF0000"/>
                      <w:szCs w:val="22"/>
                    </w:rPr>
                    <w:t>92</w:t>
                  </w:r>
                  <w:r w:rsidR="00E14769" w:rsidRPr="00E14769">
                    <w:rPr>
                      <w:color w:val="00B050"/>
                      <w:szCs w:val="22"/>
                    </w:rPr>
                    <w:t>45</w:t>
                  </w:r>
                  <w:r w:rsidRPr="00445D89">
                    <w:rPr>
                      <w:szCs w:val="22"/>
                    </w:rPr>
                    <w:t xml:space="preserve"> days.)”;</w:t>
                  </w:r>
                </w:p>
                <w:p w14:paraId="5405CAFE" w14:textId="45201E27" w:rsidR="00C70867" w:rsidRPr="00445D89" w:rsidRDefault="00C70867" w:rsidP="00B03D74">
                  <w:pPr>
                    <w:pStyle w:val="ad"/>
                    <w:numPr>
                      <w:ilvl w:val="0"/>
                      <w:numId w:val="53"/>
                    </w:numPr>
                    <w:spacing w:after="0" w:line="276" w:lineRule="auto"/>
                    <w:jc w:val="left"/>
                    <w:rPr>
                      <w:szCs w:val="22"/>
                    </w:rPr>
                  </w:pPr>
                  <w:r w:rsidRPr="00445D89">
                    <w:rPr>
                      <w:szCs w:val="22"/>
                    </w:rPr>
                    <w:t xml:space="preserve">The description of task ‘Start Timer TIM_FDF’ will be extended with the following details: “TIM_FDF is a timer associated with the filling in of destination fields (Article 22(1) of </w:t>
                  </w:r>
                  <w:r w:rsidRPr="00B06D36">
                    <w:rPr>
                      <w:color w:val="000000" w:themeColor="text1"/>
                      <w:szCs w:val="22"/>
                    </w:rPr>
                    <w:t>Directive</w:t>
                  </w:r>
                  <w:r w:rsidRPr="00B06D36">
                    <w:rPr>
                      <w:strike/>
                      <w:color w:val="FF0000"/>
                      <w:szCs w:val="22"/>
                    </w:rPr>
                    <w:t xml:space="preserve"> 2008/118/EC</w:t>
                  </w:r>
                  <w:r w:rsidR="00B06D36" w:rsidRPr="00B06D36">
                    <w:rPr>
                      <w:color w:val="00B050"/>
                      <w:szCs w:val="22"/>
                    </w:rPr>
                    <w:t>2020/262</w:t>
                  </w:r>
                  <w:r w:rsidRPr="00445D89">
                    <w:rPr>
                      <w:szCs w:val="22"/>
                    </w:rPr>
                    <w:t>). Its Expiry Date is Date of dispatch + national parameter and cannot be more than the expiry date of TIM_EAD.”;</w:t>
                  </w:r>
                </w:p>
                <w:p w14:paraId="7D4944D7" w14:textId="77777777" w:rsidR="00C70867" w:rsidRPr="00445D89" w:rsidRDefault="00C70867" w:rsidP="00B03D74">
                  <w:pPr>
                    <w:pStyle w:val="ad"/>
                    <w:numPr>
                      <w:ilvl w:val="0"/>
                      <w:numId w:val="53"/>
                    </w:numPr>
                    <w:spacing w:after="0" w:line="276" w:lineRule="auto"/>
                    <w:jc w:val="left"/>
                    <w:rPr>
                      <w:szCs w:val="22"/>
                    </w:rPr>
                  </w:pPr>
                  <w:r w:rsidRPr="00445D89">
                    <w:rPr>
                      <w:szCs w:val="22"/>
                    </w:rPr>
                    <w:t>The description of task ‘Start Timer TIM_CHS’ will be extended with the following details: “TIM_FDF is a timer associated with the submission of a change of destination or of a splitting when the delivery is refused or the consignment is rejected. Its Expiry Date is Date of refusal/rejection + national parameter limited by a common system parameter”;</w:t>
                  </w:r>
                </w:p>
                <w:p w14:paraId="7EE2F2C0" w14:textId="77777777" w:rsidR="00C70867" w:rsidRPr="00445D89" w:rsidRDefault="00C70867" w:rsidP="00B03D74">
                  <w:pPr>
                    <w:pStyle w:val="ad"/>
                    <w:numPr>
                      <w:ilvl w:val="0"/>
                      <w:numId w:val="53"/>
                    </w:numPr>
                    <w:spacing w:after="0" w:line="276" w:lineRule="auto"/>
                    <w:jc w:val="left"/>
                    <w:rPr>
                      <w:szCs w:val="22"/>
                    </w:rPr>
                  </w:pPr>
                  <w:r w:rsidRPr="00445D89">
                    <w:rPr>
                      <w:szCs w:val="22"/>
                    </w:rPr>
                    <w:t>The description of the task ‘Initiate Timer TIM_ACO’ will be extended with the following details: “TIM_ACO is a timer associated with the results of an administrative cooperation request. Its Expiry Date is given by the sender, limited by a common system parameter”;</w:t>
                  </w:r>
                </w:p>
                <w:p w14:paraId="63879952" w14:textId="77777777" w:rsidR="00C70867" w:rsidRPr="00445D89" w:rsidRDefault="00C70867" w:rsidP="00B03D74">
                  <w:pPr>
                    <w:pStyle w:val="ad"/>
                    <w:numPr>
                      <w:ilvl w:val="0"/>
                      <w:numId w:val="53"/>
                    </w:numPr>
                    <w:spacing w:after="0" w:line="276" w:lineRule="auto"/>
                    <w:jc w:val="left"/>
                    <w:rPr>
                      <w:szCs w:val="22"/>
                    </w:rPr>
                  </w:pPr>
                  <w:r w:rsidRPr="00445D89">
                    <w:rPr>
                      <w:szCs w:val="22"/>
                    </w:rPr>
                    <w:t>The description of the task ‘Initiate Timer TIM_HIS’ will be extended with the following details: “TIM_HIS is a timer associated with the results of a history request. Its Expiry Date is given by the sender, limited by a common system parameter”;</w:t>
                  </w:r>
                </w:p>
                <w:p w14:paraId="6411DC71" w14:textId="77777777" w:rsidR="00C70867" w:rsidRPr="00445D89" w:rsidRDefault="00C70867" w:rsidP="00B03D74">
                  <w:pPr>
                    <w:pStyle w:val="ad"/>
                    <w:numPr>
                      <w:ilvl w:val="0"/>
                      <w:numId w:val="53"/>
                    </w:numPr>
                    <w:spacing w:after="0" w:line="276" w:lineRule="auto"/>
                    <w:jc w:val="left"/>
                    <w:rPr>
                      <w:szCs w:val="22"/>
                    </w:rPr>
                  </w:pPr>
                  <w:r w:rsidRPr="00445D89">
                    <w:rPr>
                      <w:szCs w:val="22"/>
                    </w:rPr>
                    <w:t>The description of the task ‘Initiate Timer TIM_MVS’ will be extended with the following details: “TIM_MVS is a timer associated with the results of a movement verification request. Its Expiry Date is given by the sender, limited by a common system parameter”.</w:t>
                  </w:r>
                </w:p>
              </w:tc>
            </w:tr>
            <w:tr w:rsidR="00C70867" w:rsidRPr="00445D89" w14:paraId="5FF4A9CC"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A61805"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3F45FAC" w14:textId="77777777" w:rsidR="00C70867" w:rsidRPr="00445D89" w:rsidRDefault="00C70867" w:rsidP="00C70867">
                  <w:pPr>
                    <w:spacing w:line="276" w:lineRule="auto"/>
                    <w:rPr>
                      <w:szCs w:val="22"/>
                    </w:rPr>
                  </w:pPr>
                  <w:r w:rsidRPr="00445D89">
                    <w:rPr>
                      <w:szCs w:val="22"/>
                    </w:rPr>
                    <w:t>Specification Documents:</w:t>
                  </w:r>
                </w:p>
                <w:p w14:paraId="5106F385"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(Low);</w:t>
                  </w:r>
                </w:p>
                <w:p w14:paraId="12B90B56"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(None).</w:t>
                  </w:r>
                </w:p>
              </w:tc>
            </w:tr>
            <w:tr w:rsidR="00C70867" w:rsidRPr="00445D89" w14:paraId="4577DE89"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22E2DB"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D65CD09" w14:textId="77777777" w:rsidR="00C70867" w:rsidRPr="00445D89" w:rsidRDefault="00C70867" w:rsidP="00C70867">
                  <w:pPr>
                    <w:spacing w:line="276" w:lineRule="auto"/>
                    <w:rPr>
                      <w:szCs w:val="22"/>
                    </w:rPr>
                  </w:pPr>
                  <w:r w:rsidRPr="00445D89">
                    <w:rPr>
                      <w:szCs w:val="22"/>
                    </w:rPr>
                    <w:t>If the proposed change is not implemented, then the aforementioned FESS artefacts will not be maintained from EMCS Phase 4 onwards and the transition from FESS documentation to the Excise BPMs.</w:t>
                  </w:r>
                </w:p>
              </w:tc>
            </w:tr>
            <w:tr w:rsidR="00C70867" w:rsidRPr="00445D89" w14:paraId="06AC509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A108CF"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DBBB47"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7C72BEED"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9D44E5"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68BEF5" w14:textId="77777777" w:rsidR="00C70867" w:rsidRPr="00445D89" w:rsidRDefault="00C70867" w:rsidP="00C70867">
                  <w:pPr>
                    <w:spacing w:line="276" w:lineRule="auto"/>
                    <w:rPr>
                      <w:color w:val="000000"/>
                      <w:szCs w:val="22"/>
                    </w:rPr>
                  </w:pPr>
                  <w:r w:rsidRPr="00445D89">
                    <w:rPr>
                      <w:szCs w:val="22"/>
                      <w:lang w:val="en-US"/>
                    </w:rPr>
                    <w:t>N/A</w:t>
                  </w:r>
                </w:p>
              </w:tc>
            </w:tr>
            <w:tr w:rsidR="00C70867" w:rsidRPr="00445D89" w14:paraId="7F563DF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913891A"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D7F7FCA" w14:textId="77777777" w:rsidR="00C70867" w:rsidRPr="00445D89"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445D89">
                    <w:rPr>
                      <w:rFonts w:ascii="Times New Roman" w:hAnsi="Times New Roman" w:cs="Times New Roman"/>
                      <w:bCs w:val="0"/>
                      <w:sz w:val="22"/>
                      <w:szCs w:val="22"/>
                    </w:rPr>
                    <w:t>There is no reference to any other RFCs.</w:t>
                  </w:r>
                </w:p>
              </w:tc>
            </w:tr>
          </w:tbl>
          <w:p w14:paraId="2A937DC1" w14:textId="77777777" w:rsidR="00C70867" w:rsidRPr="00445D89" w:rsidRDefault="00C70867" w:rsidP="00C70867">
            <w:pPr>
              <w:spacing w:after="0"/>
              <w:jc w:val="left"/>
              <w:rPr>
                <w:szCs w:val="22"/>
                <w:lang w:val="en-US"/>
              </w:rPr>
            </w:pPr>
          </w:p>
        </w:tc>
      </w:tr>
      <w:tr w:rsidR="00C70867" w:rsidRPr="00445D89" w14:paraId="394EDF2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B991307"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23ACDE8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7BC416"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91E8A4F" w14:textId="77777777" w:rsidR="00C70867" w:rsidRPr="00445D89" w:rsidRDefault="00C70867" w:rsidP="00C70867">
                  <w:pPr>
                    <w:spacing w:line="276" w:lineRule="auto"/>
                    <w:rPr>
                      <w:szCs w:val="22"/>
                    </w:rPr>
                  </w:pPr>
                  <w:r w:rsidRPr="00445D89">
                    <w:rPr>
                      <w:szCs w:val="22"/>
                    </w:rPr>
                    <w:t>N/A</w:t>
                  </w:r>
                </w:p>
              </w:tc>
            </w:tr>
            <w:tr w:rsidR="00C70867" w:rsidRPr="00445D89" w14:paraId="0ABFB2A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9E1B530"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2F0CB9B" w14:textId="77777777" w:rsidR="00C70867" w:rsidRPr="00445D89" w:rsidRDefault="00C70867" w:rsidP="00C70867">
                  <w:pPr>
                    <w:spacing w:line="276" w:lineRule="auto"/>
                    <w:rPr>
                      <w:szCs w:val="22"/>
                    </w:rPr>
                  </w:pPr>
                  <w:r w:rsidRPr="00445D89">
                    <w:rPr>
                      <w:szCs w:val="22"/>
                    </w:rPr>
                    <w:t>N/A</w:t>
                  </w:r>
                </w:p>
              </w:tc>
            </w:tr>
          </w:tbl>
          <w:p w14:paraId="7734A29A" w14:textId="77777777" w:rsidR="00C70867" w:rsidRPr="00445D89" w:rsidRDefault="00C70867" w:rsidP="00C70867">
            <w:pPr>
              <w:spacing w:after="0"/>
              <w:jc w:val="left"/>
              <w:rPr>
                <w:szCs w:val="22"/>
                <w:lang w:val="en-US"/>
              </w:rPr>
            </w:pPr>
          </w:p>
        </w:tc>
      </w:tr>
      <w:tr w:rsidR="00C70867" w:rsidRPr="00445D89" w14:paraId="2629342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1D4136B"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07F54DFA"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FF9BC72"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0ABF53AF"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68FA141F" w14:textId="77777777" w:rsidR="00C70867" w:rsidRPr="00445D89" w:rsidRDefault="00C70867" w:rsidP="00B03D74">
                  <w:pPr>
                    <w:numPr>
                      <w:ilvl w:val="0"/>
                      <w:numId w:val="25"/>
                    </w:numPr>
                    <w:spacing w:line="276" w:lineRule="auto"/>
                    <w:rPr>
                      <w:szCs w:val="22"/>
                    </w:rPr>
                  </w:pPr>
                  <w:r w:rsidRPr="00445D89">
                    <w:rPr>
                      <w:b/>
                      <w:szCs w:val="22"/>
                    </w:rPr>
                    <w:t>Approval process:</w:t>
                  </w:r>
                </w:p>
                <w:p w14:paraId="5CE2E844"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69D653F2"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BD180E"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950BFAE" w14:textId="77777777" w:rsidR="00C70867" w:rsidRPr="00445D89" w:rsidRDefault="00C70867" w:rsidP="00C70867">
                  <w:pPr>
                    <w:spacing w:line="276" w:lineRule="auto"/>
                    <w:rPr>
                      <w:szCs w:val="22"/>
                    </w:rPr>
                  </w:pPr>
                  <w:r w:rsidRPr="00445D89">
                    <w:rPr>
                      <w:szCs w:val="22"/>
                      <w:lang w:val="en-US"/>
                    </w:rPr>
                    <w:t>N/A</w:t>
                  </w:r>
                </w:p>
              </w:tc>
            </w:tr>
            <w:tr w:rsidR="00C70867" w:rsidRPr="00445D89" w14:paraId="181E3E67"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E5F4DAB"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09338266" w14:textId="77777777" w:rsidR="00C70867" w:rsidRPr="00445D89" w:rsidRDefault="00C70867" w:rsidP="00C70867">
                  <w:pPr>
                    <w:spacing w:line="276" w:lineRule="auto"/>
                    <w:rPr>
                      <w:szCs w:val="22"/>
                      <w:highlight w:val="yellow"/>
                    </w:rPr>
                  </w:pPr>
                  <w:r w:rsidRPr="00445D89">
                    <w:rPr>
                      <w:szCs w:val="22"/>
                    </w:rPr>
                    <w:t>EMCS CAB #191 on 26/05/2020</w:t>
                  </w:r>
                </w:p>
              </w:tc>
            </w:tr>
          </w:tbl>
          <w:p w14:paraId="5B4CA37F" w14:textId="77777777" w:rsidR="00C70867" w:rsidRPr="00445D89" w:rsidRDefault="00C70867" w:rsidP="00C70867">
            <w:pPr>
              <w:spacing w:after="0"/>
              <w:jc w:val="left"/>
              <w:rPr>
                <w:szCs w:val="22"/>
                <w:lang w:val="en-US"/>
              </w:rPr>
            </w:pPr>
          </w:p>
        </w:tc>
      </w:tr>
      <w:tr w:rsidR="00C70867" w:rsidRPr="00445D89" w14:paraId="5A2DE97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5C3718D"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433FABB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E7E17A"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C1C217"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203E9301"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AC8B7C"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27010BB" w14:textId="79A01995" w:rsidR="00C70867" w:rsidRPr="00445D89" w:rsidRDefault="005C7E1E" w:rsidP="00C70867">
                  <w:pPr>
                    <w:spacing w:line="276" w:lineRule="auto"/>
                    <w:rPr>
                      <w:szCs w:val="22"/>
                    </w:rPr>
                  </w:pPr>
                  <w:r>
                    <w:rPr>
                      <w:szCs w:val="22"/>
                    </w:rPr>
                    <w:t>13/02/2023</w:t>
                  </w:r>
                </w:p>
              </w:tc>
            </w:tr>
            <w:tr w:rsidR="00C70867" w:rsidRPr="00445D89" w14:paraId="29E584E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9A4244"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7ECFE54" w14:textId="77777777" w:rsidR="00C70867" w:rsidRPr="00445D89" w:rsidRDefault="00C70867" w:rsidP="00C70867">
                  <w:pPr>
                    <w:spacing w:line="276" w:lineRule="auto"/>
                    <w:rPr>
                      <w:szCs w:val="22"/>
                    </w:rPr>
                  </w:pPr>
                  <w:r w:rsidRPr="00445D89">
                    <w:rPr>
                      <w:szCs w:val="22"/>
                    </w:rPr>
                    <w:t>TBD</w:t>
                  </w:r>
                </w:p>
              </w:tc>
            </w:tr>
          </w:tbl>
          <w:p w14:paraId="65286815" w14:textId="77777777" w:rsidR="00C70867" w:rsidRPr="00445D89" w:rsidRDefault="00C70867" w:rsidP="00C70867">
            <w:pPr>
              <w:spacing w:after="0"/>
              <w:jc w:val="left"/>
              <w:rPr>
                <w:szCs w:val="22"/>
                <w:lang w:val="en-US"/>
              </w:rPr>
            </w:pPr>
          </w:p>
        </w:tc>
      </w:tr>
      <w:tr w:rsidR="00C70867" w:rsidRPr="00445D89" w14:paraId="60DC9A2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E631D8E"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5733613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718C75"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E261D00" w14:textId="77777777" w:rsidR="00C70867" w:rsidRPr="00445D89" w:rsidRDefault="00C70867" w:rsidP="00C70867">
                  <w:pPr>
                    <w:spacing w:line="276" w:lineRule="auto"/>
                    <w:rPr>
                      <w:szCs w:val="22"/>
                    </w:rPr>
                  </w:pPr>
                  <w:r w:rsidRPr="00445D89">
                    <w:rPr>
                      <w:szCs w:val="22"/>
                      <w:lang w:val="en-US"/>
                    </w:rPr>
                    <w:t>N/A</w:t>
                  </w:r>
                </w:p>
              </w:tc>
            </w:tr>
            <w:tr w:rsidR="00C70867" w:rsidRPr="00445D89" w14:paraId="720C3D5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924669F"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481C917" w14:textId="77777777" w:rsidR="00C70867" w:rsidRPr="00445D89" w:rsidRDefault="00C70867" w:rsidP="00C70867">
                  <w:pPr>
                    <w:spacing w:line="276" w:lineRule="auto"/>
                    <w:rPr>
                      <w:szCs w:val="22"/>
                    </w:rPr>
                  </w:pPr>
                  <w:r w:rsidRPr="00445D89">
                    <w:rPr>
                      <w:szCs w:val="22"/>
                      <w:lang w:val="en-US"/>
                    </w:rPr>
                    <w:t>N/A</w:t>
                  </w:r>
                </w:p>
              </w:tc>
            </w:tr>
          </w:tbl>
          <w:p w14:paraId="5A99FF1B" w14:textId="77777777" w:rsidR="00C70867" w:rsidRPr="00445D89" w:rsidRDefault="00C70867" w:rsidP="00C70867">
            <w:pPr>
              <w:spacing w:after="0"/>
              <w:jc w:val="left"/>
              <w:rPr>
                <w:szCs w:val="22"/>
                <w:lang w:val="en-US"/>
              </w:rPr>
            </w:pPr>
          </w:p>
        </w:tc>
      </w:tr>
    </w:tbl>
    <w:p w14:paraId="0A13BBB8" w14:textId="77777777" w:rsidR="00C70867" w:rsidRPr="00445D89" w:rsidRDefault="00C70867" w:rsidP="00C70867">
      <w:pPr>
        <w:rPr>
          <w:szCs w:val="22"/>
        </w:rPr>
      </w:pPr>
    </w:p>
    <w:p w14:paraId="71D0E649" w14:textId="77777777" w:rsidR="00C70867" w:rsidRPr="00445D89" w:rsidRDefault="00C70867">
      <w:pPr>
        <w:pStyle w:val="4"/>
        <w:rPr>
          <w:szCs w:val="22"/>
        </w:rPr>
      </w:pPr>
      <w:r w:rsidRPr="00445D89">
        <w:rPr>
          <w:szCs w:val="22"/>
        </w:rPr>
        <w:t>FESS-266 – Removal of technical messages from BPMs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5391117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61F8490"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4DCFF6CA"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2D86DE"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79BC48C" w14:textId="77777777" w:rsidR="00C70867" w:rsidRPr="00445D89" w:rsidRDefault="00C70867" w:rsidP="00C70867">
                  <w:pPr>
                    <w:spacing w:line="276" w:lineRule="auto"/>
                    <w:rPr>
                      <w:szCs w:val="22"/>
                    </w:rPr>
                  </w:pPr>
                  <w:r w:rsidRPr="00445D89">
                    <w:rPr>
                      <w:bCs/>
                      <w:szCs w:val="22"/>
                    </w:rPr>
                    <w:t>FESS-266</w:t>
                  </w:r>
                </w:p>
              </w:tc>
            </w:tr>
            <w:tr w:rsidR="00C70867" w:rsidRPr="00445D89" w14:paraId="5D535EA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3B8B9C"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67AC8D" w14:textId="77777777" w:rsidR="00C70867" w:rsidRPr="00445D89" w:rsidRDefault="00C70867" w:rsidP="00C70867">
                  <w:pPr>
                    <w:pStyle w:val="ad"/>
                    <w:spacing w:line="276" w:lineRule="auto"/>
                    <w:ind w:left="0"/>
                    <w:rPr>
                      <w:szCs w:val="22"/>
                      <w:lang w:eastAsia="nl-BE"/>
                    </w:rPr>
                  </w:pPr>
                  <w:r w:rsidRPr="00445D89">
                    <w:rPr>
                      <w:szCs w:val="22"/>
                      <w:lang w:eastAsia="nl-BE"/>
                    </w:rPr>
                    <w:t>Accepted</w:t>
                  </w:r>
                </w:p>
              </w:tc>
            </w:tr>
            <w:tr w:rsidR="00C70867" w:rsidRPr="00445D89" w14:paraId="0CD4ECD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625CA5"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2890014" w14:textId="77777777" w:rsidR="00C70867" w:rsidRPr="00445D89" w:rsidRDefault="00C70867" w:rsidP="00C70867">
                  <w:pPr>
                    <w:pStyle w:val="ad"/>
                    <w:spacing w:line="276" w:lineRule="auto"/>
                    <w:ind w:left="0"/>
                    <w:rPr>
                      <w:szCs w:val="22"/>
                      <w:lang w:eastAsia="nl-BE"/>
                    </w:rPr>
                  </w:pPr>
                  <w:r w:rsidRPr="00445D89">
                    <w:rPr>
                      <w:szCs w:val="22"/>
                      <w:lang w:eastAsia="nl-BE"/>
                    </w:rPr>
                    <w:t>Change of Functionality</w:t>
                  </w:r>
                </w:p>
              </w:tc>
            </w:tr>
            <w:tr w:rsidR="00C70867" w:rsidRPr="00445D89" w14:paraId="5526CA3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5F8DB09E"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59BD7B0F" w14:textId="77777777" w:rsidR="00C70867" w:rsidRPr="00445D89" w:rsidRDefault="00C70867" w:rsidP="00C70867">
                  <w:pPr>
                    <w:pStyle w:val="ad"/>
                    <w:spacing w:line="276" w:lineRule="auto"/>
                    <w:ind w:left="0"/>
                    <w:rPr>
                      <w:szCs w:val="22"/>
                      <w:lang w:eastAsia="nl-BE"/>
                    </w:rPr>
                  </w:pPr>
                  <w:r w:rsidRPr="00445D89">
                    <w:rPr>
                      <w:szCs w:val="22"/>
                      <w:lang w:eastAsia="nl-BE"/>
                    </w:rPr>
                    <w:t>IM377459</w:t>
                  </w:r>
                </w:p>
              </w:tc>
            </w:tr>
            <w:tr w:rsidR="00C70867" w:rsidRPr="00445D89" w14:paraId="2F271A5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294D31"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833221" w14:textId="77777777" w:rsidR="00C70867" w:rsidRPr="00445D89" w:rsidRDefault="00C70867" w:rsidP="00C70867">
                  <w:pPr>
                    <w:pStyle w:val="ad"/>
                    <w:spacing w:line="276" w:lineRule="auto"/>
                    <w:ind w:left="0"/>
                    <w:rPr>
                      <w:szCs w:val="22"/>
                      <w:lang w:eastAsia="nl-BE"/>
                    </w:rPr>
                  </w:pPr>
                  <w:r w:rsidRPr="00445D89">
                    <w:rPr>
                      <w:szCs w:val="22"/>
                      <w:lang w:eastAsia="nl-BE"/>
                    </w:rPr>
                    <w:t>N/A</w:t>
                  </w:r>
                </w:p>
              </w:tc>
            </w:tr>
            <w:tr w:rsidR="00C70867" w:rsidRPr="00445D89" w14:paraId="05E63B7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2978B6"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4088514" w14:textId="77777777" w:rsidR="00C70867" w:rsidRPr="00445D89" w:rsidRDefault="00C70867" w:rsidP="00C70867">
                  <w:pPr>
                    <w:pStyle w:val="ad"/>
                    <w:spacing w:line="276" w:lineRule="auto"/>
                    <w:ind w:left="0"/>
                    <w:rPr>
                      <w:szCs w:val="22"/>
                      <w:lang w:eastAsia="nl-BE"/>
                    </w:rPr>
                  </w:pPr>
                  <w:r w:rsidRPr="00445D89">
                    <w:rPr>
                      <w:szCs w:val="22"/>
                      <w:lang w:eastAsia="nl-BE"/>
                    </w:rPr>
                    <w:t>20/05/2020</w:t>
                  </w:r>
                </w:p>
              </w:tc>
            </w:tr>
            <w:tr w:rsidR="00C70867" w:rsidRPr="00445D89" w14:paraId="28413F3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85018D"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5996194" w14:textId="77777777" w:rsidR="00C70867" w:rsidRPr="00445D89" w:rsidRDefault="00C70867" w:rsidP="00C70867">
                  <w:pPr>
                    <w:pStyle w:val="ad"/>
                    <w:spacing w:line="276" w:lineRule="auto"/>
                    <w:ind w:left="0"/>
                    <w:rPr>
                      <w:szCs w:val="22"/>
                      <w:lang w:eastAsia="nl-BE"/>
                    </w:rPr>
                  </w:pPr>
                  <w:r w:rsidRPr="00445D89">
                    <w:rPr>
                      <w:szCs w:val="22"/>
                      <w:lang w:eastAsia="nl-BE"/>
                    </w:rPr>
                    <w:t>EMCS CPT</w:t>
                  </w:r>
                </w:p>
              </w:tc>
            </w:tr>
          </w:tbl>
          <w:p w14:paraId="6A22C94A" w14:textId="77777777" w:rsidR="00C70867" w:rsidRPr="00445D89" w:rsidRDefault="00C70867" w:rsidP="00C70867">
            <w:pPr>
              <w:spacing w:after="0"/>
              <w:jc w:val="left"/>
              <w:rPr>
                <w:szCs w:val="22"/>
                <w:lang w:val="en-US"/>
              </w:rPr>
            </w:pPr>
          </w:p>
        </w:tc>
      </w:tr>
      <w:tr w:rsidR="00C70867" w:rsidRPr="00445D89" w14:paraId="2845FA5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F571C06"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2CA48022"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DB1BAC"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C17B50" w14:textId="77777777" w:rsidR="00C70867" w:rsidRPr="00445D89" w:rsidRDefault="00C70867" w:rsidP="00C70867">
                  <w:pPr>
                    <w:spacing w:line="276" w:lineRule="auto"/>
                    <w:rPr>
                      <w:szCs w:val="22"/>
                    </w:rPr>
                  </w:pPr>
                  <w:r w:rsidRPr="00445D89">
                    <w:rPr>
                      <w:color w:val="000000" w:themeColor="text1"/>
                      <w:szCs w:val="22"/>
                    </w:rPr>
                    <w:t>High</w:t>
                  </w:r>
                </w:p>
              </w:tc>
            </w:tr>
            <w:tr w:rsidR="00C70867" w:rsidRPr="00445D89" w14:paraId="45A96644"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D46A8C"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90860AB" w14:textId="77777777" w:rsidR="00C70867" w:rsidRPr="00445D89" w:rsidRDefault="00C70867" w:rsidP="00C70867">
                  <w:pPr>
                    <w:spacing w:line="276" w:lineRule="auto"/>
                    <w:rPr>
                      <w:b/>
                      <w:szCs w:val="22"/>
                    </w:rPr>
                  </w:pPr>
                  <w:r w:rsidRPr="00445D89">
                    <w:rPr>
                      <w:b/>
                      <w:szCs w:val="22"/>
                    </w:rPr>
                    <w:t>Problem Statement</w:t>
                  </w:r>
                </w:p>
                <w:p w14:paraId="7171317F" w14:textId="77777777" w:rsidR="00C70867" w:rsidRPr="00445D89" w:rsidRDefault="00C70867" w:rsidP="00C70867">
                  <w:pPr>
                    <w:spacing w:line="276" w:lineRule="auto"/>
                    <w:rPr>
                      <w:szCs w:val="22"/>
                    </w:rPr>
                  </w:pPr>
                  <w:r w:rsidRPr="00445D89">
                    <w:rPr>
                      <w:szCs w:val="22"/>
                    </w:rPr>
                    <w:t>It has been identified that technical messages are actually modelled in the Excise BPMs and artefacts. In alignment with FESS’ scope, any such details should not be included in the Excise BPMs, so that the scope of those is aligned with the existing FESS scope.</w:t>
                  </w:r>
                </w:p>
                <w:p w14:paraId="1E84C9E1" w14:textId="77777777" w:rsidR="00C70867" w:rsidRPr="00445D89" w:rsidRDefault="00C70867" w:rsidP="00C70867">
                  <w:pPr>
                    <w:spacing w:line="276" w:lineRule="auto"/>
                    <w:rPr>
                      <w:b/>
                      <w:szCs w:val="22"/>
                    </w:rPr>
                  </w:pPr>
                  <w:r w:rsidRPr="00445D89">
                    <w:rPr>
                      <w:szCs w:val="22"/>
                    </w:rPr>
                    <w:br/>
                  </w:r>
                  <w:r w:rsidRPr="00445D89">
                    <w:rPr>
                      <w:b/>
                      <w:szCs w:val="22"/>
                    </w:rPr>
                    <w:t>Proposed Solution</w:t>
                  </w:r>
                </w:p>
                <w:p w14:paraId="67417036" w14:textId="77777777" w:rsidR="00C70867" w:rsidRPr="00445D89" w:rsidRDefault="00C70867" w:rsidP="00C70867">
                  <w:pPr>
                    <w:spacing w:line="276" w:lineRule="auto"/>
                    <w:rPr>
                      <w:szCs w:val="22"/>
                    </w:rPr>
                  </w:pPr>
                  <w:r w:rsidRPr="00445D89">
                    <w:rPr>
                      <w:szCs w:val="22"/>
                    </w:rPr>
                    <w:t>As per the analysis provided in the [Problem Statement], the Excise BPMs will need to be updated as described below:</w:t>
                  </w:r>
                </w:p>
                <w:p w14:paraId="547ABFA7" w14:textId="77777777" w:rsidR="00C70867" w:rsidRPr="00445D89" w:rsidRDefault="00C70867" w:rsidP="00B03D74">
                  <w:pPr>
                    <w:pStyle w:val="ad"/>
                    <w:numPr>
                      <w:ilvl w:val="0"/>
                      <w:numId w:val="54"/>
                    </w:numPr>
                    <w:spacing w:after="0" w:line="276" w:lineRule="auto"/>
                    <w:jc w:val="left"/>
                    <w:rPr>
                      <w:szCs w:val="22"/>
                    </w:rPr>
                  </w:pPr>
                  <w:r w:rsidRPr="00445D89">
                    <w:rPr>
                      <w:szCs w:val="22"/>
                    </w:rPr>
                    <w:t>The following message allocation diagrams will be removed:</w:t>
                  </w:r>
                </w:p>
                <w:p w14:paraId="04174310" w14:textId="77777777" w:rsidR="00C70867" w:rsidRPr="00445D89" w:rsidRDefault="00C70867" w:rsidP="00B03D74">
                  <w:pPr>
                    <w:pStyle w:val="ad"/>
                    <w:numPr>
                      <w:ilvl w:val="1"/>
                      <w:numId w:val="54"/>
                    </w:numPr>
                    <w:spacing w:after="0" w:line="276" w:lineRule="auto"/>
                    <w:jc w:val="left"/>
                    <w:rPr>
                      <w:szCs w:val="22"/>
                    </w:rPr>
                  </w:pPr>
                  <w:r w:rsidRPr="00445D89">
                    <w:rPr>
                      <w:szCs w:val="22"/>
                    </w:rPr>
                    <w:t xml:space="preserve">IE904 STATUS REQUEST (C_STD_REQ); </w:t>
                  </w:r>
                </w:p>
                <w:p w14:paraId="0B7464AE" w14:textId="77777777" w:rsidR="00C70867" w:rsidRPr="00445D89" w:rsidRDefault="00C70867" w:rsidP="00B03D74">
                  <w:pPr>
                    <w:pStyle w:val="ad"/>
                    <w:numPr>
                      <w:ilvl w:val="1"/>
                      <w:numId w:val="54"/>
                    </w:numPr>
                    <w:spacing w:after="0" w:line="276" w:lineRule="auto"/>
                    <w:jc w:val="left"/>
                    <w:rPr>
                      <w:szCs w:val="22"/>
                    </w:rPr>
                  </w:pPr>
                  <w:r w:rsidRPr="00445D89">
                    <w:rPr>
                      <w:szCs w:val="22"/>
                    </w:rPr>
                    <w:t>IE905 STATUS RESPONSE (C_STD_RSP);</w:t>
                  </w:r>
                </w:p>
                <w:p w14:paraId="0B470C9B" w14:textId="77777777" w:rsidR="00C70867" w:rsidRPr="00445D89" w:rsidRDefault="00C70867" w:rsidP="00B03D74">
                  <w:pPr>
                    <w:pStyle w:val="ad"/>
                    <w:numPr>
                      <w:ilvl w:val="1"/>
                      <w:numId w:val="54"/>
                    </w:numPr>
                    <w:spacing w:after="0" w:line="276" w:lineRule="auto"/>
                    <w:jc w:val="left"/>
                    <w:rPr>
                      <w:szCs w:val="22"/>
                    </w:rPr>
                  </w:pPr>
                  <w:r w:rsidRPr="00445D89">
                    <w:rPr>
                      <w:szCs w:val="22"/>
                    </w:rPr>
                    <w:t>IE906 FUNCTIONAL NACK (C_FUN_NCK);</w:t>
                  </w:r>
                </w:p>
                <w:p w14:paraId="3FBB3BEC" w14:textId="77777777" w:rsidR="00C70867" w:rsidRPr="00445D89" w:rsidRDefault="00C70867" w:rsidP="00B03D74">
                  <w:pPr>
                    <w:pStyle w:val="ad"/>
                    <w:numPr>
                      <w:ilvl w:val="1"/>
                      <w:numId w:val="54"/>
                    </w:numPr>
                    <w:spacing w:after="0" w:line="276" w:lineRule="auto"/>
                    <w:jc w:val="left"/>
                    <w:rPr>
                      <w:szCs w:val="22"/>
                    </w:rPr>
                  </w:pPr>
                  <w:r w:rsidRPr="00445D89">
                    <w:rPr>
                      <w:szCs w:val="22"/>
                    </w:rPr>
                    <w:t>IE917 NEGATIVE ACKNOWLEDGEMENT OF XML RECEIPT (C_XML_NCK);</w:t>
                  </w:r>
                </w:p>
                <w:p w14:paraId="0CF6AD9F" w14:textId="77777777" w:rsidR="00C70867" w:rsidRPr="00445D89" w:rsidRDefault="00C70867" w:rsidP="00B03D74">
                  <w:pPr>
                    <w:pStyle w:val="ad"/>
                    <w:numPr>
                      <w:ilvl w:val="1"/>
                      <w:numId w:val="54"/>
                    </w:numPr>
                    <w:spacing w:after="0" w:line="276" w:lineRule="auto"/>
                    <w:jc w:val="left"/>
                    <w:rPr>
                      <w:szCs w:val="22"/>
                    </w:rPr>
                  </w:pPr>
                  <w:r w:rsidRPr="00445D89">
                    <w:rPr>
                      <w:szCs w:val="22"/>
                    </w:rPr>
                    <w:t>IE934 DATA PACKAGING (C_PAC_DAT).</w:t>
                  </w:r>
                </w:p>
                <w:p w14:paraId="6E6F5AEA" w14:textId="77777777" w:rsidR="00C70867" w:rsidRPr="00445D89" w:rsidRDefault="00C70867" w:rsidP="00B03D74">
                  <w:pPr>
                    <w:pStyle w:val="ad"/>
                    <w:numPr>
                      <w:ilvl w:val="0"/>
                      <w:numId w:val="54"/>
                    </w:numPr>
                    <w:spacing w:after="0" w:line="276" w:lineRule="auto"/>
                    <w:jc w:val="left"/>
                    <w:rPr>
                      <w:szCs w:val="22"/>
                    </w:rPr>
                  </w:pPr>
                  <w:r w:rsidRPr="00445D89">
                    <w:rPr>
                      <w:szCs w:val="22"/>
                    </w:rPr>
                    <w:t>The ‘Perform Syntactic validation of Common Domain message’ Function Allocation Diagram (FAD) will be updated by removing the data objects for ‘IE904’, ‘IE905’ and ‘IE934’;</w:t>
                  </w:r>
                </w:p>
                <w:p w14:paraId="40FFBF04" w14:textId="77777777" w:rsidR="00C70867" w:rsidRPr="00445D89" w:rsidRDefault="00C70867" w:rsidP="00B03D74">
                  <w:pPr>
                    <w:pStyle w:val="ad"/>
                    <w:numPr>
                      <w:ilvl w:val="0"/>
                      <w:numId w:val="54"/>
                    </w:numPr>
                    <w:spacing w:after="0" w:line="276" w:lineRule="auto"/>
                    <w:jc w:val="left"/>
                    <w:rPr>
                      <w:szCs w:val="22"/>
                    </w:rPr>
                  </w:pPr>
                  <w:r w:rsidRPr="00445D89">
                    <w:rPr>
                      <w:szCs w:val="22"/>
                    </w:rPr>
                    <w:t>The ‘Perform Coordination Protocol validation of Common Domain message’ Function Allocation Diagram (FAD) will be updated by removing the data objects for ‘IE904’, ‘IE905’ and ‘IE934’;</w:t>
                  </w:r>
                </w:p>
                <w:p w14:paraId="2E4FC79C" w14:textId="77777777" w:rsidR="00C70867" w:rsidRPr="00445D89" w:rsidRDefault="00C70867" w:rsidP="00B03D74">
                  <w:pPr>
                    <w:pStyle w:val="ad"/>
                    <w:numPr>
                      <w:ilvl w:val="0"/>
                      <w:numId w:val="54"/>
                    </w:numPr>
                    <w:spacing w:after="0" w:line="276" w:lineRule="auto"/>
                    <w:jc w:val="left"/>
                    <w:rPr>
                      <w:szCs w:val="22"/>
                    </w:rPr>
                  </w:pPr>
                  <w:r w:rsidRPr="00445D89">
                    <w:rPr>
                      <w:szCs w:val="22"/>
                    </w:rPr>
                    <w:t>The existing process ‘L4-CORE-01-05-Handle validation Results of Common Domain message’ will still include a reference to the IE906 and IE917 messages, but it will be highlighted that it is only a reference for clarity purposes, while the details of such messages are described in the DDNEA documentation.</w:t>
                  </w:r>
                </w:p>
              </w:tc>
            </w:tr>
            <w:tr w:rsidR="00C70867" w:rsidRPr="00445D89" w14:paraId="6CCFC772"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C51A32"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A8A9B53" w14:textId="77777777" w:rsidR="00C70867" w:rsidRPr="00445D89" w:rsidRDefault="00C70867" w:rsidP="00C70867">
                  <w:pPr>
                    <w:spacing w:line="276" w:lineRule="auto"/>
                    <w:rPr>
                      <w:szCs w:val="22"/>
                    </w:rPr>
                  </w:pPr>
                  <w:r w:rsidRPr="00445D89">
                    <w:rPr>
                      <w:szCs w:val="22"/>
                    </w:rPr>
                    <w:t>Specification Documents:</w:t>
                  </w:r>
                </w:p>
                <w:p w14:paraId="72758A9A"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(High);</w:t>
                  </w:r>
                </w:p>
                <w:p w14:paraId="225332C7"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(None).</w:t>
                  </w:r>
                </w:p>
              </w:tc>
            </w:tr>
            <w:tr w:rsidR="00C70867" w:rsidRPr="00445D89" w14:paraId="65255256"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23415E"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58FB526" w14:textId="77777777" w:rsidR="00C70867" w:rsidRPr="00445D89" w:rsidRDefault="00C70867" w:rsidP="00C70867">
                  <w:pPr>
                    <w:spacing w:line="276" w:lineRule="auto"/>
                    <w:rPr>
                      <w:szCs w:val="22"/>
                    </w:rPr>
                  </w:pPr>
                  <w:r w:rsidRPr="00445D89">
                    <w:rPr>
                      <w:szCs w:val="22"/>
                    </w:rPr>
                    <w:t>If the proposed change is not implemented, then the scope of FESS will keep including the detailed data model of technical messages, such as IE904, IE905, IE906, IE917, and IE934. Instead, these messages should be detailed in the corresponding DDNEA sections.</w:t>
                  </w:r>
                </w:p>
              </w:tc>
            </w:tr>
            <w:tr w:rsidR="00C70867" w:rsidRPr="00445D89" w14:paraId="566F723B"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D49DC8"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EB5FB1D"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329FA01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7E3474"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0AEF2A5" w14:textId="77777777" w:rsidR="00C70867" w:rsidRPr="00445D89" w:rsidRDefault="00C70867" w:rsidP="00C70867">
                  <w:pPr>
                    <w:spacing w:line="276" w:lineRule="auto"/>
                    <w:rPr>
                      <w:color w:val="000000"/>
                      <w:szCs w:val="22"/>
                    </w:rPr>
                  </w:pPr>
                  <w:r w:rsidRPr="00445D89">
                    <w:rPr>
                      <w:color w:val="000000"/>
                      <w:szCs w:val="22"/>
                    </w:rPr>
                    <w:t>N/A</w:t>
                  </w:r>
                </w:p>
              </w:tc>
            </w:tr>
            <w:tr w:rsidR="00C70867" w:rsidRPr="00445D89" w14:paraId="5FEE6D5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0CDB819"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F1C68D4" w14:textId="77777777" w:rsidR="00C70867" w:rsidRPr="00445D89"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445D89">
                    <w:rPr>
                      <w:rFonts w:ascii="Times New Roman" w:hAnsi="Times New Roman" w:cs="Times New Roman"/>
                      <w:bCs w:val="0"/>
                      <w:sz w:val="22"/>
                      <w:szCs w:val="22"/>
                    </w:rPr>
                    <w:t>There is no reference to any other RFCs.</w:t>
                  </w:r>
                </w:p>
              </w:tc>
            </w:tr>
          </w:tbl>
          <w:p w14:paraId="58E6C5FA" w14:textId="77777777" w:rsidR="00C70867" w:rsidRPr="00445D89" w:rsidRDefault="00C70867" w:rsidP="00C70867">
            <w:pPr>
              <w:spacing w:after="0"/>
              <w:jc w:val="left"/>
              <w:rPr>
                <w:szCs w:val="22"/>
                <w:lang w:val="en-US"/>
              </w:rPr>
            </w:pPr>
          </w:p>
        </w:tc>
      </w:tr>
      <w:tr w:rsidR="00C70867" w:rsidRPr="00445D89" w14:paraId="461CE78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FA09785"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0581512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E19597"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34BE9C" w14:textId="77777777" w:rsidR="00C70867" w:rsidRPr="00445D89" w:rsidRDefault="00C70867" w:rsidP="00C70867">
                  <w:pPr>
                    <w:spacing w:line="276" w:lineRule="auto"/>
                    <w:rPr>
                      <w:szCs w:val="22"/>
                    </w:rPr>
                  </w:pPr>
                  <w:r w:rsidRPr="00445D89">
                    <w:rPr>
                      <w:szCs w:val="22"/>
                    </w:rPr>
                    <w:t>N/A</w:t>
                  </w:r>
                </w:p>
              </w:tc>
            </w:tr>
            <w:tr w:rsidR="00C70867" w:rsidRPr="00445D89" w14:paraId="1840632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D12D68D"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6BDBE74" w14:textId="77777777" w:rsidR="00C70867" w:rsidRPr="00445D89" w:rsidRDefault="00C70867" w:rsidP="00C70867">
                  <w:pPr>
                    <w:spacing w:line="276" w:lineRule="auto"/>
                    <w:rPr>
                      <w:szCs w:val="22"/>
                    </w:rPr>
                  </w:pPr>
                  <w:r w:rsidRPr="00445D89">
                    <w:rPr>
                      <w:szCs w:val="22"/>
                    </w:rPr>
                    <w:t>N/A</w:t>
                  </w:r>
                </w:p>
              </w:tc>
            </w:tr>
          </w:tbl>
          <w:p w14:paraId="79297290" w14:textId="77777777" w:rsidR="00C70867" w:rsidRPr="00445D89" w:rsidRDefault="00C70867" w:rsidP="00C70867">
            <w:pPr>
              <w:spacing w:after="0"/>
              <w:jc w:val="left"/>
              <w:rPr>
                <w:szCs w:val="22"/>
                <w:lang w:val="en-US"/>
              </w:rPr>
            </w:pPr>
          </w:p>
        </w:tc>
      </w:tr>
      <w:tr w:rsidR="00C70867" w:rsidRPr="00445D89" w14:paraId="002DF6D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DEA6754"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6424B3B7"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8ADA16"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5DDD25ED"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0804EE2F" w14:textId="77777777" w:rsidR="00C70867" w:rsidRPr="00445D89" w:rsidRDefault="00C70867" w:rsidP="00B03D74">
                  <w:pPr>
                    <w:numPr>
                      <w:ilvl w:val="0"/>
                      <w:numId w:val="25"/>
                    </w:numPr>
                    <w:spacing w:line="276" w:lineRule="auto"/>
                    <w:rPr>
                      <w:szCs w:val="22"/>
                    </w:rPr>
                  </w:pPr>
                  <w:r w:rsidRPr="00445D89">
                    <w:rPr>
                      <w:b/>
                      <w:szCs w:val="22"/>
                    </w:rPr>
                    <w:t>Approval process:</w:t>
                  </w:r>
                </w:p>
                <w:p w14:paraId="403248EE"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577AC52D"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0F6AD7"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D82A182" w14:textId="77777777" w:rsidR="00C70867" w:rsidRPr="00445D89" w:rsidRDefault="00C70867" w:rsidP="00C70867">
                  <w:pPr>
                    <w:spacing w:line="276" w:lineRule="auto"/>
                    <w:rPr>
                      <w:szCs w:val="22"/>
                    </w:rPr>
                  </w:pPr>
                  <w:r w:rsidRPr="00445D89">
                    <w:rPr>
                      <w:szCs w:val="22"/>
                    </w:rPr>
                    <w:t>N/A</w:t>
                  </w:r>
                </w:p>
              </w:tc>
            </w:tr>
            <w:tr w:rsidR="00C70867" w:rsidRPr="00445D89" w14:paraId="386DBB0F"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EB3E18"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AB9E407" w14:textId="77777777" w:rsidR="00C70867" w:rsidRPr="00445D89" w:rsidRDefault="00C70867" w:rsidP="00C70867">
                  <w:pPr>
                    <w:spacing w:line="276" w:lineRule="auto"/>
                    <w:rPr>
                      <w:szCs w:val="22"/>
                    </w:rPr>
                  </w:pPr>
                  <w:r w:rsidRPr="00445D89">
                    <w:rPr>
                      <w:szCs w:val="22"/>
                    </w:rPr>
                    <w:t>EMCS CAB #191 on 26/05/2020</w:t>
                  </w:r>
                </w:p>
              </w:tc>
            </w:tr>
          </w:tbl>
          <w:p w14:paraId="64ADF21C" w14:textId="77777777" w:rsidR="00C70867" w:rsidRPr="00445D89" w:rsidRDefault="00C70867" w:rsidP="00C70867">
            <w:pPr>
              <w:spacing w:after="0"/>
              <w:jc w:val="left"/>
              <w:rPr>
                <w:szCs w:val="22"/>
                <w:lang w:val="en-US"/>
              </w:rPr>
            </w:pPr>
          </w:p>
        </w:tc>
      </w:tr>
      <w:tr w:rsidR="00C70867" w:rsidRPr="00445D89" w14:paraId="7990F6A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E634156"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18C6846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CE7907"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C05E246"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3B6E3DA7"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D134C3"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E1E72A" w14:textId="0E027386" w:rsidR="00C70867" w:rsidRPr="00445D89" w:rsidRDefault="005C7E1E" w:rsidP="00C70867">
                  <w:pPr>
                    <w:spacing w:line="276" w:lineRule="auto"/>
                    <w:rPr>
                      <w:szCs w:val="22"/>
                    </w:rPr>
                  </w:pPr>
                  <w:r>
                    <w:rPr>
                      <w:szCs w:val="22"/>
                    </w:rPr>
                    <w:t>13/02/2023</w:t>
                  </w:r>
                </w:p>
              </w:tc>
            </w:tr>
            <w:tr w:rsidR="00C70867" w:rsidRPr="00445D89" w14:paraId="3006F94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F401234"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80702E6" w14:textId="77777777" w:rsidR="00C70867" w:rsidRPr="00445D89" w:rsidRDefault="00C70867" w:rsidP="00C70867">
                  <w:pPr>
                    <w:spacing w:line="276" w:lineRule="auto"/>
                    <w:rPr>
                      <w:szCs w:val="22"/>
                    </w:rPr>
                  </w:pPr>
                  <w:r w:rsidRPr="00445D89">
                    <w:rPr>
                      <w:szCs w:val="22"/>
                    </w:rPr>
                    <w:t>TBD</w:t>
                  </w:r>
                </w:p>
              </w:tc>
            </w:tr>
          </w:tbl>
          <w:p w14:paraId="169552AA" w14:textId="77777777" w:rsidR="00C70867" w:rsidRPr="00445D89" w:rsidRDefault="00C70867" w:rsidP="00C70867">
            <w:pPr>
              <w:spacing w:after="0"/>
              <w:jc w:val="left"/>
              <w:rPr>
                <w:szCs w:val="22"/>
                <w:lang w:val="en-US"/>
              </w:rPr>
            </w:pPr>
          </w:p>
        </w:tc>
      </w:tr>
      <w:tr w:rsidR="00C70867" w:rsidRPr="00445D89" w14:paraId="48C46B3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9528B81"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002D63A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BEA801"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3402DE3" w14:textId="77777777" w:rsidR="00C70867" w:rsidRPr="00445D89" w:rsidRDefault="00C70867" w:rsidP="00C70867">
                  <w:pPr>
                    <w:spacing w:line="276" w:lineRule="auto"/>
                    <w:rPr>
                      <w:szCs w:val="22"/>
                    </w:rPr>
                  </w:pPr>
                  <w:r w:rsidRPr="00445D89">
                    <w:rPr>
                      <w:szCs w:val="22"/>
                    </w:rPr>
                    <w:t>N/A</w:t>
                  </w:r>
                </w:p>
              </w:tc>
            </w:tr>
            <w:tr w:rsidR="00C70867" w:rsidRPr="00445D89" w14:paraId="764E306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8553085"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7334E43" w14:textId="77777777" w:rsidR="00C70867" w:rsidRPr="00445D89" w:rsidRDefault="00C70867" w:rsidP="00C70867">
                  <w:pPr>
                    <w:spacing w:line="276" w:lineRule="auto"/>
                    <w:rPr>
                      <w:szCs w:val="22"/>
                    </w:rPr>
                  </w:pPr>
                  <w:r w:rsidRPr="00445D89">
                    <w:rPr>
                      <w:szCs w:val="22"/>
                    </w:rPr>
                    <w:t>N/A</w:t>
                  </w:r>
                </w:p>
              </w:tc>
            </w:tr>
          </w:tbl>
          <w:p w14:paraId="30A51932" w14:textId="77777777" w:rsidR="00C70867" w:rsidRPr="00445D89" w:rsidRDefault="00C70867" w:rsidP="00C70867">
            <w:pPr>
              <w:spacing w:after="0"/>
              <w:jc w:val="left"/>
              <w:rPr>
                <w:szCs w:val="22"/>
                <w:lang w:val="en-US"/>
              </w:rPr>
            </w:pPr>
          </w:p>
        </w:tc>
      </w:tr>
    </w:tbl>
    <w:p w14:paraId="32519424" w14:textId="77777777" w:rsidR="00C70867" w:rsidRPr="00445D89" w:rsidRDefault="00C70867" w:rsidP="00C70867">
      <w:pPr>
        <w:rPr>
          <w:szCs w:val="22"/>
        </w:rPr>
      </w:pPr>
    </w:p>
    <w:p w14:paraId="7EACF248" w14:textId="77777777" w:rsidR="00C70867" w:rsidRPr="00445D89" w:rsidRDefault="00C70867" w:rsidP="00C70867">
      <w:pPr>
        <w:spacing w:after="0" w:line="240" w:lineRule="auto"/>
        <w:jc w:val="left"/>
        <w:rPr>
          <w:szCs w:val="22"/>
        </w:rPr>
      </w:pPr>
      <w:r w:rsidRPr="00445D89">
        <w:rPr>
          <w:szCs w:val="22"/>
        </w:rPr>
        <w:br w:type="page"/>
      </w:r>
    </w:p>
    <w:p w14:paraId="4BD79FC1" w14:textId="77777777" w:rsidR="00C70867" w:rsidRPr="00445D89" w:rsidRDefault="00C70867" w:rsidP="00C70867">
      <w:pPr>
        <w:pStyle w:val="4"/>
        <w:rPr>
          <w:szCs w:val="22"/>
        </w:rPr>
      </w:pPr>
      <w:r w:rsidRPr="00445D89">
        <w:rPr>
          <w:szCs w:val="22"/>
        </w:rPr>
        <w:t>FESS-267 – Remove references to FESS appendices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0C44742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A1882A9"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0FB83756"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59552E"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32579A3" w14:textId="77777777" w:rsidR="00C70867" w:rsidRPr="00445D89" w:rsidRDefault="00C70867" w:rsidP="00C70867">
                  <w:pPr>
                    <w:spacing w:line="276" w:lineRule="auto"/>
                    <w:rPr>
                      <w:szCs w:val="22"/>
                    </w:rPr>
                  </w:pPr>
                  <w:r w:rsidRPr="00445D89">
                    <w:rPr>
                      <w:bCs/>
                      <w:szCs w:val="22"/>
                    </w:rPr>
                    <w:t>FESS-267</w:t>
                  </w:r>
                </w:p>
              </w:tc>
            </w:tr>
            <w:tr w:rsidR="00C70867" w:rsidRPr="00445D89" w14:paraId="6B739B1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2F9EE8"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2EFFAC2" w14:textId="77777777" w:rsidR="00C70867" w:rsidRPr="00445D89" w:rsidRDefault="00C70867" w:rsidP="00C70867">
                  <w:pPr>
                    <w:pStyle w:val="ad"/>
                    <w:spacing w:line="276" w:lineRule="auto"/>
                    <w:ind w:left="0"/>
                    <w:rPr>
                      <w:szCs w:val="22"/>
                      <w:lang w:eastAsia="nl-BE"/>
                    </w:rPr>
                  </w:pPr>
                  <w:r w:rsidRPr="00445D89">
                    <w:rPr>
                      <w:szCs w:val="22"/>
                      <w:lang w:eastAsia="nl-BE"/>
                    </w:rPr>
                    <w:t>Accepted</w:t>
                  </w:r>
                </w:p>
              </w:tc>
            </w:tr>
            <w:tr w:rsidR="00C70867" w:rsidRPr="00445D89" w14:paraId="76C6FBE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11F7E1"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55F5EDC" w14:textId="77777777" w:rsidR="00C70867" w:rsidRPr="00445D89" w:rsidRDefault="00C70867" w:rsidP="00C70867">
                  <w:pPr>
                    <w:pStyle w:val="ad"/>
                    <w:spacing w:line="276" w:lineRule="auto"/>
                    <w:ind w:left="0"/>
                    <w:rPr>
                      <w:szCs w:val="22"/>
                      <w:lang w:eastAsia="nl-BE"/>
                    </w:rPr>
                  </w:pPr>
                  <w:r w:rsidRPr="00445D89">
                    <w:rPr>
                      <w:szCs w:val="22"/>
                      <w:lang w:eastAsia="nl-BE"/>
                    </w:rPr>
                    <w:t>Change of Functionality</w:t>
                  </w:r>
                </w:p>
              </w:tc>
            </w:tr>
            <w:tr w:rsidR="00C70867" w:rsidRPr="00445D89" w14:paraId="28C1856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4AB9DE66"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5795CC0A" w14:textId="77777777" w:rsidR="00C70867" w:rsidRPr="00445D89" w:rsidRDefault="00C70867" w:rsidP="00C70867">
                  <w:pPr>
                    <w:pStyle w:val="ad"/>
                    <w:spacing w:line="276" w:lineRule="auto"/>
                    <w:ind w:left="0"/>
                    <w:rPr>
                      <w:szCs w:val="22"/>
                      <w:lang w:eastAsia="nl-BE"/>
                    </w:rPr>
                  </w:pPr>
                  <w:r w:rsidRPr="00445D89">
                    <w:rPr>
                      <w:szCs w:val="22"/>
                      <w:lang w:eastAsia="nl-BE"/>
                    </w:rPr>
                    <w:t>IM373790</w:t>
                  </w:r>
                </w:p>
              </w:tc>
            </w:tr>
            <w:tr w:rsidR="00C70867" w:rsidRPr="00445D89" w14:paraId="02F4CA2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28B916"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513896" w14:textId="77777777" w:rsidR="00C70867" w:rsidRPr="00445D89" w:rsidRDefault="00C70867" w:rsidP="00C70867">
                  <w:pPr>
                    <w:pStyle w:val="ad"/>
                    <w:spacing w:line="276" w:lineRule="auto"/>
                    <w:ind w:left="0"/>
                    <w:rPr>
                      <w:szCs w:val="22"/>
                      <w:lang w:eastAsia="nl-BE"/>
                    </w:rPr>
                  </w:pPr>
                  <w:r w:rsidRPr="00445D89">
                    <w:rPr>
                      <w:szCs w:val="22"/>
                      <w:lang w:eastAsia="nl-BE"/>
                    </w:rPr>
                    <w:t>N/A</w:t>
                  </w:r>
                </w:p>
              </w:tc>
            </w:tr>
            <w:tr w:rsidR="00C70867" w:rsidRPr="00445D89" w14:paraId="209132D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FC1728"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9111CF7" w14:textId="77777777" w:rsidR="00C70867" w:rsidRPr="00445D89" w:rsidRDefault="00C70867" w:rsidP="00C70867">
                  <w:pPr>
                    <w:pStyle w:val="ad"/>
                    <w:spacing w:line="276" w:lineRule="auto"/>
                    <w:ind w:left="0"/>
                    <w:rPr>
                      <w:szCs w:val="22"/>
                      <w:lang w:eastAsia="nl-BE"/>
                    </w:rPr>
                  </w:pPr>
                  <w:r w:rsidRPr="00445D89">
                    <w:rPr>
                      <w:szCs w:val="22"/>
                      <w:lang w:eastAsia="nl-BE"/>
                    </w:rPr>
                    <w:t>28/04/2020</w:t>
                  </w:r>
                </w:p>
              </w:tc>
            </w:tr>
            <w:tr w:rsidR="00C70867" w:rsidRPr="00445D89" w14:paraId="7FDBFD5F"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D587496"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57DA2D1" w14:textId="77777777" w:rsidR="00C70867" w:rsidRPr="00445D89" w:rsidRDefault="00C70867" w:rsidP="00C70867">
                  <w:pPr>
                    <w:pStyle w:val="ad"/>
                    <w:spacing w:line="276" w:lineRule="auto"/>
                    <w:ind w:left="0"/>
                    <w:rPr>
                      <w:szCs w:val="22"/>
                      <w:lang w:eastAsia="nl-BE"/>
                    </w:rPr>
                  </w:pPr>
                  <w:r w:rsidRPr="00445D89">
                    <w:rPr>
                      <w:szCs w:val="22"/>
                      <w:lang w:eastAsia="nl-BE"/>
                    </w:rPr>
                    <w:t>EMCS CPT</w:t>
                  </w:r>
                </w:p>
              </w:tc>
            </w:tr>
          </w:tbl>
          <w:p w14:paraId="3594105C" w14:textId="77777777" w:rsidR="00C70867" w:rsidRPr="00445D89" w:rsidRDefault="00C70867" w:rsidP="00C70867">
            <w:pPr>
              <w:spacing w:after="0"/>
              <w:jc w:val="left"/>
              <w:rPr>
                <w:szCs w:val="22"/>
                <w:lang w:val="en-US"/>
              </w:rPr>
            </w:pPr>
          </w:p>
        </w:tc>
      </w:tr>
      <w:tr w:rsidR="00C70867" w:rsidRPr="00445D89" w14:paraId="3FAB5FF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292176"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500075D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F57A2A"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5C9657" w14:textId="77777777" w:rsidR="00C70867" w:rsidRPr="00445D89" w:rsidRDefault="00C70867" w:rsidP="00C70867">
                  <w:pPr>
                    <w:spacing w:line="276" w:lineRule="auto"/>
                    <w:rPr>
                      <w:szCs w:val="22"/>
                    </w:rPr>
                  </w:pPr>
                  <w:r w:rsidRPr="00445D89">
                    <w:rPr>
                      <w:color w:val="000000" w:themeColor="text1"/>
                      <w:szCs w:val="22"/>
                    </w:rPr>
                    <w:t>High</w:t>
                  </w:r>
                </w:p>
              </w:tc>
            </w:tr>
            <w:tr w:rsidR="00C70867" w:rsidRPr="00445D89" w14:paraId="4F68FA18"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B500E9"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F0BBA5" w14:textId="77777777" w:rsidR="00C70867" w:rsidRPr="00445D89" w:rsidRDefault="00C70867" w:rsidP="00C70867">
                  <w:pPr>
                    <w:spacing w:line="276" w:lineRule="auto"/>
                    <w:rPr>
                      <w:b/>
                      <w:szCs w:val="22"/>
                    </w:rPr>
                  </w:pPr>
                  <w:r w:rsidRPr="00445D89">
                    <w:rPr>
                      <w:b/>
                      <w:szCs w:val="22"/>
                    </w:rPr>
                    <w:t>Problem Statement</w:t>
                  </w:r>
                </w:p>
                <w:p w14:paraId="5C5B69FA" w14:textId="5509B85B" w:rsidR="00C70867" w:rsidRPr="00445D89" w:rsidRDefault="00C70867" w:rsidP="00C70867">
                  <w:pPr>
                    <w:spacing w:line="276" w:lineRule="auto"/>
                    <w:rPr>
                      <w:b/>
                      <w:szCs w:val="22"/>
                    </w:rPr>
                  </w:pPr>
                  <w:r w:rsidRPr="00445D89">
                    <w:rPr>
                      <w:szCs w:val="22"/>
                    </w:rPr>
                    <w:t xml:space="preserve">The agreed approach to be followed from EMCS Phase 4 onwards is that Excise BPMs and related artefacts will replace the existing FESS documentation. The current version of the Excise BPMs includes references to specific FESS appendices, which will </w:t>
                  </w:r>
                  <w:r w:rsidR="00486223">
                    <w:rPr>
                      <w:szCs w:val="22"/>
                    </w:rPr>
                    <w:t>not be</w:t>
                  </w:r>
                  <w:r w:rsidRPr="00445D89">
                    <w:rPr>
                      <w:szCs w:val="22"/>
                    </w:rPr>
                    <w:t xml:space="preserve"> further maintained from EMCS Phase 4 onward. Therefore, any such references must be replaced accordingly.</w:t>
                  </w:r>
                  <w:r w:rsidRPr="00445D89">
                    <w:rPr>
                      <w:szCs w:val="22"/>
                    </w:rPr>
                    <w:br/>
                  </w:r>
                  <w:r w:rsidRPr="00445D89">
                    <w:rPr>
                      <w:szCs w:val="22"/>
                    </w:rPr>
                    <w:br/>
                  </w:r>
                  <w:r w:rsidRPr="00445D89">
                    <w:rPr>
                      <w:b/>
                      <w:szCs w:val="22"/>
                    </w:rPr>
                    <w:t>Proposed Solution</w:t>
                  </w:r>
                </w:p>
                <w:p w14:paraId="39FD8F23" w14:textId="70F262E8" w:rsidR="00C70867" w:rsidRPr="00445D89" w:rsidRDefault="00C70867" w:rsidP="00C70867">
                  <w:pPr>
                    <w:spacing w:line="276" w:lineRule="auto"/>
                    <w:rPr>
                      <w:szCs w:val="22"/>
                    </w:rPr>
                  </w:pPr>
                  <w:r w:rsidRPr="00445D89">
                    <w:rPr>
                      <w:szCs w:val="22"/>
                    </w:rPr>
                    <w:t>As per the analysis provided in the [Problem Statement], a list of references to FESS appendices ha</w:t>
                  </w:r>
                  <w:r w:rsidR="00DD21AB">
                    <w:rPr>
                      <w:szCs w:val="22"/>
                    </w:rPr>
                    <w:t>s</w:t>
                  </w:r>
                  <w:r w:rsidRPr="00445D89">
                    <w:rPr>
                      <w:szCs w:val="22"/>
                    </w:rPr>
                    <w:t xml:space="preserve"> been identified, which will need to be replaced accordingly. In detail, the list of updates which shall be performed are detailed in the attached </w:t>
                  </w:r>
                  <w:hyperlink w:anchor="_Annex_1:_FESS-267" w:history="1">
                    <w:r w:rsidRPr="00445D89">
                      <w:rPr>
                        <w:rStyle w:val="-"/>
                        <w:szCs w:val="22"/>
                      </w:rPr>
                      <w:t>Annex</w:t>
                    </w:r>
                  </w:hyperlink>
                  <w:r w:rsidRPr="00445D89">
                    <w:rPr>
                      <w:szCs w:val="22"/>
                    </w:rPr>
                    <w:t>. It shall be clarified that the list included in the annex aims to be exhaustive. However, in any case, any reference to FESS appendices in the BPMs will have to be adjusted accordingly.</w:t>
                  </w:r>
                </w:p>
              </w:tc>
            </w:tr>
            <w:tr w:rsidR="00C70867" w:rsidRPr="00445D89" w14:paraId="09890A45"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4F5665"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3B214D7" w14:textId="77777777" w:rsidR="00C70867" w:rsidRPr="00445D89" w:rsidRDefault="00C70867" w:rsidP="00C70867">
                  <w:pPr>
                    <w:spacing w:line="276" w:lineRule="auto"/>
                    <w:rPr>
                      <w:szCs w:val="22"/>
                    </w:rPr>
                  </w:pPr>
                  <w:r w:rsidRPr="00445D89">
                    <w:rPr>
                      <w:szCs w:val="22"/>
                    </w:rPr>
                    <w:t>Specification Documents:</w:t>
                  </w:r>
                </w:p>
                <w:p w14:paraId="21D66622"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(Low);</w:t>
                  </w:r>
                </w:p>
                <w:p w14:paraId="3918DAA7"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(Low).</w:t>
                  </w:r>
                </w:p>
              </w:tc>
            </w:tr>
            <w:tr w:rsidR="00C70867" w:rsidRPr="00445D89" w14:paraId="0AABB1D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5BA51F"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DA8EF8" w14:textId="77777777" w:rsidR="00C70867" w:rsidRPr="00445D89" w:rsidRDefault="00C70867" w:rsidP="00C70867">
                  <w:pPr>
                    <w:spacing w:line="276" w:lineRule="auto"/>
                    <w:rPr>
                      <w:szCs w:val="22"/>
                    </w:rPr>
                  </w:pPr>
                  <w:r w:rsidRPr="00445D89">
                    <w:rPr>
                      <w:szCs w:val="22"/>
                    </w:rPr>
                    <w:t>If the proposed change is not implemented, then the aforementioned reference to obsolete FESS artefacts will be maintained and the Excise BPMs will include erroneous references.</w:t>
                  </w:r>
                </w:p>
              </w:tc>
            </w:tr>
            <w:tr w:rsidR="00C70867" w:rsidRPr="00445D89" w14:paraId="286BB9E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D22E63"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4A8F63"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0712D814"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C6E2AD"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F2DCF1" w14:textId="77777777" w:rsidR="00C70867" w:rsidRPr="00445D89" w:rsidRDefault="00C70867" w:rsidP="00C70867">
                  <w:pPr>
                    <w:spacing w:line="276" w:lineRule="auto"/>
                    <w:rPr>
                      <w:color w:val="000000"/>
                      <w:szCs w:val="22"/>
                    </w:rPr>
                  </w:pPr>
                  <w:r w:rsidRPr="00445D89">
                    <w:rPr>
                      <w:szCs w:val="22"/>
                      <w:lang w:val="en-US"/>
                    </w:rPr>
                    <w:t>N/A</w:t>
                  </w:r>
                </w:p>
              </w:tc>
            </w:tr>
            <w:tr w:rsidR="00C70867" w:rsidRPr="00445D89" w14:paraId="6309457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8F83886"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59D74E6"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649A7E15"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DDNEA-P4-300</w:t>
                  </w:r>
                  <w:r w:rsidRPr="00445D89">
                    <w:rPr>
                      <w:rFonts w:ascii="Times New Roman" w:hAnsi="Times New Roman" w:cs="Times New Roman"/>
                      <w:sz w:val="22"/>
                      <w:szCs w:val="22"/>
                    </w:rPr>
                    <w:t>;</w:t>
                  </w:r>
                </w:p>
                <w:p w14:paraId="15E3E65D"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sz w:val="22"/>
                      <w:szCs w:val="22"/>
                    </w:rPr>
                    <w:t xml:space="preserve"> -.</w:t>
                  </w:r>
                </w:p>
              </w:tc>
            </w:tr>
          </w:tbl>
          <w:p w14:paraId="75BBC617" w14:textId="77777777" w:rsidR="00C70867" w:rsidRPr="00445D89" w:rsidRDefault="00C70867" w:rsidP="00C70867">
            <w:pPr>
              <w:spacing w:after="0"/>
              <w:jc w:val="left"/>
              <w:rPr>
                <w:szCs w:val="22"/>
                <w:lang w:val="en-US"/>
              </w:rPr>
            </w:pPr>
          </w:p>
        </w:tc>
      </w:tr>
      <w:tr w:rsidR="00C70867" w:rsidRPr="00445D89" w14:paraId="6804E47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C8D20BB"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1EBD41B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2D80E6"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5B6BEAA" w14:textId="77777777" w:rsidR="00C70867" w:rsidRPr="00445D89" w:rsidRDefault="00C70867" w:rsidP="00C70867">
                  <w:pPr>
                    <w:spacing w:line="276" w:lineRule="auto"/>
                    <w:rPr>
                      <w:szCs w:val="22"/>
                    </w:rPr>
                  </w:pPr>
                  <w:r w:rsidRPr="00445D89">
                    <w:rPr>
                      <w:szCs w:val="22"/>
                    </w:rPr>
                    <w:t>N/A</w:t>
                  </w:r>
                </w:p>
              </w:tc>
            </w:tr>
            <w:tr w:rsidR="00C70867" w:rsidRPr="00445D89" w14:paraId="46E292E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D8E1D82"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00EE7E2" w14:textId="77777777" w:rsidR="00C70867" w:rsidRPr="00445D89" w:rsidRDefault="00C70867" w:rsidP="00C70867">
                  <w:pPr>
                    <w:spacing w:line="276" w:lineRule="auto"/>
                    <w:rPr>
                      <w:szCs w:val="22"/>
                    </w:rPr>
                  </w:pPr>
                  <w:r w:rsidRPr="00445D89">
                    <w:rPr>
                      <w:szCs w:val="22"/>
                    </w:rPr>
                    <w:t>N/A</w:t>
                  </w:r>
                </w:p>
              </w:tc>
            </w:tr>
          </w:tbl>
          <w:p w14:paraId="7D2AA4E5" w14:textId="77777777" w:rsidR="00C70867" w:rsidRPr="00445D89" w:rsidRDefault="00C70867" w:rsidP="00C70867">
            <w:pPr>
              <w:spacing w:after="0"/>
              <w:jc w:val="left"/>
              <w:rPr>
                <w:szCs w:val="22"/>
                <w:lang w:val="en-US"/>
              </w:rPr>
            </w:pPr>
          </w:p>
        </w:tc>
      </w:tr>
      <w:tr w:rsidR="00C70867" w:rsidRPr="00445D89" w14:paraId="0C977E6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BEA6FE"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7B95C029"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19235C"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466E4608"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0F8170EF" w14:textId="77777777" w:rsidR="00C70867" w:rsidRPr="00445D89" w:rsidRDefault="00C70867" w:rsidP="00B03D74">
                  <w:pPr>
                    <w:numPr>
                      <w:ilvl w:val="0"/>
                      <w:numId w:val="25"/>
                    </w:numPr>
                    <w:spacing w:line="276" w:lineRule="auto"/>
                    <w:rPr>
                      <w:szCs w:val="22"/>
                    </w:rPr>
                  </w:pPr>
                  <w:r w:rsidRPr="00445D89">
                    <w:rPr>
                      <w:b/>
                      <w:szCs w:val="22"/>
                    </w:rPr>
                    <w:t>Approval process:</w:t>
                  </w:r>
                </w:p>
                <w:p w14:paraId="73D633FF"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0B6C52BE"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F9CEEB"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C83E81D" w14:textId="77777777" w:rsidR="00C70867" w:rsidRPr="00445D89" w:rsidRDefault="00C70867" w:rsidP="00C70867">
                  <w:pPr>
                    <w:spacing w:line="276" w:lineRule="auto"/>
                    <w:rPr>
                      <w:szCs w:val="22"/>
                    </w:rPr>
                  </w:pPr>
                  <w:r w:rsidRPr="00445D89">
                    <w:rPr>
                      <w:szCs w:val="22"/>
                    </w:rPr>
                    <w:t>N/A</w:t>
                  </w:r>
                </w:p>
              </w:tc>
            </w:tr>
            <w:tr w:rsidR="00C70867" w:rsidRPr="00445D89" w14:paraId="5B54E436"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5AEEAF6"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3278B217" w14:textId="77777777" w:rsidR="00C70867" w:rsidRPr="00445D89" w:rsidRDefault="00C70867" w:rsidP="00C70867">
                  <w:pPr>
                    <w:spacing w:line="276" w:lineRule="auto"/>
                    <w:rPr>
                      <w:szCs w:val="22"/>
                      <w:highlight w:val="yellow"/>
                    </w:rPr>
                  </w:pPr>
                  <w:r w:rsidRPr="00445D89">
                    <w:rPr>
                      <w:szCs w:val="22"/>
                    </w:rPr>
                    <w:t>EMCS CAB #191 on 26/05/2020</w:t>
                  </w:r>
                </w:p>
              </w:tc>
            </w:tr>
          </w:tbl>
          <w:p w14:paraId="62C3CCDF" w14:textId="77777777" w:rsidR="00C70867" w:rsidRPr="00445D89" w:rsidRDefault="00C70867" w:rsidP="00C70867">
            <w:pPr>
              <w:spacing w:after="0"/>
              <w:jc w:val="left"/>
              <w:rPr>
                <w:szCs w:val="22"/>
                <w:lang w:val="en-US"/>
              </w:rPr>
            </w:pPr>
          </w:p>
        </w:tc>
      </w:tr>
      <w:tr w:rsidR="00C70867" w:rsidRPr="00445D89" w14:paraId="39A2E5D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AD7E9EA"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7BAD8E0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3582F6"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EDDFBF"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64A7D2C0"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2FB00A"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813A56" w14:textId="0F16A20A" w:rsidR="00C70867" w:rsidRPr="00445D89" w:rsidRDefault="005C7E1E" w:rsidP="00C70867">
                  <w:pPr>
                    <w:spacing w:line="276" w:lineRule="auto"/>
                    <w:rPr>
                      <w:szCs w:val="22"/>
                    </w:rPr>
                  </w:pPr>
                  <w:r>
                    <w:rPr>
                      <w:szCs w:val="22"/>
                    </w:rPr>
                    <w:t>13/02/2023</w:t>
                  </w:r>
                </w:p>
              </w:tc>
            </w:tr>
            <w:tr w:rsidR="00C70867" w:rsidRPr="00445D89" w14:paraId="332708F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54D03F7"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69DEA01" w14:textId="77777777" w:rsidR="00C70867" w:rsidRPr="00445D89" w:rsidRDefault="00C70867" w:rsidP="00C70867">
                  <w:pPr>
                    <w:spacing w:line="276" w:lineRule="auto"/>
                    <w:rPr>
                      <w:szCs w:val="22"/>
                    </w:rPr>
                  </w:pPr>
                  <w:r w:rsidRPr="00445D89">
                    <w:rPr>
                      <w:szCs w:val="22"/>
                    </w:rPr>
                    <w:t>TBD</w:t>
                  </w:r>
                </w:p>
              </w:tc>
            </w:tr>
          </w:tbl>
          <w:p w14:paraId="7B8F0AEB" w14:textId="77777777" w:rsidR="00C70867" w:rsidRPr="00445D89" w:rsidRDefault="00C70867" w:rsidP="00C70867">
            <w:pPr>
              <w:spacing w:after="0"/>
              <w:jc w:val="left"/>
              <w:rPr>
                <w:szCs w:val="22"/>
                <w:lang w:val="en-US"/>
              </w:rPr>
            </w:pPr>
          </w:p>
        </w:tc>
      </w:tr>
      <w:tr w:rsidR="00C70867" w:rsidRPr="00445D89" w14:paraId="341E70D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5918F1"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3A085D6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1E9E3C"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3A91E9D" w14:textId="77777777" w:rsidR="00C70867" w:rsidRPr="00445D89" w:rsidRDefault="00C70867" w:rsidP="00C70867">
                  <w:pPr>
                    <w:spacing w:line="276" w:lineRule="auto"/>
                    <w:rPr>
                      <w:szCs w:val="22"/>
                    </w:rPr>
                  </w:pPr>
                  <w:r w:rsidRPr="00445D89">
                    <w:rPr>
                      <w:szCs w:val="22"/>
                    </w:rPr>
                    <w:t>N/A</w:t>
                  </w:r>
                </w:p>
              </w:tc>
            </w:tr>
            <w:tr w:rsidR="00C70867" w:rsidRPr="00445D89" w14:paraId="3B0FEB2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DF50A1E"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C9213D6" w14:textId="77777777" w:rsidR="00C70867" w:rsidRPr="00445D89" w:rsidRDefault="00C70867" w:rsidP="00C70867">
                  <w:pPr>
                    <w:spacing w:line="276" w:lineRule="auto"/>
                    <w:rPr>
                      <w:szCs w:val="22"/>
                    </w:rPr>
                  </w:pPr>
                  <w:r w:rsidRPr="00445D89">
                    <w:rPr>
                      <w:szCs w:val="22"/>
                    </w:rPr>
                    <w:t>N/A</w:t>
                  </w:r>
                </w:p>
              </w:tc>
            </w:tr>
          </w:tbl>
          <w:p w14:paraId="6CBD4574" w14:textId="77777777" w:rsidR="00C70867" w:rsidRPr="00445D89" w:rsidRDefault="00C70867" w:rsidP="00C70867">
            <w:pPr>
              <w:spacing w:after="0"/>
              <w:jc w:val="left"/>
              <w:rPr>
                <w:szCs w:val="22"/>
                <w:lang w:val="en-US"/>
              </w:rPr>
            </w:pPr>
          </w:p>
        </w:tc>
      </w:tr>
    </w:tbl>
    <w:p w14:paraId="0EDCED10" w14:textId="77777777" w:rsidR="00C70867" w:rsidRPr="00445D89" w:rsidRDefault="00C70867" w:rsidP="00C70867">
      <w:pPr>
        <w:rPr>
          <w:szCs w:val="22"/>
        </w:rPr>
      </w:pPr>
    </w:p>
    <w:p w14:paraId="4C7F2E51" w14:textId="77777777" w:rsidR="00C70867" w:rsidRPr="00445D89" w:rsidRDefault="00C70867" w:rsidP="00C70867">
      <w:pPr>
        <w:spacing w:after="0" w:line="240" w:lineRule="auto"/>
        <w:jc w:val="left"/>
        <w:rPr>
          <w:szCs w:val="22"/>
        </w:rPr>
      </w:pPr>
      <w:r w:rsidRPr="00445D89">
        <w:rPr>
          <w:szCs w:val="22"/>
        </w:rPr>
        <w:br w:type="page"/>
      </w:r>
    </w:p>
    <w:p w14:paraId="4620B969" w14:textId="77777777" w:rsidR="00C70867" w:rsidRPr="00445D89" w:rsidRDefault="00C70867" w:rsidP="00C70867">
      <w:pPr>
        <w:pStyle w:val="4"/>
        <w:rPr>
          <w:szCs w:val="22"/>
        </w:rPr>
      </w:pPr>
      <w:r w:rsidRPr="00445D89">
        <w:rPr>
          <w:szCs w:val="22"/>
        </w:rPr>
        <w:t>FESS-268 – Deprecation of the IE820 message</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7C3930D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075BEC5"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132EE16B"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246C4C"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5B8CA1" w14:textId="77777777" w:rsidR="00C70867" w:rsidRPr="00445D89" w:rsidRDefault="00C70867" w:rsidP="00C70867">
                  <w:pPr>
                    <w:spacing w:line="276" w:lineRule="auto"/>
                    <w:rPr>
                      <w:szCs w:val="22"/>
                    </w:rPr>
                  </w:pPr>
                  <w:r w:rsidRPr="00445D89">
                    <w:rPr>
                      <w:bCs/>
                      <w:szCs w:val="22"/>
                    </w:rPr>
                    <w:t>FESS-268</w:t>
                  </w:r>
                </w:p>
              </w:tc>
            </w:tr>
            <w:tr w:rsidR="00C70867" w:rsidRPr="00445D89" w14:paraId="4CE3694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8A930D"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73810A5" w14:textId="77777777" w:rsidR="00C70867" w:rsidRPr="00445D89" w:rsidRDefault="00C70867" w:rsidP="00C70867">
                  <w:pPr>
                    <w:pStyle w:val="ad"/>
                    <w:spacing w:line="276" w:lineRule="auto"/>
                    <w:ind w:left="0"/>
                    <w:rPr>
                      <w:szCs w:val="22"/>
                      <w:lang w:eastAsia="nl-BE"/>
                    </w:rPr>
                  </w:pPr>
                  <w:r w:rsidRPr="00445D89">
                    <w:rPr>
                      <w:szCs w:val="22"/>
                      <w:lang w:eastAsia="nl-BE"/>
                    </w:rPr>
                    <w:t>Accepted</w:t>
                  </w:r>
                </w:p>
              </w:tc>
            </w:tr>
            <w:tr w:rsidR="00C70867" w:rsidRPr="00445D89" w14:paraId="0B2D4D5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4997E3"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154BEEC" w14:textId="77777777" w:rsidR="00C70867" w:rsidRPr="00445D89" w:rsidRDefault="00C70867" w:rsidP="00C70867">
                  <w:pPr>
                    <w:pStyle w:val="ad"/>
                    <w:spacing w:line="276" w:lineRule="auto"/>
                    <w:ind w:left="0"/>
                    <w:rPr>
                      <w:szCs w:val="22"/>
                      <w:lang w:eastAsia="nl-BE"/>
                    </w:rPr>
                  </w:pPr>
                  <w:r w:rsidRPr="00445D89">
                    <w:rPr>
                      <w:szCs w:val="22"/>
                      <w:lang w:eastAsia="nl-BE"/>
                    </w:rPr>
                    <w:t>Change of Functionality</w:t>
                  </w:r>
                </w:p>
              </w:tc>
            </w:tr>
            <w:tr w:rsidR="00C70867" w:rsidRPr="00445D89" w14:paraId="3EED120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63FBA6EA"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483F4955" w14:textId="77777777" w:rsidR="00C70867" w:rsidRPr="00445D89" w:rsidRDefault="00C70867" w:rsidP="00C70867">
                  <w:pPr>
                    <w:pStyle w:val="ad"/>
                    <w:spacing w:line="276" w:lineRule="auto"/>
                    <w:ind w:left="0"/>
                    <w:rPr>
                      <w:szCs w:val="22"/>
                      <w:lang w:eastAsia="nl-BE"/>
                    </w:rPr>
                  </w:pPr>
                  <w:r w:rsidRPr="00445D89">
                    <w:rPr>
                      <w:szCs w:val="22"/>
                      <w:lang w:eastAsia="nl-BE"/>
                    </w:rPr>
                    <w:t>IM375589</w:t>
                  </w:r>
                </w:p>
              </w:tc>
            </w:tr>
            <w:tr w:rsidR="00C70867" w:rsidRPr="00445D89" w14:paraId="1DAA1C0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DA6433"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042CC74" w14:textId="77777777" w:rsidR="00C70867" w:rsidRPr="00445D89" w:rsidRDefault="00C70867" w:rsidP="00C70867">
                  <w:pPr>
                    <w:pStyle w:val="ad"/>
                    <w:spacing w:line="276" w:lineRule="auto"/>
                    <w:ind w:left="0"/>
                    <w:rPr>
                      <w:szCs w:val="22"/>
                      <w:lang w:eastAsia="nl-BE"/>
                    </w:rPr>
                  </w:pPr>
                  <w:r w:rsidRPr="00445D89">
                    <w:rPr>
                      <w:szCs w:val="22"/>
                      <w:lang w:eastAsia="nl-BE"/>
                    </w:rPr>
                    <w:t>N/A</w:t>
                  </w:r>
                </w:p>
              </w:tc>
            </w:tr>
            <w:tr w:rsidR="00C70867" w:rsidRPr="00445D89" w14:paraId="7ACB507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027152"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2C215CE" w14:textId="77777777" w:rsidR="00C70867" w:rsidRPr="00445D89" w:rsidRDefault="00C70867" w:rsidP="00C70867">
                  <w:pPr>
                    <w:pStyle w:val="ad"/>
                    <w:spacing w:line="276" w:lineRule="auto"/>
                    <w:ind w:left="0"/>
                    <w:rPr>
                      <w:szCs w:val="22"/>
                      <w:lang w:eastAsia="nl-BE"/>
                    </w:rPr>
                  </w:pPr>
                  <w:r w:rsidRPr="00445D89">
                    <w:rPr>
                      <w:szCs w:val="22"/>
                      <w:lang w:eastAsia="nl-BE"/>
                    </w:rPr>
                    <w:t>08/05/2020</w:t>
                  </w:r>
                </w:p>
              </w:tc>
            </w:tr>
            <w:tr w:rsidR="00C70867" w:rsidRPr="00445D89" w14:paraId="0A247AEA"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DA836D"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DF0CE3B" w14:textId="77777777" w:rsidR="00C70867" w:rsidRPr="00445D89" w:rsidRDefault="00C70867" w:rsidP="00C70867">
                  <w:pPr>
                    <w:pStyle w:val="ad"/>
                    <w:spacing w:line="276" w:lineRule="auto"/>
                    <w:ind w:left="0"/>
                    <w:rPr>
                      <w:szCs w:val="22"/>
                      <w:lang w:eastAsia="nl-BE"/>
                    </w:rPr>
                  </w:pPr>
                  <w:r w:rsidRPr="00445D89">
                    <w:rPr>
                      <w:szCs w:val="22"/>
                      <w:lang w:eastAsia="nl-BE"/>
                    </w:rPr>
                    <w:t>EMCS CPT</w:t>
                  </w:r>
                </w:p>
              </w:tc>
            </w:tr>
          </w:tbl>
          <w:p w14:paraId="348C0F71" w14:textId="77777777" w:rsidR="00C70867" w:rsidRPr="00445D89" w:rsidRDefault="00C70867" w:rsidP="00C70867">
            <w:pPr>
              <w:spacing w:after="0"/>
              <w:jc w:val="left"/>
              <w:rPr>
                <w:szCs w:val="22"/>
                <w:lang w:val="en-US"/>
              </w:rPr>
            </w:pPr>
          </w:p>
        </w:tc>
      </w:tr>
      <w:tr w:rsidR="00C70867" w:rsidRPr="00445D89" w14:paraId="09A068E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14DE83"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0091AEA4"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A91909"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232591F"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111E008B" w14:textId="77777777" w:rsidTr="002B6E7C">
              <w:trPr>
                <w:trHeight w:val="32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E57BC7"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CA75F5" w14:textId="77777777" w:rsidR="00C70867" w:rsidRPr="00445D89" w:rsidRDefault="00C70867" w:rsidP="00C70867">
                  <w:pPr>
                    <w:spacing w:line="276" w:lineRule="auto"/>
                    <w:rPr>
                      <w:b/>
                      <w:szCs w:val="22"/>
                    </w:rPr>
                  </w:pPr>
                  <w:r w:rsidRPr="00445D89">
                    <w:rPr>
                      <w:b/>
                      <w:szCs w:val="22"/>
                    </w:rPr>
                    <w:t>Problem Statement</w:t>
                  </w:r>
                </w:p>
                <w:p w14:paraId="5F1C1656" w14:textId="6CCEC3DF" w:rsidR="00C70867" w:rsidRPr="00445D89" w:rsidRDefault="00C70867" w:rsidP="00C70867">
                  <w:pPr>
                    <w:spacing w:line="276" w:lineRule="auto"/>
                    <w:rPr>
                      <w:szCs w:val="22"/>
                    </w:rPr>
                  </w:pPr>
                  <w:r w:rsidRPr="00445D89">
                    <w:rPr>
                      <w:szCs w:val="22"/>
                    </w:rPr>
                    <w:t>Due to the low usage volume of the IE820 message in the EMCS production environment (i.e. 1 IE820 exchanged over the common domain in year 2019), it has been decided that the IE820 message should actually be phase</w:t>
                  </w:r>
                  <w:r w:rsidR="00177D44">
                    <w:rPr>
                      <w:szCs w:val="22"/>
                    </w:rPr>
                    <w:t>d</w:t>
                  </w:r>
                  <w:r w:rsidRPr="00445D89">
                    <w:rPr>
                      <w:szCs w:val="22"/>
                    </w:rPr>
                    <w:t xml:space="preserve"> out from EMCS.</w:t>
                  </w:r>
                </w:p>
                <w:p w14:paraId="5391D561" w14:textId="77777777" w:rsidR="00C70867" w:rsidRPr="00445D89" w:rsidRDefault="00C70867" w:rsidP="00C70867">
                  <w:pPr>
                    <w:spacing w:line="276" w:lineRule="auto"/>
                    <w:rPr>
                      <w:szCs w:val="22"/>
                    </w:rPr>
                  </w:pPr>
                  <w:r w:rsidRPr="00445D89">
                    <w:rPr>
                      <w:szCs w:val="22"/>
                    </w:rPr>
                    <w:t>The necessary actions need to be taken at the Common Specifications so that the IE820 message is correctly deprecated.</w:t>
                  </w:r>
                </w:p>
                <w:p w14:paraId="1CB3D8E9" w14:textId="77777777" w:rsidR="00C70867" w:rsidRPr="00445D89" w:rsidRDefault="00C70867" w:rsidP="00C70867">
                  <w:pPr>
                    <w:spacing w:line="276" w:lineRule="auto"/>
                    <w:rPr>
                      <w:b/>
                      <w:szCs w:val="22"/>
                    </w:rPr>
                  </w:pPr>
                  <w:r w:rsidRPr="00445D89">
                    <w:rPr>
                      <w:szCs w:val="22"/>
                    </w:rPr>
                    <w:br/>
                  </w:r>
                  <w:r w:rsidRPr="00445D89">
                    <w:rPr>
                      <w:b/>
                      <w:szCs w:val="22"/>
                    </w:rPr>
                    <w:t>Proposed Solution</w:t>
                  </w:r>
                </w:p>
                <w:p w14:paraId="3A9520FC" w14:textId="77777777" w:rsidR="00C70867" w:rsidRPr="00445D89" w:rsidRDefault="00C70867" w:rsidP="00C70867">
                  <w:pPr>
                    <w:spacing w:line="276" w:lineRule="auto"/>
                    <w:rPr>
                      <w:szCs w:val="22"/>
                    </w:rPr>
                  </w:pPr>
                  <w:r w:rsidRPr="00445D89">
                    <w:rPr>
                      <w:szCs w:val="22"/>
                    </w:rPr>
                    <w:t>As per the analysis provided in the [Problem Statement], the following updates are required in order to phase-out the IE820 message:</w:t>
                  </w:r>
                </w:p>
                <w:p w14:paraId="061F422F" w14:textId="77777777" w:rsidR="00C70867" w:rsidRPr="00445D89" w:rsidRDefault="00C70867" w:rsidP="00B03D74">
                  <w:pPr>
                    <w:pStyle w:val="ad"/>
                    <w:numPr>
                      <w:ilvl w:val="0"/>
                      <w:numId w:val="55"/>
                    </w:numPr>
                    <w:spacing w:after="0" w:line="276" w:lineRule="auto"/>
                    <w:jc w:val="left"/>
                    <w:rPr>
                      <w:szCs w:val="22"/>
                    </w:rPr>
                  </w:pPr>
                  <w:r w:rsidRPr="00445D89">
                    <w:rPr>
                      <w:szCs w:val="22"/>
                    </w:rPr>
                    <w:t>In the ‘L4-ACO-00-00-Administrative Cooperation’ BPM, the call-activity ‘Request for History Information (Request)’ and the corresponding flow will be removed;</w:t>
                  </w:r>
                </w:p>
                <w:p w14:paraId="783AC85B" w14:textId="77777777" w:rsidR="00C70867" w:rsidRPr="00445D89" w:rsidRDefault="00C70867" w:rsidP="00B03D74">
                  <w:pPr>
                    <w:pStyle w:val="ad"/>
                    <w:numPr>
                      <w:ilvl w:val="0"/>
                      <w:numId w:val="55"/>
                    </w:numPr>
                    <w:spacing w:after="0" w:line="276" w:lineRule="auto"/>
                    <w:jc w:val="left"/>
                    <w:rPr>
                      <w:szCs w:val="22"/>
                    </w:rPr>
                  </w:pPr>
                  <w:r w:rsidRPr="00445D89">
                    <w:rPr>
                      <w:szCs w:val="22"/>
                    </w:rPr>
                    <w:t xml:space="preserve">The ‘L4-ACO-01-05-Request for history information (Request)’ BPM will be removed; </w:t>
                  </w:r>
                </w:p>
                <w:p w14:paraId="02254F9C" w14:textId="77777777" w:rsidR="00C70867" w:rsidRPr="00445D89" w:rsidRDefault="00C70867" w:rsidP="00B03D74">
                  <w:pPr>
                    <w:pStyle w:val="ad"/>
                    <w:numPr>
                      <w:ilvl w:val="0"/>
                      <w:numId w:val="55"/>
                    </w:numPr>
                    <w:spacing w:after="0" w:line="276" w:lineRule="auto"/>
                    <w:jc w:val="left"/>
                    <w:rPr>
                      <w:szCs w:val="22"/>
                    </w:rPr>
                  </w:pPr>
                  <w:r w:rsidRPr="00445D89">
                    <w:rPr>
                      <w:szCs w:val="22"/>
                    </w:rPr>
                    <w:t>The ‘L4-ACO-01-06-History-Deadline for results’ BPM will be removed;</w:t>
                  </w:r>
                </w:p>
                <w:p w14:paraId="6C6BD395" w14:textId="77777777" w:rsidR="00C70867" w:rsidRPr="00445D89" w:rsidRDefault="00C70867" w:rsidP="00B03D74">
                  <w:pPr>
                    <w:pStyle w:val="ad"/>
                    <w:numPr>
                      <w:ilvl w:val="0"/>
                      <w:numId w:val="55"/>
                    </w:numPr>
                    <w:spacing w:after="0" w:line="276" w:lineRule="auto"/>
                    <w:jc w:val="left"/>
                    <w:rPr>
                      <w:szCs w:val="22"/>
                    </w:rPr>
                  </w:pPr>
                  <w:r w:rsidRPr="00445D89">
                    <w:rPr>
                      <w:szCs w:val="22"/>
                    </w:rPr>
                    <w:t>The ‘L4-ACO-01-07-Request for history information (Results)’ BPM will be removed;</w:t>
                  </w:r>
                </w:p>
                <w:p w14:paraId="7FA0F902" w14:textId="77777777" w:rsidR="00C70867" w:rsidRPr="00445D89" w:rsidRDefault="00C70867" w:rsidP="00B03D74">
                  <w:pPr>
                    <w:pStyle w:val="ad"/>
                    <w:numPr>
                      <w:ilvl w:val="0"/>
                      <w:numId w:val="55"/>
                    </w:numPr>
                    <w:spacing w:after="0" w:line="276" w:lineRule="auto"/>
                    <w:jc w:val="left"/>
                    <w:rPr>
                      <w:szCs w:val="22"/>
                    </w:rPr>
                  </w:pPr>
                  <w:r w:rsidRPr="00445D89">
                    <w:rPr>
                      <w:szCs w:val="22"/>
                    </w:rPr>
                    <w:t>The ‘IE820 history results C_HIM_RES’ message allocation diagram will be removed from the ‘Excise Business Processes’ directory;</w:t>
                  </w:r>
                </w:p>
                <w:p w14:paraId="5D7DB8A3" w14:textId="77777777" w:rsidR="00C70867" w:rsidRPr="00445D89" w:rsidRDefault="00C70867" w:rsidP="00B03D74">
                  <w:pPr>
                    <w:pStyle w:val="ad"/>
                    <w:numPr>
                      <w:ilvl w:val="0"/>
                      <w:numId w:val="55"/>
                    </w:numPr>
                    <w:spacing w:after="0" w:line="276" w:lineRule="auto"/>
                    <w:jc w:val="left"/>
                    <w:rPr>
                      <w:szCs w:val="22"/>
                    </w:rPr>
                  </w:pPr>
                  <w:r w:rsidRPr="00445D89">
                    <w:rPr>
                      <w:szCs w:val="22"/>
                    </w:rPr>
                    <w:t>The technical term ‘HISTORY REQUEST’ (i.e. data group) will be removed from the ‘IE721 administrative cooperation common request C_COO_SUB‘ message allocation diagram, including all the included technical terms (i.e. data items);</w:t>
                  </w:r>
                </w:p>
                <w:p w14:paraId="3B21293F" w14:textId="77777777" w:rsidR="00C70867" w:rsidRPr="00445D89" w:rsidRDefault="00C70867" w:rsidP="00B03D74">
                  <w:pPr>
                    <w:pStyle w:val="ad"/>
                    <w:numPr>
                      <w:ilvl w:val="0"/>
                      <w:numId w:val="55"/>
                    </w:numPr>
                    <w:spacing w:after="0" w:line="276" w:lineRule="auto"/>
                    <w:jc w:val="left"/>
                    <w:rPr>
                      <w:szCs w:val="22"/>
                    </w:rPr>
                  </w:pPr>
                  <w:r w:rsidRPr="00445D89">
                    <w:rPr>
                      <w:szCs w:val="22"/>
                    </w:rPr>
                    <w:t>Conditions ‘C035’ and ‘C056’ will be removed;</w:t>
                  </w:r>
                </w:p>
                <w:p w14:paraId="02381C2C" w14:textId="77777777" w:rsidR="00C70867" w:rsidRPr="00445D89" w:rsidRDefault="00C70867" w:rsidP="00B03D74">
                  <w:pPr>
                    <w:pStyle w:val="ad"/>
                    <w:numPr>
                      <w:ilvl w:val="0"/>
                      <w:numId w:val="55"/>
                    </w:numPr>
                    <w:spacing w:after="0" w:line="276" w:lineRule="auto"/>
                    <w:jc w:val="left"/>
                    <w:rPr>
                      <w:szCs w:val="22"/>
                    </w:rPr>
                  </w:pPr>
                  <w:r w:rsidRPr="00445D89">
                    <w:rPr>
                      <w:szCs w:val="22"/>
                    </w:rPr>
                    <w:t>Rule ‘R090’ will be removed;</w:t>
                  </w:r>
                </w:p>
                <w:p w14:paraId="3D9D85FF" w14:textId="77777777" w:rsidR="00C70867" w:rsidRPr="00445D89" w:rsidRDefault="00C70867" w:rsidP="00B03D74">
                  <w:pPr>
                    <w:pStyle w:val="ad"/>
                    <w:numPr>
                      <w:ilvl w:val="0"/>
                      <w:numId w:val="55"/>
                    </w:numPr>
                    <w:spacing w:after="0" w:line="276" w:lineRule="auto"/>
                    <w:jc w:val="left"/>
                    <w:rPr>
                      <w:szCs w:val="22"/>
                    </w:rPr>
                  </w:pPr>
                  <w:r w:rsidRPr="00445D89">
                    <w:rPr>
                      <w:szCs w:val="22"/>
                    </w:rPr>
                    <w:t>The codelist value ‘Request for History’ from codelist ‘TC ACO Request Type’ will be renamed to ‘reserved’;</w:t>
                  </w:r>
                </w:p>
                <w:p w14:paraId="5F2A6273" w14:textId="77777777" w:rsidR="00C70867" w:rsidRPr="00445D89" w:rsidRDefault="00C70867" w:rsidP="00B03D74">
                  <w:pPr>
                    <w:pStyle w:val="ad"/>
                    <w:numPr>
                      <w:ilvl w:val="0"/>
                      <w:numId w:val="55"/>
                    </w:numPr>
                    <w:spacing w:after="0" w:line="276" w:lineRule="auto"/>
                    <w:jc w:val="left"/>
                    <w:rPr>
                      <w:szCs w:val="22"/>
                    </w:rPr>
                  </w:pPr>
                  <w:r w:rsidRPr="00445D89">
                    <w:rPr>
                      <w:szCs w:val="22"/>
                    </w:rPr>
                    <w:t>The codelist value ‘History Answer Message’ from codelist ‘TC Answer Message Type’ will be renamed to ‘reserved’;</w:t>
                  </w:r>
                </w:p>
                <w:p w14:paraId="780FCC50" w14:textId="77777777" w:rsidR="00C70867" w:rsidRPr="00445D89" w:rsidRDefault="00C70867" w:rsidP="00B03D74">
                  <w:pPr>
                    <w:pStyle w:val="ad"/>
                    <w:numPr>
                      <w:ilvl w:val="0"/>
                      <w:numId w:val="55"/>
                    </w:numPr>
                    <w:spacing w:after="0" w:line="276" w:lineRule="auto"/>
                    <w:jc w:val="left"/>
                    <w:rPr>
                      <w:szCs w:val="22"/>
                    </w:rPr>
                  </w:pPr>
                  <w:r w:rsidRPr="00445D89">
                    <w:rPr>
                      <w:szCs w:val="22"/>
                    </w:rPr>
                    <w:t>The codelist value ‘History Results Reminder Message’ from codelist ‘TC ACO Reminder Message Type’ will be renamed to ‘reserved’.</w:t>
                  </w:r>
                </w:p>
              </w:tc>
            </w:tr>
            <w:tr w:rsidR="00C70867" w:rsidRPr="00445D89" w14:paraId="73CDE133"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078221"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17F738" w14:textId="77777777" w:rsidR="00C70867" w:rsidRPr="00445D89" w:rsidRDefault="00C70867" w:rsidP="00C70867">
                  <w:pPr>
                    <w:spacing w:line="276" w:lineRule="auto"/>
                    <w:rPr>
                      <w:szCs w:val="22"/>
                    </w:rPr>
                  </w:pPr>
                  <w:r w:rsidRPr="00445D89">
                    <w:rPr>
                      <w:szCs w:val="22"/>
                    </w:rPr>
                    <w:t>Specification Documents:</w:t>
                  </w:r>
                </w:p>
                <w:p w14:paraId="6073E0E8"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(Medium);</w:t>
                  </w:r>
                </w:p>
                <w:p w14:paraId="5887FBA5"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(Medium).</w:t>
                  </w:r>
                </w:p>
              </w:tc>
            </w:tr>
            <w:tr w:rsidR="00C70867" w:rsidRPr="00445D89" w14:paraId="7F3D7BD3"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454FD3"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141384" w14:textId="77777777" w:rsidR="00C70867" w:rsidRPr="00445D89" w:rsidRDefault="00C70867" w:rsidP="00C70867">
                  <w:pPr>
                    <w:spacing w:line="276" w:lineRule="auto"/>
                    <w:rPr>
                      <w:szCs w:val="22"/>
                    </w:rPr>
                  </w:pPr>
                  <w:r w:rsidRPr="00445D89">
                    <w:rPr>
                      <w:szCs w:val="22"/>
                    </w:rPr>
                    <w:t>If the proposed change is not implemented, then FESS will not be aligned with the phase-out of the IE820 message and the impact that this phase-out has in the functional specifications.</w:t>
                  </w:r>
                </w:p>
              </w:tc>
            </w:tr>
            <w:tr w:rsidR="00C70867" w:rsidRPr="00445D89" w14:paraId="6E012C6E"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C45BCA"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C024441"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4A58A0EC"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12685B"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3A3037" w14:textId="77777777" w:rsidR="00C70867" w:rsidRPr="00445D89" w:rsidRDefault="00C70867" w:rsidP="00C70867">
                  <w:pPr>
                    <w:spacing w:line="276" w:lineRule="auto"/>
                    <w:rPr>
                      <w:color w:val="000000"/>
                      <w:szCs w:val="22"/>
                    </w:rPr>
                  </w:pPr>
                  <w:r w:rsidRPr="00445D89">
                    <w:rPr>
                      <w:color w:val="000000"/>
                      <w:szCs w:val="22"/>
                    </w:rPr>
                    <w:t>The deployment approach is addressed in the downstream DDNEA RFC.</w:t>
                  </w:r>
                </w:p>
              </w:tc>
            </w:tr>
            <w:tr w:rsidR="00C70867" w:rsidRPr="00445D89" w14:paraId="159D7814"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52249A3"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F6FCC21"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0EF6E6A2"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DDNEA-P4-301</w:t>
                  </w:r>
                  <w:r w:rsidRPr="00445D89">
                    <w:rPr>
                      <w:rFonts w:ascii="Times New Roman" w:hAnsi="Times New Roman" w:cs="Times New Roman"/>
                      <w:sz w:val="22"/>
                      <w:szCs w:val="22"/>
                    </w:rPr>
                    <w:t>;</w:t>
                  </w:r>
                </w:p>
                <w:p w14:paraId="30FA83C2"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sz w:val="22"/>
                      <w:szCs w:val="22"/>
                    </w:rPr>
                    <w:t xml:space="preserve"> -.</w:t>
                  </w:r>
                </w:p>
              </w:tc>
            </w:tr>
          </w:tbl>
          <w:p w14:paraId="55145F7F" w14:textId="77777777" w:rsidR="00C70867" w:rsidRPr="00445D89" w:rsidRDefault="00C70867" w:rsidP="00C70867">
            <w:pPr>
              <w:spacing w:after="0"/>
              <w:jc w:val="left"/>
              <w:rPr>
                <w:szCs w:val="22"/>
                <w:lang w:val="en-US"/>
              </w:rPr>
            </w:pPr>
          </w:p>
        </w:tc>
      </w:tr>
      <w:tr w:rsidR="00C70867" w:rsidRPr="00445D89" w14:paraId="28E872D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9E415C4"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69D313F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23E97A"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2C0CF06" w14:textId="77777777" w:rsidR="00C70867" w:rsidRPr="00445D89" w:rsidRDefault="00C70867" w:rsidP="00C70867">
                  <w:pPr>
                    <w:spacing w:line="276" w:lineRule="auto"/>
                    <w:rPr>
                      <w:szCs w:val="22"/>
                    </w:rPr>
                  </w:pPr>
                  <w:r w:rsidRPr="00445D89">
                    <w:rPr>
                      <w:szCs w:val="22"/>
                    </w:rPr>
                    <w:t>N/A</w:t>
                  </w:r>
                </w:p>
              </w:tc>
            </w:tr>
            <w:tr w:rsidR="00C70867" w:rsidRPr="00445D89" w14:paraId="57B725CE"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1B29FA8"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CA3EC91" w14:textId="77777777" w:rsidR="00C70867" w:rsidRPr="00445D89" w:rsidRDefault="00C70867" w:rsidP="00C70867">
                  <w:pPr>
                    <w:spacing w:line="276" w:lineRule="auto"/>
                    <w:rPr>
                      <w:szCs w:val="22"/>
                    </w:rPr>
                  </w:pPr>
                  <w:r w:rsidRPr="00445D89">
                    <w:rPr>
                      <w:szCs w:val="22"/>
                    </w:rPr>
                    <w:t>N/A</w:t>
                  </w:r>
                </w:p>
              </w:tc>
            </w:tr>
          </w:tbl>
          <w:p w14:paraId="28323358" w14:textId="77777777" w:rsidR="00C70867" w:rsidRPr="00445D89" w:rsidRDefault="00C70867" w:rsidP="00C70867">
            <w:pPr>
              <w:spacing w:after="0"/>
              <w:jc w:val="left"/>
              <w:rPr>
                <w:szCs w:val="22"/>
                <w:lang w:val="en-US"/>
              </w:rPr>
            </w:pPr>
          </w:p>
        </w:tc>
      </w:tr>
      <w:tr w:rsidR="00C70867" w:rsidRPr="00445D89" w14:paraId="77A0758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88A5A99"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70E2D8C5"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C29E22"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3B39769D"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26882D0B" w14:textId="77777777" w:rsidR="00C70867" w:rsidRPr="00445D89" w:rsidRDefault="00C70867" w:rsidP="00B03D74">
                  <w:pPr>
                    <w:numPr>
                      <w:ilvl w:val="0"/>
                      <w:numId w:val="25"/>
                    </w:numPr>
                    <w:spacing w:line="276" w:lineRule="auto"/>
                    <w:rPr>
                      <w:szCs w:val="22"/>
                    </w:rPr>
                  </w:pPr>
                  <w:r w:rsidRPr="00445D89">
                    <w:rPr>
                      <w:b/>
                      <w:szCs w:val="22"/>
                    </w:rPr>
                    <w:t>Approval process:</w:t>
                  </w:r>
                </w:p>
                <w:p w14:paraId="5134C7D3"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64DE3663"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A2E5B7"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095389E8" w14:textId="77777777" w:rsidR="00C70867" w:rsidRPr="00445D89" w:rsidRDefault="00C70867" w:rsidP="00C70867">
                  <w:pPr>
                    <w:spacing w:line="276" w:lineRule="auto"/>
                    <w:rPr>
                      <w:szCs w:val="22"/>
                    </w:rPr>
                  </w:pPr>
                  <w:r w:rsidRPr="00445D89">
                    <w:rPr>
                      <w:szCs w:val="22"/>
                    </w:rPr>
                    <w:t>N/A</w:t>
                  </w:r>
                </w:p>
              </w:tc>
            </w:tr>
            <w:tr w:rsidR="00C70867" w:rsidRPr="00445D89" w14:paraId="018B5A28"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BD95B24"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1C8A527E" w14:textId="77777777" w:rsidR="00C70867" w:rsidRPr="00445D89" w:rsidRDefault="00C70867" w:rsidP="00C70867">
                  <w:pPr>
                    <w:spacing w:line="276" w:lineRule="auto"/>
                    <w:rPr>
                      <w:szCs w:val="22"/>
                      <w:highlight w:val="yellow"/>
                    </w:rPr>
                  </w:pPr>
                  <w:r w:rsidRPr="00445D89">
                    <w:rPr>
                      <w:szCs w:val="22"/>
                    </w:rPr>
                    <w:t>EMCS CAB #191 on 26/05/2020</w:t>
                  </w:r>
                </w:p>
              </w:tc>
            </w:tr>
          </w:tbl>
          <w:p w14:paraId="5A0E74B7" w14:textId="77777777" w:rsidR="00C70867" w:rsidRPr="00445D89" w:rsidRDefault="00C70867" w:rsidP="00C70867">
            <w:pPr>
              <w:spacing w:after="0"/>
              <w:jc w:val="left"/>
              <w:rPr>
                <w:szCs w:val="22"/>
                <w:lang w:val="en-US"/>
              </w:rPr>
            </w:pPr>
          </w:p>
        </w:tc>
      </w:tr>
      <w:tr w:rsidR="00C70867" w:rsidRPr="00445D89" w14:paraId="6CEE0F7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1CAD586"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4172A3E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6E6925"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C486C2"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48E4A123"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06D68B"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61757A" w14:textId="77777777" w:rsidR="00C70867" w:rsidRPr="00445D89" w:rsidRDefault="00C70867" w:rsidP="00C70867">
                  <w:pPr>
                    <w:spacing w:line="276" w:lineRule="auto"/>
                    <w:rPr>
                      <w:szCs w:val="22"/>
                    </w:rPr>
                  </w:pPr>
                  <w:r w:rsidRPr="00445D89">
                    <w:rPr>
                      <w:szCs w:val="22"/>
                    </w:rPr>
                    <w:t>TBD</w:t>
                  </w:r>
                </w:p>
              </w:tc>
            </w:tr>
            <w:tr w:rsidR="00C70867" w:rsidRPr="00445D89" w14:paraId="6FDAFDE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069110"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4F7C204" w14:textId="77777777" w:rsidR="00C70867" w:rsidRPr="00445D89" w:rsidRDefault="00C70867" w:rsidP="00C70867">
                  <w:pPr>
                    <w:spacing w:line="276" w:lineRule="auto"/>
                    <w:rPr>
                      <w:szCs w:val="22"/>
                    </w:rPr>
                  </w:pPr>
                  <w:r w:rsidRPr="00445D89">
                    <w:rPr>
                      <w:szCs w:val="22"/>
                    </w:rPr>
                    <w:t>TBD</w:t>
                  </w:r>
                </w:p>
              </w:tc>
            </w:tr>
          </w:tbl>
          <w:p w14:paraId="3F4C4B35" w14:textId="77777777" w:rsidR="00C70867" w:rsidRPr="00445D89" w:rsidRDefault="00C70867" w:rsidP="00C70867">
            <w:pPr>
              <w:spacing w:after="0"/>
              <w:jc w:val="left"/>
              <w:rPr>
                <w:szCs w:val="22"/>
                <w:lang w:val="en-US"/>
              </w:rPr>
            </w:pPr>
          </w:p>
        </w:tc>
      </w:tr>
      <w:tr w:rsidR="00C70867" w:rsidRPr="00445D89" w14:paraId="39505E7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3D50315"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1D839AA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E3F9FF"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DFA7C69" w14:textId="77777777" w:rsidR="00C70867" w:rsidRPr="00445D89" w:rsidRDefault="00C70867" w:rsidP="00C70867">
                  <w:pPr>
                    <w:spacing w:line="276" w:lineRule="auto"/>
                    <w:rPr>
                      <w:szCs w:val="22"/>
                    </w:rPr>
                  </w:pPr>
                  <w:r w:rsidRPr="00445D89">
                    <w:rPr>
                      <w:szCs w:val="22"/>
                    </w:rPr>
                    <w:t>N/A</w:t>
                  </w:r>
                </w:p>
              </w:tc>
            </w:tr>
            <w:tr w:rsidR="00C70867" w:rsidRPr="00445D89" w14:paraId="4FC991A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D05EE4"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0D53E73" w14:textId="77777777" w:rsidR="00C70867" w:rsidRPr="00445D89" w:rsidRDefault="00C70867" w:rsidP="00C70867">
                  <w:pPr>
                    <w:spacing w:line="276" w:lineRule="auto"/>
                    <w:rPr>
                      <w:szCs w:val="22"/>
                    </w:rPr>
                  </w:pPr>
                  <w:r w:rsidRPr="00445D89">
                    <w:rPr>
                      <w:szCs w:val="22"/>
                    </w:rPr>
                    <w:t>N/A</w:t>
                  </w:r>
                </w:p>
              </w:tc>
            </w:tr>
          </w:tbl>
          <w:p w14:paraId="02E57F46" w14:textId="77777777" w:rsidR="00C70867" w:rsidRPr="00445D89" w:rsidRDefault="00C70867" w:rsidP="00C70867">
            <w:pPr>
              <w:spacing w:after="0"/>
              <w:jc w:val="left"/>
              <w:rPr>
                <w:szCs w:val="22"/>
                <w:lang w:val="en-US"/>
              </w:rPr>
            </w:pPr>
          </w:p>
        </w:tc>
      </w:tr>
    </w:tbl>
    <w:p w14:paraId="5B450AB8" w14:textId="77777777" w:rsidR="00C70867" w:rsidRPr="00445D89" w:rsidRDefault="00C70867" w:rsidP="00C70867">
      <w:pPr>
        <w:rPr>
          <w:szCs w:val="22"/>
        </w:rPr>
      </w:pPr>
    </w:p>
    <w:p w14:paraId="02B91F9F" w14:textId="77777777" w:rsidR="00C70867" w:rsidRPr="00445D89" w:rsidRDefault="00C70867" w:rsidP="00C70867">
      <w:pPr>
        <w:spacing w:after="0" w:line="240" w:lineRule="auto"/>
        <w:jc w:val="left"/>
        <w:rPr>
          <w:szCs w:val="22"/>
        </w:rPr>
      </w:pPr>
      <w:r w:rsidRPr="00445D89">
        <w:rPr>
          <w:szCs w:val="22"/>
        </w:rPr>
        <w:br w:type="page"/>
      </w:r>
    </w:p>
    <w:p w14:paraId="12FEC406" w14:textId="77777777" w:rsidR="00C70867" w:rsidRPr="00445D89" w:rsidRDefault="00C70867" w:rsidP="00C70867">
      <w:pPr>
        <w:pStyle w:val="4"/>
        <w:rPr>
          <w:szCs w:val="22"/>
        </w:rPr>
      </w:pPr>
      <w:r w:rsidRPr="00445D89">
        <w:rPr>
          <w:szCs w:val="22"/>
        </w:rPr>
        <w:t>FESS-269 – Handling of Timers for manually closed movements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39599B1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2B2C291"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5C211E4E"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DF21D9"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224E42" w14:textId="77777777" w:rsidR="00C70867" w:rsidRPr="00445D89" w:rsidRDefault="00C70867" w:rsidP="00C70867">
                  <w:pPr>
                    <w:spacing w:line="276" w:lineRule="auto"/>
                    <w:rPr>
                      <w:szCs w:val="22"/>
                    </w:rPr>
                  </w:pPr>
                  <w:r w:rsidRPr="00445D89">
                    <w:rPr>
                      <w:bCs/>
                      <w:szCs w:val="22"/>
                    </w:rPr>
                    <w:t>FESS-269</w:t>
                  </w:r>
                </w:p>
              </w:tc>
            </w:tr>
            <w:tr w:rsidR="00C70867" w:rsidRPr="00445D89" w14:paraId="694CC32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94787D"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3DF51AA" w14:textId="77777777" w:rsidR="00C70867" w:rsidRPr="00445D89" w:rsidRDefault="00C70867" w:rsidP="00C70867">
                  <w:pPr>
                    <w:pStyle w:val="ad"/>
                    <w:spacing w:line="276" w:lineRule="auto"/>
                    <w:ind w:left="0"/>
                    <w:rPr>
                      <w:szCs w:val="22"/>
                      <w:lang w:eastAsia="nl-BE"/>
                    </w:rPr>
                  </w:pPr>
                  <w:r w:rsidRPr="00445D89">
                    <w:rPr>
                      <w:szCs w:val="22"/>
                      <w:lang w:eastAsia="nl-BE"/>
                    </w:rPr>
                    <w:t>Accepted</w:t>
                  </w:r>
                </w:p>
              </w:tc>
            </w:tr>
            <w:tr w:rsidR="00C70867" w:rsidRPr="00445D89" w14:paraId="35622D7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E73ADB"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1C9CA4A" w14:textId="77777777" w:rsidR="00C70867" w:rsidRPr="00445D89" w:rsidRDefault="00C70867" w:rsidP="00C70867">
                  <w:pPr>
                    <w:pStyle w:val="ad"/>
                    <w:spacing w:line="276" w:lineRule="auto"/>
                    <w:ind w:left="0"/>
                    <w:rPr>
                      <w:szCs w:val="22"/>
                      <w:lang w:eastAsia="nl-BE"/>
                    </w:rPr>
                  </w:pPr>
                  <w:r w:rsidRPr="00445D89">
                    <w:rPr>
                      <w:szCs w:val="22"/>
                      <w:lang w:eastAsia="nl-BE"/>
                    </w:rPr>
                    <w:t>Specification Defect</w:t>
                  </w:r>
                </w:p>
              </w:tc>
            </w:tr>
            <w:tr w:rsidR="00C70867" w:rsidRPr="00445D89" w14:paraId="287F24B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1277B529"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156D9879" w14:textId="77777777" w:rsidR="00C70867" w:rsidRPr="00445D89" w:rsidRDefault="00C70867" w:rsidP="00C70867">
                  <w:pPr>
                    <w:pStyle w:val="ad"/>
                    <w:spacing w:line="276" w:lineRule="auto"/>
                    <w:ind w:left="0"/>
                    <w:rPr>
                      <w:szCs w:val="22"/>
                      <w:lang w:eastAsia="nl-BE"/>
                    </w:rPr>
                  </w:pPr>
                  <w:r w:rsidRPr="00445D89">
                    <w:rPr>
                      <w:szCs w:val="22"/>
                      <w:lang w:eastAsia="nl-BE"/>
                    </w:rPr>
                    <w:t>IM377465</w:t>
                  </w:r>
                </w:p>
              </w:tc>
            </w:tr>
            <w:tr w:rsidR="00C70867" w:rsidRPr="00445D89" w14:paraId="2B59A5D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B124C7"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DCB006" w14:textId="77777777" w:rsidR="00C70867" w:rsidRPr="00445D89" w:rsidRDefault="00C70867" w:rsidP="00C70867">
                  <w:pPr>
                    <w:pStyle w:val="ad"/>
                    <w:spacing w:line="276" w:lineRule="auto"/>
                    <w:ind w:left="0"/>
                    <w:rPr>
                      <w:szCs w:val="22"/>
                      <w:lang w:eastAsia="nl-BE"/>
                    </w:rPr>
                  </w:pPr>
                  <w:r w:rsidRPr="00445D89">
                    <w:rPr>
                      <w:szCs w:val="22"/>
                      <w:lang w:eastAsia="nl-BE"/>
                    </w:rPr>
                    <w:t>N/A</w:t>
                  </w:r>
                </w:p>
              </w:tc>
            </w:tr>
            <w:tr w:rsidR="00C70867" w:rsidRPr="00445D89" w14:paraId="5005F81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3B9314"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D8630AB" w14:textId="77777777" w:rsidR="00C70867" w:rsidRPr="00445D89" w:rsidRDefault="00C70867" w:rsidP="00C70867">
                  <w:pPr>
                    <w:pStyle w:val="ad"/>
                    <w:spacing w:line="276" w:lineRule="auto"/>
                    <w:ind w:left="0"/>
                    <w:rPr>
                      <w:szCs w:val="22"/>
                      <w:lang w:eastAsia="nl-BE"/>
                    </w:rPr>
                  </w:pPr>
                  <w:r w:rsidRPr="00445D89">
                    <w:rPr>
                      <w:szCs w:val="22"/>
                      <w:lang w:eastAsia="nl-BE"/>
                    </w:rPr>
                    <w:t>21/05/2020</w:t>
                  </w:r>
                </w:p>
              </w:tc>
            </w:tr>
            <w:tr w:rsidR="00C70867" w:rsidRPr="00445D89" w14:paraId="522C33BA"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00C9B9A"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EBA0A5B" w14:textId="77777777" w:rsidR="00C70867" w:rsidRPr="00445D89" w:rsidRDefault="00C70867" w:rsidP="00C70867">
                  <w:pPr>
                    <w:pStyle w:val="ad"/>
                    <w:spacing w:line="276" w:lineRule="auto"/>
                    <w:ind w:left="0"/>
                    <w:rPr>
                      <w:szCs w:val="22"/>
                      <w:lang w:eastAsia="nl-BE"/>
                    </w:rPr>
                  </w:pPr>
                  <w:r w:rsidRPr="00445D89">
                    <w:rPr>
                      <w:szCs w:val="22"/>
                      <w:lang w:eastAsia="nl-BE"/>
                    </w:rPr>
                    <w:t>MSA-NL</w:t>
                  </w:r>
                </w:p>
              </w:tc>
            </w:tr>
          </w:tbl>
          <w:p w14:paraId="04C94B47" w14:textId="77777777" w:rsidR="00C70867" w:rsidRPr="00445D89" w:rsidRDefault="00C70867" w:rsidP="00C70867">
            <w:pPr>
              <w:spacing w:after="0"/>
              <w:jc w:val="left"/>
              <w:rPr>
                <w:szCs w:val="22"/>
                <w:lang w:val="en-US"/>
              </w:rPr>
            </w:pPr>
          </w:p>
        </w:tc>
      </w:tr>
      <w:tr w:rsidR="00C70867" w:rsidRPr="00445D89" w14:paraId="1ADD33F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D9E9E76"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094397A6"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31F30E"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461FEC"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0B3AA2FA"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1D78E6"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2B3CEDE" w14:textId="77777777" w:rsidR="00C70867" w:rsidRPr="00445D89" w:rsidRDefault="00C70867" w:rsidP="00C70867">
                  <w:pPr>
                    <w:spacing w:line="276" w:lineRule="auto"/>
                    <w:rPr>
                      <w:b/>
                      <w:szCs w:val="22"/>
                    </w:rPr>
                  </w:pPr>
                  <w:r w:rsidRPr="00445D89">
                    <w:rPr>
                      <w:b/>
                      <w:szCs w:val="22"/>
                    </w:rPr>
                    <w:t>Problem Statement</w:t>
                  </w:r>
                </w:p>
                <w:p w14:paraId="27140726" w14:textId="77777777" w:rsidR="00C70867" w:rsidRPr="00445D89" w:rsidRDefault="00C70867" w:rsidP="00C70867">
                  <w:pPr>
                    <w:spacing w:line="276" w:lineRule="auto"/>
                    <w:rPr>
                      <w:szCs w:val="22"/>
                    </w:rPr>
                  </w:pPr>
                  <w:r w:rsidRPr="00445D89">
                    <w:rPr>
                      <w:szCs w:val="22"/>
                    </w:rPr>
                    <w:t xml:space="preserve">As part of the new Manual Closure process introduced in EMCS Phase 3.4, it was identified that there are no specific clarifications about the handling of the timers for movements that have been manually closed. </w:t>
                  </w:r>
                </w:p>
                <w:p w14:paraId="4662FC58" w14:textId="77777777" w:rsidR="00C70867" w:rsidRPr="00445D89" w:rsidRDefault="00C70867" w:rsidP="00C70867">
                  <w:pPr>
                    <w:spacing w:line="276" w:lineRule="auto"/>
                    <w:rPr>
                      <w:szCs w:val="22"/>
                    </w:rPr>
                  </w:pPr>
                  <w:r w:rsidRPr="00445D89">
                    <w:rPr>
                      <w:szCs w:val="22"/>
                    </w:rPr>
                    <w:t>For completeness purposes and in order to avoid any similar ambiguities in the future, the common specifications will be updated to clarify that once a movement has been manually closed, then any corresponding timers related to the manually closed movement should be stopped (if running already).</w:t>
                  </w:r>
                </w:p>
                <w:p w14:paraId="5E779701" w14:textId="77777777" w:rsidR="00C70867" w:rsidRPr="00445D89" w:rsidRDefault="00C70867" w:rsidP="00C70867">
                  <w:pPr>
                    <w:spacing w:line="276" w:lineRule="auto"/>
                    <w:rPr>
                      <w:b/>
                      <w:szCs w:val="22"/>
                    </w:rPr>
                  </w:pPr>
                  <w:r w:rsidRPr="00445D89">
                    <w:rPr>
                      <w:szCs w:val="22"/>
                    </w:rPr>
                    <w:br/>
                  </w:r>
                  <w:r w:rsidRPr="00445D89">
                    <w:rPr>
                      <w:b/>
                      <w:szCs w:val="22"/>
                    </w:rPr>
                    <w:t>Proposed Solution</w:t>
                  </w:r>
                </w:p>
                <w:p w14:paraId="2CE8F5CE" w14:textId="77777777" w:rsidR="00C70867" w:rsidRPr="00445D89" w:rsidRDefault="00C70867" w:rsidP="00C70867">
                  <w:pPr>
                    <w:spacing w:line="276" w:lineRule="auto"/>
                    <w:rPr>
                      <w:szCs w:val="22"/>
                    </w:rPr>
                  </w:pPr>
                  <w:r w:rsidRPr="00445D89">
                    <w:rPr>
                      <w:szCs w:val="22"/>
                    </w:rPr>
                    <w:t>As per the analysis provided in the [Problem Statement], the Excise BPMs will need to be updated as described below:</w:t>
                  </w:r>
                </w:p>
                <w:p w14:paraId="002A9DA8" w14:textId="77777777" w:rsidR="00C70867" w:rsidRPr="00445D89" w:rsidRDefault="00C70867" w:rsidP="00B03D74">
                  <w:pPr>
                    <w:pStyle w:val="ad"/>
                    <w:numPr>
                      <w:ilvl w:val="0"/>
                      <w:numId w:val="54"/>
                    </w:numPr>
                    <w:spacing w:after="0" w:line="276" w:lineRule="auto"/>
                    <w:jc w:val="left"/>
                    <w:rPr>
                      <w:szCs w:val="22"/>
                    </w:rPr>
                  </w:pPr>
                  <w:r w:rsidRPr="00445D89">
                    <w:rPr>
                      <w:szCs w:val="22"/>
                    </w:rPr>
                    <w:t xml:space="preserve">A new subprocess task named ‘Handle Timers associated with a Manually Closed movement’; </w:t>
                  </w:r>
                </w:p>
                <w:p w14:paraId="7DEEE3E2" w14:textId="77777777" w:rsidR="00C70867" w:rsidRPr="00445D89" w:rsidRDefault="00C70867" w:rsidP="00B03D74">
                  <w:pPr>
                    <w:pStyle w:val="ad"/>
                    <w:numPr>
                      <w:ilvl w:val="0"/>
                      <w:numId w:val="54"/>
                    </w:numPr>
                    <w:spacing w:after="0" w:line="276" w:lineRule="auto"/>
                    <w:jc w:val="left"/>
                    <w:rPr>
                      <w:szCs w:val="22"/>
                    </w:rPr>
                  </w:pPr>
                  <w:r w:rsidRPr="00445D89">
                    <w:rPr>
                      <w:szCs w:val="22"/>
                    </w:rPr>
                    <w:t>The newly created subprocess task will be added in the existing ‘L4-ACO-01-30 Manual Closure of a Movement’ process and will follow the existing task ‘Notify Consignor of Manual Closure’;</w:t>
                  </w:r>
                </w:p>
                <w:p w14:paraId="50A95B99" w14:textId="77777777" w:rsidR="00C70867" w:rsidRPr="00445D89" w:rsidRDefault="00C70867" w:rsidP="00B03D74">
                  <w:pPr>
                    <w:pStyle w:val="ad"/>
                    <w:numPr>
                      <w:ilvl w:val="0"/>
                      <w:numId w:val="54"/>
                    </w:numPr>
                    <w:spacing w:after="0" w:line="276" w:lineRule="auto"/>
                    <w:jc w:val="left"/>
                    <w:rPr>
                      <w:szCs w:val="22"/>
                    </w:rPr>
                  </w:pPr>
                  <w:r w:rsidRPr="00445D89">
                    <w:rPr>
                      <w:szCs w:val="22"/>
                    </w:rPr>
                    <w:t>A new process diagram named ‘Handle Timers associated with a Manually Closed Movement’ will be created and assigned to the new task mentioned above;</w:t>
                  </w:r>
                </w:p>
                <w:p w14:paraId="0C2BE69C" w14:textId="5ADFB832" w:rsidR="00C70867" w:rsidRPr="00445D89" w:rsidRDefault="00C70867" w:rsidP="00B03D74">
                  <w:pPr>
                    <w:pStyle w:val="ad"/>
                    <w:numPr>
                      <w:ilvl w:val="0"/>
                      <w:numId w:val="54"/>
                    </w:numPr>
                    <w:spacing w:after="0" w:line="276" w:lineRule="auto"/>
                    <w:jc w:val="left"/>
                    <w:rPr>
                      <w:szCs w:val="22"/>
                    </w:rPr>
                  </w:pPr>
                  <w:r w:rsidRPr="00445D89">
                    <w:rPr>
                      <w:szCs w:val="22"/>
                    </w:rPr>
                    <w:t>The newly created process diagram will describe the handling of the applicable timers</w:t>
                  </w:r>
                  <w:r w:rsidR="009B6341">
                    <w:rPr>
                      <w:szCs w:val="22"/>
                    </w:rPr>
                    <w:t xml:space="preserve"> </w:t>
                  </w:r>
                  <w:r w:rsidR="009B6341" w:rsidRPr="00141AB0">
                    <w:rPr>
                      <w:color w:val="00B050"/>
                      <w:szCs w:val="22"/>
                    </w:rPr>
                    <w:t>(i.e.</w:t>
                  </w:r>
                  <w:r w:rsidR="00141AB0" w:rsidRPr="00141AB0">
                    <w:rPr>
                      <w:color w:val="00B050"/>
                      <w:szCs w:val="22"/>
                    </w:rPr>
                    <w:t xml:space="preserve"> TIM_EAD, TIM_FDF and TIM_CHS</w:t>
                  </w:r>
                  <w:r w:rsidR="009B6341" w:rsidRPr="00141AB0">
                    <w:rPr>
                      <w:color w:val="00B050"/>
                      <w:szCs w:val="22"/>
                    </w:rPr>
                    <w:t>)</w:t>
                  </w:r>
                  <w:r w:rsidRPr="00445D89">
                    <w:rPr>
                      <w:szCs w:val="22"/>
                    </w:rPr>
                    <w:t xml:space="preserve"> in such processes, using the existing process ‘Handle Timers associated with an Interrupted Movement’ as a baseline (i.e. wording to be adjusted accordingly for the cases of manual closures).</w:t>
                  </w:r>
                </w:p>
              </w:tc>
            </w:tr>
            <w:tr w:rsidR="00C70867" w:rsidRPr="00445D89" w14:paraId="49F0DA4E"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8AFC0D"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5F47781" w14:textId="77777777" w:rsidR="00C70867" w:rsidRPr="00445D89" w:rsidRDefault="00C70867" w:rsidP="00C70867">
                  <w:pPr>
                    <w:spacing w:line="276" w:lineRule="auto"/>
                    <w:rPr>
                      <w:szCs w:val="22"/>
                    </w:rPr>
                  </w:pPr>
                  <w:r w:rsidRPr="00445D89">
                    <w:rPr>
                      <w:szCs w:val="22"/>
                    </w:rPr>
                    <w:t>Specification Documents:</w:t>
                  </w:r>
                </w:p>
                <w:p w14:paraId="6E998892"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(Medium);</w:t>
                  </w:r>
                </w:p>
                <w:p w14:paraId="13193AC9"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4 (Low).</w:t>
                  </w:r>
                </w:p>
              </w:tc>
            </w:tr>
            <w:tr w:rsidR="00C70867" w:rsidRPr="00445D89" w14:paraId="02874E82"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F3BF66"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D027676" w14:textId="77777777" w:rsidR="00C70867" w:rsidRPr="00445D89" w:rsidRDefault="00C70867" w:rsidP="00C70867">
                  <w:pPr>
                    <w:spacing w:line="276" w:lineRule="auto"/>
                    <w:rPr>
                      <w:szCs w:val="22"/>
                    </w:rPr>
                  </w:pPr>
                  <w:r w:rsidRPr="00445D89">
                    <w:rPr>
                      <w:szCs w:val="22"/>
                    </w:rPr>
                    <w:t>If the proposed change is not implemented, then the scope of FESS will not clearly specify how timers should be handled in cases of manually closed movements.</w:t>
                  </w:r>
                </w:p>
              </w:tc>
            </w:tr>
            <w:tr w:rsidR="00C70867" w:rsidRPr="00445D89" w14:paraId="24F58AA6"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DB8933"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02B374E" w14:textId="77777777" w:rsidR="00C70867" w:rsidRPr="00445D89" w:rsidRDefault="00C70867" w:rsidP="00C70867">
                  <w:pPr>
                    <w:suppressAutoHyphens/>
                    <w:rPr>
                      <w:i/>
                      <w:color w:val="FF0000"/>
                      <w:szCs w:val="22"/>
                    </w:rPr>
                  </w:pPr>
                  <w:r w:rsidRPr="00445D89">
                    <w:rPr>
                      <w:szCs w:val="22"/>
                    </w:rPr>
                    <w:t>There is no risk associated with the implementation of the present RFC.</w:t>
                  </w:r>
                </w:p>
              </w:tc>
            </w:tr>
            <w:tr w:rsidR="00C70867" w:rsidRPr="00445D89" w14:paraId="2FDDDC6F"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D4B793"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D938839" w14:textId="77777777" w:rsidR="00C70867" w:rsidRPr="00445D89" w:rsidRDefault="00C70867" w:rsidP="00C70867">
                  <w:pPr>
                    <w:spacing w:line="276" w:lineRule="auto"/>
                    <w:rPr>
                      <w:color w:val="000000"/>
                      <w:szCs w:val="22"/>
                    </w:rPr>
                  </w:pPr>
                  <w:r w:rsidRPr="00445D89">
                    <w:rPr>
                      <w:color w:val="000000"/>
                      <w:szCs w:val="22"/>
                    </w:rPr>
                    <w:t>N/A</w:t>
                  </w:r>
                </w:p>
              </w:tc>
            </w:tr>
            <w:tr w:rsidR="00C70867" w:rsidRPr="00445D89" w14:paraId="0606F4A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D5E4D1D"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5C1339E"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6FE60565"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DDNEA-P4-302</w:t>
                  </w:r>
                  <w:r w:rsidRPr="00445D89">
                    <w:rPr>
                      <w:rFonts w:ascii="Times New Roman" w:hAnsi="Times New Roman" w:cs="Times New Roman"/>
                      <w:sz w:val="22"/>
                      <w:szCs w:val="22"/>
                    </w:rPr>
                    <w:t>;</w:t>
                  </w:r>
                </w:p>
                <w:p w14:paraId="6669DB17"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sz w:val="22"/>
                      <w:szCs w:val="22"/>
                    </w:rPr>
                    <w:t xml:space="preserve"> -.</w:t>
                  </w:r>
                </w:p>
              </w:tc>
            </w:tr>
          </w:tbl>
          <w:p w14:paraId="53E532DD" w14:textId="77777777" w:rsidR="00C70867" w:rsidRPr="00445D89" w:rsidRDefault="00C70867" w:rsidP="00C70867">
            <w:pPr>
              <w:spacing w:after="0"/>
              <w:jc w:val="left"/>
              <w:rPr>
                <w:szCs w:val="22"/>
                <w:lang w:val="en-US"/>
              </w:rPr>
            </w:pPr>
          </w:p>
        </w:tc>
      </w:tr>
      <w:tr w:rsidR="00C70867" w:rsidRPr="00445D89" w14:paraId="1E13177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31F1885"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052044A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FC69FA"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7A767C" w14:textId="77777777" w:rsidR="00C70867" w:rsidRPr="00445D89" w:rsidRDefault="00C70867" w:rsidP="00C70867">
                  <w:pPr>
                    <w:spacing w:line="276" w:lineRule="auto"/>
                    <w:rPr>
                      <w:szCs w:val="22"/>
                    </w:rPr>
                  </w:pPr>
                  <w:r w:rsidRPr="00445D89">
                    <w:rPr>
                      <w:szCs w:val="22"/>
                    </w:rPr>
                    <w:t>N/A</w:t>
                  </w:r>
                </w:p>
              </w:tc>
            </w:tr>
            <w:tr w:rsidR="00C70867" w:rsidRPr="00445D89" w14:paraId="442E9DB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F6405D"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F100222" w14:textId="77777777" w:rsidR="00C70867" w:rsidRPr="00445D89" w:rsidRDefault="00C70867" w:rsidP="00C70867">
                  <w:pPr>
                    <w:spacing w:line="276" w:lineRule="auto"/>
                    <w:rPr>
                      <w:szCs w:val="22"/>
                    </w:rPr>
                  </w:pPr>
                  <w:r w:rsidRPr="00445D89">
                    <w:rPr>
                      <w:szCs w:val="22"/>
                    </w:rPr>
                    <w:t>N/A</w:t>
                  </w:r>
                </w:p>
              </w:tc>
            </w:tr>
          </w:tbl>
          <w:p w14:paraId="4B65DE6F" w14:textId="77777777" w:rsidR="00C70867" w:rsidRPr="00445D89" w:rsidRDefault="00C70867" w:rsidP="00C70867">
            <w:pPr>
              <w:spacing w:after="0"/>
              <w:jc w:val="left"/>
              <w:rPr>
                <w:szCs w:val="22"/>
                <w:lang w:val="en-US"/>
              </w:rPr>
            </w:pPr>
          </w:p>
        </w:tc>
      </w:tr>
      <w:tr w:rsidR="00C70867" w:rsidRPr="00445D89" w14:paraId="3015BEB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D77696C"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1EAE2856"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143B7C"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283AE96D"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7719CB38" w14:textId="77777777" w:rsidR="00C70867" w:rsidRPr="00445D89" w:rsidRDefault="00C70867" w:rsidP="00B03D74">
                  <w:pPr>
                    <w:numPr>
                      <w:ilvl w:val="0"/>
                      <w:numId w:val="25"/>
                    </w:numPr>
                    <w:spacing w:line="276" w:lineRule="auto"/>
                    <w:rPr>
                      <w:szCs w:val="22"/>
                    </w:rPr>
                  </w:pPr>
                  <w:r w:rsidRPr="00445D89">
                    <w:rPr>
                      <w:b/>
                      <w:szCs w:val="22"/>
                    </w:rPr>
                    <w:t>Approval process:</w:t>
                  </w:r>
                </w:p>
                <w:p w14:paraId="33960E44"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26920B68"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4E38B8"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45E2BDA4" w14:textId="77777777" w:rsidR="00C70867" w:rsidRPr="00445D89" w:rsidRDefault="00C70867" w:rsidP="00C70867">
                  <w:pPr>
                    <w:spacing w:line="276" w:lineRule="auto"/>
                    <w:rPr>
                      <w:szCs w:val="22"/>
                    </w:rPr>
                  </w:pPr>
                  <w:r w:rsidRPr="00445D89">
                    <w:rPr>
                      <w:szCs w:val="22"/>
                    </w:rPr>
                    <w:t>N/A</w:t>
                  </w:r>
                </w:p>
              </w:tc>
            </w:tr>
            <w:tr w:rsidR="00C70867" w:rsidRPr="00445D89" w14:paraId="51EA35E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BCC4B8E"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777B57F4" w14:textId="77777777" w:rsidR="00C70867" w:rsidRPr="00445D89" w:rsidRDefault="00C70867" w:rsidP="00C70867">
                  <w:pPr>
                    <w:spacing w:line="276" w:lineRule="auto"/>
                    <w:rPr>
                      <w:szCs w:val="22"/>
                    </w:rPr>
                  </w:pPr>
                  <w:r w:rsidRPr="00445D89">
                    <w:rPr>
                      <w:szCs w:val="22"/>
                    </w:rPr>
                    <w:t>EMCS CAB #191 on 26/05/2020</w:t>
                  </w:r>
                </w:p>
              </w:tc>
            </w:tr>
          </w:tbl>
          <w:p w14:paraId="2121FDE3" w14:textId="77777777" w:rsidR="00C70867" w:rsidRPr="00445D89" w:rsidRDefault="00C70867" w:rsidP="00C70867">
            <w:pPr>
              <w:spacing w:after="0"/>
              <w:jc w:val="left"/>
              <w:rPr>
                <w:szCs w:val="22"/>
                <w:lang w:val="en-US"/>
              </w:rPr>
            </w:pPr>
          </w:p>
        </w:tc>
      </w:tr>
      <w:tr w:rsidR="00C70867" w:rsidRPr="00445D89" w14:paraId="3CF2033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D413BE1"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0BCBA7F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A30DB0"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5108CE" w14:textId="77777777" w:rsidR="00C70867" w:rsidRPr="00445D89" w:rsidRDefault="00C70867" w:rsidP="00C70867">
                  <w:pPr>
                    <w:spacing w:line="276" w:lineRule="auto"/>
                    <w:rPr>
                      <w:szCs w:val="22"/>
                    </w:rPr>
                  </w:pPr>
                  <w:r w:rsidRPr="00445D89">
                    <w:rPr>
                      <w:color w:val="000000" w:themeColor="text1"/>
                      <w:szCs w:val="22"/>
                    </w:rPr>
                    <w:t>TBD</w:t>
                  </w:r>
                </w:p>
              </w:tc>
            </w:tr>
            <w:tr w:rsidR="00C70867" w:rsidRPr="00445D89" w14:paraId="712FEAA5"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F6B1FA"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9168D19" w14:textId="7253229C" w:rsidR="00C70867" w:rsidRPr="00445D89" w:rsidRDefault="005C7E1E" w:rsidP="00C70867">
                  <w:pPr>
                    <w:spacing w:line="276" w:lineRule="auto"/>
                    <w:rPr>
                      <w:szCs w:val="22"/>
                    </w:rPr>
                  </w:pPr>
                  <w:r>
                    <w:rPr>
                      <w:szCs w:val="22"/>
                    </w:rPr>
                    <w:t>13/02/2023</w:t>
                  </w:r>
                </w:p>
              </w:tc>
            </w:tr>
            <w:tr w:rsidR="00C70867" w:rsidRPr="00445D89" w14:paraId="2C4961E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49B1CD"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436FB09" w14:textId="77777777" w:rsidR="00C70867" w:rsidRPr="00445D89" w:rsidRDefault="00C70867" w:rsidP="00C70867">
                  <w:pPr>
                    <w:spacing w:line="276" w:lineRule="auto"/>
                    <w:rPr>
                      <w:szCs w:val="22"/>
                    </w:rPr>
                  </w:pPr>
                  <w:r w:rsidRPr="00445D89">
                    <w:rPr>
                      <w:szCs w:val="22"/>
                    </w:rPr>
                    <w:t>TBD</w:t>
                  </w:r>
                </w:p>
              </w:tc>
            </w:tr>
          </w:tbl>
          <w:p w14:paraId="163CFE3C" w14:textId="77777777" w:rsidR="00C70867" w:rsidRPr="00445D89" w:rsidRDefault="00C70867" w:rsidP="00C70867">
            <w:pPr>
              <w:spacing w:after="0"/>
              <w:jc w:val="left"/>
              <w:rPr>
                <w:szCs w:val="22"/>
                <w:lang w:val="en-US"/>
              </w:rPr>
            </w:pPr>
          </w:p>
        </w:tc>
      </w:tr>
      <w:tr w:rsidR="00C70867" w:rsidRPr="00445D89" w14:paraId="0E67F1B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B71158A"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76021C8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C542574"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32D9035" w14:textId="77777777" w:rsidR="00C70867" w:rsidRPr="00445D89" w:rsidRDefault="00C70867" w:rsidP="00C70867">
                  <w:pPr>
                    <w:spacing w:line="276" w:lineRule="auto"/>
                    <w:rPr>
                      <w:szCs w:val="22"/>
                    </w:rPr>
                  </w:pPr>
                  <w:r w:rsidRPr="00445D89">
                    <w:rPr>
                      <w:szCs w:val="22"/>
                    </w:rPr>
                    <w:t>N/A</w:t>
                  </w:r>
                </w:p>
              </w:tc>
            </w:tr>
            <w:tr w:rsidR="00C70867" w:rsidRPr="00445D89" w14:paraId="7CD756CA"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A0CD6EF"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99E66B7" w14:textId="77777777" w:rsidR="00C70867" w:rsidRPr="00445D89" w:rsidRDefault="00C70867" w:rsidP="00C70867">
                  <w:pPr>
                    <w:spacing w:line="276" w:lineRule="auto"/>
                    <w:rPr>
                      <w:szCs w:val="22"/>
                    </w:rPr>
                  </w:pPr>
                  <w:r w:rsidRPr="00445D89">
                    <w:rPr>
                      <w:szCs w:val="22"/>
                    </w:rPr>
                    <w:t>N/A</w:t>
                  </w:r>
                </w:p>
              </w:tc>
            </w:tr>
          </w:tbl>
          <w:p w14:paraId="6C297B31" w14:textId="77777777" w:rsidR="00C70867" w:rsidRPr="00445D89" w:rsidRDefault="00C70867" w:rsidP="00C70867">
            <w:pPr>
              <w:spacing w:after="0"/>
              <w:jc w:val="left"/>
              <w:rPr>
                <w:szCs w:val="22"/>
                <w:lang w:val="en-US"/>
              </w:rPr>
            </w:pPr>
          </w:p>
        </w:tc>
      </w:tr>
    </w:tbl>
    <w:p w14:paraId="42EC7B53" w14:textId="77777777" w:rsidR="00655ADA" w:rsidRDefault="00655ADA" w:rsidP="00655ADA">
      <w:pPr>
        <w:spacing w:after="0" w:line="240" w:lineRule="auto"/>
        <w:jc w:val="left"/>
      </w:pPr>
      <w:bookmarkStart w:id="57" w:name="_Hlk44055151"/>
    </w:p>
    <w:p w14:paraId="1907D8BA" w14:textId="77777777" w:rsidR="00655ADA" w:rsidRDefault="00655ADA">
      <w:pPr>
        <w:spacing w:after="0" w:line="240" w:lineRule="auto"/>
        <w:jc w:val="left"/>
        <w:rPr>
          <w:b/>
        </w:rPr>
      </w:pPr>
      <w:r>
        <w:br w:type="page"/>
      </w:r>
    </w:p>
    <w:p w14:paraId="76CC730E" w14:textId="0543E72A" w:rsidR="00AF7619" w:rsidRPr="004C4B17" w:rsidRDefault="00AF7619" w:rsidP="00AF7619">
      <w:pPr>
        <w:pStyle w:val="4"/>
        <w:rPr>
          <w:bCs/>
        </w:rPr>
      </w:pPr>
      <w:r w:rsidRPr="00CB6245">
        <w:t>FESS-</w:t>
      </w:r>
      <w:r>
        <w:t>270</w:t>
      </w:r>
      <w:r w:rsidRPr="00CB6245">
        <w:t xml:space="preserve"> – </w:t>
      </w:r>
      <w:r>
        <w:t>SEED compliance with GDPR/Rev2</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AF7619" w14:paraId="2FC26819"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1C66D2BB" w14:textId="77777777" w:rsidR="00AF7619" w:rsidRPr="00C77FDA" w:rsidRDefault="00AF7619" w:rsidP="00AF7619">
            <w:pPr>
              <w:spacing w:line="276" w:lineRule="auto"/>
              <w:rPr>
                <w:b/>
                <w:szCs w:val="20"/>
              </w:rPr>
            </w:pPr>
            <w:r w:rsidRPr="00C77FDA">
              <w:rPr>
                <w:b/>
                <w:szCs w:val="20"/>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AF7619" w:rsidRPr="00C77FDA" w14:paraId="1FFF8C21" w14:textId="77777777" w:rsidTr="00AF7619">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AF001D" w14:textId="77777777" w:rsidR="00AF7619" w:rsidRPr="00C77FDA" w:rsidRDefault="00AF7619" w:rsidP="00AF7619">
                  <w:pPr>
                    <w:spacing w:line="276" w:lineRule="auto"/>
                    <w:jc w:val="left"/>
                    <w:rPr>
                      <w:szCs w:val="20"/>
                    </w:rPr>
                  </w:pPr>
                  <w:r w:rsidRPr="00C77FDA">
                    <w:rPr>
                      <w:szCs w:val="20"/>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A42A81" w14:textId="77777777" w:rsidR="00AF7619" w:rsidRPr="00FC2C44" w:rsidRDefault="00AF7619" w:rsidP="00AF7619">
                  <w:pPr>
                    <w:spacing w:line="276" w:lineRule="auto"/>
                    <w:rPr>
                      <w:szCs w:val="20"/>
                    </w:rPr>
                  </w:pPr>
                  <w:r w:rsidRPr="00C77FDA">
                    <w:rPr>
                      <w:bCs/>
                      <w:szCs w:val="20"/>
                    </w:rPr>
                    <w:t>FESS-</w:t>
                  </w:r>
                  <w:r>
                    <w:rPr>
                      <w:bCs/>
                      <w:szCs w:val="20"/>
                    </w:rPr>
                    <w:t>270</w:t>
                  </w:r>
                </w:p>
              </w:tc>
            </w:tr>
            <w:tr w:rsidR="00AF7619" w:rsidRPr="00C77FDA" w14:paraId="11ADB955"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AF8BBB" w14:textId="77777777" w:rsidR="00AF7619" w:rsidRPr="00C77FDA" w:rsidRDefault="00AF7619" w:rsidP="00AF7619">
                  <w:pPr>
                    <w:spacing w:line="276" w:lineRule="auto"/>
                    <w:jc w:val="left"/>
                    <w:rPr>
                      <w:szCs w:val="20"/>
                    </w:rPr>
                  </w:pPr>
                  <w:r w:rsidRPr="00C77FDA">
                    <w:rPr>
                      <w:szCs w:val="20"/>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90522F" w14:textId="77777777" w:rsidR="00AF7619" w:rsidRPr="00C77FDA" w:rsidRDefault="00AF7619" w:rsidP="00AF7619">
                  <w:pPr>
                    <w:tabs>
                      <w:tab w:val="left" w:pos="1305"/>
                    </w:tabs>
                    <w:spacing w:line="276" w:lineRule="auto"/>
                    <w:rPr>
                      <w:szCs w:val="20"/>
                    </w:rPr>
                  </w:pPr>
                  <w:r>
                    <w:rPr>
                      <w:szCs w:val="20"/>
                    </w:rPr>
                    <w:t>Accepted</w:t>
                  </w:r>
                </w:p>
              </w:tc>
            </w:tr>
            <w:tr w:rsidR="00AF7619" w:rsidRPr="00C77FDA" w14:paraId="4C86025B"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ABA6B4" w14:textId="77777777" w:rsidR="00AF7619" w:rsidRPr="00C77FDA" w:rsidRDefault="00AF7619" w:rsidP="00AF7619">
                  <w:pPr>
                    <w:spacing w:line="276" w:lineRule="auto"/>
                    <w:jc w:val="left"/>
                    <w:rPr>
                      <w:szCs w:val="20"/>
                    </w:rPr>
                  </w:pPr>
                  <w:r w:rsidRPr="00C77FDA">
                    <w:rPr>
                      <w:szCs w:val="20"/>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272367" w14:textId="77777777" w:rsidR="00AF7619" w:rsidRPr="00C77FDA" w:rsidRDefault="00AF7619" w:rsidP="00AF7619">
                  <w:pPr>
                    <w:spacing w:line="276" w:lineRule="auto"/>
                    <w:rPr>
                      <w:szCs w:val="20"/>
                    </w:rPr>
                  </w:pPr>
                  <w:r w:rsidRPr="00C77FDA">
                    <w:rPr>
                      <w:szCs w:val="20"/>
                    </w:rPr>
                    <w:t>Increase of Functionality</w:t>
                  </w:r>
                </w:p>
              </w:tc>
            </w:tr>
            <w:tr w:rsidR="00AF7619" w:rsidRPr="00C77FDA" w14:paraId="2FBD9291"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153207" w14:textId="77777777" w:rsidR="00AF7619" w:rsidRPr="00C77FDA" w:rsidRDefault="00AF7619" w:rsidP="00AF7619">
                  <w:pPr>
                    <w:spacing w:line="276" w:lineRule="auto"/>
                    <w:jc w:val="left"/>
                    <w:rPr>
                      <w:szCs w:val="20"/>
                    </w:rPr>
                  </w:pPr>
                  <w:r w:rsidRPr="00C77FDA">
                    <w:rPr>
                      <w:szCs w:val="20"/>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2D0FA1" w14:textId="77777777" w:rsidR="00AF7619" w:rsidRPr="00C77FDA" w:rsidRDefault="00AF7619" w:rsidP="00AF7619">
                  <w:pPr>
                    <w:spacing w:line="276" w:lineRule="auto"/>
                    <w:rPr>
                      <w:szCs w:val="20"/>
                    </w:rPr>
                  </w:pPr>
                  <w:r w:rsidRPr="00C77FDA">
                    <w:rPr>
                      <w:szCs w:val="20"/>
                    </w:rPr>
                    <w:t>N/A</w:t>
                  </w:r>
                </w:p>
              </w:tc>
            </w:tr>
            <w:tr w:rsidR="00AF7619" w:rsidRPr="00C77FDA" w14:paraId="35ADB304"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ACA0EA" w14:textId="77777777" w:rsidR="00AF7619" w:rsidRPr="00C77FDA" w:rsidRDefault="00AF7619" w:rsidP="00AF7619">
                  <w:pPr>
                    <w:spacing w:line="276" w:lineRule="auto"/>
                    <w:jc w:val="left"/>
                    <w:rPr>
                      <w:szCs w:val="20"/>
                    </w:rPr>
                  </w:pPr>
                  <w:r w:rsidRPr="00C77FDA">
                    <w:rPr>
                      <w:szCs w:val="20"/>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A5FB7C" w14:textId="77777777" w:rsidR="00AF7619" w:rsidRPr="00C77FDA" w:rsidRDefault="00AF7619" w:rsidP="00AF7619">
                  <w:pPr>
                    <w:spacing w:line="276" w:lineRule="auto"/>
                    <w:rPr>
                      <w:szCs w:val="20"/>
                    </w:rPr>
                  </w:pPr>
                  <w:r w:rsidRPr="00C77FDA">
                    <w:rPr>
                      <w:color w:val="000000"/>
                      <w:szCs w:val="20"/>
                      <w:lang w:eastAsia="el-GR"/>
                    </w:rPr>
                    <w:t>N/A</w:t>
                  </w:r>
                </w:p>
              </w:tc>
            </w:tr>
            <w:tr w:rsidR="00AF7619" w:rsidRPr="00C77FDA" w14:paraId="5C5A6C1A"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B97ABD" w14:textId="77777777" w:rsidR="00AF7619" w:rsidRPr="00C77FDA" w:rsidRDefault="00AF7619" w:rsidP="00AF7619">
                  <w:pPr>
                    <w:spacing w:line="276" w:lineRule="auto"/>
                    <w:jc w:val="left"/>
                    <w:rPr>
                      <w:szCs w:val="20"/>
                    </w:rPr>
                  </w:pPr>
                  <w:r w:rsidRPr="00C77FDA">
                    <w:rPr>
                      <w:szCs w:val="20"/>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A6A024" w14:textId="77777777" w:rsidR="00AF7619" w:rsidRPr="00C77FDA" w:rsidRDefault="00AF7619" w:rsidP="00AF7619">
                  <w:pPr>
                    <w:pStyle w:val="ad"/>
                    <w:spacing w:line="276" w:lineRule="auto"/>
                    <w:ind w:left="0"/>
                    <w:rPr>
                      <w:szCs w:val="20"/>
                      <w:lang w:val="en-US"/>
                    </w:rPr>
                  </w:pPr>
                  <w:r>
                    <w:rPr>
                      <w:color w:val="000000"/>
                      <w:szCs w:val="20"/>
                      <w:shd w:val="clear" w:color="auto" w:fill="FFFFFF"/>
                      <w:lang w:val="en-US"/>
                    </w:rPr>
                    <w:t>28/05/2020</w:t>
                  </w:r>
                </w:p>
              </w:tc>
            </w:tr>
            <w:tr w:rsidR="00AF7619" w:rsidRPr="00C77FDA" w14:paraId="4240D1E1" w14:textId="77777777" w:rsidTr="00AF7619">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3F21849" w14:textId="77777777" w:rsidR="00AF7619" w:rsidRPr="00C77FDA" w:rsidRDefault="00AF7619" w:rsidP="00AF7619">
                  <w:pPr>
                    <w:spacing w:line="276" w:lineRule="auto"/>
                    <w:jc w:val="left"/>
                    <w:rPr>
                      <w:szCs w:val="20"/>
                    </w:rPr>
                  </w:pPr>
                  <w:r w:rsidRPr="00C77FDA">
                    <w:rPr>
                      <w:szCs w:val="20"/>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99A5F24" w14:textId="77777777" w:rsidR="00AF7619" w:rsidRPr="00C77FDA" w:rsidRDefault="00AF7619" w:rsidP="00AF7619">
                  <w:pPr>
                    <w:spacing w:line="276" w:lineRule="auto"/>
                    <w:rPr>
                      <w:szCs w:val="20"/>
                      <w:lang w:val="en-US"/>
                    </w:rPr>
                  </w:pPr>
                  <w:r w:rsidRPr="00C77FDA">
                    <w:rPr>
                      <w:szCs w:val="20"/>
                      <w:lang w:val="en-US"/>
                    </w:rPr>
                    <w:t>EMCS CPT</w:t>
                  </w:r>
                </w:p>
              </w:tc>
            </w:tr>
          </w:tbl>
          <w:p w14:paraId="4BC06A7F" w14:textId="77777777" w:rsidR="00AF7619" w:rsidRPr="00C77FDA" w:rsidRDefault="00AF7619" w:rsidP="00AF7619">
            <w:pPr>
              <w:spacing w:after="0"/>
              <w:jc w:val="left"/>
              <w:rPr>
                <w:szCs w:val="20"/>
                <w:lang w:val="en-US"/>
              </w:rPr>
            </w:pPr>
          </w:p>
        </w:tc>
      </w:tr>
      <w:tr w:rsidR="00AF7619" w14:paraId="0CA3C1AE"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0205861" w14:textId="77777777" w:rsidR="00AF7619" w:rsidRPr="00C77FDA" w:rsidRDefault="00AF7619" w:rsidP="00AF7619">
            <w:pPr>
              <w:spacing w:line="276" w:lineRule="auto"/>
              <w:rPr>
                <w:b/>
                <w:szCs w:val="20"/>
              </w:rPr>
            </w:pPr>
            <w:r w:rsidRPr="00C77FDA">
              <w:rPr>
                <w:b/>
                <w:szCs w:val="20"/>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AF7619" w:rsidRPr="00C77FDA" w14:paraId="2D0FC918" w14:textId="77777777" w:rsidTr="00AF7619">
              <w:trPr>
                <w:trHeight w:val="339"/>
              </w:trPr>
              <w:tc>
                <w:tcPr>
                  <w:tcW w:w="2267"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3EB5E27" w14:textId="77777777" w:rsidR="00AF7619" w:rsidRPr="00C77FDA" w:rsidRDefault="00AF7619" w:rsidP="00AF7619">
                  <w:pPr>
                    <w:spacing w:line="276" w:lineRule="auto"/>
                    <w:jc w:val="left"/>
                    <w:rPr>
                      <w:szCs w:val="20"/>
                    </w:rPr>
                  </w:pPr>
                  <w:r w:rsidRPr="00C77FDA">
                    <w:rPr>
                      <w:szCs w:val="20"/>
                    </w:rPr>
                    <w:t>Change priority</w:t>
                  </w:r>
                </w:p>
              </w:tc>
              <w:tc>
                <w:tcPr>
                  <w:tcW w:w="6658"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787BAA2" w14:textId="77777777" w:rsidR="00AF7619" w:rsidRPr="00C77FDA" w:rsidRDefault="00AF7619" w:rsidP="00AF7619">
                  <w:pPr>
                    <w:spacing w:line="276" w:lineRule="auto"/>
                    <w:rPr>
                      <w:szCs w:val="20"/>
                    </w:rPr>
                  </w:pPr>
                  <w:r>
                    <w:rPr>
                      <w:color w:val="000000" w:themeColor="text1"/>
                      <w:szCs w:val="20"/>
                    </w:rPr>
                    <w:t>Medium</w:t>
                  </w:r>
                </w:p>
              </w:tc>
            </w:tr>
            <w:tr w:rsidR="00AF7619" w:rsidRPr="00C77FDA" w14:paraId="79382160" w14:textId="77777777" w:rsidTr="00AF7619">
              <w:trPr>
                <w:trHeight w:val="806"/>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1A27B74" w14:textId="77777777" w:rsidR="00AF7619" w:rsidRPr="00C77FDA" w:rsidRDefault="00AF7619" w:rsidP="00AF7619">
                  <w:pPr>
                    <w:spacing w:line="276" w:lineRule="auto"/>
                    <w:jc w:val="left"/>
                    <w:rPr>
                      <w:szCs w:val="20"/>
                    </w:rPr>
                  </w:pPr>
                  <w:r w:rsidRPr="00C77FDA">
                    <w:rPr>
                      <w:szCs w:val="20"/>
                    </w:rPr>
                    <w:t>Change Description</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6166F3E5" w14:textId="77777777" w:rsidR="00AF7619" w:rsidRPr="00F30438" w:rsidRDefault="00AF7619" w:rsidP="00AF7619">
                  <w:pPr>
                    <w:spacing w:line="276" w:lineRule="auto"/>
                    <w:rPr>
                      <w:b/>
                      <w:szCs w:val="20"/>
                    </w:rPr>
                  </w:pPr>
                  <w:r w:rsidRPr="00C77FDA">
                    <w:rPr>
                      <w:b/>
                      <w:szCs w:val="20"/>
                    </w:rPr>
                    <w:t>Problem Statement</w:t>
                  </w:r>
                </w:p>
                <w:p w14:paraId="45A78177" w14:textId="0B195EC4" w:rsidR="00AF7619" w:rsidRDefault="00AF7619" w:rsidP="00AF7619">
                  <w:pPr>
                    <w:spacing w:line="276" w:lineRule="auto"/>
                    <w:rPr>
                      <w:szCs w:val="20"/>
                    </w:rPr>
                  </w:pPr>
                  <w:r>
                    <w:rPr>
                      <w:szCs w:val="20"/>
                    </w:rPr>
                    <w:t xml:space="preserve">In the current version of SEED, there is no functionality to support a physical deletion of Economic Operators’ data. Any such request </w:t>
                  </w:r>
                  <w:r w:rsidR="00A41C2A">
                    <w:rPr>
                      <w:szCs w:val="20"/>
                    </w:rPr>
                    <w:t>from</w:t>
                  </w:r>
                  <w:r>
                    <w:rPr>
                      <w:szCs w:val="20"/>
                    </w:rPr>
                    <w:t xml:space="preserve"> a National Administration could only be supported through the execution of SQL scripts in the database directly. Instead, only a ‘logical’ deletion is provided with the ‘invalidation’ action, which is then disseminated to all Member States (i.e. the ones registered to receive SEED disseminations). </w:t>
                  </w:r>
                </w:p>
                <w:p w14:paraId="461E93F0" w14:textId="77777777" w:rsidR="00AF7619" w:rsidRDefault="00AF7619" w:rsidP="00AF7619">
                  <w:pPr>
                    <w:spacing w:line="276" w:lineRule="auto"/>
                    <w:rPr>
                      <w:szCs w:val="20"/>
                    </w:rPr>
                  </w:pPr>
                  <w:r>
                    <w:rPr>
                      <w:szCs w:val="20"/>
                    </w:rPr>
                    <w:t>In order to comply with the GDPR requirements, SEED must be updated in order to allow National Administrations to delete Economic Operators data from SEED under legitimate conditions.</w:t>
                  </w:r>
                </w:p>
                <w:p w14:paraId="1E1E32A2" w14:textId="77777777" w:rsidR="00AF7619" w:rsidRPr="00C77FDA" w:rsidRDefault="00AF7619" w:rsidP="00AF7619">
                  <w:pPr>
                    <w:spacing w:line="276" w:lineRule="auto"/>
                    <w:rPr>
                      <w:szCs w:val="20"/>
                    </w:rPr>
                  </w:pPr>
                </w:p>
                <w:p w14:paraId="07893F88" w14:textId="77777777" w:rsidR="00AF7619" w:rsidRPr="00C77FDA" w:rsidRDefault="00AF7619" w:rsidP="00AF7619">
                  <w:pPr>
                    <w:spacing w:line="276" w:lineRule="auto"/>
                    <w:rPr>
                      <w:b/>
                      <w:szCs w:val="20"/>
                    </w:rPr>
                  </w:pPr>
                  <w:r w:rsidRPr="00C77FDA">
                    <w:rPr>
                      <w:b/>
                      <w:szCs w:val="20"/>
                    </w:rPr>
                    <w:t>Proposed Solution</w:t>
                  </w:r>
                </w:p>
                <w:p w14:paraId="3756ED3E" w14:textId="226B3F29" w:rsidR="00AF7619" w:rsidRPr="00F3366E" w:rsidRDefault="00AF7619" w:rsidP="00AF7619">
                  <w:pPr>
                    <w:spacing w:line="276" w:lineRule="auto"/>
                    <w:rPr>
                      <w:rFonts w:cs="Arial"/>
                      <w:szCs w:val="20"/>
                    </w:rPr>
                  </w:pPr>
                  <w:r w:rsidRPr="00B61F07">
                    <w:rPr>
                      <w:rFonts w:cs="Arial"/>
                      <w:szCs w:val="20"/>
                    </w:rPr>
                    <w:t>As per the analysis provided in the [Problem Statement],</w:t>
                  </w:r>
                  <w:r>
                    <w:rPr>
                      <w:rFonts w:cs="Arial"/>
                      <w:szCs w:val="20"/>
                    </w:rPr>
                    <w:t xml:space="preserve"> FESS will be updated so that a ‘Delete’ operation is introduced for SEED, allowing a National Administration to request the deletion of its economic operators’ data from SEED in a structured manner. The ‘Delete’ operation should be aligned to the principles of the existing SEED operations (i.e. Create/Update/Invalidate). This means that a National Administration would be allowed to submit an IE713 message including ‘delete’ operations for existing SEED records. In alignment with the other existing operations, multiple delete operations may also be included in the same IE713 message, e.g. a delete operation for an ‘Authorised Warehouse Keeper’, together with the corresponding delete operations for its tax warehouses. After the successful processing of the IE713 message and its validation against the defined ‘terms of collaboration’ by central SEED, then this ‘Delete’ operation will be disseminated to other Member States, where as per the existing process, </w:t>
                  </w:r>
                  <w:r w:rsidRPr="0023269E">
                    <w:rPr>
                      <w:rFonts w:cs="Arial"/>
                      <w:szCs w:val="20"/>
                    </w:rPr>
                    <w:t>Member States are committed to use the state of information received back from the Common Domain to update their National SEED register</w:t>
                  </w:r>
                  <w:r>
                    <w:rPr>
                      <w:rFonts w:cs="Arial"/>
                      <w:szCs w:val="20"/>
                    </w:rPr>
                    <w:t>.</w:t>
                  </w:r>
                  <w:r w:rsidR="00F3366E">
                    <w:rPr>
                      <w:rFonts w:cs="Arial"/>
                      <w:szCs w:val="20"/>
                    </w:rPr>
                    <w:t xml:space="preserve"> </w:t>
                  </w:r>
                  <w:r w:rsidR="00F3366E" w:rsidRPr="00424239">
                    <w:rPr>
                      <w:rFonts w:cs="Arial"/>
                      <w:color w:val="00B050"/>
                      <w:szCs w:val="20"/>
                    </w:rPr>
                    <w:t>Specifically, for 'Delete' operations, it shall be clarified</w:t>
                  </w:r>
                  <w:r w:rsidR="007627C5">
                    <w:rPr>
                      <w:rFonts w:cs="Arial"/>
                      <w:color w:val="00B050"/>
                      <w:szCs w:val="20"/>
                    </w:rPr>
                    <w:t xml:space="preserve"> that</w:t>
                  </w:r>
                  <w:r w:rsidR="00F3366E" w:rsidRPr="00424239">
                    <w:rPr>
                      <w:rFonts w:cs="Arial"/>
                      <w:color w:val="00B050"/>
                      <w:szCs w:val="20"/>
                    </w:rPr>
                    <w:t xml:space="preserve"> all occurrences of the corresponding SEED records should be deleted, including the disseminated IE713 message </w:t>
                  </w:r>
                  <w:r w:rsidR="007627C5">
                    <w:rPr>
                      <w:rFonts w:cs="Arial"/>
                      <w:color w:val="00B050"/>
                      <w:szCs w:val="20"/>
                    </w:rPr>
                    <w:t>and</w:t>
                  </w:r>
                  <w:r w:rsidR="00F3366E" w:rsidRPr="00424239">
                    <w:rPr>
                      <w:rFonts w:cs="Arial"/>
                      <w:color w:val="00B050"/>
                      <w:szCs w:val="20"/>
                    </w:rPr>
                    <w:t xml:space="preserve"> the corresponding 'Delete' operations.</w:t>
                  </w:r>
                  <w:r>
                    <w:rPr>
                      <w:rFonts w:cs="Arial"/>
                      <w:szCs w:val="20"/>
                    </w:rPr>
                    <w:t xml:space="preserve"> </w:t>
                  </w:r>
                  <w:r>
                    <w:t>It shall be noted that no further operations in relation to GDPR on corresponding e-AD/e-SAD(s) are proposed to be executed, e.g. deletion of other attributes of an e-AD/e-SAD. However, it shall be noted that due to the deletion of specific SEED data, it is possible that errors may occur in cases of information exchange over the common domain on any movement the deleted SEED authorisation is used in, due to the fact that SEED authorisations are being checked in common domain messages (e.g.  &lt;Trader Excise Number&gt; in the IE821 message).</w:t>
                  </w:r>
                </w:p>
                <w:p w14:paraId="1CD83D24" w14:textId="77777777" w:rsidR="00AF7619" w:rsidRDefault="00AF7619" w:rsidP="00AF7619">
                  <w:pPr>
                    <w:spacing w:line="276" w:lineRule="auto"/>
                    <w:rPr>
                      <w:rFonts w:cs="Arial"/>
                      <w:szCs w:val="20"/>
                    </w:rPr>
                  </w:pPr>
                  <w:r>
                    <w:rPr>
                      <w:rFonts w:cs="Arial"/>
                      <w:szCs w:val="20"/>
                    </w:rPr>
                    <w:t>In details, the following updates shall be performed:</w:t>
                  </w:r>
                </w:p>
                <w:p w14:paraId="2EAE4AD9" w14:textId="77777777" w:rsidR="00AF7619" w:rsidRDefault="00AF7619" w:rsidP="00AF7619">
                  <w:pPr>
                    <w:pStyle w:val="ad"/>
                    <w:numPr>
                      <w:ilvl w:val="0"/>
                      <w:numId w:val="76"/>
                    </w:numPr>
                    <w:spacing w:after="0" w:line="276" w:lineRule="auto"/>
                    <w:jc w:val="left"/>
                    <w:rPr>
                      <w:rFonts w:cs="Arial"/>
                      <w:szCs w:val="20"/>
                    </w:rPr>
                  </w:pPr>
                  <w:r>
                    <w:rPr>
                      <w:rFonts w:cs="Arial"/>
                      <w:szCs w:val="20"/>
                    </w:rPr>
                    <w:t>In the ‘L4-RADM-01-01-Maintenance of Registration Data’ BPM, the following clarification will be added in the ‘Description’ attribute:</w:t>
                  </w:r>
                </w:p>
                <w:p w14:paraId="6F7A2638" w14:textId="77777777" w:rsidR="00AF7619" w:rsidRDefault="00AF7619" w:rsidP="00AF7619">
                  <w:pPr>
                    <w:pStyle w:val="ad"/>
                    <w:spacing w:line="276" w:lineRule="auto"/>
                    <w:rPr>
                      <w:rFonts w:cs="Arial"/>
                      <w:szCs w:val="20"/>
                    </w:rPr>
                  </w:pPr>
                </w:p>
                <w:p w14:paraId="3C1925CF" w14:textId="77777777" w:rsidR="00AF7619" w:rsidRPr="007E225A" w:rsidRDefault="00AF7619" w:rsidP="00AF7619">
                  <w:pPr>
                    <w:spacing w:line="276" w:lineRule="auto"/>
                    <w:rPr>
                      <w:rFonts w:cs="Arial"/>
                      <w:i/>
                      <w:iCs/>
                      <w:szCs w:val="20"/>
                    </w:rPr>
                  </w:pPr>
                  <w:r w:rsidRPr="007E225A">
                    <w:rPr>
                      <w:rFonts w:cs="Arial"/>
                      <w:i/>
                      <w:iCs/>
                      <w:szCs w:val="20"/>
                    </w:rPr>
                    <w:t>“It shall be clarified that in cases the received IE713 message includes ‘Delete’ operations, then central SEED will:</w:t>
                  </w:r>
                </w:p>
                <w:p w14:paraId="2BCC4C98" w14:textId="77777777" w:rsidR="00AF7619" w:rsidRPr="00152534" w:rsidRDefault="00AF7619" w:rsidP="00AF7619">
                  <w:pPr>
                    <w:pStyle w:val="21"/>
                    <w:keepLines/>
                    <w:tabs>
                      <w:tab w:val="clear" w:pos="454"/>
                      <w:tab w:val="num" w:pos="643"/>
                    </w:tabs>
                    <w:spacing w:after="240"/>
                    <w:ind w:left="643" w:hanging="360"/>
                    <w:contextualSpacing w:val="0"/>
                    <w:rPr>
                      <w:i w:val="0"/>
                      <w:iCs/>
                      <w:color w:val="000000" w:themeColor="text1"/>
                      <w:szCs w:val="22"/>
                    </w:rPr>
                  </w:pPr>
                  <w:r w:rsidRPr="00152534">
                    <w:rPr>
                      <w:iCs/>
                      <w:color w:val="000000" w:themeColor="text1"/>
                      <w:szCs w:val="22"/>
                    </w:rPr>
                    <w:t>Validate delete operation against the applicable IE713 rules and conditions (as per the existing process for Create/Update/Invalidate operations);</w:t>
                  </w:r>
                </w:p>
                <w:p w14:paraId="57A32741" w14:textId="77777777" w:rsidR="00AF7619" w:rsidRPr="00152534" w:rsidRDefault="00AF7619" w:rsidP="00AF7619">
                  <w:pPr>
                    <w:pStyle w:val="21"/>
                    <w:keepLines/>
                    <w:tabs>
                      <w:tab w:val="clear" w:pos="454"/>
                      <w:tab w:val="num" w:pos="643"/>
                    </w:tabs>
                    <w:spacing w:after="240"/>
                    <w:ind w:left="643" w:hanging="360"/>
                    <w:contextualSpacing w:val="0"/>
                    <w:rPr>
                      <w:i w:val="0"/>
                      <w:iCs/>
                      <w:color w:val="000000" w:themeColor="text1"/>
                      <w:szCs w:val="22"/>
                    </w:rPr>
                  </w:pPr>
                  <w:r w:rsidRPr="00152534">
                    <w:rPr>
                      <w:iCs/>
                      <w:color w:val="000000" w:themeColor="text1"/>
                      <w:szCs w:val="22"/>
                    </w:rPr>
                    <w:t>Validate that the entities are deleted only by the owner MSA (as per the existing process for Create/Update/Invalidate operations);</w:t>
                  </w:r>
                </w:p>
                <w:p w14:paraId="2925BFC2" w14:textId="77777777" w:rsidR="00AF7619" w:rsidRPr="00152534" w:rsidRDefault="00AF7619" w:rsidP="00AF7619">
                  <w:pPr>
                    <w:pStyle w:val="21"/>
                    <w:keepLines/>
                    <w:tabs>
                      <w:tab w:val="clear" w:pos="454"/>
                      <w:tab w:val="num" w:pos="643"/>
                    </w:tabs>
                    <w:spacing w:after="240" w:line="276" w:lineRule="auto"/>
                    <w:ind w:left="643" w:hanging="360"/>
                    <w:contextualSpacing w:val="0"/>
                    <w:rPr>
                      <w:color w:val="000000" w:themeColor="text1"/>
                      <w:szCs w:val="22"/>
                    </w:rPr>
                  </w:pPr>
                  <w:r w:rsidRPr="00152534">
                    <w:rPr>
                      <w:iCs/>
                      <w:color w:val="000000" w:themeColor="text1"/>
                      <w:szCs w:val="22"/>
                    </w:rPr>
                    <w:t>Validate that the entities are deleted in alignment to the agreed ‘terms of collaboration’ for deletion of SEED records:</w:t>
                  </w:r>
                </w:p>
                <w:p w14:paraId="283A3278" w14:textId="77777777" w:rsidR="00AF7619" w:rsidRPr="00152534" w:rsidRDefault="00AF7619" w:rsidP="00AF7619">
                  <w:pPr>
                    <w:pStyle w:val="21"/>
                    <w:keepLines/>
                    <w:tabs>
                      <w:tab w:val="clear" w:pos="454"/>
                      <w:tab w:val="num" w:pos="643"/>
                      <w:tab w:val="num" w:pos="1315"/>
                    </w:tabs>
                    <w:spacing w:after="240" w:line="276" w:lineRule="auto"/>
                    <w:ind w:left="1315" w:hanging="360"/>
                    <w:contextualSpacing w:val="0"/>
                    <w:rPr>
                      <w:i w:val="0"/>
                      <w:iCs/>
                      <w:color w:val="000000" w:themeColor="text1"/>
                      <w:szCs w:val="22"/>
                    </w:rPr>
                  </w:pPr>
                  <w:r w:rsidRPr="00152534">
                    <w:rPr>
                      <w:iCs/>
                      <w:color w:val="000000" w:themeColor="text1"/>
                      <w:szCs w:val="22"/>
                    </w:rPr>
                    <w:t xml:space="preserve">The delete operation is related to an economic operator who is not involved in any movement at all </w:t>
                  </w:r>
                </w:p>
                <w:p w14:paraId="5BAEF9E3" w14:textId="77777777" w:rsidR="00AF7619" w:rsidRPr="00152534" w:rsidRDefault="00AF7619" w:rsidP="00AF7619">
                  <w:pPr>
                    <w:pStyle w:val="21"/>
                    <w:tabs>
                      <w:tab w:val="clear" w:pos="454"/>
                      <w:tab w:val="num" w:pos="1315"/>
                    </w:tabs>
                    <w:spacing w:line="276" w:lineRule="auto"/>
                    <w:ind w:left="955" w:firstLine="0"/>
                    <w:rPr>
                      <w:i w:val="0"/>
                      <w:iCs/>
                      <w:color w:val="000000" w:themeColor="text1"/>
                      <w:szCs w:val="22"/>
                    </w:rPr>
                  </w:pPr>
                  <w:r w:rsidRPr="00152534">
                    <w:rPr>
                      <w:iCs/>
                      <w:color w:val="000000" w:themeColor="text1"/>
                      <w:szCs w:val="22"/>
                    </w:rPr>
                    <w:t>or;</w:t>
                  </w:r>
                </w:p>
                <w:p w14:paraId="62B56090" w14:textId="77777777" w:rsidR="00AF7619" w:rsidRPr="00152534" w:rsidRDefault="00AF7619" w:rsidP="00AF7619">
                  <w:pPr>
                    <w:pStyle w:val="21"/>
                    <w:keepLines/>
                    <w:tabs>
                      <w:tab w:val="clear" w:pos="454"/>
                      <w:tab w:val="num" w:pos="643"/>
                      <w:tab w:val="num" w:pos="1315"/>
                    </w:tabs>
                    <w:spacing w:after="240" w:line="276" w:lineRule="auto"/>
                    <w:ind w:left="1315" w:hanging="360"/>
                    <w:contextualSpacing w:val="0"/>
                    <w:rPr>
                      <w:i w:val="0"/>
                      <w:iCs/>
                      <w:color w:val="000000" w:themeColor="text1"/>
                      <w:szCs w:val="22"/>
                    </w:rPr>
                  </w:pPr>
                  <w:r w:rsidRPr="00152534">
                    <w:rPr>
                      <w:iCs/>
                      <w:color w:val="000000" w:themeColor="text1"/>
                      <w:szCs w:val="22"/>
                    </w:rPr>
                    <w:t>The delete operation is related to an economic operator who is not involved in an open movement and</w:t>
                  </w:r>
                  <w:r w:rsidRPr="00152534">
                    <w:rPr>
                      <w:color w:val="000000" w:themeColor="text1"/>
                      <w:szCs w:val="22"/>
                    </w:rPr>
                    <w:t>;</w:t>
                  </w:r>
                </w:p>
                <w:p w14:paraId="6346721E" w14:textId="77777777" w:rsidR="00AF7619" w:rsidRPr="00E42617" w:rsidRDefault="00AF7619" w:rsidP="00AF7619">
                  <w:pPr>
                    <w:pStyle w:val="21"/>
                    <w:keepLines/>
                    <w:tabs>
                      <w:tab w:val="clear" w:pos="454"/>
                      <w:tab w:val="num" w:pos="1315"/>
                    </w:tabs>
                    <w:spacing w:after="240" w:line="276" w:lineRule="auto"/>
                    <w:ind w:left="1315" w:hanging="360"/>
                    <w:contextualSpacing w:val="0"/>
                    <w:rPr>
                      <w:rFonts w:ascii="Arial" w:hAnsi="Arial" w:cs="Arial"/>
                      <w:i w:val="0"/>
                      <w:iCs/>
                      <w:sz w:val="20"/>
                    </w:rPr>
                  </w:pPr>
                  <w:r w:rsidRPr="00152534">
                    <w:rPr>
                      <w:iCs/>
                      <w:color w:val="000000" w:themeColor="text1"/>
                      <w:szCs w:val="22"/>
                    </w:rPr>
                    <w:t>the activation date of the ‘delete’ operation must be at least five years after the end of the calendar year of the start of any movement (i.e. date and time of validation of the e-AD/e-SAD) the economic operator is involved in</w:t>
                  </w:r>
                  <w:r w:rsidRPr="00152534">
                    <w:rPr>
                      <w:color w:val="000000" w:themeColor="text1"/>
                      <w:szCs w:val="22"/>
                    </w:rPr>
                    <w:t>.</w:t>
                  </w:r>
                  <w:r w:rsidRPr="00152534">
                    <w:rPr>
                      <w:iCs/>
                      <w:color w:val="000000" w:themeColor="text1"/>
                      <w:szCs w:val="22"/>
                    </w:rPr>
                    <w:t>”</w:t>
                  </w:r>
                </w:p>
                <w:p w14:paraId="2094C1C4" w14:textId="77777777" w:rsidR="00AF7619" w:rsidRDefault="00AF7619" w:rsidP="00AF7619">
                  <w:pPr>
                    <w:pStyle w:val="ad"/>
                    <w:numPr>
                      <w:ilvl w:val="0"/>
                      <w:numId w:val="76"/>
                    </w:numPr>
                    <w:spacing w:after="0" w:line="276" w:lineRule="auto"/>
                    <w:jc w:val="left"/>
                    <w:rPr>
                      <w:rFonts w:cs="Arial"/>
                      <w:szCs w:val="20"/>
                    </w:rPr>
                  </w:pPr>
                  <w:r>
                    <w:rPr>
                      <w:rFonts w:cs="Arial"/>
                      <w:szCs w:val="20"/>
                    </w:rPr>
                    <w:t>A new codelist value will be added in ‘TC Modification Type’ with the following details:</w:t>
                  </w:r>
                </w:p>
                <w:p w14:paraId="05DA4004" w14:textId="77777777" w:rsidR="00AF7619" w:rsidRDefault="00AF7619" w:rsidP="00AF7619">
                  <w:pPr>
                    <w:pStyle w:val="ad"/>
                    <w:numPr>
                      <w:ilvl w:val="0"/>
                      <w:numId w:val="55"/>
                    </w:numPr>
                    <w:spacing w:after="0" w:line="276" w:lineRule="auto"/>
                    <w:ind w:left="1599"/>
                    <w:jc w:val="left"/>
                    <w:rPr>
                      <w:rFonts w:cs="Arial"/>
                      <w:szCs w:val="20"/>
                    </w:rPr>
                  </w:pPr>
                  <w:r>
                    <w:rPr>
                      <w:rFonts w:cs="Arial"/>
                      <w:szCs w:val="20"/>
                    </w:rPr>
                    <w:t xml:space="preserve">Name: </w:t>
                  </w:r>
                  <w:r w:rsidRPr="002E5C78">
                    <w:rPr>
                      <w:rFonts w:cs="Arial"/>
                      <w:i/>
                      <w:iCs/>
                      <w:szCs w:val="20"/>
                    </w:rPr>
                    <w:t>Delete</w:t>
                  </w:r>
                </w:p>
                <w:p w14:paraId="20D69BB1" w14:textId="77777777" w:rsidR="00AF7619" w:rsidRPr="0057724A" w:rsidRDefault="00AF7619" w:rsidP="00AF7619">
                  <w:pPr>
                    <w:pStyle w:val="ad"/>
                    <w:numPr>
                      <w:ilvl w:val="0"/>
                      <w:numId w:val="55"/>
                    </w:numPr>
                    <w:spacing w:after="0" w:line="276" w:lineRule="auto"/>
                    <w:ind w:left="1599"/>
                    <w:jc w:val="left"/>
                    <w:rPr>
                      <w:rFonts w:cs="Arial"/>
                      <w:szCs w:val="20"/>
                    </w:rPr>
                  </w:pPr>
                  <w:r>
                    <w:rPr>
                      <w:rFonts w:cs="Arial"/>
                      <w:szCs w:val="20"/>
                    </w:rPr>
                    <w:t xml:space="preserve">Remark/Example: </w:t>
                  </w:r>
                  <w:r w:rsidRPr="002E5C78">
                    <w:rPr>
                      <w:rFonts w:cs="Arial"/>
                      <w:i/>
                      <w:iCs/>
                      <w:szCs w:val="20"/>
                    </w:rPr>
                    <w:t>D</w:t>
                  </w:r>
                </w:p>
                <w:p w14:paraId="641F9EA7" w14:textId="1DC9550C" w:rsidR="00AF7619" w:rsidRPr="002E74E8" w:rsidRDefault="00AF7619" w:rsidP="00AF7619">
                  <w:pPr>
                    <w:pStyle w:val="ad"/>
                    <w:numPr>
                      <w:ilvl w:val="0"/>
                      <w:numId w:val="76"/>
                    </w:numPr>
                    <w:spacing w:after="0" w:line="276" w:lineRule="auto"/>
                    <w:jc w:val="left"/>
                    <w:rPr>
                      <w:rFonts w:cs="Arial"/>
                      <w:szCs w:val="20"/>
                    </w:rPr>
                  </w:pPr>
                  <w:r>
                    <w:rPr>
                      <w:rFonts w:cs="Arial"/>
                      <w:szCs w:val="20"/>
                    </w:rPr>
                    <w:t>A new business rule ‘BRxxx’ will be created and associated to the &lt;Ope</w:t>
                  </w:r>
                  <w:r w:rsidR="00DD21AB">
                    <w:rPr>
                      <w:rFonts w:cs="Arial"/>
                      <w:szCs w:val="20"/>
                    </w:rPr>
                    <w:t>ra</w:t>
                  </w:r>
                  <w:r>
                    <w:rPr>
                      <w:rFonts w:cs="Arial"/>
                      <w:szCs w:val="20"/>
                    </w:rPr>
                    <w:t>tion&gt; data item of the IE713 message with the following details:</w:t>
                  </w:r>
                </w:p>
                <w:p w14:paraId="2C166634" w14:textId="77777777" w:rsidR="00AF7619" w:rsidRPr="002E74E8" w:rsidRDefault="00AF7619" w:rsidP="00AF7619">
                  <w:pPr>
                    <w:pStyle w:val="ad"/>
                    <w:rPr>
                      <w:rFonts w:cs="Arial"/>
                      <w:szCs w:val="20"/>
                    </w:rPr>
                  </w:pPr>
                </w:p>
                <w:p w14:paraId="725BA431" w14:textId="77777777" w:rsidR="00AF7619" w:rsidRPr="004E5C44" w:rsidRDefault="00AF7619" w:rsidP="00AF7619">
                  <w:pPr>
                    <w:spacing w:after="0"/>
                    <w:jc w:val="left"/>
                    <w:rPr>
                      <w:i/>
                      <w:iCs/>
                      <w:szCs w:val="20"/>
                    </w:rPr>
                  </w:pPr>
                  <w:r w:rsidRPr="004E5C44">
                    <w:rPr>
                      <w:rFonts w:cs="Arial"/>
                      <w:i/>
                      <w:iCs/>
                      <w:szCs w:val="20"/>
                    </w:rPr>
                    <w:t>BR ID:</w:t>
                  </w:r>
                  <w:r>
                    <w:rPr>
                      <w:rFonts w:cs="Arial"/>
                      <w:i/>
                      <w:iCs/>
                      <w:szCs w:val="20"/>
                    </w:rPr>
                    <w:t xml:space="preserve"> </w:t>
                  </w:r>
                  <w:r w:rsidRPr="004E5C44">
                    <w:rPr>
                      <w:rFonts w:cs="Arial"/>
                      <w:szCs w:val="20"/>
                    </w:rPr>
                    <w:t>BR</w:t>
                  </w:r>
                  <w:r>
                    <w:rPr>
                      <w:rFonts w:cs="Arial"/>
                      <w:szCs w:val="20"/>
                    </w:rPr>
                    <w:t>xxx</w:t>
                  </w:r>
                  <w:r w:rsidRPr="004E5C44">
                    <w:rPr>
                      <w:i/>
                      <w:iCs/>
                      <w:szCs w:val="20"/>
                    </w:rPr>
                    <w:t xml:space="preserve"> </w:t>
                  </w:r>
                </w:p>
                <w:p w14:paraId="40B6DAB2" w14:textId="77777777" w:rsidR="00AF7619" w:rsidRPr="004E5C44" w:rsidRDefault="00AF7619" w:rsidP="00AF7619">
                  <w:pPr>
                    <w:spacing w:after="0"/>
                    <w:jc w:val="left"/>
                    <w:rPr>
                      <w:i/>
                      <w:iCs/>
                      <w:szCs w:val="20"/>
                    </w:rPr>
                  </w:pPr>
                  <w:r w:rsidRPr="004E5C44">
                    <w:rPr>
                      <w:rFonts w:cs="Arial"/>
                      <w:i/>
                      <w:iCs/>
                      <w:szCs w:val="20"/>
                    </w:rPr>
                    <w:t> </w:t>
                  </w:r>
                  <w:r w:rsidRPr="004E5C44">
                    <w:rPr>
                      <w:i/>
                      <w:iCs/>
                      <w:szCs w:val="20"/>
                    </w:rPr>
                    <w:t xml:space="preserve"> </w:t>
                  </w:r>
                </w:p>
                <w:p w14:paraId="41F0B1E9" w14:textId="77777777" w:rsidR="00AF7619" w:rsidRPr="004E5C44" w:rsidRDefault="00AF7619" w:rsidP="00AF7619">
                  <w:pPr>
                    <w:spacing w:after="0"/>
                    <w:jc w:val="left"/>
                    <w:rPr>
                      <w:i/>
                      <w:iCs/>
                      <w:szCs w:val="20"/>
                    </w:rPr>
                  </w:pPr>
                  <w:r w:rsidRPr="004E5C44">
                    <w:rPr>
                      <w:rFonts w:cs="Arial"/>
                      <w:i/>
                      <w:iCs/>
                      <w:szCs w:val="20"/>
                    </w:rPr>
                    <w:t>BR Category:</w:t>
                  </w:r>
                  <w:r>
                    <w:rPr>
                      <w:rFonts w:cs="Arial"/>
                      <w:i/>
                      <w:iCs/>
                      <w:szCs w:val="20"/>
                    </w:rPr>
                    <w:t xml:space="preserve"> </w:t>
                  </w:r>
                  <w:r>
                    <w:rPr>
                      <w:rFonts w:cs="Arial"/>
                      <w:szCs w:val="20"/>
                    </w:rPr>
                    <w:t>SEED – Registration Data</w:t>
                  </w:r>
                  <w:r w:rsidRPr="004E5C44">
                    <w:rPr>
                      <w:i/>
                      <w:iCs/>
                      <w:szCs w:val="20"/>
                    </w:rPr>
                    <w:t xml:space="preserve"> </w:t>
                  </w:r>
                </w:p>
                <w:p w14:paraId="49E609EA" w14:textId="77777777" w:rsidR="00AF7619" w:rsidRPr="004E5C44" w:rsidRDefault="00AF7619" w:rsidP="00AF7619">
                  <w:pPr>
                    <w:spacing w:after="0"/>
                    <w:jc w:val="left"/>
                    <w:rPr>
                      <w:i/>
                      <w:iCs/>
                      <w:szCs w:val="20"/>
                    </w:rPr>
                  </w:pPr>
                  <w:r w:rsidRPr="004E5C44">
                    <w:rPr>
                      <w:rFonts w:cs="Arial"/>
                      <w:i/>
                      <w:iCs/>
                      <w:szCs w:val="20"/>
                    </w:rPr>
                    <w:t> </w:t>
                  </w:r>
                  <w:r w:rsidRPr="004E5C44">
                    <w:rPr>
                      <w:i/>
                      <w:iCs/>
                      <w:szCs w:val="20"/>
                    </w:rPr>
                    <w:t xml:space="preserve"> </w:t>
                  </w:r>
                </w:p>
                <w:p w14:paraId="191740C9" w14:textId="77777777" w:rsidR="00AF7619" w:rsidRPr="004E5C44" w:rsidRDefault="00AF7619" w:rsidP="00AF7619">
                  <w:pPr>
                    <w:spacing w:after="0"/>
                    <w:jc w:val="left"/>
                    <w:rPr>
                      <w:i/>
                      <w:iCs/>
                      <w:szCs w:val="20"/>
                    </w:rPr>
                  </w:pPr>
                  <w:r w:rsidRPr="004E5C44">
                    <w:rPr>
                      <w:rFonts w:cs="Arial"/>
                      <w:i/>
                      <w:iCs/>
                      <w:szCs w:val="20"/>
                    </w:rPr>
                    <w:t>BR Description:</w:t>
                  </w:r>
                  <w:r w:rsidRPr="004E5C44">
                    <w:rPr>
                      <w:i/>
                      <w:iCs/>
                      <w:szCs w:val="20"/>
                    </w:rPr>
                    <w:t xml:space="preserve"> </w:t>
                  </w:r>
                </w:p>
                <w:p w14:paraId="2C1D0C47" w14:textId="77777777" w:rsidR="00AF7619" w:rsidRPr="00F35A19" w:rsidRDefault="00AF7619" w:rsidP="00AF7619">
                  <w:pPr>
                    <w:spacing w:after="0"/>
                    <w:jc w:val="left"/>
                    <w:rPr>
                      <w:rFonts w:cs="Arial"/>
                      <w:szCs w:val="20"/>
                    </w:rPr>
                  </w:pPr>
                  <w:r>
                    <w:rPr>
                      <w:rFonts w:cs="Arial"/>
                      <w:szCs w:val="20"/>
                    </w:rPr>
                    <w:t xml:space="preserve">It is obligatory that the delete operation must be related to an economic operator who is not involved in any movement or who is not involved in an open movement and that the activation date of the ‘delete’ operation </w:t>
                  </w:r>
                  <w:r w:rsidRPr="00AA0BE0">
                    <w:rPr>
                      <w:rFonts w:cs="Arial"/>
                      <w:szCs w:val="20"/>
                    </w:rPr>
                    <w:t>‘must be at least five years after the end of the calendar year of the start of any movement (i.e. date and time of validation of the e-AD/e-SAD) the economic operator is involved in</w:t>
                  </w:r>
                  <w:r>
                    <w:rPr>
                      <w:rFonts w:cs="Arial"/>
                      <w:szCs w:val="20"/>
                    </w:rPr>
                    <w:t>.</w:t>
                  </w:r>
                </w:p>
                <w:p w14:paraId="716CCE8A" w14:textId="77777777" w:rsidR="00AF7619" w:rsidRPr="004E5C44" w:rsidRDefault="00AF7619" w:rsidP="00AF7619">
                  <w:pPr>
                    <w:spacing w:after="0"/>
                    <w:jc w:val="left"/>
                    <w:rPr>
                      <w:i/>
                      <w:iCs/>
                      <w:szCs w:val="20"/>
                    </w:rPr>
                  </w:pPr>
                  <w:r w:rsidRPr="004E5C44">
                    <w:rPr>
                      <w:rFonts w:cs="Arial"/>
                      <w:i/>
                      <w:iCs/>
                      <w:szCs w:val="20"/>
                    </w:rPr>
                    <w:t> </w:t>
                  </w:r>
                  <w:r w:rsidRPr="004E5C44">
                    <w:rPr>
                      <w:i/>
                      <w:iCs/>
                      <w:szCs w:val="20"/>
                    </w:rPr>
                    <w:t xml:space="preserve"> </w:t>
                  </w:r>
                  <w:r w:rsidRPr="004E5C44">
                    <w:rPr>
                      <w:rFonts w:cs="Arial"/>
                      <w:i/>
                      <w:iCs/>
                      <w:szCs w:val="20"/>
                    </w:rPr>
                    <w:t> </w:t>
                  </w:r>
                  <w:r w:rsidRPr="004E5C44">
                    <w:rPr>
                      <w:i/>
                      <w:iCs/>
                      <w:szCs w:val="20"/>
                    </w:rPr>
                    <w:t xml:space="preserve"> </w:t>
                  </w:r>
                </w:p>
                <w:p w14:paraId="763C80A9" w14:textId="77777777" w:rsidR="00AF7619" w:rsidRPr="004E5C44" w:rsidRDefault="00AF7619" w:rsidP="00AF7619">
                  <w:pPr>
                    <w:spacing w:after="0"/>
                    <w:jc w:val="left"/>
                    <w:rPr>
                      <w:i/>
                      <w:iCs/>
                      <w:szCs w:val="20"/>
                    </w:rPr>
                  </w:pPr>
                  <w:r w:rsidRPr="004E5C44">
                    <w:rPr>
                      <w:rFonts w:cs="Arial"/>
                      <w:i/>
                      <w:iCs/>
                      <w:szCs w:val="20"/>
                    </w:rPr>
                    <w:t>FESS Validation Rule:</w:t>
                  </w:r>
                  <w:r w:rsidRPr="004E5C44">
                    <w:rPr>
                      <w:i/>
                      <w:iCs/>
                      <w:szCs w:val="20"/>
                    </w:rPr>
                    <w:t xml:space="preserve"> </w:t>
                  </w:r>
                </w:p>
                <w:p w14:paraId="0A20CF68" w14:textId="77777777" w:rsidR="00AF7619" w:rsidRPr="00AA0BE0" w:rsidRDefault="00AF7619" w:rsidP="00AF7619">
                  <w:pPr>
                    <w:spacing w:after="0"/>
                    <w:jc w:val="left"/>
                    <w:rPr>
                      <w:rFonts w:cs="Arial"/>
                      <w:szCs w:val="20"/>
                    </w:rPr>
                  </w:pPr>
                  <w:r w:rsidRPr="004E5C44">
                    <w:rPr>
                      <w:rFonts w:cs="Arial"/>
                      <w:i/>
                      <w:iCs/>
                      <w:szCs w:val="20"/>
                    </w:rPr>
                    <w:t xml:space="preserve">• </w:t>
                  </w:r>
                  <w:r w:rsidRPr="004E5C44">
                    <w:rPr>
                      <w:rFonts w:cs="Arial"/>
                      <w:szCs w:val="20"/>
                    </w:rPr>
                    <w:t>If</w:t>
                  </w:r>
                  <w:r>
                    <w:rPr>
                      <w:rFonts w:cs="Arial"/>
                      <w:szCs w:val="20"/>
                    </w:rPr>
                    <w:t xml:space="preserve"> a ‘delete’ operation is submitted, then this should be related to:</w:t>
                  </w:r>
                </w:p>
                <w:p w14:paraId="27C16D93" w14:textId="77777777" w:rsidR="00AF7619" w:rsidRPr="00F30D3E" w:rsidRDefault="00AF7619" w:rsidP="00AF7619">
                  <w:pPr>
                    <w:pStyle w:val="ad"/>
                    <w:numPr>
                      <w:ilvl w:val="0"/>
                      <w:numId w:val="55"/>
                    </w:numPr>
                    <w:spacing w:after="0"/>
                    <w:jc w:val="left"/>
                    <w:rPr>
                      <w:szCs w:val="20"/>
                    </w:rPr>
                  </w:pPr>
                  <w:r>
                    <w:rPr>
                      <w:szCs w:val="20"/>
                    </w:rPr>
                    <w:t>An economic operator who is not involved in any movement;</w:t>
                  </w:r>
                </w:p>
                <w:p w14:paraId="42955AFF" w14:textId="77777777" w:rsidR="00AF7619" w:rsidRPr="00F30D3E" w:rsidRDefault="00AF7619" w:rsidP="00AF7619">
                  <w:pPr>
                    <w:pStyle w:val="ad"/>
                    <w:rPr>
                      <w:szCs w:val="20"/>
                    </w:rPr>
                  </w:pPr>
                  <w:r>
                    <w:rPr>
                      <w:szCs w:val="20"/>
                    </w:rPr>
                    <w:t>OR</w:t>
                  </w:r>
                </w:p>
                <w:p w14:paraId="76D0C41F" w14:textId="77777777" w:rsidR="00AF7619" w:rsidRPr="00D452C5" w:rsidRDefault="00AF7619" w:rsidP="00AF7619">
                  <w:pPr>
                    <w:pStyle w:val="ad"/>
                    <w:numPr>
                      <w:ilvl w:val="0"/>
                      <w:numId w:val="55"/>
                    </w:numPr>
                    <w:spacing w:after="0"/>
                    <w:jc w:val="left"/>
                    <w:rPr>
                      <w:szCs w:val="20"/>
                    </w:rPr>
                  </w:pPr>
                  <w:r>
                    <w:rPr>
                      <w:rFonts w:cs="Arial"/>
                      <w:szCs w:val="20"/>
                    </w:rPr>
                    <w:t>An economic operator not involved to any open movement and;</w:t>
                  </w:r>
                </w:p>
                <w:p w14:paraId="4200D126" w14:textId="77777777" w:rsidR="00AF7619" w:rsidRPr="00D452C5" w:rsidRDefault="00AF7619" w:rsidP="00AF7619">
                  <w:pPr>
                    <w:pStyle w:val="ad"/>
                    <w:numPr>
                      <w:ilvl w:val="0"/>
                      <w:numId w:val="55"/>
                    </w:numPr>
                    <w:spacing w:after="0"/>
                    <w:jc w:val="left"/>
                    <w:rPr>
                      <w:szCs w:val="20"/>
                    </w:rPr>
                  </w:pPr>
                  <w:r>
                    <w:rPr>
                      <w:rFonts w:cs="Arial"/>
                      <w:szCs w:val="20"/>
                    </w:rPr>
                    <w:t xml:space="preserve">An economic operator </w:t>
                  </w:r>
                  <w:r w:rsidRPr="00D452C5">
                    <w:rPr>
                      <w:rFonts w:cs="Arial"/>
                      <w:szCs w:val="20"/>
                    </w:rPr>
                    <w:t>involved in movement</w:t>
                  </w:r>
                  <w:r>
                    <w:rPr>
                      <w:rFonts w:cs="Arial"/>
                      <w:szCs w:val="20"/>
                    </w:rPr>
                    <w:t>s, but the activation date of the deletion is</w:t>
                  </w:r>
                  <w:r w:rsidRPr="00D452C5">
                    <w:rPr>
                      <w:rFonts w:cs="Arial"/>
                      <w:szCs w:val="20"/>
                    </w:rPr>
                    <w:t xml:space="preserve"> </w:t>
                  </w:r>
                  <w:r w:rsidRPr="00C1690F">
                    <w:rPr>
                      <w:rFonts w:cs="Arial"/>
                      <w:szCs w:val="20"/>
                    </w:rPr>
                    <w:t xml:space="preserve">at least five years </w:t>
                  </w:r>
                  <w:r>
                    <w:rPr>
                      <w:rFonts w:cs="Arial"/>
                      <w:szCs w:val="20"/>
                    </w:rPr>
                    <w:t>from</w:t>
                  </w:r>
                  <w:r w:rsidRPr="00C1690F">
                    <w:rPr>
                      <w:rFonts w:cs="Arial"/>
                      <w:szCs w:val="20"/>
                    </w:rPr>
                    <w:t xml:space="preserve"> the end of the calendar year </w:t>
                  </w:r>
                  <w:r>
                    <w:rPr>
                      <w:rFonts w:cs="Arial"/>
                      <w:szCs w:val="20"/>
                    </w:rPr>
                    <w:t>in which the corresponding movement began (</w:t>
                  </w:r>
                  <w:r w:rsidRPr="00AA0BE0">
                    <w:rPr>
                      <w:rFonts w:cs="Arial"/>
                      <w:szCs w:val="20"/>
                    </w:rPr>
                    <w:t>i.e. date and time of validation of the e-AD/e-SAD)</w:t>
                  </w:r>
                  <w:r>
                    <w:rPr>
                      <w:rFonts w:cs="Arial"/>
                      <w:szCs w:val="20"/>
                    </w:rPr>
                    <w:t>.</w:t>
                  </w:r>
                </w:p>
                <w:p w14:paraId="34646A42" w14:textId="77777777" w:rsidR="00AF7619" w:rsidRDefault="00AF7619" w:rsidP="00AF7619">
                  <w:pPr>
                    <w:spacing w:after="0"/>
                    <w:jc w:val="left"/>
                    <w:rPr>
                      <w:i/>
                      <w:iCs/>
                      <w:szCs w:val="20"/>
                    </w:rPr>
                  </w:pPr>
                  <w:r w:rsidRPr="004E5C44">
                    <w:rPr>
                      <w:rFonts w:cs="Arial"/>
                      <w:i/>
                      <w:iCs/>
                      <w:szCs w:val="20"/>
                    </w:rPr>
                    <w:t>IE:</w:t>
                  </w:r>
                  <w:r w:rsidRPr="004E5C44">
                    <w:rPr>
                      <w:i/>
                      <w:iCs/>
                      <w:szCs w:val="20"/>
                    </w:rPr>
                    <w:t xml:space="preserve"> </w:t>
                  </w:r>
                  <w:r>
                    <w:rPr>
                      <w:rFonts w:cs="Arial"/>
                      <w:szCs w:val="20"/>
                    </w:rPr>
                    <w:t xml:space="preserve">IE713 </w:t>
                  </w:r>
                </w:p>
                <w:p w14:paraId="0B4D3C73" w14:textId="77777777" w:rsidR="00AF7619" w:rsidRPr="004E5C44" w:rsidRDefault="00AF7619" w:rsidP="00AF7619">
                  <w:pPr>
                    <w:spacing w:after="0"/>
                    <w:jc w:val="left"/>
                    <w:rPr>
                      <w:i/>
                      <w:iCs/>
                      <w:szCs w:val="20"/>
                    </w:rPr>
                  </w:pPr>
                </w:p>
                <w:p w14:paraId="2D14AC6B" w14:textId="77777777" w:rsidR="00AF7619" w:rsidRDefault="00AF7619" w:rsidP="00AF7619">
                  <w:pPr>
                    <w:spacing w:after="0"/>
                    <w:jc w:val="left"/>
                    <w:rPr>
                      <w:rFonts w:cs="Arial"/>
                      <w:szCs w:val="20"/>
                    </w:rPr>
                  </w:pPr>
                  <w:r w:rsidRPr="004E5C44">
                    <w:rPr>
                      <w:rFonts w:cs="Arial"/>
                      <w:i/>
                      <w:iCs/>
                      <w:szCs w:val="20"/>
                    </w:rPr>
                    <w:t>Data Item</w:t>
                  </w:r>
                  <w:r>
                    <w:rPr>
                      <w:rFonts w:cs="Arial"/>
                      <w:i/>
                      <w:iCs/>
                      <w:szCs w:val="20"/>
                    </w:rPr>
                    <w:t xml:space="preserve">: </w:t>
                  </w:r>
                  <w:r>
                    <w:rPr>
                      <w:rFonts w:cs="Arial"/>
                      <w:szCs w:val="20"/>
                    </w:rPr>
                    <w:t>ACTION.Operation</w:t>
                  </w:r>
                </w:p>
                <w:p w14:paraId="0D2757E5" w14:textId="77777777" w:rsidR="00AF7619" w:rsidRPr="004E5C44" w:rsidRDefault="00AF7619" w:rsidP="00AF7619">
                  <w:pPr>
                    <w:spacing w:after="0"/>
                    <w:jc w:val="left"/>
                    <w:rPr>
                      <w:rFonts w:cs="Arial"/>
                      <w:szCs w:val="20"/>
                    </w:rPr>
                  </w:pPr>
                </w:p>
                <w:p w14:paraId="3963A98F" w14:textId="77777777" w:rsidR="00AF7619" w:rsidRDefault="00AF7619" w:rsidP="00AF7619">
                  <w:pPr>
                    <w:spacing w:after="0"/>
                    <w:jc w:val="left"/>
                    <w:rPr>
                      <w:i/>
                      <w:iCs/>
                      <w:szCs w:val="20"/>
                    </w:rPr>
                  </w:pPr>
                  <w:r w:rsidRPr="004E5C44">
                    <w:rPr>
                      <w:rFonts w:cs="Arial"/>
                      <w:i/>
                      <w:iCs/>
                      <w:szCs w:val="20"/>
                    </w:rPr>
                    <w:t>Optionality:</w:t>
                  </w:r>
                  <w:r>
                    <w:rPr>
                      <w:rFonts w:cs="Arial"/>
                      <w:i/>
                      <w:iCs/>
                      <w:szCs w:val="20"/>
                    </w:rPr>
                    <w:t xml:space="preserve"> </w:t>
                  </w:r>
                  <w:r w:rsidRPr="004E5C44">
                    <w:rPr>
                      <w:rFonts w:cs="Arial"/>
                      <w:szCs w:val="20"/>
                    </w:rPr>
                    <w:t>Mandatory</w:t>
                  </w:r>
                  <w:r w:rsidRPr="004E5C44">
                    <w:rPr>
                      <w:i/>
                      <w:iCs/>
                      <w:szCs w:val="20"/>
                    </w:rPr>
                    <w:t xml:space="preserve"> </w:t>
                  </w:r>
                </w:p>
                <w:p w14:paraId="3F6CA3B9" w14:textId="77777777" w:rsidR="00AF7619" w:rsidRPr="004E5C44" w:rsidRDefault="00AF7619" w:rsidP="00AF7619">
                  <w:pPr>
                    <w:spacing w:after="0"/>
                    <w:jc w:val="left"/>
                    <w:rPr>
                      <w:i/>
                      <w:iCs/>
                      <w:szCs w:val="20"/>
                    </w:rPr>
                  </w:pPr>
                </w:p>
                <w:p w14:paraId="45D1C2B4" w14:textId="77777777" w:rsidR="00AF7619" w:rsidRDefault="00AF7619" w:rsidP="00AF7619">
                  <w:pPr>
                    <w:spacing w:after="0"/>
                    <w:jc w:val="left"/>
                    <w:rPr>
                      <w:rFonts w:cs="Arial"/>
                      <w:szCs w:val="20"/>
                    </w:rPr>
                  </w:pPr>
                  <w:r w:rsidRPr="004E5C44">
                    <w:rPr>
                      <w:rFonts w:cs="Arial"/>
                      <w:i/>
                      <w:iCs/>
                      <w:szCs w:val="20"/>
                    </w:rPr>
                    <w:t>Comments:</w:t>
                  </w:r>
                  <w:r>
                    <w:rPr>
                      <w:rFonts w:cs="Arial"/>
                      <w:i/>
                      <w:iCs/>
                      <w:szCs w:val="20"/>
                    </w:rPr>
                    <w:t xml:space="preserve"> </w:t>
                  </w:r>
                  <w:r w:rsidRPr="004E5C44">
                    <w:rPr>
                      <w:rFonts w:cs="Arial"/>
                      <w:szCs w:val="20"/>
                    </w:rPr>
                    <w:t>N/A</w:t>
                  </w:r>
                </w:p>
                <w:p w14:paraId="1B274CB5" w14:textId="77777777" w:rsidR="00AF7619" w:rsidRDefault="00AF7619" w:rsidP="00AF7619">
                  <w:pPr>
                    <w:spacing w:after="0"/>
                    <w:jc w:val="left"/>
                    <w:rPr>
                      <w:rFonts w:cs="Arial"/>
                      <w:szCs w:val="20"/>
                    </w:rPr>
                  </w:pPr>
                </w:p>
                <w:p w14:paraId="4DB68303" w14:textId="77777777" w:rsidR="00AF7619" w:rsidRPr="00E967B6" w:rsidRDefault="00AF7619" w:rsidP="00AF7619">
                  <w:pPr>
                    <w:pStyle w:val="ad"/>
                    <w:numPr>
                      <w:ilvl w:val="0"/>
                      <w:numId w:val="76"/>
                    </w:numPr>
                    <w:spacing w:after="0"/>
                    <w:jc w:val="left"/>
                    <w:rPr>
                      <w:szCs w:val="20"/>
                    </w:rPr>
                  </w:pPr>
                  <w:r>
                    <w:rPr>
                      <w:rFonts w:cs="Arial"/>
                      <w:szCs w:val="20"/>
                    </w:rPr>
                    <w:t>Furthermore, as additional constraints to maintain the data integrity</w:t>
                  </w:r>
                  <w:r w:rsidRPr="00E967B6">
                    <w:rPr>
                      <w:szCs w:val="20"/>
                    </w:rPr>
                    <w:t xml:space="preserve"> </w:t>
                  </w:r>
                  <w:r>
                    <w:rPr>
                      <w:szCs w:val="20"/>
                    </w:rPr>
                    <w:t xml:space="preserve">of SEED data, the following rules </w:t>
                  </w:r>
                  <w:r>
                    <w:rPr>
                      <w:rFonts w:cs="Arial"/>
                      <w:szCs w:val="20"/>
                    </w:rPr>
                    <w:t>will be created</w:t>
                  </w:r>
                  <w:r>
                    <w:rPr>
                      <w:rFonts w:cs="Arial"/>
                      <w:szCs w:val="20"/>
                      <w:lang w:val="en-US"/>
                    </w:rPr>
                    <w:t xml:space="preserve"> and associated to the &lt;Operation&gt; technical term (i.e. data item) of the IE713 message</w:t>
                  </w:r>
                  <w:r>
                    <w:rPr>
                      <w:rFonts w:cs="Arial"/>
                      <w:szCs w:val="20"/>
                    </w:rPr>
                    <w:t>:</w:t>
                  </w:r>
                </w:p>
                <w:tbl>
                  <w:tblPr>
                    <w:tblW w:w="6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40"/>
                    <w:gridCol w:w="4939"/>
                  </w:tblGrid>
                  <w:tr w:rsidR="00AF7619" w:rsidRPr="0047159B" w14:paraId="39F7355C" w14:textId="77777777" w:rsidTr="00AF7619">
                    <w:tc>
                      <w:tcPr>
                        <w:tcW w:w="1340" w:type="dxa"/>
                        <w:shd w:val="solid" w:color="C0C0C0" w:fill="auto"/>
                      </w:tcPr>
                      <w:p w14:paraId="6DCCD9F6" w14:textId="77777777" w:rsidR="00AF7619" w:rsidRPr="008C1AE7" w:rsidRDefault="00AF7619" w:rsidP="00AF7619">
                        <w:pPr>
                          <w:jc w:val="center"/>
                          <w:rPr>
                            <w:b/>
                          </w:rPr>
                        </w:pPr>
                        <w:r>
                          <w:rPr>
                            <w:b/>
                          </w:rPr>
                          <w:t>Rule</w:t>
                        </w:r>
                      </w:p>
                    </w:tc>
                    <w:tc>
                      <w:tcPr>
                        <w:tcW w:w="4939" w:type="dxa"/>
                        <w:shd w:val="solid" w:color="C0C0C0" w:fill="auto"/>
                      </w:tcPr>
                      <w:p w14:paraId="66D2A455" w14:textId="77777777" w:rsidR="00AF7619" w:rsidRPr="0047159B" w:rsidRDefault="00AF7619" w:rsidP="00AF7619">
                        <w:pPr>
                          <w:jc w:val="center"/>
                          <w:rPr>
                            <w:b/>
                          </w:rPr>
                        </w:pPr>
                        <w:r w:rsidRPr="0047159B">
                          <w:rPr>
                            <w:b/>
                          </w:rPr>
                          <w:t>Description</w:t>
                        </w:r>
                      </w:p>
                    </w:tc>
                  </w:tr>
                  <w:tr w:rsidR="00AF7619" w:rsidRPr="0047159B" w14:paraId="3B5D4DFD" w14:textId="77777777" w:rsidTr="00AF7619">
                    <w:tc>
                      <w:tcPr>
                        <w:tcW w:w="1340" w:type="dxa"/>
                        <w:shd w:val="solid" w:color="FFFFFF" w:fill="auto"/>
                      </w:tcPr>
                      <w:p w14:paraId="68F70802" w14:textId="77777777" w:rsidR="00AF7619" w:rsidRDefault="00AF7619" w:rsidP="00AF7619">
                        <w:pPr>
                          <w:jc w:val="center"/>
                          <w:rPr>
                            <w:color w:val="00B050"/>
                          </w:rPr>
                        </w:pPr>
                        <w:r w:rsidRPr="00655ADA">
                          <w:rPr>
                            <w:strike/>
                            <w:color w:val="FF0000"/>
                          </w:rPr>
                          <w:t>RXX1</w:t>
                        </w:r>
                      </w:p>
                      <w:p w14:paraId="5BC6D426" w14:textId="77768D5A" w:rsidR="00655ADA" w:rsidRPr="00655ADA" w:rsidRDefault="00655ADA" w:rsidP="00AF7619">
                        <w:pPr>
                          <w:jc w:val="center"/>
                          <w:rPr>
                            <w:color w:val="00B050"/>
                          </w:rPr>
                        </w:pPr>
                        <w:r>
                          <w:rPr>
                            <w:color w:val="00B050"/>
                          </w:rPr>
                          <w:t>R267</w:t>
                        </w:r>
                      </w:p>
                    </w:tc>
                    <w:tc>
                      <w:tcPr>
                        <w:tcW w:w="4939" w:type="dxa"/>
                        <w:shd w:val="solid" w:color="FFFFFF" w:fill="auto"/>
                      </w:tcPr>
                      <w:p w14:paraId="75C5ABD0" w14:textId="77777777" w:rsidR="00AF7619" w:rsidRPr="008C1AE7" w:rsidRDefault="00AF7619" w:rsidP="00AF7619">
                        <w:pPr>
                          <w:spacing w:after="0"/>
                          <w:contextualSpacing/>
                          <w:jc w:val="left"/>
                        </w:pPr>
                        <w:r>
                          <w:rPr>
                            <w:rFonts w:cs="Arial"/>
                            <w:szCs w:val="20"/>
                          </w:rPr>
                          <w:t>For ‘delete’ operations of ‘Tax Warehouse’ records, the deleted ‘tax warehouse’ must not be linked to an ‘Authorised Warehouse Keeper’.</w:t>
                        </w:r>
                      </w:p>
                    </w:tc>
                  </w:tr>
                  <w:tr w:rsidR="00AF7619" w:rsidRPr="0047159B" w14:paraId="1B531DEE" w14:textId="77777777" w:rsidTr="00AF7619">
                    <w:tc>
                      <w:tcPr>
                        <w:tcW w:w="1340" w:type="dxa"/>
                        <w:shd w:val="solid" w:color="FFFFFF" w:fill="auto"/>
                      </w:tcPr>
                      <w:p w14:paraId="65FF9A56" w14:textId="77777777" w:rsidR="00AF7619" w:rsidRDefault="00AF7619" w:rsidP="00AF7619">
                        <w:pPr>
                          <w:jc w:val="center"/>
                          <w:rPr>
                            <w:strike/>
                            <w:color w:val="FF0000"/>
                          </w:rPr>
                        </w:pPr>
                        <w:r w:rsidRPr="00655ADA">
                          <w:rPr>
                            <w:strike/>
                            <w:color w:val="FF0000"/>
                          </w:rPr>
                          <w:t>RXX2</w:t>
                        </w:r>
                      </w:p>
                      <w:p w14:paraId="0585AD78" w14:textId="662AB1E7" w:rsidR="00655ADA" w:rsidRPr="00655ADA" w:rsidRDefault="00655ADA" w:rsidP="00AF7619">
                        <w:pPr>
                          <w:jc w:val="center"/>
                        </w:pPr>
                        <w:r w:rsidRPr="00655ADA">
                          <w:rPr>
                            <w:color w:val="00B050"/>
                          </w:rPr>
                          <w:t>R268</w:t>
                        </w:r>
                      </w:p>
                    </w:tc>
                    <w:tc>
                      <w:tcPr>
                        <w:tcW w:w="4939" w:type="dxa"/>
                        <w:shd w:val="solid" w:color="FFFFFF" w:fill="auto"/>
                      </w:tcPr>
                      <w:p w14:paraId="745C7DCD" w14:textId="77777777" w:rsidR="00AF7619" w:rsidRPr="0047159B" w:rsidRDefault="00AF7619" w:rsidP="00AF7619">
                        <w:r>
                          <w:rPr>
                            <w:rFonts w:cs="Arial"/>
                            <w:szCs w:val="20"/>
                          </w:rPr>
                          <w:t>For ‘delete’ operations of ‘Authorised Warehouse Keeper’ records, the deleted ‘Authorised Warehouse Keeper’ must not be the sole keeper of a tax warehouse, i.e. the deletion of the ‘Authorised Warehouse Keeper’ must not result to an ‘orphan’ tax warehouse.</w:t>
                        </w:r>
                      </w:p>
                    </w:tc>
                  </w:tr>
                  <w:tr w:rsidR="00AF7619" w:rsidRPr="0047159B" w14:paraId="5DC1A7B0" w14:textId="77777777" w:rsidTr="00AF7619">
                    <w:tc>
                      <w:tcPr>
                        <w:tcW w:w="1340" w:type="dxa"/>
                        <w:shd w:val="solid" w:color="FFFFFF" w:fill="auto"/>
                      </w:tcPr>
                      <w:p w14:paraId="1EB69811" w14:textId="77777777" w:rsidR="00AF7619" w:rsidRDefault="00AF7619" w:rsidP="00AF7619">
                        <w:pPr>
                          <w:jc w:val="center"/>
                          <w:rPr>
                            <w:strike/>
                            <w:color w:val="FF0000"/>
                          </w:rPr>
                        </w:pPr>
                        <w:r w:rsidRPr="00655ADA">
                          <w:rPr>
                            <w:strike/>
                            <w:color w:val="FF0000"/>
                          </w:rPr>
                          <w:t>RXX3</w:t>
                        </w:r>
                      </w:p>
                      <w:p w14:paraId="5EB0020F" w14:textId="5C20C542" w:rsidR="00655ADA" w:rsidRPr="00655ADA" w:rsidRDefault="00655ADA" w:rsidP="00AF7619">
                        <w:pPr>
                          <w:jc w:val="center"/>
                          <w:rPr>
                            <w:strike/>
                          </w:rPr>
                        </w:pPr>
                        <w:r w:rsidRPr="00655ADA">
                          <w:rPr>
                            <w:color w:val="00B050"/>
                          </w:rPr>
                          <w:t>R26</w:t>
                        </w:r>
                        <w:r>
                          <w:rPr>
                            <w:color w:val="00B050"/>
                          </w:rPr>
                          <w:t>9</w:t>
                        </w:r>
                      </w:p>
                    </w:tc>
                    <w:tc>
                      <w:tcPr>
                        <w:tcW w:w="4939" w:type="dxa"/>
                        <w:shd w:val="solid" w:color="FFFFFF" w:fill="auto"/>
                      </w:tcPr>
                      <w:p w14:paraId="214BE80C" w14:textId="018AA287" w:rsidR="00AF7619" w:rsidRPr="00A869E3" w:rsidRDefault="00AF7619" w:rsidP="00AF7619">
                        <w:pPr>
                          <w:pStyle w:val="af1"/>
                          <w:rPr>
                            <w:sz w:val="22"/>
                            <w:szCs w:val="22"/>
                          </w:rPr>
                        </w:pPr>
                        <w:r w:rsidRPr="00A869E3">
                          <w:rPr>
                            <w:sz w:val="22"/>
                            <w:szCs w:val="22"/>
                          </w:rPr>
                          <w:t xml:space="preserve">For ‘delete’ operations of </w:t>
                        </w:r>
                        <w:r w:rsidRPr="00A869E3">
                          <w:rPr>
                            <w:sz w:val="22"/>
                            <w:szCs w:val="22"/>
                            <w:lang w:val="en-US"/>
                          </w:rPr>
                          <w:t>‘</w:t>
                        </w:r>
                        <w:r w:rsidRPr="00A869E3">
                          <w:rPr>
                            <w:sz w:val="22"/>
                            <w:szCs w:val="22"/>
                          </w:rPr>
                          <w:t>Registered Consignors</w:t>
                        </w:r>
                        <w:r w:rsidRPr="00A869E3">
                          <w:rPr>
                            <w:sz w:val="22"/>
                            <w:szCs w:val="22"/>
                            <w:lang w:val="en-US"/>
                          </w:rPr>
                          <w:t>’</w:t>
                        </w:r>
                        <w:r w:rsidR="00A869E3" w:rsidRPr="00A869E3">
                          <w:rPr>
                            <w:sz w:val="22"/>
                            <w:szCs w:val="22"/>
                            <w:lang w:val="en-US"/>
                          </w:rPr>
                          <w:t xml:space="preserve"> </w:t>
                        </w:r>
                        <w:r w:rsidR="00A869E3" w:rsidRPr="00A869E3">
                          <w:rPr>
                            <w:color w:val="00B050"/>
                            <w:sz w:val="22"/>
                            <w:szCs w:val="22"/>
                          </w:rPr>
                          <w:t xml:space="preserve">or </w:t>
                        </w:r>
                        <w:r w:rsidR="009140B8">
                          <w:rPr>
                            <w:color w:val="00B050"/>
                            <w:sz w:val="22"/>
                            <w:szCs w:val="22"/>
                          </w:rPr>
                          <w:t>‘</w:t>
                        </w:r>
                        <w:r w:rsidR="00A869E3" w:rsidRPr="00A869E3">
                          <w:rPr>
                            <w:color w:val="00B050"/>
                            <w:sz w:val="22"/>
                            <w:szCs w:val="22"/>
                          </w:rPr>
                          <w:t>Authorised Warehouse Keepers</w:t>
                        </w:r>
                        <w:r w:rsidR="009140B8">
                          <w:rPr>
                            <w:color w:val="00B050"/>
                            <w:sz w:val="22"/>
                            <w:szCs w:val="22"/>
                          </w:rPr>
                          <w:t>’</w:t>
                        </w:r>
                        <w:r w:rsidRPr="00A869E3">
                          <w:rPr>
                            <w:sz w:val="22"/>
                            <w:szCs w:val="22"/>
                            <w:lang w:val="en-US"/>
                          </w:rPr>
                          <w:t>,</w:t>
                        </w:r>
                        <w:r w:rsidRPr="00A869E3">
                          <w:rPr>
                            <w:sz w:val="22"/>
                            <w:szCs w:val="22"/>
                          </w:rPr>
                          <w:t xml:space="preserve"> there should be no </w:t>
                        </w:r>
                        <w:r w:rsidRPr="00A869E3">
                          <w:rPr>
                            <w:sz w:val="22"/>
                            <w:szCs w:val="22"/>
                            <w:lang w:val="en-US"/>
                          </w:rPr>
                          <w:t>‘</w:t>
                        </w:r>
                        <w:r w:rsidRPr="00A869E3">
                          <w:rPr>
                            <w:sz w:val="22"/>
                            <w:szCs w:val="22"/>
                          </w:rPr>
                          <w:t>Temporary Registered</w:t>
                        </w:r>
                        <w:r w:rsidRPr="00A869E3">
                          <w:rPr>
                            <w:sz w:val="22"/>
                            <w:szCs w:val="22"/>
                            <w:lang w:val="en-US"/>
                          </w:rPr>
                          <w:t xml:space="preserve"> Consignees’</w:t>
                        </w:r>
                        <w:r w:rsidRPr="00A869E3">
                          <w:rPr>
                            <w:sz w:val="22"/>
                            <w:szCs w:val="22"/>
                          </w:rPr>
                          <w:t xml:space="preserve"> associated to the deleted economic operators.</w:t>
                        </w:r>
                      </w:p>
                      <w:p w14:paraId="7811CBBA" w14:textId="77777777" w:rsidR="00AF7619" w:rsidRPr="008C1AE7" w:rsidRDefault="00AF7619" w:rsidP="00AF7619">
                        <w:r>
                          <w:rPr>
                            <w:szCs w:val="20"/>
                            <w:lang w:val="en-US"/>
                          </w:rPr>
                          <w:t>Similarly, for ‘delete’ operations of ‘Certified Consignors’ or ‘Certified Consignees’, there should be no ‘Temporary Certified Consignees’ or ‘Temporary Certified Consignors’ respectively associated to the deleted economic operators.</w:t>
                        </w:r>
                      </w:p>
                    </w:tc>
                  </w:tr>
                </w:tbl>
                <w:p w14:paraId="694AF45C" w14:textId="77777777" w:rsidR="00AF7619" w:rsidRDefault="00AF7619" w:rsidP="00AF7619">
                  <w:pPr>
                    <w:rPr>
                      <w:szCs w:val="20"/>
                    </w:rPr>
                  </w:pPr>
                </w:p>
                <w:p w14:paraId="7B8D5D10" w14:textId="77777777" w:rsidR="00AF7619" w:rsidRPr="00876AE4" w:rsidRDefault="00AF7619" w:rsidP="00AF7619">
                  <w:pPr>
                    <w:spacing w:line="276" w:lineRule="auto"/>
                    <w:rPr>
                      <w:rFonts w:cs="Arial"/>
                      <w:szCs w:val="20"/>
                    </w:rPr>
                  </w:pPr>
                  <w:r>
                    <w:t>It shall be noted that potential discrepancies in SEED after records deletion are expected not to have an impact on the core business, because the existence and validity of all authorisations are validated during the e-AD/e-SAD validation.</w:t>
                  </w:r>
                </w:p>
              </w:tc>
            </w:tr>
            <w:tr w:rsidR="00AF7619" w:rsidRPr="00C77FDA" w14:paraId="511E6C32" w14:textId="77777777" w:rsidTr="00AF7619">
              <w:trPr>
                <w:trHeight w:val="700"/>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96555BC" w14:textId="77777777" w:rsidR="00AF7619" w:rsidRPr="00C77FDA" w:rsidRDefault="00AF7619" w:rsidP="00AF7619">
                  <w:pPr>
                    <w:spacing w:line="276" w:lineRule="auto"/>
                    <w:jc w:val="left"/>
                    <w:rPr>
                      <w:szCs w:val="20"/>
                    </w:rPr>
                  </w:pPr>
                  <w:r w:rsidRPr="00C77FDA">
                    <w:rPr>
                      <w:szCs w:val="20"/>
                    </w:rPr>
                    <w:t>Impact assessment</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F9702DC" w14:textId="77777777" w:rsidR="00AF7619" w:rsidRPr="004D315D" w:rsidRDefault="00AF7619" w:rsidP="00AF7619">
                  <w:pPr>
                    <w:spacing w:line="276" w:lineRule="auto"/>
                    <w:rPr>
                      <w:szCs w:val="22"/>
                    </w:rPr>
                  </w:pPr>
                  <w:r w:rsidRPr="004D315D">
                    <w:rPr>
                      <w:szCs w:val="22"/>
                    </w:rPr>
                    <w:t>Specification Documents:</w:t>
                  </w:r>
                </w:p>
                <w:p w14:paraId="1F558B9D" w14:textId="77777777" w:rsidR="00AF7619" w:rsidRPr="004D315D"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4D315D">
                    <w:rPr>
                      <w:rFonts w:ascii="Times New Roman" w:hAnsi="Times New Roman" w:cs="Times New Roman"/>
                      <w:sz w:val="22"/>
                      <w:szCs w:val="22"/>
                      <w:lang w:val="nn-NO"/>
                    </w:rPr>
                    <w:t>FESS Excise BPMs (Medium);</w:t>
                  </w:r>
                </w:p>
                <w:p w14:paraId="2FD9C9C6" w14:textId="77777777" w:rsidR="00AF7619" w:rsidRPr="004D315D"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4D315D">
                    <w:rPr>
                      <w:rFonts w:ascii="Times New Roman" w:hAnsi="Times New Roman" w:cs="Times New Roman"/>
                      <w:sz w:val="22"/>
                      <w:szCs w:val="22"/>
                      <w:lang w:val="nn-NO"/>
                    </w:rPr>
                    <w:t>DDNEA for EMCS Phase 4 (Medium).</w:t>
                  </w:r>
                </w:p>
              </w:tc>
            </w:tr>
            <w:tr w:rsidR="00AF7619" w:rsidRPr="00C77FDA" w14:paraId="22EF06B9" w14:textId="77777777" w:rsidTr="00AF7619">
              <w:trPr>
                <w:trHeight w:val="794"/>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729AE02" w14:textId="77777777" w:rsidR="00AF7619" w:rsidRPr="00C77FDA" w:rsidRDefault="00AF7619" w:rsidP="00AF7619">
                  <w:pPr>
                    <w:spacing w:line="276" w:lineRule="auto"/>
                    <w:jc w:val="left"/>
                    <w:rPr>
                      <w:szCs w:val="20"/>
                    </w:rPr>
                  </w:pPr>
                  <w:r w:rsidRPr="00C77FDA">
                    <w:rPr>
                      <w:szCs w:val="20"/>
                    </w:rPr>
                    <w:t>Effect of not implementing the Change</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5052F29" w14:textId="77777777" w:rsidR="00AF7619" w:rsidRPr="004D315D" w:rsidRDefault="00AF7619" w:rsidP="00AF7619">
                  <w:pPr>
                    <w:spacing w:line="276" w:lineRule="auto"/>
                    <w:rPr>
                      <w:color w:val="FF0000"/>
                      <w:szCs w:val="22"/>
                    </w:rPr>
                  </w:pPr>
                  <w:r w:rsidRPr="004D315D">
                    <w:rPr>
                      <w:szCs w:val="22"/>
                    </w:rPr>
                    <w:t xml:space="preserve">If the proposed change is not implemented, then FESS will not be updated to provide a concrete functionality for deleting Economic Operators’ data and consequently being compliant to the GDPR principles. </w:t>
                  </w:r>
                </w:p>
              </w:tc>
            </w:tr>
            <w:tr w:rsidR="00AF7619" w:rsidRPr="00C77FDA" w14:paraId="53D56677" w14:textId="77777777" w:rsidTr="00AF7619">
              <w:trPr>
                <w:trHeight w:val="324"/>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6E19DFB" w14:textId="77777777" w:rsidR="00AF7619" w:rsidRPr="00C77FDA" w:rsidRDefault="00AF7619" w:rsidP="00AF7619">
                  <w:pPr>
                    <w:spacing w:line="276" w:lineRule="auto"/>
                    <w:jc w:val="left"/>
                    <w:rPr>
                      <w:szCs w:val="20"/>
                    </w:rPr>
                  </w:pPr>
                  <w:r w:rsidRPr="00C77FDA">
                    <w:rPr>
                      <w:szCs w:val="20"/>
                    </w:rPr>
                    <w:t>Risk assessment</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876778E" w14:textId="77777777" w:rsidR="00AF7619" w:rsidRPr="004D315D" w:rsidRDefault="00AF7619" w:rsidP="00AF7619">
                  <w:pPr>
                    <w:spacing w:line="276" w:lineRule="auto"/>
                    <w:rPr>
                      <w:i/>
                      <w:color w:val="000000"/>
                      <w:szCs w:val="22"/>
                    </w:rPr>
                  </w:pPr>
                  <w:r w:rsidRPr="004D315D">
                    <w:rPr>
                      <w:szCs w:val="22"/>
                    </w:rPr>
                    <w:t>There is no risk associated with the implementation of the present RFC.</w:t>
                  </w:r>
                </w:p>
              </w:tc>
            </w:tr>
            <w:tr w:rsidR="00AF7619" w:rsidRPr="00C77FDA" w14:paraId="2D562CE7" w14:textId="77777777" w:rsidTr="00AF7619">
              <w:trPr>
                <w:trHeight w:val="339"/>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CC8C1F1" w14:textId="77777777" w:rsidR="00AF7619" w:rsidRPr="00C77FDA" w:rsidRDefault="00AF7619" w:rsidP="00AF7619">
                  <w:pPr>
                    <w:spacing w:line="276" w:lineRule="auto"/>
                    <w:jc w:val="left"/>
                    <w:rPr>
                      <w:szCs w:val="20"/>
                    </w:rPr>
                  </w:pPr>
                  <w:r w:rsidRPr="00C77FDA">
                    <w:rPr>
                      <w:szCs w:val="20"/>
                    </w:rPr>
                    <w:t>Deployment approach</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CC504CD" w14:textId="77777777" w:rsidR="00AF7619" w:rsidRPr="004D315D" w:rsidRDefault="00AF7619" w:rsidP="00AF7619">
                  <w:pPr>
                    <w:tabs>
                      <w:tab w:val="center" w:pos="3221"/>
                    </w:tabs>
                    <w:spacing w:line="276" w:lineRule="auto"/>
                    <w:rPr>
                      <w:color w:val="000000"/>
                      <w:szCs w:val="22"/>
                    </w:rPr>
                  </w:pPr>
                  <w:r w:rsidRPr="004D315D">
                    <w:rPr>
                      <w:color w:val="000000"/>
                      <w:szCs w:val="22"/>
                    </w:rPr>
                    <w:t>The deployment approach is addressed in the downstream DDNEA RFC.</w:t>
                  </w:r>
                </w:p>
              </w:tc>
            </w:tr>
            <w:tr w:rsidR="00AF7619" w:rsidRPr="00C77FDA" w14:paraId="4FFCD49F" w14:textId="77777777" w:rsidTr="00AF7619">
              <w:trPr>
                <w:trHeight w:val="573"/>
              </w:trPr>
              <w:tc>
                <w:tcPr>
                  <w:tcW w:w="2267"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E055A48" w14:textId="77777777" w:rsidR="00AF7619" w:rsidRPr="00C77FDA" w:rsidRDefault="00AF7619" w:rsidP="00AF7619">
                  <w:pPr>
                    <w:spacing w:line="276" w:lineRule="auto"/>
                    <w:jc w:val="left"/>
                    <w:rPr>
                      <w:szCs w:val="20"/>
                    </w:rPr>
                  </w:pPr>
                  <w:r w:rsidRPr="00C77FDA">
                    <w:rPr>
                      <w:szCs w:val="20"/>
                    </w:rPr>
                    <w:t>Reference to other RFCs</w:t>
                  </w:r>
                </w:p>
              </w:tc>
              <w:tc>
                <w:tcPr>
                  <w:tcW w:w="6658"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E65571F" w14:textId="77777777" w:rsidR="00AF7619" w:rsidRPr="004D315D" w:rsidRDefault="00AF7619" w:rsidP="00AF7619">
                  <w:pPr>
                    <w:pStyle w:val="Bulleted1"/>
                    <w:numPr>
                      <w:ilvl w:val="0"/>
                      <w:numId w:val="26"/>
                    </w:numPr>
                    <w:spacing w:after="60" w:line="276" w:lineRule="auto"/>
                    <w:contextualSpacing/>
                    <w:rPr>
                      <w:rFonts w:ascii="Times New Roman" w:hAnsi="Times New Roman" w:cs="Times New Roman"/>
                      <w:sz w:val="22"/>
                      <w:szCs w:val="22"/>
                    </w:rPr>
                  </w:pPr>
                  <w:r w:rsidRPr="004D315D">
                    <w:rPr>
                      <w:rFonts w:ascii="Times New Roman" w:hAnsi="Times New Roman" w:cs="Times New Roman"/>
                      <w:b/>
                      <w:sz w:val="22"/>
                      <w:szCs w:val="22"/>
                    </w:rPr>
                    <w:t xml:space="preserve">Parent RFCs: </w:t>
                  </w:r>
                  <w:r w:rsidRPr="004D315D">
                    <w:rPr>
                      <w:rFonts w:ascii="Times New Roman" w:hAnsi="Times New Roman" w:cs="Times New Roman"/>
                      <w:sz w:val="22"/>
                      <w:szCs w:val="22"/>
                    </w:rPr>
                    <w:t>-;</w:t>
                  </w:r>
                </w:p>
                <w:p w14:paraId="60CC075E" w14:textId="77777777" w:rsidR="00AF7619" w:rsidRPr="004D315D" w:rsidRDefault="00AF7619" w:rsidP="00AF7619">
                  <w:pPr>
                    <w:pStyle w:val="Bulleted1"/>
                    <w:numPr>
                      <w:ilvl w:val="0"/>
                      <w:numId w:val="26"/>
                    </w:numPr>
                    <w:spacing w:after="60" w:line="276" w:lineRule="auto"/>
                    <w:contextualSpacing/>
                    <w:rPr>
                      <w:rFonts w:ascii="Times New Roman" w:hAnsi="Times New Roman" w:cs="Times New Roman"/>
                      <w:color w:val="000000"/>
                      <w:sz w:val="22"/>
                      <w:szCs w:val="22"/>
                    </w:rPr>
                  </w:pPr>
                  <w:r w:rsidRPr="004D315D">
                    <w:rPr>
                      <w:rFonts w:ascii="Times New Roman" w:hAnsi="Times New Roman" w:cs="Times New Roman"/>
                      <w:b/>
                      <w:sz w:val="22"/>
                      <w:szCs w:val="22"/>
                    </w:rPr>
                    <w:t>Children RFCs:</w:t>
                  </w:r>
                  <w:r w:rsidRPr="004D315D">
                    <w:rPr>
                      <w:rFonts w:ascii="Times New Roman" w:hAnsi="Times New Roman" w:cs="Times New Roman"/>
                      <w:sz w:val="22"/>
                      <w:szCs w:val="22"/>
                    </w:rPr>
                    <w:t xml:space="preserve"> DDNEA-P4-305;</w:t>
                  </w:r>
                </w:p>
                <w:p w14:paraId="0E438974" w14:textId="77777777" w:rsidR="00AF7619" w:rsidRPr="004D315D" w:rsidRDefault="00AF7619" w:rsidP="00AF7619">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D315D">
                    <w:rPr>
                      <w:rFonts w:ascii="Times New Roman" w:hAnsi="Times New Roman" w:cs="Times New Roman"/>
                      <w:b/>
                      <w:sz w:val="22"/>
                      <w:szCs w:val="22"/>
                    </w:rPr>
                    <w:t xml:space="preserve">Other RFCs: </w:t>
                  </w:r>
                  <w:r w:rsidRPr="004D315D">
                    <w:rPr>
                      <w:rFonts w:ascii="Times New Roman" w:hAnsi="Times New Roman" w:cs="Times New Roman"/>
                      <w:sz w:val="22"/>
                      <w:szCs w:val="22"/>
                    </w:rPr>
                    <w:t>-.</w:t>
                  </w:r>
                </w:p>
              </w:tc>
            </w:tr>
          </w:tbl>
          <w:p w14:paraId="3175BB6B" w14:textId="77777777" w:rsidR="00AF7619" w:rsidRPr="00C77FDA" w:rsidRDefault="00AF7619" w:rsidP="00AF7619">
            <w:pPr>
              <w:spacing w:after="0"/>
              <w:jc w:val="left"/>
              <w:rPr>
                <w:szCs w:val="20"/>
                <w:lang w:val="en-US"/>
              </w:rPr>
            </w:pPr>
          </w:p>
        </w:tc>
      </w:tr>
      <w:tr w:rsidR="00AF7619" w14:paraId="212C231F"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149E078" w14:textId="77777777" w:rsidR="00AF7619" w:rsidRPr="00C77FDA" w:rsidRDefault="00AF7619" w:rsidP="00AF7619">
            <w:pPr>
              <w:spacing w:line="276" w:lineRule="auto"/>
              <w:rPr>
                <w:b/>
                <w:szCs w:val="20"/>
              </w:rPr>
            </w:pPr>
            <w:r w:rsidRPr="00C77FDA">
              <w:rPr>
                <w:b/>
                <w:szCs w:val="20"/>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C77FDA" w14:paraId="72BEC0D1"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350E2D" w14:textId="77777777" w:rsidR="00AF7619" w:rsidRPr="00C77FDA" w:rsidRDefault="00AF7619" w:rsidP="00AF7619">
                  <w:pPr>
                    <w:spacing w:line="276" w:lineRule="auto"/>
                    <w:jc w:val="left"/>
                    <w:rPr>
                      <w:szCs w:val="20"/>
                    </w:rPr>
                  </w:pPr>
                  <w:r w:rsidRPr="00C77FDA">
                    <w:rPr>
                      <w:szCs w:val="20"/>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6D78C4" w14:textId="77777777" w:rsidR="00AF7619" w:rsidRPr="00C77FDA" w:rsidRDefault="00AF7619" w:rsidP="00AF7619">
                  <w:pPr>
                    <w:spacing w:line="276" w:lineRule="auto"/>
                    <w:rPr>
                      <w:szCs w:val="20"/>
                    </w:rPr>
                  </w:pPr>
                  <w:r w:rsidRPr="00C77FDA">
                    <w:rPr>
                      <w:szCs w:val="20"/>
                    </w:rPr>
                    <w:t>N/A</w:t>
                  </w:r>
                </w:p>
              </w:tc>
            </w:tr>
            <w:tr w:rsidR="00AF7619" w:rsidRPr="00C77FDA" w14:paraId="6D4084D9"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AF810AB" w14:textId="77777777" w:rsidR="00AF7619" w:rsidRPr="00C77FDA" w:rsidRDefault="00AF7619" w:rsidP="00AF7619">
                  <w:pPr>
                    <w:spacing w:line="276" w:lineRule="auto"/>
                    <w:jc w:val="left"/>
                    <w:rPr>
                      <w:szCs w:val="20"/>
                    </w:rPr>
                  </w:pPr>
                  <w:r w:rsidRPr="00C77FDA">
                    <w:rPr>
                      <w:szCs w:val="20"/>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9A44038" w14:textId="77777777" w:rsidR="00AF7619" w:rsidRPr="00C77FDA" w:rsidRDefault="00AF7619" w:rsidP="00AF7619">
                  <w:pPr>
                    <w:spacing w:line="276" w:lineRule="auto"/>
                    <w:rPr>
                      <w:szCs w:val="20"/>
                    </w:rPr>
                  </w:pPr>
                  <w:r w:rsidRPr="00C77FDA">
                    <w:rPr>
                      <w:szCs w:val="20"/>
                    </w:rPr>
                    <w:t>N/A</w:t>
                  </w:r>
                </w:p>
              </w:tc>
            </w:tr>
          </w:tbl>
          <w:p w14:paraId="5F35773C" w14:textId="77777777" w:rsidR="00AF7619" w:rsidRPr="00C77FDA" w:rsidRDefault="00AF7619" w:rsidP="00AF7619">
            <w:pPr>
              <w:spacing w:after="0"/>
              <w:jc w:val="left"/>
              <w:rPr>
                <w:szCs w:val="20"/>
                <w:lang w:val="en-US"/>
              </w:rPr>
            </w:pPr>
          </w:p>
        </w:tc>
      </w:tr>
      <w:tr w:rsidR="00AF7619" w14:paraId="3030160E"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54C2C70" w14:textId="77777777" w:rsidR="00AF7619" w:rsidRPr="00C77FDA" w:rsidRDefault="00AF7619" w:rsidP="00AF7619">
            <w:pPr>
              <w:spacing w:line="276" w:lineRule="auto"/>
              <w:rPr>
                <w:b/>
                <w:szCs w:val="20"/>
              </w:rPr>
            </w:pPr>
            <w:r w:rsidRPr="00C77FDA">
              <w:rPr>
                <w:b/>
                <w:szCs w:val="20"/>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AF7619" w:rsidRPr="00C77FDA" w14:paraId="10C96C26" w14:textId="77777777" w:rsidTr="00AF7619">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5185CD" w14:textId="77777777" w:rsidR="00AF7619" w:rsidRPr="00C77FDA" w:rsidRDefault="00AF7619" w:rsidP="00AF7619">
                  <w:pPr>
                    <w:spacing w:line="276" w:lineRule="auto"/>
                    <w:jc w:val="left"/>
                    <w:rPr>
                      <w:szCs w:val="20"/>
                    </w:rPr>
                  </w:pPr>
                  <w:r w:rsidRPr="00C77FDA">
                    <w:rPr>
                      <w:szCs w:val="20"/>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4086DD65" w14:textId="77777777" w:rsidR="00AF7619" w:rsidRPr="00C77FDA" w:rsidRDefault="00AF7619" w:rsidP="00AF7619">
                  <w:pPr>
                    <w:numPr>
                      <w:ilvl w:val="0"/>
                      <w:numId w:val="25"/>
                    </w:numPr>
                    <w:spacing w:line="276" w:lineRule="auto"/>
                    <w:rPr>
                      <w:szCs w:val="20"/>
                    </w:rPr>
                  </w:pPr>
                  <w:r w:rsidRPr="00C77FDA">
                    <w:rPr>
                      <w:b/>
                      <w:szCs w:val="20"/>
                    </w:rPr>
                    <w:t>Category of the Change: Review;</w:t>
                  </w:r>
                </w:p>
                <w:p w14:paraId="10E82FF4" w14:textId="77777777" w:rsidR="00AF7619" w:rsidRPr="00C77FDA" w:rsidRDefault="00AF7619" w:rsidP="00AF7619">
                  <w:pPr>
                    <w:numPr>
                      <w:ilvl w:val="0"/>
                      <w:numId w:val="25"/>
                    </w:numPr>
                    <w:spacing w:line="276" w:lineRule="auto"/>
                    <w:rPr>
                      <w:szCs w:val="20"/>
                    </w:rPr>
                  </w:pPr>
                  <w:r w:rsidRPr="00C77FDA">
                    <w:rPr>
                      <w:b/>
                      <w:szCs w:val="20"/>
                    </w:rPr>
                    <w:t>Approval process:</w:t>
                  </w:r>
                </w:p>
                <w:p w14:paraId="36846953" w14:textId="0AFD3127" w:rsidR="00AF7619" w:rsidRPr="00C77FDA" w:rsidRDefault="00AF7619" w:rsidP="00AF7619">
                  <w:pPr>
                    <w:pStyle w:val="ad"/>
                    <w:numPr>
                      <w:ilvl w:val="0"/>
                      <w:numId w:val="46"/>
                    </w:numPr>
                    <w:spacing w:line="276" w:lineRule="auto"/>
                    <w:contextualSpacing w:val="0"/>
                    <w:rPr>
                      <w:szCs w:val="20"/>
                      <w:lang w:val="en-US"/>
                    </w:rPr>
                  </w:pPr>
                  <w:r w:rsidRPr="00C77FDA">
                    <w:rPr>
                      <w:b/>
                      <w:szCs w:val="20"/>
                      <w:lang w:val="en-US"/>
                    </w:rPr>
                    <w:t>The Change is authori</w:t>
                  </w:r>
                  <w:r w:rsidR="00BE2EB2">
                    <w:rPr>
                      <w:b/>
                      <w:szCs w:val="20"/>
                      <w:lang w:val="en-US"/>
                    </w:rPr>
                    <w:t>s</w:t>
                  </w:r>
                  <w:r w:rsidRPr="00C77FDA">
                    <w:rPr>
                      <w:b/>
                      <w:szCs w:val="20"/>
                      <w:lang w:val="en-US"/>
                    </w:rPr>
                    <w:t>ed for approval by the CAB.</w:t>
                  </w:r>
                </w:p>
              </w:tc>
            </w:tr>
            <w:tr w:rsidR="00AF7619" w:rsidRPr="00C77FDA" w14:paraId="6ED8EEDA" w14:textId="77777777" w:rsidTr="00AF7619">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469CDD" w14:textId="77777777" w:rsidR="00AF7619" w:rsidRPr="00C77FDA" w:rsidRDefault="00AF7619" w:rsidP="00AF7619">
                  <w:pPr>
                    <w:spacing w:line="276" w:lineRule="auto"/>
                    <w:jc w:val="left"/>
                    <w:rPr>
                      <w:szCs w:val="20"/>
                    </w:rPr>
                  </w:pPr>
                  <w:r w:rsidRPr="00C77FDA">
                    <w:rPr>
                      <w:szCs w:val="20"/>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21FC8076" w14:textId="77777777" w:rsidR="00AF7619" w:rsidRPr="00C77FDA" w:rsidRDefault="00AF7619" w:rsidP="00AF7619">
                  <w:pPr>
                    <w:spacing w:line="276" w:lineRule="auto"/>
                    <w:rPr>
                      <w:szCs w:val="20"/>
                    </w:rPr>
                  </w:pPr>
                  <w:r>
                    <w:rPr>
                      <w:szCs w:val="20"/>
                    </w:rPr>
                    <w:t>N/A</w:t>
                  </w:r>
                </w:p>
              </w:tc>
            </w:tr>
            <w:tr w:rsidR="00AF7619" w:rsidRPr="00C77FDA" w14:paraId="4691990D" w14:textId="77777777" w:rsidTr="00AF7619">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350260C" w14:textId="77777777" w:rsidR="00AF7619" w:rsidRPr="00C77FDA" w:rsidRDefault="00AF7619" w:rsidP="00AF7619">
                  <w:pPr>
                    <w:spacing w:line="276" w:lineRule="auto"/>
                    <w:jc w:val="left"/>
                    <w:rPr>
                      <w:szCs w:val="20"/>
                    </w:rPr>
                  </w:pPr>
                  <w:r w:rsidRPr="00C77FDA">
                    <w:rPr>
                      <w:szCs w:val="20"/>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04D04FCA" w14:textId="77777777" w:rsidR="00AF7619" w:rsidRPr="00B50F12" w:rsidRDefault="00AF7619" w:rsidP="00AF7619">
                  <w:pPr>
                    <w:spacing w:line="276" w:lineRule="auto"/>
                    <w:rPr>
                      <w:szCs w:val="20"/>
                      <w:highlight w:val="yellow"/>
                    </w:rPr>
                  </w:pPr>
                  <w:r>
                    <w:rPr>
                      <w:szCs w:val="20"/>
                    </w:rPr>
                    <w:t>Written approval procedure via e-mail on 30/06/2020.</w:t>
                  </w:r>
                </w:p>
              </w:tc>
            </w:tr>
          </w:tbl>
          <w:p w14:paraId="5AA9690E" w14:textId="77777777" w:rsidR="00AF7619" w:rsidRPr="00C77FDA" w:rsidRDefault="00AF7619" w:rsidP="00AF7619">
            <w:pPr>
              <w:spacing w:after="0"/>
              <w:jc w:val="left"/>
              <w:rPr>
                <w:szCs w:val="20"/>
                <w:lang w:val="en-US"/>
              </w:rPr>
            </w:pPr>
          </w:p>
        </w:tc>
      </w:tr>
      <w:tr w:rsidR="00AF7619" w14:paraId="739DC587"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FCAD401" w14:textId="77777777" w:rsidR="00AF7619" w:rsidRPr="00C77FDA" w:rsidRDefault="00AF7619" w:rsidP="00AF7619">
            <w:pPr>
              <w:spacing w:line="276" w:lineRule="auto"/>
              <w:rPr>
                <w:b/>
                <w:szCs w:val="20"/>
              </w:rPr>
            </w:pPr>
            <w:r w:rsidRPr="00C77FDA">
              <w:rPr>
                <w:b/>
                <w:szCs w:val="20"/>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C77FDA" w14:paraId="57A329F6"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33F7B0" w14:textId="77777777" w:rsidR="00AF7619" w:rsidRPr="00C77FDA" w:rsidRDefault="00AF7619" w:rsidP="00AF7619">
                  <w:pPr>
                    <w:spacing w:line="276" w:lineRule="auto"/>
                    <w:jc w:val="left"/>
                    <w:rPr>
                      <w:szCs w:val="20"/>
                    </w:rPr>
                  </w:pPr>
                  <w:r w:rsidRPr="00C77FDA">
                    <w:rPr>
                      <w:szCs w:val="20"/>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BB20629" w14:textId="77777777" w:rsidR="00AF7619" w:rsidRPr="00C77FDA" w:rsidRDefault="00AF7619" w:rsidP="00AF7619">
                  <w:pPr>
                    <w:spacing w:line="276" w:lineRule="auto"/>
                    <w:rPr>
                      <w:szCs w:val="20"/>
                    </w:rPr>
                  </w:pPr>
                  <w:r w:rsidRPr="00C77FDA">
                    <w:rPr>
                      <w:color w:val="000000" w:themeColor="text1"/>
                      <w:szCs w:val="20"/>
                    </w:rPr>
                    <w:t>TBD</w:t>
                  </w:r>
                </w:p>
              </w:tc>
            </w:tr>
            <w:tr w:rsidR="00AF7619" w:rsidRPr="00C77FDA" w14:paraId="3C3C63C5" w14:textId="77777777" w:rsidTr="00AF7619">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8D9EC1" w14:textId="77777777" w:rsidR="00AF7619" w:rsidRPr="00C77FDA" w:rsidRDefault="00AF7619" w:rsidP="00AF7619">
                  <w:pPr>
                    <w:spacing w:line="276" w:lineRule="auto"/>
                    <w:jc w:val="left"/>
                    <w:rPr>
                      <w:szCs w:val="20"/>
                    </w:rPr>
                  </w:pPr>
                  <w:r w:rsidRPr="00C77FDA">
                    <w:rPr>
                      <w:szCs w:val="20"/>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9102A88" w14:textId="77777777" w:rsidR="00AF7619" w:rsidRPr="008C611E" w:rsidRDefault="00AF7619" w:rsidP="00AF7619">
                  <w:pPr>
                    <w:spacing w:line="276" w:lineRule="auto"/>
                    <w:rPr>
                      <w:szCs w:val="20"/>
                    </w:rPr>
                  </w:pPr>
                  <w:r>
                    <w:rPr>
                      <w:color w:val="000000" w:themeColor="text1"/>
                      <w:szCs w:val="20"/>
                    </w:rPr>
                    <w:t>13/02/2023</w:t>
                  </w:r>
                </w:p>
              </w:tc>
            </w:tr>
            <w:tr w:rsidR="00AF7619" w:rsidRPr="00C77FDA" w14:paraId="12C760F8"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3CC5787" w14:textId="77777777" w:rsidR="00AF7619" w:rsidRPr="00C77FDA" w:rsidRDefault="00AF7619" w:rsidP="00AF7619">
                  <w:pPr>
                    <w:spacing w:line="276" w:lineRule="auto"/>
                    <w:jc w:val="left"/>
                    <w:rPr>
                      <w:szCs w:val="20"/>
                    </w:rPr>
                  </w:pPr>
                  <w:r w:rsidRPr="00C77FDA">
                    <w:rPr>
                      <w:szCs w:val="20"/>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146C384" w14:textId="77777777" w:rsidR="00AF7619" w:rsidRPr="00C77FDA" w:rsidRDefault="00AF7619" w:rsidP="00AF7619">
                  <w:pPr>
                    <w:spacing w:line="276" w:lineRule="auto"/>
                    <w:rPr>
                      <w:szCs w:val="20"/>
                    </w:rPr>
                  </w:pPr>
                  <w:r w:rsidRPr="00C77FDA">
                    <w:rPr>
                      <w:szCs w:val="20"/>
                    </w:rPr>
                    <w:t>TBD</w:t>
                  </w:r>
                </w:p>
              </w:tc>
            </w:tr>
          </w:tbl>
          <w:p w14:paraId="05DFBE8C" w14:textId="77777777" w:rsidR="00AF7619" w:rsidRPr="00C77FDA" w:rsidRDefault="00AF7619" w:rsidP="00AF7619">
            <w:pPr>
              <w:spacing w:after="0"/>
              <w:jc w:val="left"/>
              <w:rPr>
                <w:szCs w:val="20"/>
                <w:lang w:val="en-US"/>
              </w:rPr>
            </w:pPr>
          </w:p>
        </w:tc>
      </w:tr>
      <w:tr w:rsidR="00AF7619" w14:paraId="3678183D"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6AFCB3D" w14:textId="77777777" w:rsidR="00AF7619" w:rsidRPr="00C77FDA" w:rsidRDefault="00AF7619" w:rsidP="00AF7619">
            <w:pPr>
              <w:spacing w:line="276" w:lineRule="auto"/>
              <w:rPr>
                <w:b/>
                <w:szCs w:val="20"/>
              </w:rPr>
            </w:pPr>
            <w:r w:rsidRPr="00C77FDA">
              <w:rPr>
                <w:b/>
                <w:szCs w:val="20"/>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C77FDA" w14:paraId="65B76B09"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149058" w14:textId="77777777" w:rsidR="00AF7619" w:rsidRPr="00C77FDA" w:rsidRDefault="00AF7619" w:rsidP="00AF7619">
                  <w:pPr>
                    <w:spacing w:line="276" w:lineRule="auto"/>
                    <w:jc w:val="left"/>
                    <w:rPr>
                      <w:szCs w:val="20"/>
                    </w:rPr>
                  </w:pPr>
                  <w:r w:rsidRPr="00C77FDA">
                    <w:rPr>
                      <w:szCs w:val="20"/>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CF247C0" w14:textId="77777777" w:rsidR="00AF7619" w:rsidRPr="00C77FDA" w:rsidRDefault="00AF7619" w:rsidP="00AF7619">
                  <w:pPr>
                    <w:spacing w:line="276" w:lineRule="auto"/>
                    <w:rPr>
                      <w:szCs w:val="20"/>
                    </w:rPr>
                  </w:pPr>
                  <w:r>
                    <w:rPr>
                      <w:szCs w:val="20"/>
                    </w:rPr>
                    <w:t>N/A</w:t>
                  </w:r>
                </w:p>
              </w:tc>
            </w:tr>
            <w:tr w:rsidR="00AF7619" w:rsidRPr="00C77FDA" w14:paraId="204729C5"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89233C0" w14:textId="77777777" w:rsidR="00AF7619" w:rsidRPr="00C77FDA" w:rsidRDefault="00AF7619" w:rsidP="00AF7619">
                  <w:pPr>
                    <w:spacing w:line="276" w:lineRule="auto"/>
                    <w:jc w:val="left"/>
                    <w:rPr>
                      <w:szCs w:val="20"/>
                    </w:rPr>
                  </w:pPr>
                  <w:r w:rsidRPr="00C77FDA">
                    <w:rPr>
                      <w:szCs w:val="20"/>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BD833C7" w14:textId="77777777" w:rsidR="00AF7619" w:rsidRPr="00C77FDA" w:rsidRDefault="00AF7619" w:rsidP="00AF7619">
                  <w:pPr>
                    <w:spacing w:line="276" w:lineRule="auto"/>
                    <w:rPr>
                      <w:szCs w:val="20"/>
                    </w:rPr>
                  </w:pPr>
                  <w:r>
                    <w:rPr>
                      <w:szCs w:val="20"/>
                    </w:rPr>
                    <w:t>N/A</w:t>
                  </w:r>
                </w:p>
              </w:tc>
            </w:tr>
          </w:tbl>
          <w:p w14:paraId="651A2130" w14:textId="77777777" w:rsidR="00AF7619" w:rsidRPr="00C77FDA" w:rsidRDefault="00AF7619" w:rsidP="00AF7619">
            <w:pPr>
              <w:spacing w:after="0"/>
              <w:jc w:val="left"/>
              <w:rPr>
                <w:szCs w:val="20"/>
                <w:lang w:val="en-US"/>
              </w:rPr>
            </w:pPr>
          </w:p>
        </w:tc>
      </w:tr>
    </w:tbl>
    <w:p w14:paraId="3846A1EB" w14:textId="77777777" w:rsidR="00AF7619" w:rsidRDefault="00AF7619" w:rsidP="00AF7619"/>
    <w:p w14:paraId="08BE9256" w14:textId="77777777" w:rsidR="00AF7619" w:rsidRPr="006F5F22" w:rsidRDefault="00AF7619" w:rsidP="00AF7619"/>
    <w:p w14:paraId="1200982E" w14:textId="77777777" w:rsidR="00AF7619" w:rsidRDefault="00AF7619" w:rsidP="00AF7619"/>
    <w:bookmarkEnd w:id="57"/>
    <w:p w14:paraId="3BDAD342" w14:textId="77777777" w:rsidR="00AF7619" w:rsidRDefault="00AF7619" w:rsidP="00AF7619">
      <w:pPr>
        <w:spacing w:after="0" w:line="240" w:lineRule="auto"/>
        <w:jc w:val="left"/>
        <w:rPr>
          <w:b/>
          <w:smallCaps/>
          <w:sz w:val="32"/>
          <w:lang w:eastAsia="ko-KR"/>
        </w:rPr>
      </w:pPr>
      <w:r>
        <w:rPr>
          <w:b/>
          <w:smallCaps/>
          <w:sz w:val="32"/>
          <w:lang w:eastAsia="ko-KR"/>
        </w:rPr>
        <w:br w:type="page"/>
      </w:r>
    </w:p>
    <w:p w14:paraId="54E76DCE" w14:textId="77777777" w:rsidR="00AF7619" w:rsidRPr="00A0488F" w:rsidRDefault="00AF7619" w:rsidP="00AF7619">
      <w:pPr>
        <w:pStyle w:val="4"/>
        <w:rPr>
          <w:rFonts w:cs="Arial"/>
          <w:bCs/>
          <w:szCs w:val="22"/>
        </w:rPr>
      </w:pPr>
      <w:bookmarkStart w:id="58" w:name="_Toc416096177"/>
      <w:bookmarkStart w:id="59" w:name="_Toc466643813"/>
      <w:r w:rsidRPr="00A0488F">
        <w:rPr>
          <w:rFonts w:cs="Arial"/>
          <w:bCs/>
          <w:szCs w:val="22"/>
        </w:rPr>
        <w:t>FESS-</w:t>
      </w:r>
      <w:r>
        <w:rPr>
          <w:rFonts w:cs="Arial"/>
          <w:bCs/>
          <w:szCs w:val="22"/>
        </w:rPr>
        <w:t>271</w:t>
      </w:r>
      <w:r w:rsidRPr="00A0488F">
        <w:rPr>
          <w:rFonts w:cs="Arial"/>
          <w:bCs/>
          <w:szCs w:val="22"/>
        </w:rPr>
        <w:t xml:space="preserve"> – </w:t>
      </w:r>
      <w:bookmarkEnd w:id="58"/>
      <w:bookmarkEnd w:id="59"/>
      <w:r w:rsidRPr="00A0488F">
        <w:rPr>
          <w:rFonts w:cs="Arial"/>
          <w:szCs w:val="22"/>
        </w:rPr>
        <w:t>Inclusion of CN Code ‘15180095’ in EMCS</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AF7619" w:rsidRPr="00593D4F" w14:paraId="3FF251FC"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D6C6814" w14:textId="77777777" w:rsidR="00AF7619" w:rsidRPr="00A0488F" w:rsidRDefault="00AF7619" w:rsidP="00AF7619">
            <w:pPr>
              <w:spacing w:line="276" w:lineRule="auto"/>
              <w:rPr>
                <w:b/>
                <w:szCs w:val="20"/>
              </w:rPr>
            </w:pPr>
            <w:r w:rsidRPr="00A0488F">
              <w:rPr>
                <w:b/>
                <w:szCs w:val="20"/>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AF7619" w:rsidRPr="00A0488F" w14:paraId="40D2A89B" w14:textId="77777777" w:rsidTr="00AF7619">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E1A4DA" w14:textId="77777777" w:rsidR="00AF7619" w:rsidRPr="00A0488F" w:rsidRDefault="00AF7619" w:rsidP="00AF7619">
                  <w:pPr>
                    <w:spacing w:line="276" w:lineRule="auto"/>
                    <w:jc w:val="left"/>
                    <w:rPr>
                      <w:szCs w:val="20"/>
                    </w:rPr>
                  </w:pPr>
                  <w:r w:rsidRPr="00A0488F">
                    <w:rPr>
                      <w:szCs w:val="20"/>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57E1404" w14:textId="77777777" w:rsidR="00AF7619" w:rsidRPr="00A0488F" w:rsidRDefault="00AF7619" w:rsidP="00AF7619">
                  <w:pPr>
                    <w:spacing w:line="276" w:lineRule="auto"/>
                    <w:rPr>
                      <w:szCs w:val="20"/>
                    </w:rPr>
                  </w:pPr>
                  <w:r w:rsidRPr="00A0488F">
                    <w:rPr>
                      <w:bCs/>
                      <w:szCs w:val="20"/>
                    </w:rPr>
                    <w:t>FESS-271</w:t>
                  </w:r>
                </w:p>
              </w:tc>
            </w:tr>
            <w:tr w:rsidR="00AF7619" w:rsidRPr="00A0488F" w14:paraId="49E10066"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9B2343" w14:textId="77777777" w:rsidR="00AF7619" w:rsidRPr="00A0488F" w:rsidRDefault="00AF7619" w:rsidP="00AF7619">
                  <w:pPr>
                    <w:spacing w:line="276" w:lineRule="auto"/>
                    <w:jc w:val="left"/>
                    <w:rPr>
                      <w:szCs w:val="20"/>
                    </w:rPr>
                  </w:pPr>
                  <w:r w:rsidRPr="00A0488F">
                    <w:rPr>
                      <w:szCs w:val="20"/>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A4C332" w14:textId="77777777" w:rsidR="00AF7619" w:rsidRPr="00A0488F" w:rsidRDefault="00AF7619" w:rsidP="00AF7619">
                  <w:pPr>
                    <w:tabs>
                      <w:tab w:val="left" w:pos="1305"/>
                    </w:tabs>
                    <w:spacing w:line="276" w:lineRule="auto"/>
                    <w:rPr>
                      <w:szCs w:val="20"/>
                    </w:rPr>
                  </w:pPr>
                  <w:r>
                    <w:rPr>
                      <w:szCs w:val="20"/>
                    </w:rPr>
                    <w:t>Accepted</w:t>
                  </w:r>
                </w:p>
              </w:tc>
            </w:tr>
            <w:tr w:rsidR="00AF7619" w:rsidRPr="00A0488F" w14:paraId="7AB4107F"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D91B7A" w14:textId="77777777" w:rsidR="00AF7619" w:rsidRPr="00A0488F" w:rsidRDefault="00AF7619" w:rsidP="00AF7619">
                  <w:pPr>
                    <w:spacing w:line="276" w:lineRule="auto"/>
                    <w:jc w:val="left"/>
                    <w:rPr>
                      <w:szCs w:val="20"/>
                    </w:rPr>
                  </w:pPr>
                  <w:r w:rsidRPr="00A0488F">
                    <w:rPr>
                      <w:szCs w:val="20"/>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FFE9AB" w14:textId="77777777" w:rsidR="00AF7619" w:rsidRPr="00A0488F" w:rsidRDefault="00AF7619" w:rsidP="00AF7619">
                  <w:pPr>
                    <w:spacing w:line="276" w:lineRule="auto"/>
                    <w:rPr>
                      <w:szCs w:val="20"/>
                    </w:rPr>
                  </w:pPr>
                  <w:r w:rsidRPr="00A0488F">
                    <w:rPr>
                      <w:szCs w:val="20"/>
                    </w:rPr>
                    <w:t>Legislation Alignment</w:t>
                  </w:r>
                </w:p>
              </w:tc>
            </w:tr>
            <w:tr w:rsidR="00AF7619" w:rsidRPr="00A0488F" w14:paraId="041E6F25"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E9CDFF" w14:textId="77777777" w:rsidR="00AF7619" w:rsidRPr="00A0488F" w:rsidRDefault="00AF7619" w:rsidP="00AF7619">
                  <w:pPr>
                    <w:spacing w:line="276" w:lineRule="auto"/>
                    <w:jc w:val="left"/>
                    <w:rPr>
                      <w:szCs w:val="20"/>
                    </w:rPr>
                  </w:pPr>
                  <w:r w:rsidRPr="00A0488F">
                    <w:rPr>
                      <w:szCs w:val="20"/>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90A532" w14:textId="77777777" w:rsidR="00AF7619" w:rsidRPr="00A0488F" w:rsidRDefault="00AF7619" w:rsidP="00AF7619">
                  <w:pPr>
                    <w:spacing w:line="276" w:lineRule="auto"/>
                    <w:rPr>
                      <w:szCs w:val="20"/>
                    </w:rPr>
                  </w:pPr>
                  <w:r w:rsidRPr="00A0488F">
                    <w:rPr>
                      <w:szCs w:val="20"/>
                    </w:rPr>
                    <w:t>IM382502</w:t>
                  </w:r>
                </w:p>
              </w:tc>
            </w:tr>
            <w:tr w:rsidR="00AF7619" w:rsidRPr="00A0488F" w14:paraId="5A5BE7D4"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9A9B36" w14:textId="77777777" w:rsidR="00AF7619" w:rsidRPr="00A0488F" w:rsidRDefault="00AF7619" w:rsidP="00AF7619">
                  <w:pPr>
                    <w:spacing w:line="276" w:lineRule="auto"/>
                    <w:jc w:val="left"/>
                    <w:rPr>
                      <w:szCs w:val="20"/>
                    </w:rPr>
                  </w:pPr>
                  <w:r w:rsidRPr="00A0488F">
                    <w:rPr>
                      <w:szCs w:val="20"/>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C412602" w14:textId="77777777" w:rsidR="00AF7619" w:rsidRPr="00A0488F" w:rsidRDefault="00AF7619" w:rsidP="00AF7619">
                  <w:pPr>
                    <w:spacing w:line="276" w:lineRule="auto"/>
                    <w:rPr>
                      <w:szCs w:val="20"/>
                    </w:rPr>
                  </w:pPr>
                  <w:r w:rsidRPr="00A0488F">
                    <w:rPr>
                      <w:color w:val="000000"/>
                      <w:szCs w:val="20"/>
                      <w:lang w:eastAsia="el-GR"/>
                    </w:rPr>
                    <w:t>N/A</w:t>
                  </w:r>
                </w:p>
              </w:tc>
            </w:tr>
            <w:tr w:rsidR="00AF7619" w:rsidRPr="00A0488F" w14:paraId="1FE007F7"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D98656" w14:textId="77777777" w:rsidR="00AF7619" w:rsidRPr="00A0488F" w:rsidRDefault="00AF7619" w:rsidP="00AF7619">
                  <w:pPr>
                    <w:spacing w:line="276" w:lineRule="auto"/>
                    <w:jc w:val="left"/>
                    <w:rPr>
                      <w:szCs w:val="20"/>
                    </w:rPr>
                  </w:pPr>
                  <w:r w:rsidRPr="00A0488F">
                    <w:rPr>
                      <w:szCs w:val="20"/>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034E4F" w14:textId="77777777" w:rsidR="00AF7619" w:rsidRPr="00AF7619" w:rsidRDefault="00AF7619" w:rsidP="00AF7619">
                  <w:pPr>
                    <w:pStyle w:val="ad"/>
                    <w:spacing w:line="276" w:lineRule="auto"/>
                    <w:ind w:left="0"/>
                    <w:rPr>
                      <w:szCs w:val="22"/>
                      <w:lang w:val="en-US"/>
                    </w:rPr>
                  </w:pPr>
                  <w:r w:rsidRPr="00AF7619">
                    <w:rPr>
                      <w:color w:val="000000"/>
                      <w:szCs w:val="22"/>
                      <w:shd w:val="clear" w:color="auto" w:fill="FFFFFF"/>
                      <w:lang w:val="en-US"/>
                    </w:rPr>
                    <w:t>25/06/2020</w:t>
                  </w:r>
                </w:p>
              </w:tc>
            </w:tr>
            <w:tr w:rsidR="00AF7619" w:rsidRPr="00A0488F" w14:paraId="15112027" w14:textId="77777777" w:rsidTr="00AF7619">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09E4B58" w14:textId="77777777" w:rsidR="00AF7619" w:rsidRPr="00A0488F" w:rsidRDefault="00AF7619" w:rsidP="00AF7619">
                  <w:pPr>
                    <w:spacing w:line="276" w:lineRule="auto"/>
                    <w:jc w:val="left"/>
                    <w:rPr>
                      <w:szCs w:val="20"/>
                    </w:rPr>
                  </w:pPr>
                  <w:r w:rsidRPr="00A0488F">
                    <w:rPr>
                      <w:szCs w:val="20"/>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3BD6D27" w14:textId="77777777" w:rsidR="00AF7619" w:rsidRPr="00A0488F" w:rsidRDefault="00AF7619" w:rsidP="00AF7619">
                  <w:pPr>
                    <w:spacing w:line="276" w:lineRule="auto"/>
                    <w:rPr>
                      <w:szCs w:val="20"/>
                      <w:lang w:val="en-US"/>
                    </w:rPr>
                  </w:pPr>
                  <w:r w:rsidRPr="00A0488F">
                    <w:rPr>
                      <w:szCs w:val="20"/>
                      <w:lang w:val="en-US"/>
                    </w:rPr>
                    <w:t>MSA-ES</w:t>
                  </w:r>
                </w:p>
              </w:tc>
            </w:tr>
          </w:tbl>
          <w:p w14:paraId="4D0B275F" w14:textId="77777777" w:rsidR="00AF7619" w:rsidRPr="00A0488F" w:rsidRDefault="00AF7619" w:rsidP="00AF7619">
            <w:pPr>
              <w:spacing w:after="0"/>
              <w:jc w:val="left"/>
              <w:rPr>
                <w:szCs w:val="20"/>
                <w:lang w:val="en-US"/>
              </w:rPr>
            </w:pPr>
          </w:p>
        </w:tc>
      </w:tr>
      <w:tr w:rsidR="00AF7619" w:rsidRPr="00593D4F" w14:paraId="2B3C547A"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E400EA8" w14:textId="77777777" w:rsidR="00AF7619" w:rsidRPr="00A0488F" w:rsidRDefault="00AF7619" w:rsidP="00AF7619">
            <w:pPr>
              <w:spacing w:line="276" w:lineRule="auto"/>
              <w:rPr>
                <w:b/>
                <w:szCs w:val="20"/>
              </w:rPr>
            </w:pPr>
            <w:r w:rsidRPr="00A0488F">
              <w:rPr>
                <w:b/>
                <w:szCs w:val="20"/>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AF7619" w:rsidRPr="00A0488F" w14:paraId="5521A317" w14:textId="77777777" w:rsidTr="00AF7619">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7F2245" w14:textId="77777777" w:rsidR="00AF7619" w:rsidRPr="00A0488F" w:rsidRDefault="00AF7619" w:rsidP="00AF7619">
                  <w:pPr>
                    <w:spacing w:line="276" w:lineRule="auto"/>
                    <w:jc w:val="left"/>
                    <w:rPr>
                      <w:szCs w:val="20"/>
                    </w:rPr>
                  </w:pPr>
                  <w:r w:rsidRPr="00A0488F">
                    <w:rPr>
                      <w:szCs w:val="20"/>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525F5F" w14:textId="77777777" w:rsidR="00AF7619" w:rsidRPr="00A0488F" w:rsidRDefault="00AF7619" w:rsidP="00AF7619">
                  <w:pPr>
                    <w:spacing w:line="276" w:lineRule="auto"/>
                    <w:rPr>
                      <w:szCs w:val="20"/>
                    </w:rPr>
                  </w:pPr>
                  <w:r w:rsidRPr="00A0488F">
                    <w:rPr>
                      <w:color w:val="000000" w:themeColor="text1"/>
                      <w:szCs w:val="20"/>
                    </w:rPr>
                    <w:t>Low</w:t>
                  </w:r>
                </w:p>
              </w:tc>
            </w:tr>
            <w:tr w:rsidR="00AF7619" w:rsidRPr="00A0488F" w14:paraId="511A2237" w14:textId="77777777" w:rsidTr="00AF7619">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7A928F" w14:textId="77777777" w:rsidR="00AF7619" w:rsidRPr="00A0488F" w:rsidRDefault="00AF7619" w:rsidP="00AF7619">
                  <w:pPr>
                    <w:spacing w:line="276" w:lineRule="auto"/>
                    <w:jc w:val="left"/>
                    <w:rPr>
                      <w:szCs w:val="20"/>
                    </w:rPr>
                  </w:pPr>
                  <w:r w:rsidRPr="00A0488F">
                    <w:rPr>
                      <w:szCs w:val="20"/>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7552C53" w14:textId="77777777" w:rsidR="00AF7619" w:rsidRPr="00A0488F" w:rsidRDefault="00AF7619" w:rsidP="00AF7619">
                  <w:pPr>
                    <w:spacing w:line="276" w:lineRule="auto"/>
                    <w:rPr>
                      <w:b/>
                      <w:szCs w:val="20"/>
                    </w:rPr>
                  </w:pPr>
                  <w:r w:rsidRPr="00A0488F">
                    <w:rPr>
                      <w:b/>
                      <w:szCs w:val="20"/>
                    </w:rPr>
                    <w:t>Problem Statement</w:t>
                  </w:r>
                </w:p>
                <w:p w14:paraId="099244B9" w14:textId="77777777" w:rsidR="00AF7619" w:rsidRPr="00AF7619" w:rsidRDefault="00AF7619" w:rsidP="00AF7619">
                  <w:pPr>
                    <w:pStyle w:val="af4"/>
                    <w:spacing w:after="240"/>
                    <w:rPr>
                      <w:sz w:val="22"/>
                      <w:szCs w:val="22"/>
                    </w:rPr>
                  </w:pPr>
                  <w:r w:rsidRPr="00AF7619">
                    <w:rPr>
                      <w:sz w:val="22"/>
                      <w:szCs w:val="22"/>
                    </w:rPr>
                    <w:t>It has been identified that CN code ‘15180095’ is not included in the current version of the EMCS common specifications. However, products falling under the CN code ‘15180095’ may be used as heating or motor fuel, which implies that the aforementioned CN code should be included in the EMCS common specifications.</w:t>
                  </w:r>
                </w:p>
                <w:p w14:paraId="4B631525" w14:textId="77777777" w:rsidR="00AF7619" w:rsidRPr="00A0488F" w:rsidRDefault="00AF7619" w:rsidP="00AF7619">
                  <w:pPr>
                    <w:spacing w:line="276" w:lineRule="auto"/>
                    <w:rPr>
                      <w:b/>
                      <w:szCs w:val="20"/>
                    </w:rPr>
                  </w:pPr>
                  <w:r w:rsidRPr="00A0488F">
                    <w:rPr>
                      <w:b/>
                      <w:szCs w:val="20"/>
                    </w:rPr>
                    <w:t>Proposed Solution</w:t>
                  </w:r>
                </w:p>
                <w:p w14:paraId="332EFF2A" w14:textId="77777777" w:rsidR="00AF7619" w:rsidRPr="00A0488F" w:rsidRDefault="00AF7619" w:rsidP="00AF7619">
                  <w:pPr>
                    <w:spacing w:line="276" w:lineRule="auto"/>
                    <w:rPr>
                      <w:szCs w:val="20"/>
                      <w:lang w:val="en-US"/>
                    </w:rPr>
                  </w:pPr>
                  <w:r w:rsidRPr="00A0488F">
                    <w:rPr>
                      <w:szCs w:val="20"/>
                      <w:lang w:val="en-US"/>
                    </w:rPr>
                    <w:t>As per the analysis in the [Problem Statement] section, the following updates shall be performed in the Excise BPMs:</w:t>
                  </w:r>
                </w:p>
                <w:p w14:paraId="2CFFB61E" w14:textId="77777777" w:rsidR="00AF7619" w:rsidRPr="00A0488F" w:rsidRDefault="00AF7619" w:rsidP="00AF7619">
                  <w:pPr>
                    <w:pStyle w:val="ad"/>
                    <w:numPr>
                      <w:ilvl w:val="0"/>
                      <w:numId w:val="48"/>
                    </w:numPr>
                    <w:spacing w:after="0"/>
                    <w:contextualSpacing w:val="0"/>
                    <w:rPr>
                      <w:sz w:val="20"/>
                      <w:szCs w:val="20"/>
                      <w:lang w:val="en-US"/>
                    </w:rPr>
                  </w:pPr>
                  <w:r w:rsidRPr="00A0488F">
                    <w:rPr>
                      <w:sz w:val="20"/>
                      <w:szCs w:val="20"/>
                      <w:lang w:val="en-US"/>
                    </w:rPr>
                    <w:t>A new technical term will be created and added in the ‘CL CN Codes’ matrix model. The newly created technical term will have the following details:</w:t>
                  </w:r>
                </w:p>
                <w:p w14:paraId="68FA57CA" w14:textId="747F3E30" w:rsidR="00AF7619" w:rsidRPr="00A0488F" w:rsidRDefault="00AF7619" w:rsidP="00AF7619">
                  <w:pPr>
                    <w:pStyle w:val="ad"/>
                    <w:numPr>
                      <w:ilvl w:val="0"/>
                      <w:numId w:val="48"/>
                    </w:numPr>
                    <w:ind w:left="1459"/>
                    <w:contextualSpacing w:val="0"/>
                    <w:rPr>
                      <w:sz w:val="20"/>
                      <w:szCs w:val="20"/>
                    </w:rPr>
                  </w:pPr>
                  <w:r w:rsidRPr="00A0488F">
                    <w:rPr>
                      <w:sz w:val="20"/>
                      <w:szCs w:val="20"/>
                    </w:rPr>
                    <w:t xml:space="preserve">Reference ID: </w:t>
                  </w:r>
                  <w:r w:rsidRPr="00A0488F">
                    <w:rPr>
                      <w:i/>
                      <w:iCs/>
                      <w:sz w:val="20"/>
                      <w:szCs w:val="20"/>
                    </w:rPr>
                    <w:t>BC</w:t>
                  </w:r>
                  <w:r w:rsidR="00EC377B">
                    <w:rPr>
                      <w:i/>
                      <w:iCs/>
                      <w:sz w:val="20"/>
                      <w:szCs w:val="20"/>
                    </w:rPr>
                    <w:t>3</w:t>
                  </w:r>
                  <w:r w:rsidRPr="00A0488F">
                    <w:rPr>
                      <w:i/>
                      <w:iCs/>
                      <w:sz w:val="20"/>
                      <w:szCs w:val="20"/>
                    </w:rPr>
                    <w:t>7</w:t>
                  </w:r>
                </w:p>
                <w:p w14:paraId="6706D7BE" w14:textId="77777777" w:rsidR="00AF7619" w:rsidRPr="00A0488F" w:rsidRDefault="00AF7619" w:rsidP="00AF7619">
                  <w:pPr>
                    <w:pStyle w:val="ad"/>
                    <w:numPr>
                      <w:ilvl w:val="0"/>
                      <w:numId w:val="48"/>
                    </w:numPr>
                    <w:ind w:left="1459"/>
                    <w:contextualSpacing w:val="0"/>
                    <w:rPr>
                      <w:i/>
                      <w:iCs/>
                      <w:sz w:val="20"/>
                      <w:szCs w:val="20"/>
                    </w:rPr>
                  </w:pPr>
                  <w:r w:rsidRPr="00A0488F">
                    <w:rPr>
                      <w:sz w:val="20"/>
                      <w:szCs w:val="20"/>
                    </w:rPr>
                    <w:t xml:space="preserve">Name: </w:t>
                  </w:r>
                  <w:r w:rsidRPr="00A0488F">
                    <w:rPr>
                      <w:i/>
                      <w:iCs/>
                      <w:sz w:val="20"/>
                      <w:szCs w:val="20"/>
                    </w:rPr>
                    <w:t>Inedible mixtures or preparations of animal or of animal and vegetable fats and oils and their fractions</w:t>
                  </w:r>
                </w:p>
                <w:p w14:paraId="0C8F7B6E" w14:textId="77777777" w:rsidR="00AF7619" w:rsidRPr="00A0488F" w:rsidRDefault="00AF7619" w:rsidP="00AF7619">
                  <w:pPr>
                    <w:pStyle w:val="ad"/>
                    <w:numPr>
                      <w:ilvl w:val="0"/>
                      <w:numId w:val="48"/>
                    </w:numPr>
                    <w:spacing w:after="0"/>
                    <w:ind w:left="1459"/>
                    <w:contextualSpacing w:val="0"/>
                    <w:rPr>
                      <w:lang w:val="en-US"/>
                    </w:rPr>
                  </w:pPr>
                  <w:r w:rsidRPr="00A0488F">
                    <w:rPr>
                      <w:sz w:val="20"/>
                      <w:szCs w:val="20"/>
                    </w:rPr>
                    <w:t xml:space="preserve">Remark/Example: </w:t>
                  </w:r>
                  <w:r w:rsidRPr="00A0488F">
                    <w:rPr>
                      <w:i/>
                      <w:iCs/>
                      <w:sz w:val="20"/>
                      <w:szCs w:val="20"/>
                    </w:rPr>
                    <w:t>15180095</w:t>
                  </w:r>
                </w:p>
                <w:p w14:paraId="777ED18C" w14:textId="77777777" w:rsidR="00AF7619" w:rsidRPr="00A0488F" w:rsidRDefault="00AF7619" w:rsidP="00AF7619">
                  <w:pPr>
                    <w:spacing w:line="276" w:lineRule="auto"/>
                    <w:rPr>
                      <w:szCs w:val="20"/>
                      <w:lang w:val="en-US"/>
                    </w:rPr>
                  </w:pPr>
                </w:p>
                <w:p w14:paraId="5739D69A" w14:textId="77777777" w:rsidR="00AF7619" w:rsidRPr="00A0488F" w:rsidRDefault="00AF7619" w:rsidP="00AF7619">
                  <w:pPr>
                    <w:pStyle w:val="ad"/>
                    <w:numPr>
                      <w:ilvl w:val="0"/>
                      <w:numId w:val="48"/>
                    </w:numPr>
                    <w:contextualSpacing w:val="0"/>
                    <w:rPr>
                      <w:sz w:val="20"/>
                      <w:szCs w:val="20"/>
                    </w:rPr>
                  </w:pPr>
                  <w:r w:rsidRPr="00A0488F">
                    <w:rPr>
                      <w:sz w:val="20"/>
                      <w:szCs w:val="20"/>
                      <w:lang w:val="en-US"/>
                    </w:rPr>
                    <w:t>Addition</w:t>
                  </w:r>
                  <w:r w:rsidRPr="00A0488F">
                    <w:rPr>
                      <w:sz w:val="20"/>
                      <w:szCs w:val="20"/>
                    </w:rPr>
                    <w:t xml:space="preserve"> of the below </w:t>
                  </w:r>
                  <w:r w:rsidRPr="00A0488F">
                    <w:rPr>
                      <w:sz w:val="20"/>
                      <w:szCs w:val="20"/>
                      <w:lang w:val="en-US"/>
                    </w:rPr>
                    <w:t>entry</w:t>
                  </w:r>
                  <w:r w:rsidRPr="00A0488F">
                    <w:rPr>
                      <w:sz w:val="20"/>
                      <w:szCs w:val="20"/>
                    </w:rPr>
                    <w:t xml:space="preserve"> </w:t>
                  </w:r>
                  <w:r w:rsidRPr="00A0488F">
                    <w:rPr>
                      <w:sz w:val="20"/>
                      <w:szCs w:val="20"/>
                      <w:lang w:val="en-US"/>
                    </w:rPr>
                    <w:t>in</w:t>
                  </w:r>
                  <w:r w:rsidRPr="00A0488F">
                    <w:rPr>
                      <w:sz w:val="20"/>
                      <w:szCs w:val="20"/>
                    </w:rPr>
                    <w:t xml:space="preserve"> the mapping of “</w:t>
                  </w:r>
                  <w:r w:rsidRPr="00A0488F">
                    <w:rPr>
                      <w:i/>
                      <w:sz w:val="20"/>
                      <w:szCs w:val="20"/>
                      <w:lang w:val="en-US"/>
                    </w:rPr>
                    <w:t xml:space="preserve">Correspondence </w:t>
                  </w:r>
                  <w:r w:rsidRPr="00A0488F">
                    <w:rPr>
                      <w:i/>
                      <w:sz w:val="20"/>
                      <w:szCs w:val="20"/>
                    </w:rPr>
                    <w:t>CN Codes</w:t>
                  </w:r>
                  <w:r w:rsidRPr="00A0488F">
                    <w:rPr>
                      <w:i/>
                      <w:sz w:val="20"/>
                      <w:szCs w:val="20"/>
                      <w:lang w:val="en-US"/>
                    </w:rPr>
                    <w:t>-Excise Product</w:t>
                  </w:r>
                  <w:r w:rsidRPr="00A0488F">
                    <w:rPr>
                      <w:sz w:val="20"/>
                      <w:szCs w:val="20"/>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1985"/>
                  </w:tblGrid>
                  <w:tr w:rsidR="00AF7619" w:rsidRPr="00A0488F" w14:paraId="28E31873" w14:textId="77777777" w:rsidTr="00AF7619">
                    <w:trPr>
                      <w:trHeight w:val="293"/>
                    </w:trPr>
                    <w:tc>
                      <w:tcPr>
                        <w:tcW w:w="1701" w:type="dxa"/>
                        <w:tcBorders>
                          <w:bottom w:val="single" w:sz="12" w:space="0" w:color="auto"/>
                        </w:tcBorders>
                        <w:shd w:val="pct30" w:color="auto" w:fill="auto"/>
                        <w:noWrap/>
                        <w:vAlign w:val="bottom"/>
                      </w:tcPr>
                      <w:p w14:paraId="60EABDC4" w14:textId="77777777" w:rsidR="00AF7619" w:rsidRPr="00A0488F" w:rsidRDefault="00AF7619" w:rsidP="00AF7619">
                        <w:pPr>
                          <w:pStyle w:val="emcstable"/>
                          <w:jc w:val="center"/>
                          <w:rPr>
                            <w:b/>
                            <w:szCs w:val="22"/>
                          </w:rPr>
                        </w:pPr>
                        <w:r w:rsidRPr="00A0488F">
                          <w:rPr>
                            <w:b/>
                            <w:szCs w:val="22"/>
                          </w:rPr>
                          <w:t>Code</w:t>
                        </w:r>
                      </w:p>
                    </w:tc>
                    <w:tc>
                      <w:tcPr>
                        <w:tcW w:w="1985" w:type="dxa"/>
                        <w:tcBorders>
                          <w:bottom w:val="single" w:sz="12" w:space="0" w:color="auto"/>
                        </w:tcBorders>
                        <w:shd w:val="pct30" w:color="auto" w:fill="auto"/>
                        <w:noWrap/>
                        <w:vAlign w:val="bottom"/>
                      </w:tcPr>
                      <w:p w14:paraId="287EF0A8" w14:textId="77777777" w:rsidR="00AF7619" w:rsidRPr="00A0488F" w:rsidRDefault="00AF7619" w:rsidP="00AF7619">
                        <w:pPr>
                          <w:pStyle w:val="emcstable"/>
                          <w:jc w:val="center"/>
                          <w:rPr>
                            <w:b/>
                            <w:szCs w:val="22"/>
                          </w:rPr>
                        </w:pPr>
                        <w:r w:rsidRPr="00A0488F">
                          <w:rPr>
                            <w:b/>
                            <w:szCs w:val="22"/>
                          </w:rPr>
                          <w:t>Description</w:t>
                        </w:r>
                      </w:p>
                    </w:tc>
                  </w:tr>
                  <w:tr w:rsidR="00AF7619" w:rsidRPr="00A0488F" w14:paraId="184153A3" w14:textId="77777777" w:rsidTr="00AF7619">
                    <w:trPr>
                      <w:trHeight w:val="293"/>
                    </w:trPr>
                    <w:tc>
                      <w:tcPr>
                        <w:tcW w:w="1701" w:type="dxa"/>
                        <w:shd w:val="clear" w:color="auto" w:fill="auto"/>
                        <w:noWrap/>
                      </w:tcPr>
                      <w:p w14:paraId="2B2DCF31" w14:textId="77777777" w:rsidR="00AF7619" w:rsidRPr="00A0488F" w:rsidRDefault="00AF7619" w:rsidP="00AF7619">
                        <w:pPr>
                          <w:pStyle w:val="emcstable"/>
                          <w:jc w:val="center"/>
                          <w:rPr>
                            <w:szCs w:val="22"/>
                          </w:rPr>
                        </w:pPr>
                        <w:r w:rsidRPr="00A0488F">
                          <w:rPr>
                            <w:szCs w:val="22"/>
                          </w:rPr>
                          <w:t>...</w:t>
                        </w:r>
                      </w:p>
                    </w:tc>
                    <w:tc>
                      <w:tcPr>
                        <w:tcW w:w="1985" w:type="dxa"/>
                        <w:shd w:val="clear" w:color="auto" w:fill="auto"/>
                        <w:noWrap/>
                      </w:tcPr>
                      <w:p w14:paraId="1772555B" w14:textId="77777777" w:rsidR="00AF7619" w:rsidRPr="00A0488F" w:rsidRDefault="00AF7619" w:rsidP="00AF7619">
                        <w:pPr>
                          <w:pStyle w:val="emcstable"/>
                          <w:jc w:val="center"/>
                          <w:rPr>
                            <w:szCs w:val="22"/>
                          </w:rPr>
                        </w:pPr>
                        <w:r w:rsidRPr="00A0488F">
                          <w:rPr>
                            <w:szCs w:val="22"/>
                          </w:rPr>
                          <w:t>....</w:t>
                        </w:r>
                      </w:p>
                    </w:tc>
                  </w:tr>
                  <w:tr w:rsidR="00AF7619" w:rsidRPr="00A0488F" w14:paraId="498AD550" w14:textId="77777777" w:rsidTr="00AF7619">
                    <w:trPr>
                      <w:trHeight w:val="293"/>
                    </w:trPr>
                    <w:tc>
                      <w:tcPr>
                        <w:tcW w:w="1701" w:type="dxa"/>
                        <w:shd w:val="clear" w:color="auto" w:fill="auto"/>
                        <w:noWrap/>
                        <w:vAlign w:val="bottom"/>
                      </w:tcPr>
                      <w:p w14:paraId="1D3243F2" w14:textId="77777777" w:rsidR="00AF7619" w:rsidRPr="00A0488F" w:rsidRDefault="00AF7619" w:rsidP="00AF7619">
                        <w:pPr>
                          <w:pStyle w:val="emcstable"/>
                          <w:spacing w:before="60"/>
                          <w:jc w:val="center"/>
                          <w:rPr>
                            <w:szCs w:val="22"/>
                          </w:rPr>
                        </w:pPr>
                        <w:r w:rsidRPr="00A0488F">
                          <w:rPr>
                            <w:szCs w:val="22"/>
                          </w:rPr>
                          <w:t>E200</w:t>
                        </w:r>
                      </w:p>
                    </w:tc>
                    <w:tc>
                      <w:tcPr>
                        <w:tcW w:w="1985" w:type="dxa"/>
                        <w:shd w:val="clear" w:color="auto" w:fill="auto"/>
                        <w:noWrap/>
                        <w:vAlign w:val="bottom"/>
                      </w:tcPr>
                      <w:p w14:paraId="2C656971" w14:textId="77777777" w:rsidR="00AF7619" w:rsidRPr="00A0488F" w:rsidRDefault="00AF7619" w:rsidP="00AF7619">
                        <w:pPr>
                          <w:pStyle w:val="emcstable"/>
                          <w:spacing w:before="60"/>
                          <w:jc w:val="center"/>
                          <w:rPr>
                            <w:szCs w:val="22"/>
                          </w:rPr>
                        </w:pPr>
                        <w:r w:rsidRPr="00A0488F">
                          <w:rPr>
                            <w:szCs w:val="22"/>
                          </w:rPr>
                          <w:t>15179093</w:t>
                        </w:r>
                      </w:p>
                    </w:tc>
                  </w:tr>
                  <w:tr w:rsidR="00AF7619" w:rsidRPr="00A0488F" w14:paraId="58E33E9F" w14:textId="77777777" w:rsidTr="00AF7619">
                    <w:trPr>
                      <w:trHeight w:val="293"/>
                    </w:trPr>
                    <w:tc>
                      <w:tcPr>
                        <w:tcW w:w="1701" w:type="dxa"/>
                        <w:shd w:val="clear" w:color="auto" w:fill="auto"/>
                        <w:noWrap/>
                        <w:vAlign w:val="bottom"/>
                      </w:tcPr>
                      <w:p w14:paraId="6E263FEB" w14:textId="77777777" w:rsidR="00AF7619" w:rsidRPr="00A0488F" w:rsidRDefault="00AF7619" w:rsidP="00AF7619">
                        <w:pPr>
                          <w:pStyle w:val="emcstable"/>
                          <w:spacing w:before="60"/>
                          <w:jc w:val="center"/>
                          <w:rPr>
                            <w:szCs w:val="22"/>
                          </w:rPr>
                        </w:pPr>
                        <w:r w:rsidRPr="00A0488F">
                          <w:rPr>
                            <w:szCs w:val="22"/>
                          </w:rPr>
                          <w:t>E200</w:t>
                        </w:r>
                      </w:p>
                    </w:tc>
                    <w:tc>
                      <w:tcPr>
                        <w:tcW w:w="1985" w:type="dxa"/>
                        <w:shd w:val="clear" w:color="auto" w:fill="auto"/>
                        <w:noWrap/>
                        <w:vAlign w:val="bottom"/>
                      </w:tcPr>
                      <w:p w14:paraId="4C6EFCC0" w14:textId="77777777" w:rsidR="00AF7619" w:rsidRPr="00A0488F" w:rsidRDefault="00AF7619" w:rsidP="00AF7619">
                        <w:pPr>
                          <w:pStyle w:val="emcstable"/>
                          <w:spacing w:before="60"/>
                          <w:jc w:val="center"/>
                          <w:rPr>
                            <w:szCs w:val="22"/>
                          </w:rPr>
                        </w:pPr>
                        <w:r w:rsidRPr="00A0488F">
                          <w:rPr>
                            <w:szCs w:val="22"/>
                          </w:rPr>
                          <w:t>15179099</w:t>
                        </w:r>
                      </w:p>
                    </w:tc>
                  </w:tr>
                  <w:tr w:rsidR="00AF7619" w:rsidRPr="00A0488F" w14:paraId="53D7A10D" w14:textId="77777777" w:rsidTr="00AF7619">
                    <w:trPr>
                      <w:trHeight w:val="293"/>
                    </w:trPr>
                    <w:tc>
                      <w:tcPr>
                        <w:tcW w:w="1701" w:type="dxa"/>
                        <w:shd w:val="clear" w:color="auto" w:fill="auto"/>
                        <w:noWrap/>
                        <w:vAlign w:val="bottom"/>
                      </w:tcPr>
                      <w:p w14:paraId="20E630AE" w14:textId="77777777" w:rsidR="00AF7619" w:rsidRPr="00A0488F" w:rsidRDefault="00AF7619" w:rsidP="00AF7619">
                        <w:pPr>
                          <w:pStyle w:val="emcstable"/>
                          <w:spacing w:before="60"/>
                          <w:jc w:val="center"/>
                          <w:rPr>
                            <w:szCs w:val="22"/>
                          </w:rPr>
                        </w:pPr>
                        <w:r w:rsidRPr="00A0488F">
                          <w:rPr>
                            <w:szCs w:val="22"/>
                          </w:rPr>
                          <w:t>E200</w:t>
                        </w:r>
                      </w:p>
                    </w:tc>
                    <w:tc>
                      <w:tcPr>
                        <w:tcW w:w="1985" w:type="dxa"/>
                        <w:shd w:val="clear" w:color="auto" w:fill="auto"/>
                        <w:noWrap/>
                        <w:vAlign w:val="bottom"/>
                      </w:tcPr>
                      <w:p w14:paraId="39E651A9" w14:textId="77777777" w:rsidR="00AF7619" w:rsidRPr="00A0488F" w:rsidRDefault="00AF7619" w:rsidP="00AF7619">
                        <w:pPr>
                          <w:pStyle w:val="emcstable"/>
                          <w:spacing w:before="60"/>
                          <w:jc w:val="center"/>
                          <w:rPr>
                            <w:szCs w:val="22"/>
                          </w:rPr>
                        </w:pPr>
                        <w:r w:rsidRPr="00A0488F">
                          <w:rPr>
                            <w:szCs w:val="22"/>
                          </w:rPr>
                          <w:t>15180010</w:t>
                        </w:r>
                      </w:p>
                    </w:tc>
                  </w:tr>
                  <w:tr w:rsidR="00AF7619" w:rsidRPr="00A0488F" w14:paraId="0576A13A" w14:textId="77777777" w:rsidTr="00AF7619">
                    <w:trPr>
                      <w:trHeight w:val="293"/>
                    </w:trPr>
                    <w:tc>
                      <w:tcPr>
                        <w:tcW w:w="1701" w:type="dxa"/>
                        <w:shd w:val="clear" w:color="auto" w:fill="auto"/>
                        <w:noWrap/>
                        <w:vAlign w:val="bottom"/>
                      </w:tcPr>
                      <w:p w14:paraId="124A55B4" w14:textId="77777777" w:rsidR="00AF7619" w:rsidRPr="00A0488F" w:rsidRDefault="00AF7619" w:rsidP="00AF7619">
                        <w:pPr>
                          <w:pStyle w:val="emcstable"/>
                          <w:spacing w:before="60"/>
                          <w:jc w:val="center"/>
                          <w:rPr>
                            <w:szCs w:val="22"/>
                          </w:rPr>
                        </w:pPr>
                        <w:r w:rsidRPr="00A0488F">
                          <w:rPr>
                            <w:szCs w:val="22"/>
                          </w:rPr>
                          <w:t>E200</w:t>
                        </w:r>
                      </w:p>
                    </w:tc>
                    <w:tc>
                      <w:tcPr>
                        <w:tcW w:w="1985" w:type="dxa"/>
                        <w:shd w:val="clear" w:color="auto" w:fill="auto"/>
                        <w:noWrap/>
                        <w:vAlign w:val="bottom"/>
                      </w:tcPr>
                      <w:p w14:paraId="48C69609" w14:textId="77777777" w:rsidR="00AF7619" w:rsidRPr="00A0488F" w:rsidRDefault="00AF7619" w:rsidP="00AF7619">
                        <w:pPr>
                          <w:pStyle w:val="emcstable"/>
                          <w:spacing w:before="60"/>
                          <w:jc w:val="center"/>
                          <w:rPr>
                            <w:szCs w:val="22"/>
                          </w:rPr>
                        </w:pPr>
                        <w:r w:rsidRPr="00A0488F">
                          <w:rPr>
                            <w:szCs w:val="22"/>
                          </w:rPr>
                          <w:t>15180031</w:t>
                        </w:r>
                      </w:p>
                    </w:tc>
                  </w:tr>
                  <w:tr w:rsidR="00AF7619" w:rsidRPr="00A0488F" w14:paraId="3ABE2629" w14:textId="77777777" w:rsidTr="00AF7619">
                    <w:trPr>
                      <w:trHeight w:val="293"/>
                    </w:trPr>
                    <w:tc>
                      <w:tcPr>
                        <w:tcW w:w="1701" w:type="dxa"/>
                        <w:shd w:val="clear" w:color="auto" w:fill="auto"/>
                        <w:noWrap/>
                        <w:vAlign w:val="bottom"/>
                      </w:tcPr>
                      <w:p w14:paraId="3313EC43" w14:textId="77777777" w:rsidR="00AF7619" w:rsidRPr="00A0488F" w:rsidRDefault="00AF7619" w:rsidP="00AF7619">
                        <w:pPr>
                          <w:pStyle w:val="emcstable"/>
                          <w:spacing w:before="60"/>
                          <w:jc w:val="center"/>
                          <w:rPr>
                            <w:szCs w:val="22"/>
                          </w:rPr>
                        </w:pPr>
                        <w:r w:rsidRPr="00A0488F">
                          <w:rPr>
                            <w:szCs w:val="22"/>
                          </w:rPr>
                          <w:t>E200</w:t>
                        </w:r>
                      </w:p>
                    </w:tc>
                    <w:tc>
                      <w:tcPr>
                        <w:tcW w:w="1985" w:type="dxa"/>
                        <w:shd w:val="clear" w:color="auto" w:fill="auto"/>
                        <w:noWrap/>
                        <w:vAlign w:val="bottom"/>
                      </w:tcPr>
                      <w:p w14:paraId="1E5B970A" w14:textId="77777777" w:rsidR="00AF7619" w:rsidRPr="00A0488F" w:rsidRDefault="00AF7619" w:rsidP="00AF7619">
                        <w:pPr>
                          <w:pStyle w:val="emcstable"/>
                          <w:spacing w:before="60"/>
                          <w:jc w:val="center"/>
                          <w:rPr>
                            <w:szCs w:val="22"/>
                          </w:rPr>
                        </w:pPr>
                        <w:r w:rsidRPr="00A0488F">
                          <w:rPr>
                            <w:szCs w:val="22"/>
                          </w:rPr>
                          <w:t>15180039</w:t>
                        </w:r>
                      </w:p>
                    </w:tc>
                  </w:tr>
                  <w:tr w:rsidR="00AF7619" w:rsidRPr="00A0488F" w14:paraId="0AADF33D" w14:textId="77777777" w:rsidTr="00AF7619">
                    <w:trPr>
                      <w:trHeight w:val="293"/>
                    </w:trPr>
                    <w:tc>
                      <w:tcPr>
                        <w:tcW w:w="1701" w:type="dxa"/>
                        <w:shd w:val="clear" w:color="auto" w:fill="auto"/>
                        <w:noWrap/>
                        <w:vAlign w:val="bottom"/>
                      </w:tcPr>
                      <w:p w14:paraId="2BCAD055" w14:textId="77777777" w:rsidR="00AF7619" w:rsidRPr="00A0488F" w:rsidRDefault="00AF7619" w:rsidP="00AF7619">
                        <w:pPr>
                          <w:pStyle w:val="emcstable"/>
                          <w:spacing w:before="60"/>
                          <w:jc w:val="center"/>
                          <w:rPr>
                            <w:b/>
                            <w:bCs/>
                            <w:i/>
                            <w:iCs/>
                            <w:szCs w:val="22"/>
                          </w:rPr>
                        </w:pPr>
                        <w:r w:rsidRPr="00A0488F">
                          <w:rPr>
                            <w:b/>
                            <w:bCs/>
                            <w:i/>
                            <w:iCs/>
                            <w:szCs w:val="22"/>
                          </w:rPr>
                          <w:t>E200</w:t>
                        </w:r>
                      </w:p>
                    </w:tc>
                    <w:tc>
                      <w:tcPr>
                        <w:tcW w:w="1985" w:type="dxa"/>
                        <w:shd w:val="clear" w:color="auto" w:fill="auto"/>
                        <w:noWrap/>
                        <w:vAlign w:val="bottom"/>
                      </w:tcPr>
                      <w:p w14:paraId="1EA713C3" w14:textId="77777777" w:rsidR="00AF7619" w:rsidRPr="00A0488F" w:rsidRDefault="00AF7619" w:rsidP="00AF7619">
                        <w:pPr>
                          <w:pStyle w:val="emcstable"/>
                          <w:spacing w:before="60"/>
                          <w:jc w:val="center"/>
                          <w:rPr>
                            <w:b/>
                            <w:bCs/>
                            <w:i/>
                            <w:iCs/>
                            <w:szCs w:val="22"/>
                          </w:rPr>
                        </w:pPr>
                        <w:r w:rsidRPr="00A0488F">
                          <w:rPr>
                            <w:b/>
                            <w:bCs/>
                            <w:i/>
                            <w:iCs/>
                            <w:sz w:val="20"/>
                          </w:rPr>
                          <w:t>15180095</w:t>
                        </w:r>
                      </w:p>
                    </w:tc>
                  </w:tr>
                  <w:tr w:rsidR="00AF7619" w:rsidRPr="00A0488F" w14:paraId="4D6A1A8F" w14:textId="77777777" w:rsidTr="00AF7619">
                    <w:trPr>
                      <w:trHeight w:val="293"/>
                    </w:trPr>
                    <w:tc>
                      <w:tcPr>
                        <w:tcW w:w="1701" w:type="dxa"/>
                        <w:shd w:val="clear" w:color="auto" w:fill="auto"/>
                        <w:noWrap/>
                        <w:vAlign w:val="bottom"/>
                      </w:tcPr>
                      <w:p w14:paraId="4E592501" w14:textId="77777777" w:rsidR="00AF7619" w:rsidRPr="00A0488F" w:rsidRDefault="00AF7619" w:rsidP="00AF7619">
                        <w:pPr>
                          <w:pStyle w:val="emcstable"/>
                          <w:spacing w:before="60"/>
                          <w:jc w:val="center"/>
                          <w:rPr>
                            <w:szCs w:val="22"/>
                          </w:rPr>
                        </w:pPr>
                        <w:r w:rsidRPr="00A0488F">
                          <w:rPr>
                            <w:szCs w:val="22"/>
                          </w:rPr>
                          <w:t>E300</w:t>
                        </w:r>
                      </w:p>
                    </w:tc>
                    <w:tc>
                      <w:tcPr>
                        <w:tcW w:w="1985" w:type="dxa"/>
                        <w:shd w:val="clear" w:color="auto" w:fill="auto"/>
                        <w:noWrap/>
                        <w:vAlign w:val="bottom"/>
                      </w:tcPr>
                      <w:p w14:paraId="4CED79E5" w14:textId="77777777" w:rsidR="00AF7619" w:rsidRPr="00A0488F" w:rsidRDefault="00AF7619" w:rsidP="00AF7619">
                        <w:pPr>
                          <w:pStyle w:val="emcstable"/>
                          <w:spacing w:before="60"/>
                          <w:jc w:val="center"/>
                          <w:rPr>
                            <w:szCs w:val="22"/>
                          </w:rPr>
                        </w:pPr>
                        <w:r w:rsidRPr="00A0488F">
                          <w:rPr>
                            <w:szCs w:val="22"/>
                          </w:rPr>
                          <w:t>27071000</w:t>
                        </w:r>
                      </w:p>
                    </w:tc>
                  </w:tr>
                  <w:tr w:rsidR="00AF7619" w:rsidRPr="00A0488F" w14:paraId="181B3CF5" w14:textId="77777777" w:rsidTr="00AF7619">
                    <w:trPr>
                      <w:trHeight w:val="293"/>
                    </w:trPr>
                    <w:tc>
                      <w:tcPr>
                        <w:tcW w:w="1701" w:type="dxa"/>
                        <w:shd w:val="clear" w:color="auto" w:fill="auto"/>
                        <w:noWrap/>
                        <w:vAlign w:val="bottom"/>
                      </w:tcPr>
                      <w:p w14:paraId="7A89CE04" w14:textId="77777777" w:rsidR="00AF7619" w:rsidRPr="00A0488F" w:rsidRDefault="00AF7619" w:rsidP="00AF7619">
                        <w:pPr>
                          <w:pStyle w:val="emcstable"/>
                          <w:spacing w:before="60"/>
                          <w:jc w:val="center"/>
                          <w:rPr>
                            <w:szCs w:val="22"/>
                          </w:rPr>
                        </w:pPr>
                        <w:r w:rsidRPr="00A0488F">
                          <w:rPr>
                            <w:szCs w:val="22"/>
                          </w:rPr>
                          <w:t>E300</w:t>
                        </w:r>
                      </w:p>
                    </w:tc>
                    <w:tc>
                      <w:tcPr>
                        <w:tcW w:w="1985" w:type="dxa"/>
                        <w:shd w:val="clear" w:color="auto" w:fill="auto"/>
                        <w:noWrap/>
                        <w:vAlign w:val="bottom"/>
                      </w:tcPr>
                      <w:p w14:paraId="13B16924" w14:textId="77777777" w:rsidR="00AF7619" w:rsidRPr="00A0488F" w:rsidRDefault="00AF7619" w:rsidP="00AF7619">
                        <w:pPr>
                          <w:pStyle w:val="emcstable"/>
                          <w:spacing w:before="60"/>
                          <w:jc w:val="center"/>
                          <w:rPr>
                            <w:szCs w:val="22"/>
                          </w:rPr>
                        </w:pPr>
                        <w:r w:rsidRPr="00A0488F">
                          <w:rPr>
                            <w:szCs w:val="22"/>
                          </w:rPr>
                          <w:t>27072000</w:t>
                        </w:r>
                      </w:p>
                    </w:tc>
                  </w:tr>
                  <w:tr w:rsidR="00AF7619" w:rsidRPr="00A0488F" w14:paraId="6073DDC0" w14:textId="77777777" w:rsidTr="00AF7619">
                    <w:trPr>
                      <w:trHeight w:val="293"/>
                    </w:trPr>
                    <w:tc>
                      <w:tcPr>
                        <w:tcW w:w="1701" w:type="dxa"/>
                        <w:shd w:val="clear" w:color="auto" w:fill="auto"/>
                        <w:noWrap/>
                      </w:tcPr>
                      <w:p w14:paraId="67FE434A" w14:textId="77777777" w:rsidR="00AF7619" w:rsidRPr="00A0488F" w:rsidRDefault="00AF7619" w:rsidP="00AF7619">
                        <w:pPr>
                          <w:pStyle w:val="emcstable"/>
                          <w:jc w:val="center"/>
                          <w:rPr>
                            <w:szCs w:val="22"/>
                          </w:rPr>
                        </w:pPr>
                        <w:r w:rsidRPr="00A0488F">
                          <w:rPr>
                            <w:szCs w:val="22"/>
                          </w:rPr>
                          <w:t>...</w:t>
                        </w:r>
                      </w:p>
                    </w:tc>
                    <w:tc>
                      <w:tcPr>
                        <w:tcW w:w="1985" w:type="dxa"/>
                        <w:shd w:val="clear" w:color="auto" w:fill="auto"/>
                        <w:noWrap/>
                      </w:tcPr>
                      <w:p w14:paraId="2068683E" w14:textId="77777777" w:rsidR="00AF7619" w:rsidRPr="00A0488F" w:rsidRDefault="00AF7619" w:rsidP="00AF7619">
                        <w:pPr>
                          <w:pStyle w:val="emcstable"/>
                          <w:jc w:val="center"/>
                          <w:rPr>
                            <w:szCs w:val="22"/>
                          </w:rPr>
                        </w:pPr>
                        <w:r w:rsidRPr="00A0488F">
                          <w:rPr>
                            <w:szCs w:val="22"/>
                          </w:rPr>
                          <w:t>....</w:t>
                        </w:r>
                      </w:p>
                    </w:tc>
                  </w:tr>
                </w:tbl>
                <w:p w14:paraId="580EF6AD" w14:textId="77777777" w:rsidR="00AF7619" w:rsidRPr="00A0488F" w:rsidRDefault="00AF7619" w:rsidP="00AF7619">
                  <w:pPr>
                    <w:ind w:left="360"/>
                    <w:rPr>
                      <w:szCs w:val="20"/>
                    </w:rPr>
                  </w:pPr>
                </w:p>
              </w:tc>
            </w:tr>
            <w:tr w:rsidR="00AF7619" w:rsidRPr="00A0488F" w14:paraId="6FF28C07" w14:textId="77777777" w:rsidTr="00AF7619">
              <w:trPr>
                <w:trHeight w:val="1171"/>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9F69E0" w14:textId="77777777" w:rsidR="00AF7619" w:rsidRPr="00A0488F" w:rsidRDefault="00AF7619" w:rsidP="00AF7619">
                  <w:pPr>
                    <w:spacing w:line="276" w:lineRule="auto"/>
                    <w:jc w:val="left"/>
                    <w:rPr>
                      <w:szCs w:val="20"/>
                    </w:rPr>
                  </w:pPr>
                  <w:r w:rsidRPr="00A0488F">
                    <w:rPr>
                      <w:szCs w:val="20"/>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8ADA4AB" w14:textId="77777777" w:rsidR="00AF7619" w:rsidRPr="00A0488F" w:rsidRDefault="00AF7619" w:rsidP="00AF7619">
                  <w:pPr>
                    <w:spacing w:line="276" w:lineRule="auto"/>
                    <w:rPr>
                      <w:szCs w:val="22"/>
                    </w:rPr>
                  </w:pPr>
                  <w:r w:rsidRPr="00A0488F">
                    <w:rPr>
                      <w:szCs w:val="22"/>
                    </w:rPr>
                    <w:t>Specification Documents:</w:t>
                  </w:r>
                </w:p>
                <w:p w14:paraId="68931C58" w14:textId="77777777" w:rsidR="00AF7619" w:rsidRPr="00A0488F" w:rsidRDefault="00AF7619" w:rsidP="00AF7619">
                  <w:pPr>
                    <w:pStyle w:val="Bulleted1"/>
                    <w:numPr>
                      <w:ilvl w:val="0"/>
                      <w:numId w:val="48"/>
                    </w:numPr>
                    <w:spacing w:after="60" w:line="276" w:lineRule="auto"/>
                    <w:contextualSpacing/>
                    <w:jc w:val="both"/>
                    <w:rPr>
                      <w:rFonts w:ascii="Times New Roman" w:hAnsi="Times New Roman" w:cs="Times New Roman"/>
                      <w:bCs w:val="0"/>
                      <w:szCs w:val="22"/>
                    </w:rPr>
                  </w:pPr>
                  <w:r w:rsidRPr="00A0488F">
                    <w:rPr>
                      <w:rFonts w:ascii="Times New Roman" w:hAnsi="Times New Roman" w:cs="Times New Roman"/>
                      <w:bCs w:val="0"/>
                      <w:szCs w:val="22"/>
                    </w:rPr>
                    <w:t>FESS Excise BPMs (Low);</w:t>
                  </w:r>
                </w:p>
                <w:p w14:paraId="6EB34F35" w14:textId="77777777" w:rsidR="00AF7619" w:rsidRPr="00A0488F" w:rsidRDefault="00AF7619" w:rsidP="00AF7619">
                  <w:pPr>
                    <w:pStyle w:val="ad"/>
                    <w:numPr>
                      <w:ilvl w:val="0"/>
                      <w:numId w:val="48"/>
                    </w:numPr>
                    <w:spacing w:after="0"/>
                    <w:contextualSpacing w:val="0"/>
                    <w:rPr>
                      <w:szCs w:val="20"/>
                      <w:lang w:val="en-US"/>
                    </w:rPr>
                  </w:pPr>
                  <w:r w:rsidRPr="00A0488F">
                    <w:rPr>
                      <w:sz w:val="20"/>
                    </w:rPr>
                    <w:t>DDNEA for EMCS Phase 4 (None).</w:t>
                  </w:r>
                </w:p>
              </w:tc>
            </w:tr>
            <w:tr w:rsidR="00AF7619" w:rsidRPr="00A0488F" w14:paraId="59F0018B" w14:textId="77777777" w:rsidTr="00AF7619">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F2D869" w14:textId="77777777" w:rsidR="00AF7619" w:rsidRPr="00A0488F" w:rsidRDefault="00AF7619" w:rsidP="00AF7619">
                  <w:pPr>
                    <w:spacing w:line="276" w:lineRule="auto"/>
                    <w:jc w:val="left"/>
                    <w:rPr>
                      <w:szCs w:val="20"/>
                    </w:rPr>
                  </w:pPr>
                  <w:r w:rsidRPr="00A0488F">
                    <w:rPr>
                      <w:szCs w:val="20"/>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651553" w14:textId="77777777" w:rsidR="00AF7619" w:rsidRPr="00A0488F" w:rsidRDefault="00AF7619" w:rsidP="00AF7619">
                  <w:pPr>
                    <w:spacing w:line="276" w:lineRule="auto"/>
                    <w:rPr>
                      <w:color w:val="FF0000"/>
                      <w:szCs w:val="20"/>
                    </w:rPr>
                  </w:pPr>
                  <w:r w:rsidRPr="00A0488F">
                    <w:rPr>
                      <w:szCs w:val="20"/>
                    </w:rPr>
                    <w:t>The effect of not performing the described updates in FESS will be the exclusion of products falling under the ‘15180095’ CN code, which may actually be used as heating or motor fuel, i.e. applicable for EMCS.</w:t>
                  </w:r>
                </w:p>
              </w:tc>
            </w:tr>
            <w:tr w:rsidR="00AF7619" w:rsidRPr="00A0488F" w14:paraId="7F878F97" w14:textId="77777777" w:rsidTr="00AF7619">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781D04" w14:textId="77777777" w:rsidR="00AF7619" w:rsidRPr="00A0488F" w:rsidRDefault="00AF7619" w:rsidP="00AF7619">
                  <w:pPr>
                    <w:spacing w:line="276" w:lineRule="auto"/>
                    <w:jc w:val="left"/>
                    <w:rPr>
                      <w:szCs w:val="20"/>
                    </w:rPr>
                  </w:pPr>
                  <w:r w:rsidRPr="00A0488F">
                    <w:rPr>
                      <w:szCs w:val="20"/>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FE1566" w14:textId="77777777" w:rsidR="00AF7619" w:rsidRPr="00A0488F" w:rsidRDefault="00AF7619" w:rsidP="00AF7619">
                  <w:pPr>
                    <w:spacing w:line="276" w:lineRule="auto"/>
                    <w:rPr>
                      <w:i/>
                      <w:color w:val="000000"/>
                      <w:szCs w:val="20"/>
                    </w:rPr>
                  </w:pPr>
                  <w:r w:rsidRPr="00A0488F">
                    <w:rPr>
                      <w:szCs w:val="20"/>
                    </w:rPr>
                    <w:t>See downstream RFC IE734-</w:t>
                  </w:r>
                  <w:r>
                    <w:rPr>
                      <w:szCs w:val="20"/>
                    </w:rPr>
                    <w:t>043</w:t>
                  </w:r>
                  <w:r w:rsidRPr="00A0488F">
                    <w:rPr>
                      <w:szCs w:val="20"/>
                    </w:rPr>
                    <w:t>.</w:t>
                  </w:r>
                </w:p>
              </w:tc>
            </w:tr>
            <w:tr w:rsidR="00AF7619" w:rsidRPr="00A0488F" w14:paraId="188B498B" w14:textId="77777777" w:rsidTr="00AF7619">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9C9423" w14:textId="77777777" w:rsidR="00AF7619" w:rsidRPr="00A0488F" w:rsidRDefault="00AF7619" w:rsidP="00AF7619">
                  <w:pPr>
                    <w:spacing w:line="276" w:lineRule="auto"/>
                    <w:jc w:val="left"/>
                    <w:rPr>
                      <w:szCs w:val="20"/>
                    </w:rPr>
                  </w:pPr>
                  <w:r w:rsidRPr="00A0488F">
                    <w:rPr>
                      <w:szCs w:val="20"/>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7EBB4FE" w14:textId="77777777" w:rsidR="00AF7619" w:rsidRPr="00A0488F" w:rsidRDefault="00AF7619" w:rsidP="00AF7619">
                  <w:pPr>
                    <w:tabs>
                      <w:tab w:val="center" w:pos="3221"/>
                    </w:tabs>
                    <w:spacing w:line="276" w:lineRule="auto"/>
                    <w:rPr>
                      <w:color w:val="000000"/>
                      <w:szCs w:val="20"/>
                    </w:rPr>
                  </w:pPr>
                  <w:r w:rsidRPr="00A0488F">
                    <w:rPr>
                      <w:color w:val="000000"/>
                      <w:szCs w:val="20"/>
                    </w:rPr>
                    <w:t>The deployment approach is addressed in the downstream IE734 RFC.</w:t>
                  </w:r>
                </w:p>
              </w:tc>
            </w:tr>
            <w:tr w:rsidR="00AF7619" w:rsidRPr="00A0488F" w14:paraId="1808A090" w14:textId="77777777" w:rsidTr="00AF7619">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2912819" w14:textId="77777777" w:rsidR="00AF7619" w:rsidRPr="00A0488F" w:rsidRDefault="00AF7619" w:rsidP="00AF7619">
                  <w:pPr>
                    <w:spacing w:line="276" w:lineRule="auto"/>
                    <w:jc w:val="left"/>
                    <w:rPr>
                      <w:szCs w:val="20"/>
                    </w:rPr>
                  </w:pPr>
                  <w:r w:rsidRPr="00A0488F">
                    <w:rPr>
                      <w:szCs w:val="20"/>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5BC0F51" w14:textId="77777777" w:rsidR="00AF7619" w:rsidRPr="00A0488F" w:rsidRDefault="00AF7619" w:rsidP="00AF7619">
                  <w:pPr>
                    <w:pStyle w:val="Bulleted1"/>
                    <w:numPr>
                      <w:ilvl w:val="0"/>
                      <w:numId w:val="26"/>
                    </w:numPr>
                    <w:spacing w:after="60" w:line="276" w:lineRule="auto"/>
                    <w:contextualSpacing/>
                    <w:rPr>
                      <w:rFonts w:ascii="Times New Roman" w:hAnsi="Times New Roman" w:cs="Times New Roman"/>
                    </w:rPr>
                  </w:pPr>
                  <w:r w:rsidRPr="00A0488F">
                    <w:rPr>
                      <w:rFonts w:ascii="Times New Roman" w:hAnsi="Times New Roman" w:cs="Times New Roman"/>
                      <w:b/>
                    </w:rPr>
                    <w:t>Parent RFCs: -</w:t>
                  </w:r>
                  <w:r w:rsidRPr="00A0488F">
                    <w:rPr>
                      <w:rFonts w:ascii="Times New Roman" w:hAnsi="Times New Roman" w:cs="Times New Roman"/>
                    </w:rPr>
                    <w:t>;</w:t>
                  </w:r>
                </w:p>
                <w:p w14:paraId="1AA44DCD" w14:textId="77777777" w:rsidR="00AF7619" w:rsidRPr="00A0488F" w:rsidRDefault="00AF7619" w:rsidP="00AF7619">
                  <w:pPr>
                    <w:pStyle w:val="Bulleted1"/>
                    <w:numPr>
                      <w:ilvl w:val="0"/>
                      <w:numId w:val="26"/>
                    </w:numPr>
                    <w:spacing w:after="60" w:line="276" w:lineRule="auto"/>
                    <w:contextualSpacing/>
                    <w:rPr>
                      <w:rFonts w:ascii="Times New Roman" w:hAnsi="Times New Roman" w:cs="Times New Roman"/>
                      <w:color w:val="000000"/>
                    </w:rPr>
                  </w:pPr>
                  <w:r w:rsidRPr="00A0488F">
                    <w:rPr>
                      <w:rFonts w:ascii="Times New Roman" w:hAnsi="Times New Roman" w:cs="Times New Roman"/>
                      <w:b/>
                    </w:rPr>
                    <w:t>Children RFCs:</w:t>
                  </w:r>
                  <w:r w:rsidRPr="00A0488F">
                    <w:rPr>
                      <w:rFonts w:ascii="Times New Roman" w:hAnsi="Times New Roman" w:cs="Times New Roman"/>
                    </w:rPr>
                    <w:t xml:space="preserve"> IE734-</w:t>
                  </w:r>
                  <w:r>
                    <w:rPr>
                      <w:rFonts w:ascii="Times New Roman" w:hAnsi="Times New Roman" w:cs="Times New Roman"/>
                    </w:rPr>
                    <w:t>043</w:t>
                  </w:r>
                  <w:r w:rsidRPr="00A0488F">
                    <w:rPr>
                      <w:rFonts w:ascii="Times New Roman" w:hAnsi="Times New Roman" w:cs="Times New Roman"/>
                    </w:rPr>
                    <w:t>;</w:t>
                  </w:r>
                </w:p>
                <w:p w14:paraId="2C496DDE" w14:textId="77777777" w:rsidR="00AF7619" w:rsidRPr="00A0488F" w:rsidRDefault="00AF7619" w:rsidP="00AF7619">
                  <w:pPr>
                    <w:pStyle w:val="Bulleted1"/>
                    <w:numPr>
                      <w:ilvl w:val="0"/>
                      <w:numId w:val="26"/>
                    </w:numPr>
                    <w:spacing w:after="60" w:line="276" w:lineRule="auto"/>
                    <w:contextualSpacing/>
                    <w:rPr>
                      <w:rFonts w:ascii="Times New Roman" w:hAnsi="Times New Roman" w:cs="Times New Roman"/>
                      <w:color w:val="000000"/>
                      <w:lang w:val="en-US"/>
                    </w:rPr>
                  </w:pPr>
                  <w:r w:rsidRPr="00A0488F">
                    <w:rPr>
                      <w:rFonts w:ascii="Times New Roman" w:hAnsi="Times New Roman" w:cs="Times New Roman"/>
                      <w:b/>
                    </w:rPr>
                    <w:t xml:space="preserve">Other RFCs: </w:t>
                  </w:r>
                  <w:r w:rsidRPr="00A0488F">
                    <w:rPr>
                      <w:rFonts w:ascii="Times New Roman" w:hAnsi="Times New Roman" w:cs="Times New Roman"/>
                    </w:rPr>
                    <w:t>-.</w:t>
                  </w:r>
                </w:p>
              </w:tc>
            </w:tr>
          </w:tbl>
          <w:p w14:paraId="1E046FA8" w14:textId="77777777" w:rsidR="00AF7619" w:rsidRPr="00A0488F" w:rsidRDefault="00AF7619" w:rsidP="00AF7619">
            <w:pPr>
              <w:spacing w:after="0"/>
              <w:jc w:val="left"/>
              <w:rPr>
                <w:szCs w:val="20"/>
                <w:lang w:val="en-US"/>
              </w:rPr>
            </w:pPr>
          </w:p>
        </w:tc>
      </w:tr>
      <w:tr w:rsidR="00AF7619" w:rsidRPr="00593D4F" w14:paraId="7EE343FA"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4819AFF" w14:textId="77777777" w:rsidR="00AF7619" w:rsidRPr="00A0488F" w:rsidRDefault="00AF7619" w:rsidP="00AF7619">
            <w:pPr>
              <w:spacing w:line="276" w:lineRule="auto"/>
              <w:rPr>
                <w:b/>
                <w:szCs w:val="20"/>
              </w:rPr>
            </w:pPr>
            <w:r w:rsidRPr="00A0488F">
              <w:rPr>
                <w:b/>
                <w:szCs w:val="20"/>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A0488F" w14:paraId="6AE5D430"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23F7D6" w14:textId="77777777" w:rsidR="00AF7619" w:rsidRPr="00A0488F" w:rsidRDefault="00AF7619" w:rsidP="00AF7619">
                  <w:pPr>
                    <w:spacing w:line="276" w:lineRule="auto"/>
                    <w:jc w:val="left"/>
                    <w:rPr>
                      <w:szCs w:val="20"/>
                    </w:rPr>
                  </w:pPr>
                  <w:r w:rsidRPr="00A0488F">
                    <w:rPr>
                      <w:szCs w:val="20"/>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E7A65B" w14:textId="77777777" w:rsidR="00AF7619" w:rsidRPr="00A0488F" w:rsidRDefault="00AF7619" w:rsidP="00AF7619">
                  <w:pPr>
                    <w:spacing w:line="276" w:lineRule="auto"/>
                    <w:rPr>
                      <w:szCs w:val="20"/>
                    </w:rPr>
                  </w:pPr>
                  <w:r w:rsidRPr="00A0488F">
                    <w:rPr>
                      <w:szCs w:val="20"/>
                    </w:rPr>
                    <w:t>N/A</w:t>
                  </w:r>
                </w:p>
              </w:tc>
            </w:tr>
            <w:tr w:rsidR="00AF7619" w:rsidRPr="00A0488F" w14:paraId="7E0004FE"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E0A1B45" w14:textId="77777777" w:rsidR="00AF7619" w:rsidRPr="00A0488F" w:rsidRDefault="00AF7619" w:rsidP="00AF7619">
                  <w:pPr>
                    <w:spacing w:line="276" w:lineRule="auto"/>
                    <w:jc w:val="left"/>
                    <w:rPr>
                      <w:szCs w:val="20"/>
                    </w:rPr>
                  </w:pPr>
                  <w:r w:rsidRPr="00A0488F">
                    <w:rPr>
                      <w:szCs w:val="20"/>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4C4D3D9" w14:textId="77777777" w:rsidR="00AF7619" w:rsidRPr="00A0488F" w:rsidRDefault="00AF7619" w:rsidP="00AF7619">
                  <w:pPr>
                    <w:spacing w:line="276" w:lineRule="auto"/>
                    <w:rPr>
                      <w:szCs w:val="20"/>
                    </w:rPr>
                  </w:pPr>
                  <w:r w:rsidRPr="00A0488F">
                    <w:rPr>
                      <w:szCs w:val="20"/>
                    </w:rPr>
                    <w:t>N/A</w:t>
                  </w:r>
                </w:p>
              </w:tc>
            </w:tr>
          </w:tbl>
          <w:p w14:paraId="61CC8A52" w14:textId="77777777" w:rsidR="00AF7619" w:rsidRPr="00A0488F" w:rsidRDefault="00AF7619" w:rsidP="00AF7619">
            <w:pPr>
              <w:spacing w:after="0"/>
              <w:jc w:val="left"/>
              <w:rPr>
                <w:szCs w:val="20"/>
                <w:lang w:val="en-US"/>
              </w:rPr>
            </w:pPr>
          </w:p>
        </w:tc>
      </w:tr>
      <w:tr w:rsidR="00AF7619" w:rsidRPr="00593D4F" w14:paraId="62B07DAF"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FB3C601" w14:textId="77777777" w:rsidR="00AF7619" w:rsidRPr="00A0488F" w:rsidRDefault="00AF7619" w:rsidP="00AF7619">
            <w:pPr>
              <w:spacing w:line="276" w:lineRule="auto"/>
              <w:rPr>
                <w:b/>
                <w:szCs w:val="20"/>
              </w:rPr>
            </w:pPr>
            <w:r w:rsidRPr="00A0488F">
              <w:rPr>
                <w:b/>
                <w:szCs w:val="20"/>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AF7619" w:rsidRPr="00A0488F" w14:paraId="20C071C6" w14:textId="77777777" w:rsidTr="00AF7619">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BFFBB0" w14:textId="77777777" w:rsidR="00AF7619" w:rsidRPr="00A0488F" w:rsidRDefault="00AF7619" w:rsidP="00AF7619">
                  <w:pPr>
                    <w:spacing w:line="276" w:lineRule="auto"/>
                    <w:jc w:val="left"/>
                    <w:rPr>
                      <w:szCs w:val="20"/>
                    </w:rPr>
                  </w:pPr>
                  <w:r w:rsidRPr="00A0488F">
                    <w:rPr>
                      <w:szCs w:val="20"/>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06277B5D" w14:textId="77777777" w:rsidR="00AF7619" w:rsidRPr="00AF7619" w:rsidRDefault="00AF7619" w:rsidP="00AF7619">
                  <w:pPr>
                    <w:numPr>
                      <w:ilvl w:val="0"/>
                      <w:numId w:val="25"/>
                    </w:numPr>
                    <w:spacing w:line="276" w:lineRule="auto"/>
                    <w:rPr>
                      <w:sz w:val="20"/>
                      <w:szCs w:val="20"/>
                    </w:rPr>
                  </w:pPr>
                  <w:r w:rsidRPr="00AF7619">
                    <w:rPr>
                      <w:b/>
                      <w:sz w:val="20"/>
                      <w:szCs w:val="20"/>
                    </w:rPr>
                    <w:t xml:space="preserve">Category of the Change: Review </w:t>
                  </w:r>
                </w:p>
                <w:p w14:paraId="33B44BE5" w14:textId="77777777" w:rsidR="00AF7619" w:rsidRPr="00AF7619" w:rsidRDefault="00AF7619" w:rsidP="00AF7619">
                  <w:pPr>
                    <w:numPr>
                      <w:ilvl w:val="0"/>
                      <w:numId w:val="25"/>
                    </w:numPr>
                    <w:spacing w:line="276" w:lineRule="auto"/>
                    <w:rPr>
                      <w:sz w:val="20"/>
                      <w:szCs w:val="20"/>
                    </w:rPr>
                  </w:pPr>
                  <w:r w:rsidRPr="00AF7619">
                    <w:rPr>
                      <w:b/>
                      <w:sz w:val="20"/>
                      <w:szCs w:val="20"/>
                    </w:rPr>
                    <w:t>Approval process:</w:t>
                  </w:r>
                </w:p>
                <w:p w14:paraId="26D05102" w14:textId="306EFE66" w:rsidR="00AF7619" w:rsidRPr="00A0488F" w:rsidRDefault="00AF7619" w:rsidP="00AF7619">
                  <w:pPr>
                    <w:pStyle w:val="ad"/>
                    <w:numPr>
                      <w:ilvl w:val="0"/>
                      <w:numId w:val="46"/>
                    </w:numPr>
                    <w:spacing w:line="276" w:lineRule="auto"/>
                    <w:contextualSpacing w:val="0"/>
                    <w:rPr>
                      <w:sz w:val="20"/>
                      <w:szCs w:val="20"/>
                      <w:lang w:val="en-US"/>
                    </w:rPr>
                  </w:pPr>
                  <w:r w:rsidRPr="00AF7619">
                    <w:rPr>
                      <w:b/>
                      <w:sz w:val="20"/>
                      <w:szCs w:val="20"/>
                      <w:lang w:val="en-US"/>
                    </w:rPr>
                    <w:t>The Change is authori</w:t>
                  </w:r>
                  <w:r w:rsidR="00BE2EB2">
                    <w:rPr>
                      <w:b/>
                      <w:sz w:val="20"/>
                      <w:szCs w:val="20"/>
                      <w:lang w:val="en-US"/>
                    </w:rPr>
                    <w:t>s</w:t>
                  </w:r>
                  <w:r w:rsidRPr="00AF7619">
                    <w:rPr>
                      <w:b/>
                      <w:sz w:val="20"/>
                      <w:szCs w:val="20"/>
                      <w:lang w:val="en-US"/>
                    </w:rPr>
                    <w:t>ed for approval by the CAB.</w:t>
                  </w:r>
                </w:p>
              </w:tc>
            </w:tr>
            <w:tr w:rsidR="00AF7619" w:rsidRPr="00A0488F" w14:paraId="0A4B19FD" w14:textId="77777777" w:rsidTr="00AF7619">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D98DAD" w14:textId="77777777" w:rsidR="00AF7619" w:rsidRPr="00A0488F" w:rsidRDefault="00AF7619" w:rsidP="00AF7619">
                  <w:pPr>
                    <w:spacing w:line="276" w:lineRule="auto"/>
                    <w:jc w:val="left"/>
                    <w:rPr>
                      <w:szCs w:val="20"/>
                    </w:rPr>
                  </w:pPr>
                  <w:r w:rsidRPr="00A0488F">
                    <w:rPr>
                      <w:szCs w:val="20"/>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621CEA08" w14:textId="77777777" w:rsidR="00AF7619" w:rsidRPr="00A0488F" w:rsidRDefault="00AF7619" w:rsidP="00AF7619">
                  <w:pPr>
                    <w:spacing w:line="276" w:lineRule="auto"/>
                    <w:rPr>
                      <w:szCs w:val="20"/>
                    </w:rPr>
                  </w:pPr>
                  <w:r>
                    <w:rPr>
                      <w:szCs w:val="20"/>
                    </w:rPr>
                    <w:t>N/A</w:t>
                  </w:r>
                </w:p>
              </w:tc>
            </w:tr>
            <w:tr w:rsidR="00AF7619" w:rsidRPr="00A0488F" w14:paraId="374DBBD2" w14:textId="77777777" w:rsidTr="00AF7619">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30B3A8" w14:textId="77777777" w:rsidR="00AF7619" w:rsidRPr="00A0488F" w:rsidRDefault="00AF7619" w:rsidP="00AF7619">
                  <w:pPr>
                    <w:spacing w:line="276" w:lineRule="auto"/>
                    <w:jc w:val="left"/>
                    <w:rPr>
                      <w:szCs w:val="20"/>
                    </w:rPr>
                  </w:pPr>
                  <w:r w:rsidRPr="00A0488F">
                    <w:rPr>
                      <w:szCs w:val="20"/>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tcPr>
                <w:p w14:paraId="2D692F71" w14:textId="77777777" w:rsidR="00AF7619" w:rsidRPr="00A0488F" w:rsidRDefault="00AF7619" w:rsidP="00AF7619">
                  <w:pPr>
                    <w:spacing w:line="276" w:lineRule="auto"/>
                    <w:rPr>
                      <w:szCs w:val="20"/>
                    </w:rPr>
                  </w:pPr>
                  <w:r>
                    <w:rPr>
                      <w:szCs w:val="20"/>
                    </w:rPr>
                    <w:t>Written approval procedure via e-mail on 01/07/2020.</w:t>
                  </w:r>
                </w:p>
              </w:tc>
            </w:tr>
          </w:tbl>
          <w:p w14:paraId="3C2B42DA" w14:textId="77777777" w:rsidR="00AF7619" w:rsidRPr="00A0488F" w:rsidRDefault="00AF7619" w:rsidP="00AF7619">
            <w:pPr>
              <w:spacing w:after="0"/>
              <w:jc w:val="left"/>
              <w:rPr>
                <w:szCs w:val="20"/>
                <w:lang w:val="en-US"/>
              </w:rPr>
            </w:pPr>
          </w:p>
        </w:tc>
      </w:tr>
      <w:tr w:rsidR="00AF7619" w:rsidRPr="00593D4F" w14:paraId="176B79E6"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7D29045" w14:textId="77777777" w:rsidR="00AF7619" w:rsidRPr="00A0488F" w:rsidRDefault="00AF7619" w:rsidP="00AF7619">
            <w:pPr>
              <w:spacing w:line="276" w:lineRule="auto"/>
              <w:rPr>
                <w:b/>
                <w:szCs w:val="20"/>
              </w:rPr>
            </w:pPr>
            <w:r w:rsidRPr="00A0488F">
              <w:rPr>
                <w:b/>
                <w:szCs w:val="20"/>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A0488F" w14:paraId="7BD97F66"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F57DE8" w14:textId="77777777" w:rsidR="00AF7619" w:rsidRPr="00A0488F" w:rsidRDefault="00AF7619" w:rsidP="00AF7619">
                  <w:pPr>
                    <w:spacing w:line="276" w:lineRule="auto"/>
                    <w:jc w:val="left"/>
                    <w:rPr>
                      <w:szCs w:val="20"/>
                    </w:rPr>
                  </w:pPr>
                  <w:r w:rsidRPr="00A0488F">
                    <w:rPr>
                      <w:szCs w:val="20"/>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EC1B21" w14:textId="77777777" w:rsidR="00AF7619" w:rsidRPr="00A0488F" w:rsidRDefault="00AF7619" w:rsidP="00AF7619">
                  <w:pPr>
                    <w:spacing w:line="276" w:lineRule="auto"/>
                    <w:rPr>
                      <w:szCs w:val="20"/>
                    </w:rPr>
                  </w:pPr>
                  <w:r w:rsidRPr="00A0488F">
                    <w:rPr>
                      <w:color w:val="000000" w:themeColor="text1"/>
                      <w:szCs w:val="20"/>
                    </w:rPr>
                    <w:t>TBD</w:t>
                  </w:r>
                </w:p>
              </w:tc>
            </w:tr>
            <w:tr w:rsidR="00AF7619" w:rsidRPr="00A0488F" w14:paraId="18043788" w14:textId="77777777" w:rsidTr="00AF7619">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F97805" w14:textId="77777777" w:rsidR="00AF7619" w:rsidRPr="00A0488F" w:rsidRDefault="00AF7619" w:rsidP="00AF7619">
                  <w:pPr>
                    <w:spacing w:line="276" w:lineRule="auto"/>
                    <w:jc w:val="left"/>
                    <w:rPr>
                      <w:szCs w:val="20"/>
                    </w:rPr>
                  </w:pPr>
                  <w:r w:rsidRPr="00A0488F">
                    <w:rPr>
                      <w:szCs w:val="20"/>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A7E3D58" w14:textId="71C9EF9C" w:rsidR="00AF7619" w:rsidRPr="00A0488F" w:rsidRDefault="00AF7619" w:rsidP="00AF7619">
                  <w:pPr>
                    <w:spacing w:line="276" w:lineRule="auto"/>
                    <w:rPr>
                      <w:szCs w:val="20"/>
                    </w:rPr>
                  </w:pPr>
                  <w:r>
                    <w:rPr>
                      <w:szCs w:val="20"/>
                    </w:rPr>
                    <w:t>13/02/2023</w:t>
                  </w:r>
                </w:p>
              </w:tc>
            </w:tr>
            <w:tr w:rsidR="00AF7619" w:rsidRPr="00A0488F" w14:paraId="7A58AE6A"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4D318B8" w14:textId="77777777" w:rsidR="00AF7619" w:rsidRPr="00A0488F" w:rsidRDefault="00AF7619" w:rsidP="00AF7619">
                  <w:pPr>
                    <w:spacing w:line="276" w:lineRule="auto"/>
                    <w:jc w:val="left"/>
                    <w:rPr>
                      <w:szCs w:val="20"/>
                    </w:rPr>
                  </w:pPr>
                  <w:r w:rsidRPr="00A0488F">
                    <w:rPr>
                      <w:szCs w:val="20"/>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1685383" w14:textId="77777777" w:rsidR="00AF7619" w:rsidRPr="00A0488F" w:rsidRDefault="00AF7619" w:rsidP="00AF7619">
                  <w:pPr>
                    <w:spacing w:line="276" w:lineRule="auto"/>
                    <w:rPr>
                      <w:szCs w:val="20"/>
                    </w:rPr>
                  </w:pPr>
                  <w:r w:rsidRPr="00A0488F">
                    <w:rPr>
                      <w:szCs w:val="20"/>
                    </w:rPr>
                    <w:t>TBD</w:t>
                  </w:r>
                </w:p>
              </w:tc>
            </w:tr>
          </w:tbl>
          <w:p w14:paraId="372812F1" w14:textId="77777777" w:rsidR="00AF7619" w:rsidRPr="00A0488F" w:rsidRDefault="00AF7619" w:rsidP="00AF7619">
            <w:pPr>
              <w:spacing w:after="0"/>
              <w:jc w:val="left"/>
              <w:rPr>
                <w:szCs w:val="20"/>
                <w:lang w:val="en-US"/>
              </w:rPr>
            </w:pPr>
          </w:p>
        </w:tc>
      </w:tr>
      <w:tr w:rsidR="00AF7619" w:rsidRPr="00593D4F" w14:paraId="41C2493F"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3037F0" w14:textId="77777777" w:rsidR="00AF7619" w:rsidRPr="00A0488F" w:rsidRDefault="00AF7619" w:rsidP="00AF7619">
            <w:pPr>
              <w:spacing w:line="276" w:lineRule="auto"/>
              <w:rPr>
                <w:b/>
                <w:szCs w:val="20"/>
              </w:rPr>
            </w:pPr>
            <w:r w:rsidRPr="00A0488F">
              <w:rPr>
                <w:b/>
                <w:szCs w:val="20"/>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A0488F" w14:paraId="27D40C71"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DE9B54" w14:textId="77777777" w:rsidR="00AF7619" w:rsidRPr="00A0488F" w:rsidRDefault="00AF7619" w:rsidP="00AF7619">
                  <w:pPr>
                    <w:spacing w:line="276" w:lineRule="auto"/>
                    <w:jc w:val="left"/>
                    <w:rPr>
                      <w:szCs w:val="20"/>
                    </w:rPr>
                  </w:pPr>
                  <w:r w:rsidRPr="00A0488F">
                    <w:rPr>
                      <w:szCs w:val="20"/>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3F98E47" w14:textId="77777777" w:rsidR="00AF7619" w:rsidRPr="00A0488F" w:rsidRDefault="00AF7619" w:rsidP="00AF7619">
                  <w:pPr>
                    <w:spacing w:line="276" w:lineRule="auto"/>
                    <w:rPr>
                      <w:szCs w:val="20"/>
                    </w:rPr>
                  </w:pPr>
                  <w:r>
                    <w:rPr>
                      <w:szCs w:val="20"/>
                    </w:rPr>
                    <w:t>N/A</w:t>
                  </w:r>
                </w:p>
              </w:tc>
            </w:tr>
            <w:tr w:rsidR="00AF7619" w:rsidRPr="00A0488F" w14:paraId="150116BC"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CEE22F2" w14:textId="77777777" w:rsidR="00AF7619" w:rsidRPr="00A0488F" w:rsidRDefault="00AF7619" w:rsidP="00AF7619">
                  <w:pPr>
                    <w:spacing w:line="276" w:lineRule="auto"/>
                    <w:jc w:val="left"/>
                    <w:rPr>
                      <w:szCs w:val="20"/>
                    </w:rPr>
                  </w:pPr>
                  <w:r w:rsidRPr="00A0488F">
                    <w:rPr>
                      <w:szCs w:val="20"/>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6BF53DD" w14:textId="77777777" w:rsidR="00AF7619" w:rsidRPr="00A0488F" w:rsidRDefault="00AF7619" w:rsidP="00AF7619">
                  <w:pPr>
                    <w:spacing w:line="276" w:lineRule="auto"/>
                    <w:rPr>
                      <w:szCs w:val="20"/>
                    </w:rPr>
                  </w:pPr>
                  <w:r>
                    <w:rPr>
                      <w:szCs w:val="20"/>
                    </w:rPr>
                    <w:t>N/A</w:t>
                  </w:r>
                </w:p>
              </w:tc>
            </w:tr>
          </w:tbl>
          <w:p w14:paraId="65D1EEC8" w14:textId="77777777" w:rsidR="00AF7619" w:rsidRPr="00A0488F" w:rsidRDefault="00AF7619" w:rsidP="00AF7619">
            <w:pPr>
              <w:spacing w:after="0"/>
              <w:jc w:val="left"/>
              <w:rPr>
                <w:szCs w:val="20"/>
                <w:lang w:val="en-US"/>
              </w:rPr>
            </w:pPr>
          </w:p>
        </w:tc>
      </w:tr>
    </w:tbl>
    <w:p w14:paraId="5580C084" w14:textId="4529CBD4" w:rsidR="00AF7619" w:rsidRDefault="00AF7619" w:rsidP="00AF7619">
      <w:pPr>
        <w:rPr>
          <w:rFonts w:cs="Arial"/>
          <w:szCs w:val="20"/>
        </w:rPr>
      </w:pPr>
    </w:p>
    <w:p w14:paraId="6F7D5CBA" w14:textId="77777777" w:rsidR="00AF7619" w:rsidRDefault="00AF7619">
      <w:pPr>
        <w:spacing w:after="0" w:line="240" w:lineRule="auto"/>
        <w:jc w:val="left"/>
        <w:rPr>
          <w:rFonts w:cs="Arial"/>
          <w:szCs w:val="20"/>
        </w:rPr>
      </w:pPr>
      <w:r>
        <w:rPr>
          <w:rFonts w:cs="Arial"/>
          <w:szCs w:val="20"/>
        </w:rPr>
        <w:br w:type="page"/>
      </w:r>
    </w:p>
    <w:p w14:paraId="4725E620" w14:textId="2E88DDCE" w:rsidR="007B11FB" w:rsidRDefault="007B11FB">
      <w:pPr>
        <w:pStyle w:val="2"/>
      </w:pPr>
      <w:bookmarkStart w:id="60" w:name="_Toc51332326"/>
      <w:r>
        <w:t>DDNEA Change Requests</w:t>
      </w:r>
      <w:bookmarkEnd w:id="60"/>
    </w:p>
    <w:p w14:paraId="31F434F0" w14:textId="77777777" w:rsidR="00C70867" w:rsidRPr="00445D89" w:rsidRDefault="00C70867" w:rsidP="00C70867">
      <w:pPr>
        <w:pStyle w:val="4"/>
        <w:rPr>
          <w:bCs/>
          <w:szCs w:val="22"/>
        </w:rPr>
      </w:pPr>
      <w:bookmarkStart w:id="61" w:name="_Toc16241990"/>
      <w:r w:rsidRPr="00445D89">
        <w:rPr>
          <w:szCs w:val="22"/>
        </w:rPr>
        <w:t>DDNEA-P3-275 – Update the optionality of &lt;Body Record Unique Reference&gt; in Manual Closure messages</w:t>
      </w:r>
      <w:bookmarkEnd w:id="61"/>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445D89" w14:paraId="1E36A2DF"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9FA18D"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445D89" w14:paraId="4DFCD385"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0540D8" w14:textId="77777777" w:rsidR="00C70867" w:rsidRPr="00445D89" w:rsidRDefault="00C70867" w:rsidP="00C70867">
                  <w:pPr>
                    <w:spacing w:line="276" w:lineRule="auto"/>
                    <w:jc w:val="left"/>
                    <w:rPr>
                      <w:szCs w:val="22"/>
                    </w:rPr>
                  </w:pPr>
                  <w:r w:rsidRPr="00445D89">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954ECC" w14:textId="77777777" w:rsidR="00C70867" w:rsidRPr="00445D89" w:rsidRDefault="00C70867" w:rsidP="00C70867">
                  <w:pPr>
                    <w:spacing w:line="276" w:lineRule="auto"/>
                    <w:rPr>
                      <w:szCs w:val="22"/>
                    </w:rPr>
                  </w:pPr>
                  <w:r w:rsidRPr="00445D89">
                    <w:rPr>
                      <w:bCs/>
                      <w:szCs w:val="22"/>
                    </w:rPr>
                    <w:t>DDNEA-P3-275</w:t>
                  </w:r>
                </w:p>
              </w:tc>
            </w:tr>
            <w:tr w:rsidR="00C70867" w:rsidRPr="00445D89" w14:paraId="0F7689F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4B6AA8" w14:textId="77777777" w:rsidR="00C70867" w:rsidRPr="00445D89" w:rsidRDefault="00C70867" w:rsidP="00C70867">
                  <w:pPr>
                    <w:spacing w:line="276" w:lineRule="auto"/>
                    <w:jc w:val="left"/>
                    <w:rPr>
                      <w:szCs w:val="22"/>
                    </w:rPr>
                  </w:pPr>
                  <w:r w:rsidRPr="00445D89">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347AAF7"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77A42F0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989AF5" w14:textId="77777777" w:rsidR="00C70867" w:rsidRPr="00445D89" w:rsidRDefault="00C70867" w:rsidP="00C70867">
                  <w:pPr>
                    <w:spacing w:line="276" w:lineRule="auto"/>
                    <w:jc w:val="left"/>
                    <w:rPr>
                      <w:szCs w:val="22"/>
                    </w:rPr>
                  </w:pPr>
                  <w:r w:rsidRPr="00445D89">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7D7FFE"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5793F0F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AE089F" w14:textId="77777777" w:rsidR="00C70867" w:rsidRPr="00445D89" w:rsidRDefault="00C70867" w:rsidP="00C70867">
                  <w:pPr>
                    <w:spacing w:line="276" w:lineRule="auto"/>
                    <w:jc w:val="left"/>
                    <w:rPr>
                      <w:color w:val="000000"/>
                      <w:szCs w:val="22"/>
                      <w:lang w:eastAsia="el-GR"/>
                    </w:rPr>
                  </w:pPr>
                  <w:r w:rsidRPr="00445D89">
                    <w:rPr>
                      <w:color w:val="000000"/>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8DA230" w14:textId="77777777" w:rsidR="00C70867" w:rsidRPr="00445D89" w:rsidRDefault="00C70867" w:rsidP="00C70867">
                  <w:pPr>
                    <w:spacing w:line="276" w:lineRule="auto"/>
                    <w:rPr>
                      <w:color w:val="000000"/>
                      <w:szCs w:val="22"/>
                      <w:lang w:eastAsia="el-GR"/>
                    </w:rPr>
                  </w:pPr>
                  <w:r w:rsidRPr="00445D89">
                    <w:rPr>
                      <w:szCs w:val="22"/>
                    </w:rPr>
                    <w:t>IM319391</w:t>
                  </w:r>
                </w:p>
              </w:tc>
            </w:tr>
            <w:tr w:rsidR="00C70867" w:rsidRPr="00445D89" w14:paraId="67360D9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90124A" w14:textId="77777777" w:rsidR="00C70867" w:rsidRPr="00445D89" w:rsidRDefault="00C70867" w:rsidP="00C70867">
                  <w:pPr>
                    <w:spacing w:line="276" w:lineRule="auto"/>
                    <w:jc w:val="left"/>
                    <w:rPr>
                      <w:szCs w:val="22"/>
                    </w:rPr>
                  </w:pPr>
                  <w:r w:rsidRPr="00445D89">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1A8390" w14:textId="77777777" w:rsidR="00C70867" w:rsidRPr="00445D89" w:rsidRDefault="00C70867" w:rsidP="00C70867">
                  <w:pPr>
                    <w:spacing w:line="276" w:lineRule="auto"/>
                    <w:rPr>
                      <w:szCs w:val="22"/>
                    </w:rPr>
                  </w:pPr>
                  <w:r w:rsidRPr="00445D89">
                    <w:rPr>
                      <w:color w:val="000000"/>
                      <w:szCs w:val="22"/>
                      <w:lang w:eastAsia="el-GR"/>
                    </w:rPr>
                    <w:t>KE19025</w:t>
                  </w:r>
                </w:p>
              </w:tc>
            </w:tr>
            <w:tr w:rsidR="00C70867" w:rsidRPr="00445D89" w14:paraId="1616344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B54C3A" w14:textId="77777777" w:rsidR="00C70867" w:rsidRPr="00445D89" w:rsidRDefault="00C70867" w:rsidP="00C70867">
                  <w:pPr>
                    <w:spacing w:line="276" w:lineRule="auto"/>
                    <w:jc w:val="left"/>
                    <w:rPr>
                      <w:szCs w:val="22"/>
                    </w:rPr>
                  </w:pPr>
                  <w:r w:rsidRPr="00445D89">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93A2125" w14:textId="77777777" w:rsidR="00C70867" w:rsidRPr="00445D89" w:rsidRDefault="00C70867" w:rsidP="00C70867">
                  <w:pPr>
                    <w:pStyle w:val="ad"/>
                    <w:spacing w:line="276" w:lineRule="auto"/>
                    <w:ind w:left="0"/>
                    <w:rPr>
                      <w:szCs w:val="22"/>
                      <w:lang w:val="en-US"/>
                    </w:rPr>
                  </w:pPr>
                  <w:r w:rsidRPr="00445D89">
                    <w:rPr>
                      <w:color w:val="000000"/>
                      <w:szCs w:val="22"/>
                      <w:shd w:val="clear" w:color="auto" w:fill="FFFFFF"/>
                      <w:lang w:val="en-US"/>
                    </w:rPr>
                    <w:t>22/05/2019</w:t>
                  </w:r>
                </w:p>
              </w:tc>
            </w:tr>
            <w:tr w:rsidR="00C70867" w:rsidRPr="00445D89" w14:paraId="39B50A95"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E0453B" w14:textId="77777777" w:rsidR="00C70867" w:rsidRPr="00445D89" w:rsidRDefault="00C70867" w:rsidP="00C70867">
                  <w:pPr>
                    <w:spacing w:line="276" w:lineRule="auto"/>
                    <w:jc w:val="left"/>
                    <w:rPr>
                      <w:szCs w:val="22"/>
                    </w:rPr>
                  </w:pPr>
                  <w:r w:rsidRPr="00445D89">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CCE689" w14:textId="77777777" w:rsidR="00C70867" w:rsidRPr="00445D89" w:rsidRDefault="00C70867" w:rsidP="00C70867">
                  <w:pPr>
                    <w:spacing w:line="276" w:lineRule="auto"/>
                    <w:rPr>
                      <w:szCs w:val="22"/>
                      <w:lang w:val="en-US"/>
                    </w:rPr>
                  </w:pPr>
                  <w:r w:rsidRPr="00445D89">
                    <w:rPr>
                      <w:szCs w:val="22"/>
                      <w:lang w:val="en-US"/>
                    </w:rPr>
                    <w:t>MSA-AT</w:t>
                  </w:r>
                </w:p>
              </w:tc>
            </w:tr>
          </w:tbl>
          <w:p w14:paraId="7163D6DC" w14:textId="77777777" w:rsidR="00C70867" w:rsidRPr="00445D89" w:rsidRDefault="00C70867" w:rsidP="00C70867">
            <w:pPr>
              <w:spacing w:after="0"/>
              <w:jc w:val="left"/>
              <w:rPr>
                <w:szCs w:val="22"/>
                <w:lang w:val="en-US"/>
              </w:rPr>
            </w:pPr>
          </w:p>
        </w:tc>
      </w:tr>
      <w:tr w:rsidR="00C70867" w:rsidRPr="00445D89" w14:paraId="6185BB7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12FCAF" w14:textId="77777777" w:rsidR="00C70867" w:rsidRPr="00445D89" w:rsidRDefault="00C70867" w:rsidP="00C70867">
            <w:pPr>
              <w:spacing w:line="276" w:lineRule="auto"/>
              <w:rPr>
                <w:b/>
                <w:szCs w:val="22"/>
              </w:rPr>
            </w:pPr>
            <w:r w:rsidRPr="00445D89">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445D89" w14:paraId="01664967"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749DD7" w14:textId="77777777" w:rsidR="00C70867" w:rsidRPr="00445D89" w:rsidRDefault="00C70867" w:rsidP="00C70867">
                  <w:pPr>
                    <w:spacing w:line="276" w:lineRule="auto"/>
                    <w:jc w:val="left"/>
                    <w:rPr>
                      <w:szCs w:val="22"/>
                    </w:rPr>
                  </w:pPr>
                  <w:r w:rsidRPr="00445D89">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4D819E5"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24B0529D"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1A9469" w14:textId="77777777" w:rsidR="00C70867" w:rsidRPr="00445D89" w:rsidRDefault="00C70867" w:rsidP="00C70867">
                  <w:pPr>
                    <w:spacing w:line="276" w:lineRule="auto"/>
                    <w:jc w:val="left"/>
                    <w:rPr>
                      <w:szCs w:val="22"/>
                    </w:rPr>
                  </w:pPr>
                  <w:r w:rsidRPr="00445D89">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BC6F7E" w14:textId="77777777" w:rsidR="00C70867" w:rsidRPr="00445D89" w:rsidRDefault="00C70867" w:rsidP="00C70867">
                  <w:pPr>
                    <w:spacing w:line="276" w:lineRule="auto"/>
                    <w:rPr>
                      <w:b/>
                      <w:szCs w:val="22"/>
                    </w:rPr>
                  </w:pPr>
                  <w:r w:rsidRPr="00445D89">
                    <w:rPr>
                      <w:b/>
                      <w:szCs w:val="22"/>
                    </w:rPr>
                    <w:t>Problem Statement</w:t>
                  </w:r>
                </w:p>
                <w:p w14:paraId="020DF092" w14:textId="77777777" w:rsidR="00C70867" w:rsidRPr="00445D89" w:rsidRDefault="00C70867" w:rsidP="00C70867">
                  <w:pPr>
                    <w:spacing w:line="276" w:lineRule="auto"/>
                    <w:rPr>
                      <w:szCs w:val="22"/>
                    </w:rPr>
                  </w:pPr>
                  <w:r w:rsidRPr="00445D89">
                    <w:rPr>
                      <w:szCs w:val="22"/>
                    </w:rPr>
                    <w:t xml:space="preserve">The current RFC proposes the necessary updates in order to align DDNEA with the updates described in RFC FESS-247. </w:t>
                  </w:r>
                </w:p>
                <w:p w14:paraId="6BD2C290" w14:textId="77777777" w:rsidR="00C70867" w:rsidRPr="00445D89" w:rsidRDefault="00C70867" w:rsidP="00C70867">
                  <w:pPr>
                    <w:spacing w:line="276" w:lineRule="auto"/>
                    <w:rPr>
                      <w:szCs w:val="22"/>
                    </w:rPr>
                  </w:pPr>
                  <w:r w:rsidRPr="00445D89">
                    <w:rPr>
                      <w:szCs w:val="22"/>
                    </w:rPr>
                    <w:t>Specifically, it has been identified that the data item &lt;Body Record Unique Reference&gt; in the &lt;(BODY) MANUAL CLOSURE&gt; data group of the IE880 and IE881 messages, should be updated to ‘Required’.</w:t>
                  </w:r>
                </w:p>
                <w:p w14:paraId="0F7F10FE" w14:textId="675E18B0" w:rsidR="00C70867" w:rsidRPr="00445D89" w:rsidRDefault="00C70867" w:rsidP="00C70867">
                  <w:pPr>
                    <w:spacing w:line="276" w:lineRule="auto"/>
                    <w:rPr>
                      <w:szCs w:val="22"/>
                    </w:rPr>
                  </w:pPr>
                  <w:r w:rsidRPr="00445D89">
                    <w:rPr>
                      <w:szCs w:val="22"/>
                    </w:rPr>
                    <w:t>In DDNEA v2.02, the &lt;Body Record Unique Reference&gt; is already marked as ‘Required’ in the IE880 message. Therefore, the change described is only applicable for the IE881 message.</w:t>
                  </w:r>
                </w:p>
                <w:p w14:paraId="18BBA270" w14:textId="5FE15B70" w:rsidR="00C70867" w:rsidRPr="00445D89" w:rsidRDefault="00C70867" w:rsidP="00C70867">
                  <w:pPr>
                    <w:rPr>
                      <w:szCs w:val="22"/>
                    </w:rPr>
                  </w:pPr>
                  <w:r w:rsidRPr="00445D89">
                    <w:rPr>
                      <w:szCs w:val="22"/>
                      <w:u w:val="single"/>
                    </w:rPr>
                    <w:t>Note</w:t>
                  </w:r>
                  <w:r w:rsidRPr="00445D89">
                    <w:rPr>
                      <w:szCs w:val="22"/>
                    </w:rPr>
                    <w:t xml:space="preserve">: Clarifications on this issue have been provided to NAs through </w:t>
                  </w:r>
                  <w:hyperlink r:id="rId28" w:history="1">
                    <w:r w:rsidRPr="00445D89">
                      <w:rPr>
                        <w:rStyle w:val="-"/>
                        <w:szCs w:val="22"/>
                      </w:rPr>
                      <w:t>Webinars</w:t>
                    </w:r>
                  </w:hyperlink>
                  <w:r w:rsidRPr="00445D89">
                    <w:rPr>
                      <w:szCs w:val="22"/>
                    </w:rPr>
                    <w:t xml:space="preserve">, as well as through the </w:t>
                  </w:r>
                  <w:hyperlink r:id="rId29" w:history="1">
                    <w:r w:rsidRPr="00445D89">
                      <w:rPr>
                        <w:rStyle w:val="-"/>
                        <w:szCs w:val="22"/>
                      </w:rPr>
                      <w:t>FAQ</w:t>
                    </w:r>
                  </w:hyperlink>
                  <w:r w:rsidRPr="00445D89">
                    <w:rPr>
                      <w:szCs w:val="22"/>
                    </w:rPr>
                    <w:t xml:space="preserve"> document (sec. 4.2.1.1) during the development of EMCS Phase 3.4.</w:t>
                  </w:r>
                </w:p>
                <w:p w14:paraId="71536512" w14:textId="77777777" w:rsidR="00C70867" w:rsidRPr="00445D89" w:rsidRDefault="00C70867" w:rsidP="00C70867">
                  <w:pPr>
                    <w:spacing w:line="276" w:lineRule="auto"/>
                    <w:rPr>
                      <w:szCs w:val="22"/>
                    </w:rPr>
                  </w:pPr>
                </w:p>
                <w:p w14:paraId="27596132" w14:textId="77777777" w:rsidR="00C70867" w:rsidRPr="00445D89" w:rsidRDefault="00C70867" w:rsidP="00C70867">
                  <w:pPr>
                    <w:spacing w:line="276" w:lineRule="auto"/>
                    <w:rPr>
                      <w:b/>
                      <w:szCs w:val="22"/>
                    </w:rPr>
                  </w:pPr>
                  <w:r w:rsidRPr="00445D89">
                    <w:rPr>
                      <w:b/>
                      <w:szCs w:val="22"/>
                    </w:rPr>
                    <w:t>Proposed Solution</w:t>
                  </w:r>
                </w:p>
                <w:p w14:paraId="2AF2862B" w14:textId="77777777" w:rsidR="00C70867" w:rsidRPr="00445D89" w:rsidRDefault="00C70867" w:rsidP="00C70867">
                  <w:pPr>
                    <w:spacing w:line="276" w:lineRule="auto"/>
                    <w:rPr>
                      <w:i/>
                      <w:szCs w:val="22"/>
                      <w:u w:val="single"/>
                    </w:rPr>
                  </w:pPr>
                  <w:r w:rsidRPr="00445D89">
                    <w:rPr>
                      <w:b/>
                      <w:i/>
                      <w:szCs w:val="22"/>
                      <w:u w:val="single"/>
                    </w:rPr>
                    <w:t>Note</w:t>
                  </w:r>
                  <w:r w:rsidRPr="00445D89">
                    <w:rPr>
                      <w:i/>
                      <w:szCs w:val="22"/>
                      <w:u w:val="single"/>
                    </w:rPr>
                    <w:t>: The .xsd changes described below will be applied to the Phase 3.4 .xsd files (i.e. v2.02) as a ‘Quick Fix’ approach for the specification issues identified.</w:t>
                  </w:r>
                </w:p>
                <w:p w14:paraId="3511F2A5" w14:textId="77777777" w:rsidR="00C70867" w:rsidRPr="00445D89" w:rsidRDefault="00C70867" w:rsidP="00C70867">
                  <w:pPr>
                    <w:spacing w:line="276" w:lineRule="auto"/>
                    <w:rPr>
                      <w:szCs w:val="22"/>
                      <w:lang w:val="en-US"/>
                    </w:rPr>
                  </w:pPr>
                  <w:r w:rsidRPr="00445D89">
                    <w:rPr>
                      <w:szCs w:val="22"/>
                      <w:lang w:val="en-US"/>
                    </w:rPr>
                    <w:t>As per the analysis in the [Problem Statement] section, the following updates shall be performed in DDNEA:</w:t>
                  </w:r>
                </w:p>
                <w:p w14:paraId="0C966150" w14:textId="77777777" w:rsidR="00C70867" w:rsidRPr="00445D89" w:rsidRDefault="00C70867" w:rsidP="00B03D74">
                  <w:pPr>
                    <w:pStyle w:val="ad"/>
                    <w:numPr>
                      <w:ilvl w:val="0"/>
                      <w:numId w:val="28"/>
                    </w:numPr>
                    <w:spacing w:line="276" w:lineRule="auto"/>
                    <w:contextualSpacing w:val="0"/>
                    <w:rPr>
                      <w:szCs w:val="22"/>
                    </w:rPr>
                  </w:pPr>
                  <w:r w:rsidRPr="00445D89">
                    <w:rPr>
                      <w:szCs w:val="22"/>
                      <w:lang w:val="en-US"/>
                    </w:rPr>
                    <w:t>APPENDIX D: TECHNICAL MESSAGE STRUCTURE</w:t>
                  </w:r>
                </w:p>
                <w:p w14:paraId="001FE47A" w14:textId="77777777" w:rsidR="00C70867" w:rsidRPr="00445D89" w:rsidRDefault="00C70867" w:rsidP="00C70867">
                  <w:pPr>
                    <w:spacing w:line="276" w:lineRule="auto"/>
                    <w:rPr>
                      <w:szCs w:val="22"/>
                    </w:rPr>
                  </w:pPr>
                  <w:r w:rsidRPr="00445D89">
                    <w:rPr>
                      <w:szCs w:val="22"/>
                    </w:rPr>
                    <w:t>The optionality of the &lt;Body Record Unique Reference&gt; in the IE881 message should be updated to ‘Required’ as shown below in bold:</w:t>
                  </w:r>
                </w:p>
                <w:p w14:paraId="628CC874" w14:textId="77777777" w:rsidR="00C70867" w:rsidRPr="00445D89" w:rsidRDefault="00C70867" w:rsidP="00C70867">
                  <w:pPr>
                    <w:spacing w:line="276" w:lineRule="auto"/>
                    <w:rPr>
                      <w:b/>
                      <w:szCs w:val="22"/>
                      <w:lang w:val="en-US"/>
                    </w:rPr>
                  </w:pPr>
                  <w:r w:rsidRPr="00445D89">
                    <w:rPr>
                      <w:b/>
                      <w:szCs w:val="22"/>
                      <w:lang w:val="x-none"/>
                    </w:rPr>
                    <w:t xml:space="preserve">---(BODY) </w:t>
                  </w:r>
                  <w:r w:rsidRPr="00445D89">
                    <w:rPr>
                      <w:b/>
                      <w:szCs w:val="22"/>
                      <w:lang w:val="en-US"/>
                    </w:rPr>
                    <w:t>MANUAL CLOSURE</w:t>
                  </w:r>
                </w:p>
                <w:p w14:paraId="4DF2E375" w14:textId="77777777" w:rsidR="00C70867" w:rsidRPr="00445D89" w:rsidRDefault="00C70867" w:rsidP="00C70867">
                  <w:pPr>
                    <w:spacing w:after="0" w:line="276" w:lineRule="auto"/>
                    <w:rPr>
                      <w:szCs w:val="22"/>
                      <w:lang w:val="en-US"/>
                    </w:rPr>
                  </w:pPr>
                  <w:r w:rsidRPr="00445D89">
                    <w:rPr>
                      <w:szCs w:val="22"/>
                      <w:lang w:val="x-none"/>
                    </w:rPr>
                    <w:t>Body Record Unique Reference</w:t>
                  </w:r>
                  <w:r w:rsidRPr="00445D89">
                    <w:rPr>
                      <w:szCs w:val="22"/>
                      <w:lang w:val="x-none"/>
                    </w:rPr>
                    <w:tab/>
                  </w:r>
                  <w:r w:rsidRPr="00445D89">
                    <w:rPr>
                      <w:szCs w:val="22"/>
                      <w:lang w:val="en-US"/>
                    </w:rPr>
                    <w:t xml:space="preserve">    </w:t>
                  </w:r>
                  <w:r w:rsidRPr="00445D89">
                    <w:rPr>
                      <w:b/>
                      <w:szCs w:val="22"/>
                      <w:lang w:val="en-US"/>
                    </w:rPr>
                    <w:t>R</w:t>
                  </w:r>
                  <w:r w:rsidRPr="00445D89">
                    <w:rPr>
                      <w:szCs w:val="22"/>
                      <w:lang w:val="en-US"/>
                    </w:rPr>
                    <w:t xml:space="preserve">        </w:t>
                  </w:r>
                  <w:r w:rsidRPr="00445D89">
                    <w:rPr>
                      <w:szCs w:val="22"/>
                      <w:lang w:val="x-none"/>
                    </w:rPr>
                    <w:t>n..3</w:t>
                  </w:r>
                  <w:r w:rsidRPr="00445D89">
                    <w:rPr>
                      <w:szCs w:val="22"/>
                      <w:lang w:val="en-US"/>
                    </w:rPr>
                    <w:t xml:space="preserve">          </w:t>
                  </w:r>
                  <w:r w:rsidRPr="00445D89">
                    <w:rPr>
                      <w:szCs w:val="22"/>
                      <w:lang w:val="x-none"/>
                    </w:rPr>
                    <w:tab/>
                  </w:r>
                  <w:r w:rsidRPr="00445D89">
                    <w:rPr>
                      <w:szCs w:val="22"/>
                      <w:lang w:val="en-US"/>
                    </w:rPr>
                    <w:t xml:space="preserve"> </w:t>
                  </w:r>
                  <w:r w:rsidRPr="00445D89">
                    <w:rPr>
                      <w:szCs w:val="22"/>
                      <w:lang w:val="x-none"/>
                    </w:rPr>
                    <w:t>BR024</w:t>
                  </w:r>
                  <w:r w:rsidRPr="00445D89">
                    <w:rPr>
                      <w:szCs w:val="22"/>
                      <w:lang w:val="en-US"/>
                    </w:rPr>
                    <w:t xml:space="preserve"> </w:t>
                  </w:r>
                </w:p>
                <w:p w14:paraId="7A0CD525" w14:textId="4FD05D17" w:rsidR="00C70867" w:rsidRPr="00445D89" w:rsidRDefault="00C70867" w:rsidP="00C70867">
                  <w:pPr>
                    <w:spacing w:after="0" w:line="276" w:lineRule="auto"/>
                    <w:rPr>
                      <w:szCs w:val="22"/>
                      <w:lang w:val="x-none"/>
                    </w:rPr>
                  </w:pPr>
                  <w:r w:rsidRPr="00445D89">
                    <w:rPr>
                      <w:szCs w:val="22"/>
                      <w:lang w:val="en-US"/>
                    </w:rPr>
                    <w:t xml:space="preserve">                                                                                             </w:t>
                  </w:r>
                  <w:r w:rsidRPr="00445D89">
                    <w:rPr>
                      <w:szCs w:val="22"/>
                      <w:lang w:val="x-none"/>
                    </w:rPr>
                    <w:t>R058</w:t>
                  </w:r>
                </w:p>
                <w:p w14:paraId="5959DDE2" w14:textId="079009E2" w:rsidR="00C70867" w:rsidRPr="00445D89" w:rsidRDefault="00C70867" w:rsidP="00C70867">
                  <w:pPr>
                    <w:spacing w:after="0" w:line="276" w:lineRule="auto"/>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67A2013D" w14:textId="77777777" w:rsidR="00C70867" w:rsidRPr="00445D89" w:rsidRDefault="00C70867" w:rsidP="00C70867">
                  <w:pPr>
                    <w:spacing w:line="276" w:lineRule="auto"/>
                    <w:rPr>
                      <w:szCs w:val="22"/>
                      <w:lang w:val="en-US"/>
                    </w:rPr>
                  </w:pPr>
                </w:p>
                <w:p w14:paraId="4D166EB4" w14:textId="77777777" w:rsidR="00C70867" w:rsidRPr="00445D89" w:rsidRDefault="00C70867" w:rsidP="00B03D74">
                  <w:pPr>
                    <w:pStyle w:val="ad"/>
                    <w:numPr>
                      <w:ilvl w:val="0"/>
                      <w:numId w:val="47"/>
                    </w:numPr>
                    <w:spacing w:line="276" w:lineRule="auto"/>
                    <w:contextualSpacing w:val="0"/>
                    <w:rPr>
                      <w:szCs w:val="22"/>
                    </w:rPr>
                  </w:pPr>
                  <w:r w:rsidRPr="00445D89">
                    <w:rPr>
                      <w:szCs w:val="22"/>
                    </w:rPr>
                    <w:t>Appendix C: EMCS CORRELATION TABLES</w:t>
                  </w:r>
                </w:p>
                <w:p w14:paraId="70A1DEA8" w14:textId="77777777" w:rsidR="00C70867" w:rsidRPr="00445D89" w:rsidRDefault="00C70867" w:rsidP="00C70867">
                  <w:pPr>
                    <w:tabs>
                      <w:tab w:val="left" w:pos="1212"/>
                    </w:tabs>
                    <w:spacing w:after="0"/>
                    <w:contextualSpacing/>
                    <w:jc w:val="left"/>
                    <w:rPr>
                      <w:szCs w:val="22"/>
                    </w:rPr>
                  </w:pPr>
                  <w:r w:rsidRPr="00445D89">
                    <w:rPr>
                      <w:szCs w:val="22"/>
                    </w:rPr>
                    <w:t>The existing message element ‘MESSAGE - (MANUAL CLOSURE) BODY.Body Record Unique Reference’ will be updated by setting the optionality to ‘R’ for the IE881 message.</w:t>
                  </w:r>
                </w:p>
                <w:p w14:paraId="0CE7C91F" w14:textId="77777777" w:rsidR="00C70867" w:rsidRPr="00445D89" w:rsidRDefault="00C70867" w:rsidP="00C70867">
                  <w:pPr>
                    <w:spacing w:line="276" w:lineRule="auto"/>
                    <w:rPr>
                      <w:szCs w:val="22"/>
                      <w:lang w:val="en-US"/>
                    </w:rPr>
                  </w:pPr>
                </w:p>
                <w:p w14:paraId="331B67EE" w14:textId="77777777" w:rsidR="00C70867" w:rsidRPr="00445D89" w:rsidRDefault="00C70867" w:rsidP="00B03D74">
                  <w:pPr>
                    <w:pStyle w:val="ad"/>
                    <w:numPr>
                      <w:ilvl w:val="0"/>
                      <w:numId w:val="47"/>
                    </w:numPr>
                    <w:spacing w:line="276" w:lineRule="auto"/>
                    <w:contextualSpacing w:val="0"/>
                    <w:rPr>
                      <w:szCs w:val="22"/>
                    </w:rPr>
                  </w:pPr>
                  <w:r w:rsidRPr="00445D89">
                    <w:rPr>
                      <w:szCs w:val="22"/>
                    </w:rPr>
                    <w:t>APPENDIX H: DIRECTORY WITH XML SCHEMAS (XSDS)</w:t>
                  </w:r>
                </w:p>
                <w:p w14:paraId="3D6EDBBF" w14:textId="77777777" w:rsidR="00C70867" w:rsidRPr="00445D89" w:rsidRDefault="00C70867" w:rsidP="00C70867">
                  <w:pPr>
                    <w:spacing w:line="276" w:lineRule="auto"/>
                    <w:rPr>
                      <w:szCs w:val="22"/>
                      <w:lang w:val="en-US"/>
                    </w:rPr>
                  </w:pPr>
                  <w:r w:rsidRPr="00445D89">
                    <w:rPr>
                      <w:szCs w:val="22"/>
                      <w:lang w:val="en-US"/>
                    </w:rPr>
                    <w:t>The  ie881.xsd file will be updated as highlighted below in red:</w:t>
                  </w:r>
                </w:p>
                <w:p w14:paraId="60F0F066" w14:textId="77777777" w:rsidR="00C70867" w:rsidRPr="00445D89" w:rsidRDefault="00C70867" w:rsidP="00C70867">
                  <w:pPr>
                    <w:rPr>
                      <w:i/>
                      <w:szCs w:val="22"/>
                      <w:u w:val="single"/>
                    </w:rPr>
                  </w:pPr>
                  <w:r w:rsidRPr="00445D89">
                    <w:rPr>
                      <w:i/>
                      <w:szCs w:val="22"/>
                      <w:u w:val="single"/>
                    </w:rPr>
                    <w:t>From:</w:t>
                  </w:r>
                </w:p>
                <w:p w14:paraId="164353DF" w14:textId="77777777" w:rsidR="00C70867" w:rsidRPr="00445D89" w:rsidRDefault="00C70867" w:rsidP="00C70867">
                  <w:pPr>
                    <w:spacing w:after="0"/>
                    <w:rPr>
                      <w:szCs w:val="22"/>
                      <w:lang w:val="en-US"/>
                    </w:rPr>
                  </w:pPr>
                  <w:r w:rsidRPr="00445D89">
                    <w:rPr>
                      <w:szCs w:val="22"/>
                      <w:lang w:val="en-US"/>
                    </w:rPr>
                    <w:t xml:space="preserve">  &lt;xs:complexType name="BodyManualClosureType"&gt;</w:t>
                  </w:r>
                </w:p>
                <w:p w14:paraId="2FF54B2F" w14:textId="77777777" w:rsidR="00C70867" w:rsidRPr="00445D89" w:rsidRDefault="00C70867" w:rsidP="00C70867">
                  <w:pPr>
                    <w:spacing w:after="0"/>
                    <w:rPr>
                      <w:szCs w:val="22"/>
                      <w:lang w:val="en-US"/>
                    </w:rPr>
                  </w:pPr>
                  <w:r w:rsidRPr="00445D89">
                    <w:rPr>
                      <w:szCs w:val="22"/>
                      <w:lang w:val="en-US"/>
                    </w:rPr>
                    <w:t xml:space="preserve">    &lt;xs:annotation&gt;</w:t>
                  </w:r>
                </w:p>
                <w:p w14:paraId="70521440" w14:textId="77777777" w:rsidR="00C70867" w:rsidRPr="00445D89" w:rsidRDefault="00C70867" w:rsidP="00C70867">
                  <w:pPr>
                    <w:spacing w:after="0"/>
                    <w:rPr>
                      <w:szCs w:val="22"/>
                      <w:lang w:val="en-US"/>
                    </w:rPr>
                  </w:pPr>
                  <w:r w:rsidRPr="00445D89">
                    <w:rPr>
                      <w:szCs w:val="22"/>
                      <w:lang w:val="en-US"/>
                    </w:rPr>
                    <w:t xml:space="preserve">      &lt;xs:documentation&gt;</w:t>
                  </w:r>
                </w:p>
                <w:p w14:paraId="17DFD4B6" w14:textId="77777777" w:rsidR="00C70867" w:rsidRPr="00445D89" w:rsidRDefault="00C70867" w:rsidP="00C70867">
                  <w:pPr>
                    <w:spacing w:after="0"/>
                    <w:rPr>
                      <w:szCs w:val="22"/>
                      <w:lang w:val="en-US"/>
                    </w:rPr>
                  </w:pPr>
                  <w:r w:rsidRPr="00445D89">
                    <w:rPr>
                      <w:szCs w:val="22"/>
                      <w:lang w:val="en-US"/>
                    </w:rPr>
                    <w:t xml:space="preserve">        &lt;doc:description value="(BODY) MANUAL CLOSURE" /&gt;</w:t>
                  </w:r>
                </w:p>
                <w:p w14:paraId="00F00E88" w14:textId="77777777" w:rsidR="00C70867" w:rsidRPr="00AB65B5" w:rsidRDefault="00C70867" w:rsidP="00C70867">
                  <w:pPr>
                    <w:spacing w:after="0"/>
                    <w:rPr>
                      <w:szCs w:val="22"/>
                      <w:lang w:val="fr-BE"/>
                    </w:rPr>
                  </w:pPr>
                  <w:r w:rsidRPr="00445D89">
                    <w:rPr>
                      <w:szCs w:val="22"/>
                      <w:lang w:val="en-US"/>
                    </w:rPr>
                    <w:t xml:space="preserve">      </w:t>
                  </w:r>
                  <w:r w:rsidRPr="00AB65B5">
                    <w:rPr>
                      <w:szCs w:val="22"/>
                      <w:lang w:val="fr-BE"/>
                    </w:rPr>
                    <w:t>&lt;/xs:documentation&gt;</w:t>
                  </w:r>
                </w:p>
                <w:p w14:paraId="146A24AA" w14:textId="77777777" w:rsidR="00C70867" w:rsidRPr="00AB65B5" w:rsidRDefault="00C70867" w:rsidP="00C70867">
                  <w:pPr>
                    <w:spacing w:after="0"/>
                    <w:rPr>
                      <w:szCs w:val="22"/>
                      <w:lang w:val="fr-BE"/>
                    </w:rPr>
                  </w:pPr>
                  <w:r w:rsidRPr="00AB65B5">
                    <w:rPr>
                      <w:szCs w:val="22"/>
                      <w:lang w:val="fr-BE"/>
                    </w:rPr>
                    <w:t xml:space="preserve">    &lt;/xs:annotation&gt;</w:t>
                  </w:r>
                </w:p>
                <w:p w14:paraId="470D5C82" w14:textId="77777777" w:rsidR="00C70867" w:rsidRPr="00AB65B5" w:rsidRDefault="00C70867" w:rsidP="00C70867">
                  <w:pPr>
                    <w:spacing w:after="0"/>
                    <w:rPr>
                      <w:szCs w:val="22"/>
                      <w:lang w:val="fr-BE"/>
                    </w:rPr>
                  </w:pPr>
                  <w:r w:rsidRPr="00AB65B5">
                    <w:rPr>
                      <w:szCs w:val="22"/>
                      <w:lang w:val="fr-BE"/>
                    </w:rPr>
                    <w:t xml:space="preserve">    &lt;xs:sequence&gt;</w:t>
                  </w:r>
                </w:p>
                <w:p w14:paraId="66A2C8E5" w14:textId="77777777" w:rsidR="00C70867" w:rsidRPr="00445D89" w:rsidRDefault="00C70867" w:rsidP="00C70867">
                  <w:pPr>
                    <w:spacing w:after="0"/>
                    <w:rPr>
                      <w:i/>
                      <w:color w:val="FF0000"/>
                      <w:szCs w:val="22"/>
                      <w:lang w:val="en-US"/>
                    </w:rPr>
                  </w:pPr>
                  <w:r w:rsidRPr="00AB65B5">
                    <w:rPr>
                      <w:szCs w:val="22"/>
                      <w:lang w:val="fr-BE"/>
                    </w:rPr>
                    <w:t xml:space="preserve">      </w:t>
                  </w:r>
                  <w:r w:rsidRPr="00445D89">
                    <w:rPr>
                      <w:i/>
                      <w:color w:val="FF0000"/>
                      <w:szCs w:val="22"/>
                      <w:lang w:val="en-US"/>
                    </w:rPr>
                    <w:t>&lt;xs:element name="BodyRecordUniqueReference" type="emcs:BodyRecordUniqueReferenceType" minOccurs="0" /&gt;</w:t>
                  </w:r>
                </w:p>
                <w:p w14:paraId="0E01DD4D" w14:textId="77777777" w:rsidR="00C70867" w:rsidRPr="00445D89" w:rsidRDefault="00C70867" w:rsidP="00C70867">
                  <w:pPr>
                    <w:spacing w:after="0"/>
                    <w:rPr>
                      <w:szCs w:val="22"/>
                      <w:lang w:val="en-US"/>
                    </w:rPr>
                  </w:pPr>
                  <w:r w:rsidRPr="00445D89">
                    <w:rPr>
                      <w:szCs w:val="22"/>
                      <w:lang w:val="en-US"/>
                    </w:rPr>
                    <w:t xml:space="preserve">      &lt;xs:element name="IndicatorOfShortageOrExcess" type="tcl:IndicatorOfShortageOrExcess" minOccurs="0" /&gt;</w:t>
                  </w:r>
                </w:p>
                <w:p w14:paraId="789379DB" w14:textId="77777777" w:rsidR="00C70867" w:rsidRPr="00445D89" w:rsidRDefault="00C70867" w:rsidP="00C70867">
                  <w:pPr>
                    <w:spacing w:after="0"/>
                    <w:rPr>
                      <w:szCs w:val="22"/>
                      <w:lang w:val="en-US"/>
                    </w:rPr>
                  </w:pPr>
                  <w:r w:rsidRPr="00445D89">
                    <w:rPr>
                      <w:szCs w:val="22"/>
                      <w:lang w:val="en-US"/>
                    </w:rPr>
                    <w:t xml:space="preserve">      &lt;xs:element name="ObservedShortageOrExcess" type="emcs:ObservedShortageOrExcessType" minOccurs="0" /&gt;</w:t>
                  </w:r>
                </w:p>
                <w:p w14:paraId="4CB6D12D" w14:textId="77777777" w:rsidR="00C70867" w:rsidRPr="00AB65B5" w:rsidRDefault="00C70867" w:rsidP="00C70867">
                  <w:pPr>
                    <w:spacing w:after="0"/>
                    <w:rPr>
                      <w:szCs w:val="22"/>
                      <w:lang w:val="fr-BE"/>
                    </w:rPr>
                  </w:pPr>
                  <w:r w:rsidRPr="00445D89">
                    <w:rPr>
                      <w:szCs w:val="22"/>
                      <w:lang w:val="en-US"/>
                    </w:rPr>
                    <w:t xml:space="preserve">      </w:t>
                  </w:r>
                  <w:r w:rsidRPr="00AB65B5">
                    <w:rPr>
                      <w:szCs w:val="22"/>
                      <w:lang w:val="fr-BE"/>
                    </w:rPr>
                    <w:t>&lt;xs:element name="ExciseProductCode" type="emcs:ExciseProductCodeType" minOccurs="0" /&gt;</w:t>
                  </w:r>
                </w:p>
                <w:p w14:paraId="1C8386B0" w14:textId="77777777" w:rsidR="00C70867" w:rsidRPr="00AB65B5" w:rsidRDefault="00C70867" w:rsidP="00C70867">
                  <w:pPr>
                    <w:spacing w:after="0"/>
                    <w:rPr>
                      <w:szCs w:val="22"/>
                      <w:lang w:val="fr-BE"/>
                    </w:rPr>
                  </w:pPr>
                  <w:r w:rsidRPr="00AB65B5">
                    <w:rPr>
                      <w:szCs w:val="22"/>
                      <w:lang w:val="fr-BE"/>
                    </w:rPr>
                    <w:t xml:space="preserve">      &lt;xs:element name="RefusedQuantity" type="emcs:RefusedQuantityType" minOccurs="0" /&gt;</w:t>
                  </w:r>
                </w:p>
                <w:p w14:paraId="7CD2D185" w14:textId="77777777" w:rsidR="00C70867" w:rsidRPr="00AB65B5" w:rsidRDefault="00C70867" w:rsidP="00C70867">
                  <w:pPr>
                    <w:spacing w:after="0"/>
                    <w:rPr>
                      <w:szCs w:val="22"/>
                      <w:lang w:val="fr-BE"/>
                    </w:rPr>
                  </w:pPr>
                  <w:r w:rsidRPr="00AB65B5">
                    <w:rPr>
                      <w:szCs w:val="22"/>
                      <w:lang w:val="fr-BE"/>
                    </w:rPr>
                    <w:t xml:space="preserve">      &lt;xs:element name="ComplementaryInformation" type="ie:LSDComplementaryInformationType" minOccurs="0" /&gt;</w:t>
                  </w:r>
                </w:p>
                <w:p w14:paraId="3EBCD560" w14:textId="77777777" w:rsidR="00C70867" w:rsidRPr="00AB65B5" w:rsidRDefault="00C70867" w:rsidP="00C70867">
                  <w:pPr>
                    <w:spacing w:after="0"/>
                    <w:rPr>
                      <w:szCs w:val="22"/>
                      <w:lang w:val="fr-BE"/>
                    </w:rPr>
                  </w:pPr>
                  <w:r w:rsidRPr="00AB65B5">
                    <w:rPr>
                      <w:szCs w:val="22"/>
                      <w:lang w:val="fr-BE"/>
                    </w:rPr>
                    <w:t xml:space="preserve">    &lt;/xs:sequence&gt;</w:t>
                  </w:r>
                </w:p>
                <w:p w14:paraId="6D5299AA" w14:textId="77777777" w:rsidR="00C70867" w:rsidRPr="00AB65B5" w:rsidRDefault="00C70867" w:rsidP="00C70867">
                  <w:pPr>
                    <w:spacing w:after="0"/>
                    <w:rPr>
                      <w:szCs w:val="22"/>
                      <w:lang w:val="fr-BE"/>
                    </w:rPr>
                  </w:pPr>
                  <w:r w:rsidRPr="00AB65B5">
                    <w:rPr>
                      <w:szCs w:val="22"/>
                      <w:lang w:val="fr-BE"/>
                    </w:rPr>
                    <w:t xml:space="preserve">  &lt;/xs:complexType&gt;</w:t>
                  </w:r>
                </w:p>
                <w:p w14:paraId="14DE0E24" w14:textId="77777777" w:rsidR="00C70867" w:rsidRPr="00AB65B5" w:rsidRDefault="00C70867" w:rsidP="00C70867">
                  <w:pPr>
                    <w:spacing w:line="276" w:lineRule="auto"/>
                    <w:rPr>
                      <w:szCs w:val="22"/>
                      <w:lang w:val="fr-BE"/>
                    </w:rPr>
                  </w:pPr>
                </w:p>
                <w:p w14:paraId="25D12677" w14:textId="77777777" w:rsidR="00C70867" w:rsidRPr="00AB65B5" w:rsidRDefault="00C70867" w:rsidP="00C70867">
                  <w:pPr>
                    <w:rPr>
                      <w:i/>
                      <w:szCs w:val="22"/>
                      <w:u w:val="single"/>
                      <w:lang w:val="fr-BE"/>
                    </w:rPr>
                  </w:pPr>
                  <w:r w:rsidRPr="00AB65B5">
                    <w:rPr>
                      <w:i/>
                      <w:szCs w:val="22"/>
                      <w:u w:val="single"/>
                      <w:lang w:val="fr-BE"/>
                    </w:rPr>
                    <w:t>To:</w:t>
                  </w:r>
                </w:p>
                <w:p w14:paraId="63BD5D39" w14:textId="77777777" w:rsidR="00C70867" w:rsidRPr="00AB65B5" w:rsidRDefault="00C70867" w:rsidP="00C70867">
                  <w:pPr>
                    <w:spacing w:after="0"/>
                    <w:rPr>
                      <w:szCs w:val="22"/>
                      <w:lang w:val="fr-BE"/>
                    </w:rPr>
                  </w:pPr>
                  <w:r w:rsidRPr="00AB65B5">
                    <w:rPr>
                      <w:szCs w:val="22"/>
                      <w:lang w:val="fr-BE"/>
                    </w:rPr>
                    <w:t xml:space="preserve">  &lt;xs:complexType name="BodyManualClosureType"&gt;</w:t>
                  </w:r>
                </w:p>
                <w:p w14:paraId="72AE442C" w14:textId="77777777" w:rsidR="00C70867" w:rsidRPr="00AB65B5" w:rsidRDefault="00C70867" w:rsidP="00C70867">
                  <w:pPr>
                    <w:spacing w:after="0"/>
                    <w:rPr>
                      <w:szCs w:val="22"/>
                      <w:lang w:val="fr-BE"/>
                    </w:rPr>
                  </w:pPr>
                  <w:r w:rsidRPr="00AB65B5">
                    <w:rPr>
                      <w:szCs w:val="22"/>
                      <w:lang w:val="fr-BE"/>
                    </w:rPr>
                    <w:t xml:space="preserve">    &lt;xs:annotation&gt;</w:t>
                  </w:r>
                </w:p>
                <w:p w14:paraId="227A3E7A" w14:textId="77777777" w:rsidR="00C70867" w:rsidRPr="00AB65B5" w:rsidRDefault="00C70867" w:rsidP="00C70867">
                  <w:pPr>
                    <w:spacing w:after="0"/>
                    <w:rPr>
                      <w:szCs w:val="22"/>
                      <w:lang w:val="fr-BE"/>
                    </w:rPr>
                  </w:pPr>
                  <w:r w:rsidRPr="00AB65B5">
                    <w:rPr>
                      <w:szCs w:val="22"/>
                      <w:lang w:val="fr-BE"/>
                    </w:rPr>
                    <w:t xml:space="preserve">      &lt;xs:documentation&gt;</w:t>
                  </w:r>
                </w:p>
                <w:p w14:paraId="46BB96C7" w14:textId="77777777" w:rsidR="00C70867" w:rsidRPr="00445D89" w:rsidRDefault="00C70867" w:rsidP="00C70867">
                  <w:pPr>
                    <w:spacing w:after="0"/>
                    <w:rPr>
                      <w:szCs w:val="22"/>
                      <w:lang w:val="en-US"/>
                    </w:rPr>
                  </w:pPr>
                  <w:r w:rsidRPr="00AB65B5">
                    <w:rPr>
                      <w:szCs w:val="22"/>
                      <w:lang w:val="fr-BE"/>
                    </w:rPr>
                    <w:t xml:space="preserve">        </w:t>
                  </w:r>
                  <w:r w:rsidRPr="00445D89">
                    <w:rPr>
                      <w:szCs w:val="22"/>
                      <w:lang w:val="en-US"/>
                    </w:rPr>
                    <w:t>&lt;doc:description value="(BODY) MANUAL CLOSURE" /&gt;</w:t>
                  </w:r>
                </w:p>
                <w:p w14:paraId="25941C92" w14:textId="77777777" w:rsidR="00C70867" w:rsidRPr="00AB65B5" w:rsidRDefault="00C70867" w:rsidP="00C70867">
                  <w:pPr>
                    <w:spacing w:after="0"/>
                    <w:rPr>
                      <w:szCs w:val="22"/>
                      <w:lang w:val="fr-BE"/>
                    </w:rPr>
                  </w:pPr>
                  <w:r w:rsidRPr="00445D89">
                    <w:rPr>
                      <w:szCs w:val="22"/>
                      <w:lang w:val="en-US"/>
                    </w:rPr>
                    <w:t xml:space="preserve">      </w:t>
                  </w:r>
                  <w:r w:rsidRPr="00AB65B5">
                    <w:rPr>
                      <w:szCs w:val="22"/>
                      <w:lang w:val="fr-BE"/>
                    </w:rPr>
                    <w:t>&lt;/xs:documentation&gt;</w:t>
                  </w:r>
                </w:p>
                <w:p w14:paraId="3E18E36F" w14:textId="77777777" w:rsidR="00C70867" w:rsidRPr="00AB65B5" w:rsidRDefault="00C70867" w:rsidP="00C70867">
                  <w:pPr>
                    <w:spacing w:after="0"/>
                    <w:rPr>
                      <w:szCs w:val="22"/>
                      <w:lang w:val="fr-BE"/>
                    </w:rPr>
                  </w:pPr>
                  <w:r w:rsidRPr="00AB65B5">
                    <w:rPr>
                      <w:szCs w:val="22"/>
                      <w:lang w:val="fr-BE"/>
                    </w:rPr>
                    <w:t xml:space="preserve">    &lt;/xs:annotation&gt;</w:t>
                  </w:r>
                </w:p>
                <w:p w14:paraId="5BD9DD5C" w14:textId="77777777" w:rsidR="00C70867" w:rsidRPr="00AB65B5" w:rsidRDefault="00C70867" w:rsidP="00C70867">
                  <w:pPr>
                    <w:spacing w:after="0"/>
                    <w:rPr>
                      <w:szCs w:val="22"/>
                      <w:lang w:val="fr-BE"/>
                    </w:rPr>
                  </w:pPr>
                  <w:r w:rsidRPr="00AB65B5">
                    <w:rPr>
                      <w:szCs w:val="22"/>
                      <w:lang w:val="fr-BE"/>
                    </w:rPr>
                    <w:t xml:space="preserve">    &lt;xs:sequence&gt;</w:t>
                  </w:r>
                </w:p>
                <w:p w14:paraId="500DE990" w14:textId="77777777" w:rsidR="00C70867" w:rsidRPr="00445D89" w:rsidRDefault="00C70867" w:rsidP="00C70867">
                  <w:pPr>
                    <w:spacing w:after="0"/>
                    <w:rPr>
                      <w:color w:val="FF0000"/>
                      <w:szCs w:val="22"/>
                      <w:lang w:val="en-US"/>
                    </w:rPr>
                  </w:pPr>
                  <w:r w:rsidRPr="00AB65B5">
                    <w:rPr>
                      <w:color w:val="FF0000"/>
                      <w:szCs w:val="22"/>
                      <w:lang w:val="fr-BE"/>
                    </w:rPr>
                    <w:t xml:space="preserve">      </w:t>
                  </w:r>
                  <w:r w:rsidRPr="00445D89">
                    <w:rPr>
                      <w:color w:val="FF0000"/>
                      <w:szCs w:val="22"/>
                      <w:lang w:val="en-US"/>
                    </w:rPr>
                    <w:t>&lt;xs:element name="BodyRecordUniqueReference" type="emcs:BodyRecordUniqueReferenceType" /&gt;</w:t>
                  </w:r>
                </w:p>
                <w:p w14:paraId="40C61CAB" w14:textId="77777777" w:rsidR="00C70867" w:rsidRPr="00445D89" w:rsidRDefault="00C70867" w:rsidP="00C70867">
                  <w:pPr>
                    <w:spacing w:after="0"/>
                    <w:rPr>
                      <w:szCs w:val="22"/>
                      <w:lang w:val="en-US"/>
                    </w:rPr>
                  </w:pPr>
                  <w:r w:rsidRPr="00445D89">
                    <w:rPr>
                      <w:szCs w:val="22"/>
                      <w:lang w:val="en-US"/>
                    </w:rPr>
                    <w:t xml:space="preserve">      &lt;xs:element name="IndicatorOfShortageOrExcess" type="tcl:IndicatorOfShortageOrExcess" minOccurs="0" /&gt;</w:t>
                  </w:r>
                </w:p>
                <w:p w14:paraId="0B46A06B" w14:textId="77777777" w:rsidR="00C70867" w:rsidRPr="00445D89" w:rsidRDefault="00C70867" w:rsidP="00C70867">
                  <w:pPr>
                    <w:spacing w:after="0"/>
                    <w:rPr>
                      <w:szCs w:val="22"/>
                      <w:lang w:val="en-US"/>
                    </w:rPr>
                  </w:pPr>
                  <w:r w:rsidRPr="00445D89">
                    <w:rPr>
                      <w:szCs w:val="22"/>
                      <w:lang w:val="en-US"/>
                    </w:rPr>
                    <w:t xml:space="preserve">      &lt;xs:element name="ObservedShortageOrExcess" type="emcs:ObservedShortageOrExcessType" minOccurs="0" /&gt;</w:t>
                  </w:r>
                </w:p>
                <w:p w14:paraId="2F84E99C" w14:textId="77777777" w:rsidR="00C70867" w:rsidRPr="00AB65B5" w:rsidRDefault="00C70867" w:rsidP="00C70867">
                  <w:pPr>
                    <w:spacing w:after="0"/>
                    <w:rPr>
                      <w:szCs w:val="22"/>
                      <w:lang w:val="fr-BE"/>
                    </w:rPr>
                  </w:pPr>
                  <w:r w:rsidRPr="00445D89">
                    <w:rPr>
                      <w:szCs w:val="22"/>
                      <w:lang w:val="en-US"/>
                    </w:rPr>
                    <w:t xml:space="preserve">      </w:t>
                  </w:r>
                  <w:r w:rsidRPr="00AB65B5">
                    <w:rPr>
                      <w:szCs w:val="22"/>
                      <w:lang w:val="fr-BE"/>
                    </w:rPr>
                    <w:t>&lt;xs:element name="ExciseProductCode" type="emcs:ExciseProductCodeType" minOccurs="0" /&gt;</w:t>
                  </w:r>
                </w:p>
                <w:p w14:paraId="1902DD1E" w14:textId="77777777" w:rsidR="00C70867" w:rsidRPr="00AB65B5" w:rsidRDefault="00C70867" w:rsidP="00C70867">
                  <w:pPr>
                    <w:spacing w:after="0"/>
                    <w:rPr>
                      <w:szCs w:val="22"/>
                      <w:lang w:val="fr-BE"/>
                    </w:rPr>
                  </w:pPr>
                  <w:r w:rsidRPr="00AB65B5">
                    <w:rPr>
                      <w:szCs w:val="22"/>
                      <w:lang w:val="fr-BE"/>
                    </w:rPr>
                    <w:t xml:space="preserve">      &lt;xs:element name="RefusedQuantity" type="emcs:RefusedQuantityType" minOccurs="0" /&gt;</w:t>
                  </w:r>
                </w:p>
                <w:p w14:paraId="1DE97A67" w14:textId="77777777" w:rsidR="00C70867" w:rsidRPr="00445D89" w:rsidRDefault="00C70867" w:rsidP="00C70867">
                  <w:pPr>
                    <w:spacing w:after="0"/>
                    <w:rPr>
                      <w:szCs w:val="22"/>
                      <w:lang w:val="en-US"/>
                    </w:rPr>
                  </w:pPr>
                  <w:r w:rsidRPr="00AB65B5">
                    <w:rPr>
                      <w:szCs w:val="22"/>
                      <w:lang w:val="fr-BE"/>
                    </w:rPr>
                    <w:t xml:space="preserve">      </w:t>
                  </w:r>
                  <w:r w:rsidRPr="00445D89">
                    <w:rPr>
                      <w:szCs w:val="22"/>
                      <w:lang w:val="en-US"/>
                    </w:rPr>
                    <w:t>&lt;xs:element name="ComplementaryInformation" type="ie:LSDComplementaryInformationType" minOccurs="0" /&gt;</w:t>
                  </w:r>
                </w:p>
                <w:p w14:paraId="2109853B" w14:textId="77777777" w:rsidR="00C70867" w:rsidRPr="00445D89" w:rsidRDefault="00C70867" w:rsidP="00C70867">
                  <w:pPr>
                    <w:spacing w:after="0"/>
                    <w:rPr>
                      <w:szCs w:val="22"/>
                      <w:lang w:val="en-US"/>
                    </w:rPr>
                  </w:pPr>
                  <w:r w:rsidRPr="00445D89">
                    <w:rPr>
                      <w:szCs w:val="22"/>
                      <w:lang w:val="en-US"/>
                    </w:rPr>
                    <w:t xml:space="preserve">    &lt;/xs:sequence&gt;</w:t>
                  </w:r>
                </w:p>
                <w:p w14:paraId="0548EAAD" w14:textId="77777777" w:rsidR="00C70867" w:rsidRPr="00445D89" w:rsidRDefault="00C70867" w:rsidP="00C70867">
                  <w:pPr>
                    <w:spacing w:line="276" w:lineRule="auto"/>
                    <w:rPr>
                      <w:szCs w:val="22"/>
                      <w:lang w:val="en-US"/>
                    </w:rPr>
                  </w:pPr>
                  <w:r w:rsidRPr="00445D89">
                    <w:rPr>
                      <w:szCs w:val="22"/>
                      <w:lang w:val="en-US"/>
                    </w:rPr>
                    <w:t xml:space="preserve">  &lt;/xs:complexType&gt;</w:t>
                  </w:r>
                </w:p>
                <w:p w14:paraId="595F91D7" w14:textId="77777777" w:rsidR="00C70867" w:rsidRPr="00445D89" w:rsidRDefault="00C70867" w:rsidP="00C70867">
                  <w:pPr>
                    <w:spacing w:line="276" w:lineRule="auto"/>
                    <w:rPr>
                      <w:szCs w:val="22"/>
                      <w:lang w:val="en-US"/>
                    </w:rPr>
                  </w:pPr>
                </w:p>
                <w:p w14:paraId="426AB847" w14:textId="77777777" w:rsidR="00C70867" w:rsidRPr="00445D89" w:rsidRDefault="00C70867" w:rsidP="00B03D74">
                  <w:pPr>
                    <w:pStyle w:val="ad"/>
                    <w:numPr>
                      <w:ilvl w:val="0"/>
                      <w:numId w:val="47"/>
                    </w:numPr>
                    <w:spacing w:line="276" w:lineRule="auto"/>
                    <w:contextualSpacing w:val="0"/>
                    <w:rPr>
                      <w:szCs w:val="22"/>
                    </w:rPr>
                  </w:pPr>
                  <w:r w:rsidRPr="00445D89">
                    <w:rPr>
                      <w:szCs w:val="22"/>
                    </w:rPr>
                    <w:t>APPENDIX I: DIRECTORY WITH WEB SERVICE INTERFACE DEFINITIONS (WSDLS)</w:t>
                  </w:r>
                </w:p>
                <w:p w14:paraId="132C4719" w14:textId="77777777" w:rsidR="00C70867" w:rsidRPr="00445D89" w:rsidRDefault="00C70867" w:rsidP="00C70867">
                  <w:pPr>
                    <w:spacing w:line="276" w:lineRule="auto"/>
                    <w:rPr>
                      <w:szCs w:val="22"/>
                      <w:lang w:val="en-US"/>
                    </w:rPr>
                  </w:pPr>
                  <w:r w:rsidRPr="00445D89">
                    <w:rPr>
                      <w:szCs w:val="22"/>
                      <w:lang w:val="en-US"/>
                    </w:rPr>
                    <w:t>The changes applicable to the tcl.xsd file in Appendix H are also applicable to Appendix I.</w:t>
                  </w:r>
                </w:p>
              </w:tc>
            </w:tr>
            <w:tr w:rsidR="00C70867" w:rsidRPr="00445D89" w14:paraId="018C8C2E"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5E2448" w14:textId="77777777" w:rsidR="00C70867" w:rsidRPr="00445D89" w:rsidRDefault="00C70867" w:rsidP="00C70867">
                  <w:pPr>
                    <w:spacing w:line="276" w:lineRule="auto"/>
                    <w:jc w:val="left"/>
                    <w:rPr>
                      <w:szCs w:val="22"/>
                    </w:rPr>
                  </w:pPr>
                  <w:r w:rsidRPr="00445D89">
                    <w:rPr>
                      <w:szCs w:val="22"/>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5A2B06E" w14:textId="77777777" w:rsidR="00C70867" w:rsidRPr="00445D89" w:rsidRDefault="00C70867" w:rsidP="00C70867">
                  <w:pPr>
                    <w:spacing w:after="0" w:line="276" w:lineRule="auto"/>
                    <w:rPr>
                      <w:szCs w:val="22"/>
                    </w:rPr>
                  </w:pPr>
                  <w:r w:rsidRPr="00445D89">
                    <w:rPr>
                      <w:szCs w:val="22"/>
                    </w:rPr>
                    <w:t>Specification Documents:</w:t>
                  </w:r>
                </w:p>
                <w:p w14:paraId="4D57305F"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445D89">
                    <w:rPr>
                      <w:rFonts w:ascii="Times New Roman" w:hAnsi="Times New Roman" w:cs="Times New Roman"/>
                      <w:sz w:val="22"/>
                      <w:szCs w:val="22"/>
                      <w:lang w:val="nn-NO"/>
                    </w:rPr>
                    <w:t>DDNEA for EMCS Phase 3 (Low)</w:t>
                  </w:r>
                </w:p>
                <w:p w14:paraId="24E78022"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3 (Low)</w:t>
                  </w:r>
                </w:p>
                <w:p w14:paraId="602B6719"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p>
                <w:p w14:paraId="7C1F269C" w14:textId="77777777" w:rsidR="00C70867" w:rsidRPr="00445D89" w:rsidRDefault="00C70867" w:rsidP="00C70867">
                  <w:pPr>
                    <w:spacing w:after="0" w:line="276" w:lineRule="auto"/>
                    <w:rPr>
                      <w:szCs w:val="22"/>
                    </w:rPr>
                  </w:pPr>
                </w:p>
                <w:p w14:paraId="52192A87" w14:textId="77777777" w:rsidR="00C70867" w:rsidRPr="00445D89" w:rsidRDefault="00C70867" w:rsidP="00C70867">
                  <w:pPr>
                    <w:spacing w:after="0" w:line="276" w:lineRule="auto"/>
                    <w:rPr>
                      <w:szCs w:val="22"/>
                    </w:rPr>
                  </w:pPr>
                  <w:r w:rsidRPr="00445D89">
                    <w:rPr>
                      <w:szCs w:val="22"/>
                    </w:rPr>
                    <w:t>CDEAs:</w:t>
                  </w:r>
                </w:p>
                <w:p w14:paraId="2A8160A0"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40649CF6"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6EE6641A"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179B3860" w14:textId="77777777" w:rsidR="00C70867" w:rsidRPr="00445D89" w:rsidRDefault="00C70867" w:rsidP="00C70867">
                  <w:pPr>
                    <w:spacing w:after="0" w:line="276" w:lineRule="auto"/>
                    <w:rPr>
                      <w:szCs w:val="22"/>
                    </w:rPr>
                  </w:pPr>
                </w:p>
                <w:p w14:paraId="38CE8953" w14:textId="77777777" w:rsidR="00C70867" w:rsidRPr="00445D89" w:rsidRDefault="00C70867" w:rsidP="00C70867">
                  <w:pPr>
                    <w:spacing w:after="0" w:line="276" w:lineRule="auto"/>
                    <w:rPr>
                      <w:szCs w:val="22"/>
                    </w:rPr>
                  </w:pPr>
                  <w:r w:rsidRPr="00445D89">
                    <w:rPr>
                      <w:szCs w:val="22"/>
                    </w:rPr>
                    <w:t>NEAs:</w:t>
                  </w:r>
                </w:p>
                <w:p w14:paraId="667715CF"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Impact on NEAs (Low)</w:t>
                  </w:r>
                </w:p>
              </w:tc>
            </w:tr>
            <w:tr w:rsidR="00C70867" w:rsidRPr="00445D89" w14:paraId="154E62C1"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EA7C5C" w14:textId="77777777" w:rsidR="00C70867" w:rsidRPr="00445D89" w:rsidRDefault="00C70867" w:rsidP="00C70867">
                  <w:pPr>
                    <w:spacing w:line="276" w:lineRule="auto"/>
                    <w:jc w:val="left"/>
                    <w:rPr>
                      <w:szCs w:val="22"/>
                    </w:rPr>
                  </w:pPr>
                  <w:r w:rsidRPr="00445D89">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B17904" w14:textId="77777777" w:rsidR="00C70867" w:rsidRPr="00445D89" w:rsidRDefault="00C70867" w:rsidP="00C70867">
                  <w:pPr>
                    <w:spacing w:line="276" w:lineRule="auto"/>
                    <w:rPr>
                      <w:szCs w:val="22"/>
                    </w:rPr>
                  </w:pPr>
                  <w:r w:rsidRPr="00445D89">
                    <w:rPr>
                      <w:szCs w:val="22"/>
                    </w:rPr>
                    <w:t>If the proposed change is not implemented, then the DDNEA will be in misalignment with the changes proposed for FESS by FESS-247 RFC.</w:t>
                  </w:r>
                </w:p>
                <w:p w14:paraId="387C5825" w14:textId="77777777" w:rsidR="00C70867" w:rsidRPr="00445D89" w:rsidRDefault="00C70867" w:rsidP="00C70867">
                  <w:pPr>
                    <w:spacing w:line="276" w:lineRule="auto"/>
                    <w:rPr>
                      <w:szCs w:val="22"/>
                    </w:rPr>
                  </w:pPr>
                  <w:r w:rsidRPr="00445D89">
                    <w:rPr>
                      <w:szCs w:val="22"/>
                    </w:rPr>
                    <w:t>The fact that the &lt;Body Record Unique Reference&gt; data item is marked as optional could eventually lead a Member State submitting a IE881 message including multiple occurrences of the &lt;(BODY) Manual Closure&gt; data group with no &lt;Body Record Unique Reference&gt; specified. Even though, no syntactic issues are expected, this would lead to a misuse of the message.</w:t>
                  </w:r>
                </w:p>
              </w:tc>
            </w:tr>
            <w:tr w:rsidR="00C70867" w:rsidRPr="00445D89" w14:paraId="68E3EA4E"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2F3B62" w14:textId="77777777" w:rsidR="00C70867" w:rsidRPr="00445D89" w:rsidRDefault="00C70867" w:rsidP="00C70867">
                  <w:pPr>
                    <w:spacing w:line="276" w:lineRule="auto"/>
                    <w:jc w:val="left"/>
                    <w:rPr>
                      <w:szCs w:val="22"/>
                    </w:rPr>
                  </w:pPr>
                  <w:r w:rsidRPr="00445D89">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06246C" w14:textId="77777777" w:rsidR="00C70867" w:rsidRPr="00445D89" w:rsidRDefault="00C70867" w:rsidP="00C70867">
                  <w:pPr>
                    <w:spacing w:line="276" w:lineRule="auto"/>
                    <w:rPr>
                      <w:szCs w:val="22"/>
                    </w:rPr>
                  </w:pPr>
                  <w:r w:rsidRPr="00445D89">
                    <w:rPr>
                      <w:szCs w:val="22"/>
                    </w:rPr>
                    <w:t>This RFC concerns changes at the syntactic level.</w:t>
                  </w:r>
                </w:p>
                <w:p w14:paraId="2CB02CF6" w14:textId="77777777" w:rsidR="00C70867" w:rsidRPr="00445D89" w:rsidRDefault="00C70867" w:rsidP="00C70867">
                  <w:pPr>
                    <w:rPr>
                      <w:szCs w:val="22"/>
                    </w:rPr>
                  </w:pPr>
                  <w:r w:rsidRPr="00445D89">
                    <w:rPr>
                      <w:szCs w:val="22"/>
                    </w:rPr>
                    <w:t>More specifically, concerning the .xsd changes, namely the update of the optionality of the &lt;Body Record Unique Reference&gt; to ‘Required’ in the ie881.xsd, it is considered to have no impact on business continuity and can therefore be deployed in a Migration Period. More specifically:</w:t>
                  </w:r>
                </w:p>
                <w:p w14:paraId="7DB99827" w14:textId="77777777" w:rsidR="00C70867" w:rsidRPr="00445D89" w:rsidRDefault="00C70867" w:rsidP="00B03D74">
                  <w:pPr>
                    <w:numPr>
                      <w:ilvl w:val="0"/>
                      <w:numId w:val="57"/>
                    </w:numPr>
                    <w:suppressAutoHyphens/>
                    <w:spacing w:line="240" w:lineRule="auto"/>
                    <w:rPr>
                      <w:szCs w:val="22"/>
                    </w:rPr>
                  </w:pPr>
                  <w:r w:rsidRPr="00445D89">
                    <w:rPr>
                      <w:rFonts w:eastAsia="Calibri"/>
                      <w:szCs w:val="22"/>
                    </w:rPr>
                    <w:t>If the sending application is aligned with the new .xsds with respect to the aforementioned updates while the receiving application is not, the respective messages will be validated successfully by the receiving application. The reason is that the &lt;Body Record Unique Reference&gt; data item was marked as optional; hence no syntactic validation error should occur when the value is actually present in a received IE881 message</w:t>
                  </w:r>
                  <w:r w:rsidRPr="00445D89">
                    <w:rPr>
                      <w:szCs w:val="22"/>
                    </w:rPr>
                    <w:t>.</w:t>
                  </w:r>
                </w:p>
                <w:p w14:paraId="540F189D" w14:textId="77777777" w:rsidR="00C70867" w:rsidRPr="00445D89" w:rsidRDefault="00C70867" w:rsidP="00B03D74">
                  <w:pPr>
                    <w:numPr>
                      <w:ilvl w:val="0"/>
                      <w:numId w:val="57"/>
                    </w:numPr>
                    <w:suppressAutoHyphens/>
                    <w:spacing w:line="240" w:lineRule="auto"/>
                    <w:rPr>
                      <w:szCs w:val="22"/>
                    </w:rPr>
                  </w:pPr>
                  <w:r w:rsidRPr="00445D89">
                    <w:rPr>
                      <w:rFonts w:eastAsia="Calibri"/>
                      <w:szCs w:val="22"/>
                    </w:rPr>
                    <w:t>If the sending application is not aligned with the new .xsds with respect to the aforementioned updates, while the receiving application has already deployed this RFC in production, the messages sent will not be validated successfully by the receiving application. The reason is that the receiving application will expect a value for the &lt;Body Record Unique Reference&gt;, since it is marked as ‘Required’. As a workaround, it is proposed that the sending application includes</w:t>
                  </w:r>
                  <w:r w:rsidRPr="00445D89">
                    <w:rPr>
                      <w:szCs w:val="22"/>
                    </w:rPr>
                    <w:t xml:space="preserve"> a ‘Body Record Unique Reference’ value in cases the ‘(BODY) Manual Closure’ data group is used, as each ‘(BODY) Manual Closure’ should map to a corresponding e-AD body.</w:t>
                  </w:r>
                </w:p>
                <w:p w14:paraId="62301008" w14:textId="77777777" w:rsidR="00C70867" w:rsidRPr="00445D89" w:rsidRDefault="00C70867" w:rsidP="00C70867">
                  <w:pPr>
                    <w:suppressAutoHyphens/>
                    <w:spacing w:line="240" w:lineRule="auto"/>
                    <w:rPr>
                      <w:szCs w:val="22"/>
                    </w:rPr>
                  </w:pPr>
                  <w:r w:rsidRPr="00445D89">
                    <w:rPr>
                      <w:b/>
                      <w:bCs/>
                      <w:szCs w:val="22"/>
                      <w:u w:val="single"/>
                    </w:rPr>
                    <w:t>Note</w:t>
                  </w:r>
                  <w:r w:rsidRPr="00445D89">
                    <w:rPr>
                      <w:szCs w:val="22"/>
                      <w:u w:val="single"/>
                    </w:rPr>
                    <w:t>:</w:t>
                  </w:r>
                  <w:r w:rsidRPr="00445D89">
                    <w:rPr>
                      <w:szCs w:val="22"/>
                    </w:rPr>
                    <w:t xml:space="preserve"> Considering that the updated </w:t>
                  </w:r>
                  <w:r w:rsidRPr="00445D89">
                    <w:rPr>
                      <w:szCs w:val="22"/>
                      <w:lang w:val="en-US"/>
                    </w:rPr>
                    <w:t xml:space="preserve">ie881.xsd file has already been deployed within EMCS Phase 3.4, there is only </w:t>
                  </w:r>
                  <w:r w:rsidRPr="00445D89">
                    <w:rPr>
                      <w:szCs w:val="22"/>
                    </w:rPr>
                    <w:t xml:space="preserve">a documentation update pending from </w:t>
                  </w:r>
                  <w:r w:rsidRPr="00445D89">
                    <w:rPr>
                      <w:szCs w:val="22"/>
                      <w:lang w:val="en-US"/>
                    </w:rPr>
                    <w:t>t</w:t>
                  </w:r>
                  <w:r w:rsidRPr="00445D89">
                    <w:rPr>
                      <w:szCs w:val="22"/>
                    </w:rPr>
                    <w:t>his RFC. Therefore, this RFC entails no business continuity risk.</w:t>
                  </w:r>
                </w:p>
              </w:tc>
            </w:tr>
            <w:tr w:rsidR="00C70867" w:rsidRPr="00445D89" w14:paraId="21777809" w14:textId="77777777" w:rsidTr="00C70867">
              <w:trPr>
                <w:trHeight w:val="54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A0A5A7" w14:textId="77777777" w:rsidR="00C70867" w:rsidRPr="00445D89" w:rsidRDefault="00C70867" w:rsidP="00C70867">
                  <w:pPr>
                    <w:spacing w:line="276" w:lineRule="auto"/>
                    <w:jc w:val="left"/>
                    <w:rPr>
                      <w:szCs w:val="22"/>
                    </w:rPr>
                  </w:pPr>
                  <w:r w:rsidRPr="00445D89">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FFC00C" w14:textId="77777777" w:rsidR="00C70867" w:rsidRPr="00445D89" w:rsidRDefault="00C70867" w:rsidP="00C70867">
                  <w:pPr>
                    <w:tabs>
                      <w:tab w:val="center" w:pos="3221"/>
                    </w:tabs>
                    <w:spacing w:line="276" w:lineRule="auto"/>
                    <w:rPr>
                      <w:color w:val="000000"/>
                      <w:szCs w:val="22"/>
                      <w:highlight w:val="yellow"/>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2EF5A3F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F44A56B" w14:textId="77777777" w:rsidR="00C70867" w:rsidRPr="00445D89" w:rsidRDefault="00C70867" w:rsidP="00C70867">
                  <w:pPr>
                    <w:spacing w:line="276" w:lineRule="auto"/>
                    <w:jc w:val="left"/>
                    <w:rPr>
                      <w:szCs w:val="22"/>
                    </w:rPr>
                  </w:pPr>
                  <w:r w:rsidRPr="00445D89">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78AE3E6"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FESS-247</w:t>
                  </w:r>
                </w:p>
                <w:p w14:paraId="7655A2ED"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w:t>
                  </w:r>
                </w:p>
                <w:p w14:paraId="4E585D07"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TRP-P3-085</w:t>
                  </w:r>
                </w:p>
              </w:tc>
            </w:tr>
          </w:tbl>
          <w:p w14:paraId="20A127EF" w14:textId="77777777" w:rsidR="00C70867" w:rsidRPr="00445D89" w:rsidRDefault="00C70867" w:rsidP="00C70867">
            <w:pPr>
              <w:spacing w:after="0"/>
              <w:jc w:val="left"/>
              <w:rPr>
                <w:szCs w:val="22"/>
                <w:lang w:val="en-US"/>
              </w:rPr>
            </w:pPr>
          </w:p>
        </w:tc>
      </w:tr>
      <w:tr w:rsidR="00C70867" w:rsidRPr="00445D89" w14:paraId="431206B9"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27499B1"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01E8B15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390B9F" w14:textId="77777777" w:rsidR="00C70867" w:rsidRPr="00445D89" w:rsidRDefault="00C70867" w:rsidP="00C70867">
                  <w:pPr>
                    <w:spacing w:line="276" w:lineRule="auto"/>
                    <w:jc w:val="left"/>
                    <w:rPr>
                      <w:szCs w:val="22"/>
                    </w:rPr>
                  </w:pPr>
                  <w:r w:rsidRPr="00445D89">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7F90F3" w14:textId="77777777" w:rsidR="00C70867" w:rsidRPr="00445D89" w:rsidRDefault="00C70867" w:rsidP="00C70867">
                  <w:pPr>
                    <w:spacing w:line="276" w:lineRule="auto"/>
                    <w:rPr>
                      <w:szCs w:val="22"/>
                    </w:rPr>
                  </w:pPr>
                  <w:r w:rsidRPr="00445D89">
                    <w:rPr>
                      <w:szCs w:val="22"/>
                    </w:rPr>
                    <w:t>N/A</w:t>
                  </w:r>
                </w:p>
              </w:tc>
            </w:tr>
            <w:tr w:rsidR="00C70867" w:rsidRPr="00445D89" w14:paraId="166BD64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E82222" w14:textId="77777777" w:rsidR="00C70867" w:rsidRPr="00445D89" w:rsidRDefault="00C70867" w:rsidP="00C70867">
                  <w:pPr>
                    <w:spacing w:line="276" w:lineRule="auto"/>
                    <w:jc w:val="left"/>
                    <w:rPr>
                      <w:szCs w:val="22"/>
                    </w:rPr>
                  </w:pPr>
                  <w:r w:rsidRPr="00445D89">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2724FCB" w14:textId="77777777" w:rsidR="00C70867" w:rsidRPr="00445D89" w:rsidRDefault="00C70867" w:rsidP="00C70867">
                  <w:pPr>
                    <w:spacing w:line="276" w:lineRule="auto"/>
                    <w:rPr>
                      <w:szCs w:val="22"/>
                    </w:rPr>
                  </w:pPr>
                  <w:r w:rsidRPr="00445D89">
                    <w:rPr>
                      <w:szCs w:val="22"/>
                    </w:rPr>
                    <w:t>N/A</w:t>
                  </w:r>
                </w:p>
              </w:tc>
            </w:tr>
          </w:tbl>
          <w:p w14:paraId="4207DF65" w14:textId="77777777" w:rsidR="00C70867" w:rsidRPr="00445D89" w:rsidRDefault="00C70867" w:rsidP="00C70867">
            <w:pPr>
              <w:spacing w:after="0"/>
              <w:jc w:val="left"/>
              <w:rPr>
                <w:szCs w:val="22"/>
                <w:lang w:val="en-US"/>
              </w:rPr>
            </w:pPr>
          </w:p>
        </w:tc>
      </w:tr>
      <w:tr w:rsidR="00C70867" w:rsidRPr="00445D89" w14:paraId="77EFAB12"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598C9AA" w14:textId="77777777" w:rsidR="00C70867" w:rsidRPr="00445D89" w:rsidRDefault="00C70867" w:rsidP="00C70867">
            <w:pPr>
              <w:spacing w:line="276" w:lineRule="auto"/>
              <w:rPr>
                <w:b/>
                <w:szCs w:val="22"/>
              </w:rPr>
            </w:pPr>
            <w:r w:rsidRPr="00445D89">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445D89" w14:paraId="21A66B3A"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7D4C28" w14:textId="77777777" w:rsidR="00C70867" w:rsidRPr="00445D89" w:rsidRDefault="00C70867" w:rsidP="00C70867">
                  <w:pPr>
                    <w:spacing w:line="276" w:lineRule="auto"/>
                    <w:jc w:val="left"/>
                    <w:rPr>
                      <w:szCs w:val="22"/>
                    </w:rPr>
                  </w:pPr>
                  <w:r w:rsidRPr="00445D89">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6EDF8CB8" w14:textId="77777777" w:rsidR="00C70867" w:rsidRPr="00445D89" w:rsidRDefault="00C70867" w:rsidP="00B03D74">
                  <w:pPr>
                    <w:numPr>
                      <w:ilvl w:val="0"/>
                      <w:numId w:val="25"/>
                    </w:numPr>
                    <w:spacing w:line="276" w:lineRule="auto"/>
                    <w:rPr>
                      <w:szCs w:val="22"/>
                    </w:rPr>
                  </w:pPr>
                  <w:r w:rsidRPr="00445D89">
                    <w:rPr>
                      <w:b/>
                      <w:szCs w:val="22"/>
                    </w:rPr>
                    <w:t xml:space="preserve">Category of the Change: Review </w:t>
                  </w:r>
                </w:p>
                <w:p w14:paraId="11266828" w14:textId="77777777" w:rsidR="00C70867" w:rsidRPr="00445D89" w:rsidRDefault="00C70867" w:rsidP="00B03D74">
                  <w:pPr>
                    <w:numPr>
                      <w:ilvl w:val="0"/>
                      <w:numId w:val="25"/>
                    </w:numPr>
                    <w:spacing w:line="276" w:lineRule="auto"/>
                    <w:rPr>
                      <w:szCs w:val="22"/>
                    </w:rPr>
                  </w:pPr>
                  <w:r w:rsidRPr="00445D89">
                    <w:rPr>
                      <w:b/>
                      <w:szCs w:val="22"/>
                    </w:rPr>
                    <w:t>Approval process:</w:t>
                  </w:r>
                </w:p>
                <w:p w14:paraId="09767D02" w14:textId="2D22575D" w:rsidR="00C70867" w:rsidRPr="00445D89" w:rsidRDefault="00C70867" w:rsidP="00B03D74">
                  <w:pPr>
                    <w:pStyle w:val="ad"/>
                    <w:numPr>
                      <w:ilvl w:val="0"/>
                      <w:numId w:val="46"/>
                    </w:numPr>
                    <w:spacing w:line="276" w:lineRule="auto"/>
                    <w:contextualSpacing w:val="0"/>
                    <w:rPr>
                      <w:szCs w:val="22"/>
                      <w:lang w:val="en-US"/>
                    </w:rPr>
                  </w:pPr>
                  <w:r w:rsidRPr="00445D89">
                    <w:rPr>
                      <w:b/>
                      <w:szCs w:val="22"/>
                      <w:lang w:val="en-US"/>
                    </w:rPr>
                    <w:t>The Change is authori</w:t>
                  </w:r>
                  <w:r w:rsidR="00BE2EB2">
                    <w:rPr>
                      <w:b/>
                      <w:szCs w:val="22"/>
                      <w:lang w:val="en-US"/>
                    </w:rPr>
                    <w:t>s</w:t>
                  </w:r>
                  <w:r w:rsidRPr="00445D89">
                    <w:rPr>
                      <w:b/>
                      <w:szCs w:val="22"/>
                      <w:lang w:val="en-US"/>
                    </w:rPr>
                    <w:t>ed for approval by the CAB.</w:t>
                  </w:r>
                </w:p>
              </w:tc>
            </w:tr>
            <w:tr w:rsidR="00C70867" w:rsidRPr="00445D89" w14:paraId="7F865F16"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6C5E13" w14:textId="77777777" w:rsidR="00C70867" w:rsidRPr="00445D89" w:rsidRDefault="00C70867" w:rsidP="00C70867">
                  <w:pPr>
                    <w:spacing w:line="276" w:lineRule="auto"/>
                    <w:jc w:val="left"/>
                    <w:rPr>
                      <w:szCs w:val="22"/>
                    </w:rPr>
                  </w:pPr>
                  <w:r w:rsidRPr="00445D89">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4061B5C0" w14:textId="77777777" w:rsidR="00C70867" w:rsidRPr="00445D89" w:rsidRDefault="00C70867" w:rsidP="00C70867">
                  <w:pPr>
                    <w:spacing w:line="276" w:lineRule="auto"/>
                    <w:rPr>
                      <w:szCs w:val="22"/>
                    </w:rPr>
                  </w:pPr>
                  <w:r w:rsidRPr="00445D89">
                    <w:rPr>
                      <w:szCs w:val="22"/>
                    </w:rPr>
                    <w:t>N/A</w:t>
                  </w:r>
                </w:p>
              </w:tc>
            </w:tr>
            <w:tr w:rsidR="00C70867" w:rsidRPr="00445D89" w14:paraId="3DC7923C"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0FAD51D" w14:textId="77777777" w:rsidR="00C70867" w:rsidRPr="00445D89" w:rsidRDefault="00C70867" w:rsidP="00C70867">
                  <w:pPr>
                    <w:spacing w:line="276" w:lineRule="auto"/>
                    <w:jc w:val="left"/>
                    <w:rPr>
                      <w:szCs w:val="22"/>
                    </w:rPr>
                  </w:pPr>
                  <w:r w:rsidRPr="00445D89">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11CE98C6" w14:textId="77777777" w:rsidR="00C70867" w:rsidRPr="00445D89" w:rsidRDefault="00C70867" w:rsidP="00C70867">
                  <w:pPr>
                    <w:spacing w:line="276" w:lineRule="auto"/>
                    <w:rPr>
                      <w:szCs w:val="22"/>
                    </w:rPr>
                  </w:pPr>
                  <w:r w:rsidRPr="00445D89">
                    <w:rPr>
                      <w:szCs w:val="22"/>
                    </w:rPr>
                    <w:t>EMCS CAB #185 on 09/07/2019</w:t>
                  </w:r>
                </w:p>
              </w:tc>
            </w:tr>
          </w:tbl>
          <w:p w14:paraId="2C41EB61" w14:textId="77777777" w:rsidR="00C70867" w:rsidRPr="00445D89" w:rsidRDefault="00C70867" w:rsidP="00C70867">
            <w:pPr>
              <w:spacing w:after="0"/>
              <w:jc w:val="left"/>
              <w:rPr>
                <w:szCs w:val="22"/>
                <w:lang w:val="en-US"/>
              </w:rPr>
            </w:pPr>
          </w:p>
        </w:tc>
      </w:tr>
      <w:tr w:rsidR="00C70867" w:rsidRPr="00445D89" w14:paraId="6253FF3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82D2A4"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2A0BF0C9"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D7B637" w14:textId="77777777" w:rsidR="00C70867" w:rsidRPr="00445D89" w:rsidRDefault="00C70867" w:rsidP="00C70867">
                  <w:pPr>
                    <w:spacing w:line="276" w:lineRule="auto"/>
                    <w:jc w:val="left"/>
                    <w:rPr>
                      <w:szCs w:val="22"/>
                    </w:rPr>
                  </w:pPr>
                  <w:r w:rsidRPr="00445D89">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76579C" w14:textId="38ED686E"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24F832DC"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212544" w14:textId="77777777" w:rsidR="00C70867" w:rsidRPr="00445D89" w:rsidRDefault="00C70867" w:rsidP="00C70867">
                  <w:pPr>
                    <w:spacing w:line="276" w:lineRule="auto"/>
                    <w:jc w:val="left"/>
                    <w:rPr>
                      <w:szCs w:val="22"/>
                    </w:rPr>
                  </w:pPr>
                  <w:r w:rsidRPr="00445D89">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9F57CD" w14:textId="7A63B7B9" w:rsidR="00C70867" w:rsidRPr="00445D89" w:rsidRDefault="005C7E1E" w:rsidP="00C70867">
                  <w:pPr>
                    <w:spacing w:line="276" w:lineRule="auto"/>
                    <w:rPr>
                      <w:szCs w:val="22"/>
                    </w:rPr>
                  </w:pPr>
                  <w:r>
                    <w:rPr>
                      <w:szCs w:val="22"/>
                    </w:rPr>
                    <w:t>13/02/2023</w:t>
                  </w:r>
                </w:p>
              </w:tc>
            </w:tr>
            <w:tr w:rsidR="00C70867" w:rsidRPr="00445D89" w14:paraId="7F6BCD2A"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0C3DE2A" w14:textId="77777777" w:rsidR="00C70867" w:rsidRPr="00445D89" w:rsidRDefault="00C70867" w:rsidP="00C70867">
                  <w:pPr>
                    <w:spacing w:line="276" w:lineRule="auto"/>
                    <w:jc w:val="left"/>
                    <w:rPr>
                      <w:szCs w:val="22"/>
                    </w:rPr>
                  </w:pPr>
                  <w:r w:rsidRPr="00445D89">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52ECC98" w14:textId="77777777" w:rsidR="00C70867" w:rsidRPr="00445D89" w:rsidRDefault="00C70867" w:rsidP="00C70867">
                  <w:pPr>
                    <w:spacing w:line="276" w:lineRule="auto"/>
                    <w:rPr>
                      <w:szCs w:val="22"/>
                    </w:rPr>
                  </w:pPr>
                  <w:r w:rsidRPr="00445D89">
                    <w:rPr>
                      <w:szCs w:val="22"/>
                    </w:rPr>
                    <w:t>TBD</w:t>
                  </w:r>
                </w:p>
              </w:tc>
            </w:tr>
          </w:tbl>
          <w:p w14:paraId="65AABE50" w14:textId="77777777" w:rsidR="00C70867" w:rsidRPr="00445D89" w:rsidRDefault="00C70867" w:rsidP="00C70867">
            <w:pPr>
              <w:spacing w:after="0"/>
              <w:jc w:val="left"/>
              <w:rPr>
                <w:szCs w:val="22"/>
                <w:lang w:val="en-US"/>
              </w:rPr>
            </w:pPr>
          </w:p>
        </w:tc>
      </w:tr>
      <w:tr w:rsidR="00C70867" w:rsidRPr="00445D89" w14:paraId="3DA8EAF3"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B72E05C"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38CDE74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15FB2C" w14:textId="77777777" w:rsidR="00C70867" w:rsidRPr="00445D89" w:rsidRDefault="00C70867" w:rsidP="00C70867">
                  <w:pPr>
                    <w:spacing w:line="276" w:lineRule="auto"/>
                    <w:jc w:val="left"/>
                    <w:rPr>
                      <w:szCs w:val="22"/>
                    </w:rPr>
                  </w:pPr>
                  <w:r w:rsidRPr="00445D89">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35180FB" w14:textId="77777777" w:rsidR="00C70867" w:rsidRPr="00445D89" w:rsidRDefault="00C70867" w:rsidP="00C70867">
                  <w:pPr>
                    <w:spacing w:line="276" w:lineRule="auto"/>
                    <w:rPr>
                      <w:szCs w:val="22"/>
                    </w:rPr>
                  </w:pPr>
                  <w:r w:rsidRPr="00445D89">
                    <w:rPr>
                      <w:szCs w:val="22"/>
                    </w:rPr>
                    <w:t>N/A</w:t>
                  </w:r>
                </w:p>
              </w:tc>
            </w:tr>
            <w:tr w:rsidR="00C70867" w:rsidRPr="00445D89" w14:paraId="0887F42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E2ECE02" w14:textId="77777777" w:rsidR="00C70867" w:rsidRPr="00445D89" w:rsidRDefault="00C70867" w:rsidP="00C70867">
                  <w:pPr>
                    <w:spacing w:line="276" w:lineRule="auto"/>
                    <w:jc w:val="left"/>
                    <w:rPr>
                      <w:szCs w:val="22"/>
                    </w:rPr>
                  </w:pPr>
                  <w:r w:rsidRPr="00445D89">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4A2118B" w14:textId="77777777" w:rsidR="00C70867" w:rsidRPr="00445D89" w:rsidRDefault="00C70867" w:rsidP="00C70867">
                  <w:pPr>
                    <w:spacing w:line="276" w:lineRule="auto"/>
                    <w:rPr>
                      <w:szCs w:val="22"/>
                    </w:rPr>
                  </w:pPr>
                  <w:r w:rsidRPr="00445D89">
                    <w:rPr>
                      <w:szCs w:val="22"/>
                    </w:rPr>
                    <w:t>N/A</w:t>
                  </w:r>
                </w:p>
              </w:tc>
            </w:tr>
          </w:tbl>
          <w:p w14:paraId="62ADB941" w14:textId="77777777" w:rsidR="00C70867" w:rsidRPr="00445D89" w:rsidRDefault="00C70867" w:rsidP="00C70867">
            <w:pPr>
              <w:spacing w:after="0"/>
              <w:jc w:val="left"/>
              <w:rPr>
                <w:szCs w:val="22"/>
                <w:lang w:val="en-US"/>
              </w:rPr>
            </w:pPr>
          </w:p>
        </w:tc>
      </w:tr>
    </w:tbl>
    <w:p w14:paraId="144A3B2E" w14:textId="77777777" w:rsidR="00C70867" w:rsidRPr="00445D89" w:rsidRDefault="00C70867" w:rsidP="00C70867">
      <w:pPr>
        <w:rPr>
          <w:szCs w:val="22"/>
        </w:rPr>
      </w:pPr>
    </w:p>
    <w:p w14:paraId="7ECD1173" w14:textId="77777777" w:rsidR="00C70867" w:rsidRPr="00445D89" w:rsidRDefault="00C70867" w:rsidP="00C70867">
      <w:pPr>
        <w:spacing w:after="0"/>
        <w:jc w:val="left"/>
        <w:rPr>
          <w:szCs w:val="22"/>
        </w:rPr>
      </w:pPr>
      <w:r w:rsidRPr="00445D89">
        <w:rPr>
          <w:szCs w:val="22"/>
        </w:rPr>
        <w:br w:type="page"/>
      </w:r>
    </w:p>
    <w:p w14:paraId="1C235C65" w14:textId="77777777" w:rsidR="00C70867" w:rsidRPr="00445D89" w:rsidRDefault="00C70867" w:rsidP="00C70867">
      <w:pPr>
        <w:pStyle w:val="4"/>
        <w:rPr>
          <w:bCs/>
          <w:szCs w:val="22"/>
        </w:rPr>
      </w:pPr>
      <w:bookmarkStart w:id="62" w:name="_Toc16241991"/>
      <w:r w:rsidRPr="00445D89">
        <w:rPr>
          <w:szCs w:val="22"/>
        </w:rPr>
        <w:t>DDNEA-P3-276 – Include entry for ‘IE905’ in TC60 and TC64</w:t>
      </w:r>
      <w:bookmarkEnd w:id="62"/>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445D89" w14:paraId="39F32646"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9C4CA9"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445D89" w14:paraId="2718FAE7"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35AB2F" w14:textId="77777777" w:rsidR="00C70867" w:rsidRPr="00445D89" w:rsidRDefault="00C70867" w:rsidP="00C70867">
                  <w:pPr>
                    <w:spacing w:line="276" w:lineRule="auto"/>
                    <w:jc w:val="left"/>
                    <w:rPr>
                      <w:szCs w:val="22"/>
                    </w:rPr>
                  </w:pPr>
                  <w:r w:rsidRPr="00445D89">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F52855" w14:textId="77777777" w:rsidR="00C70867" w:rsidRPr="00445D89" w:rsidRDefault="00C70867" w:rsidP="00C70867">
                  <w:pPr>
                    <w:spacing w:line="276" w:lineRule="auto"/>
                    <w:rPr>
                      <w:szCs w:val="22"/>
                    </w:rPr>
                  </w:pPr>
                  <w:r w:rsidRPr="00445D89">
                    <w:rPr>
                      <w:bCs/>
                      <w:szCs w:val="22"/>
                    </w:rPr>
                    <w:t>DDNEA-P3-276</w:t>
                  </w:r>
                </w:p>
              </w:tc>
            </w:tr>
            <w:tr w:rsidR="00C70867" w:rsidRPr="00445D89" w14:paraId="02D4D44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5E4856" w14:textId="77777777" w:rsidR="00C70867" w:rsidRPr="00445D89" w:rsidRDefault="00C70867" w:rsidP="00C70867">
                  <w:pPr>
                    <w:spacing w:line="276" w:lineRule="auto"/>
                    <w:jc w:val="left"/>
                    <w:rPr>
                      <w:szCs w:val="22"/>
                    </w:rPr>
                  </w:pPr>
                  <w:r w:rsidRPr="00445D89">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09CB9B"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2B15D56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E0488A" w14:textId="77777777" w:rsidR="00C70867" w:rsidRPr="00445D89" w:rsidRDefault="00C70867" w:rsidP="00C70867">
                  <w:pPr>
                    <w:spacing w:line="276" w:lineRule="auto"/>
                    <w:jc w:val="left"/>
                    <w:rPr>
                      <w:szCs w:val="22"/>
                    </w:rPr>
                  </w:pPr>
                  <w:r w:rsidRPr="00445D89">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4B9812"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6030CB7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A811B3" w14:textId="77777777" w:rsidR="00C70867" w:rsidRPr="00445D89" w:rsidRDefault="00C70867" w:rsidP="00C70867">
                  <w:pPr>
                    <w:spacing w:line="276" w:lineRule="auto"/>
                    <w:jc w:val="left"/>
                    <w:rPr>
                      <w:color w:val="000000"/>
                      <w:szCs w:val="22"/>
                      <w:lang w:eastAsia="el-GR"/>
                    </w:rPr>
                  </w:pPr>
                  <w:r w:rsidRPr="00445D89">
                    <w:rPr>
                      <w:color w:val="000000"/>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BBFEF4" w14:textId="77777777" w:rsidR="00C70867" w:rsidRPr="00445D89" w:rsidRDefault="00C70867" w:rsidP="00C70867">
                  <w:pPr>
                    <w:spacing w:line="276" w:lineRule="auto"/>
                    <w:rPr>
                      <w:color w:val="000000"/>
                      <w:szCs w:val="22"/>
                      <w:lang w:eastAsia="el-GR"/>
                    </w:rPr>
                  </w:pPr>
                  <w:r w:rsidRPr="00445D89">
                    <w:rPr>
                      <w:szCs w:val="22"/>
                    </w:rPr>
                    <w:t>IM321118</w:t>
                  </w:r>
                </w:p>
              </w:tc>
            </w:tr>
            <w:tr w:rsidR="00C70867" w:rsidRPr="00445D89" w14:paraId="0BF8F8E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FA01DF" w14:textId="77777777" w:rsidR="00C70867" w:rsidRPr="00445D89" w:rsidRDefault="00C70867" w:rsidP="00C70867">
                  <w:pPr>
                    <w:spacing w:line="276" w:lineRule="auto"/>
                    <w:jc w:val="left"/>
                    <w:rPr>
                      <w:szCs w:val="22"/>
                    </w:rPr>
                  </w:pPr>
                  <w:r w:rsidRPr="00445D89">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26B4F4" w14:textId="77777777" w:rsidR="00C70867" w:rsidRPr="00445D89" w:rsidRDefault="00C70867" w:rsidP="00C70867">
                  <w:pPr>
                    <w:spacing w:line="276" w:lineRule="auto"/>
                    <w:rPr>
                      <w:szCs w:val="22"/>
                    </w:rPr>
                  </w:pPr>
                  <w:r w:rsidRPr="00445D89">
                    <w:rPr>
                      <w:color w:val="000000"/>
                      <w:szCs w:val="22"/>
                      <w:lang w:eastAsia="el-GR"/>
                    </w:rPr>
                    <w:t>KE19044</w:t>
                  </w:r>
                </w:p>
              </w:tc>
            </w:tr>
            <w:tr w:rsidR="00C70867" w:rsidRPr="00445D89" w14:paraId="1FBA18A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710D3B" w14:textId="77777777" w:rsidR="00C70867" w:rsidRPr="00445D89" w:rsidRDefault="00C70867" w:rsidP="00C70867">
                  <w:pPr>
                    <w:spacing w:line="276" w:lineRule="auto"/>
                    <w:jc w:val="left"/>
                    <w:rPr>
                      <w:szCs w:val="22"/>
                    </w:rPr>
                  </w:pPr>
                  <w:r w:rsidRPr="00445D89">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15786F" w14:textId="77777777" w:rsidR="00C70867" w:rsidRPr="00445D89" w:rsidRDefault="00C70867" w:rsidP="00C70867">
                  <w:pPr>
                    <w:pStyle w:val="ad"/>
                    <w:spacing w:line="276" w:lineRule="auto"/>
                    <w:ind w:left="0"/>
                    <w:rPr>
                      <w:szCs w:val="22"/>
                      <w:lang w:val="en-US"/>
                    </w:rPr>
                  </w:pPr>
                  <w:r w:rsidRPr="00445D89">
                    <w:rPr>
                      <w:color w:val="000000"/>
                      <w:szCs w:val="22"/>
                      <w:shd w:val="clear" w:color="auto" w:fill="FFFFFF"/>
                      <w:lang w:val="en-US"/>
                    </w:rPr>
                    <w:t>03/06/2019</w:t>
                  </w:r>
                </w:p>
              </w:tc>
            </w:tr>
            <w:tr w:rsidR="00C70867" w:rsidRPr="00445D89" w14:paraId="31113C9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50D92C" w14:textId="77777777" w:rsidR="00C70867" w:rsidRPr="00445D89" w:rsidRDefault="00C70867" w:rsidP="00C70867">
                  <w:pPr>
                    <w:spacing w:line="276" w:lineRule="auto"/>
                    <w:jc w:val="left"/>
                    <w:rPr>
                      <w:szCs w:val="22"/>
                    </w:rPr>
                  </w:pPr>
                  <w:r w:rsidRPr="00445D89">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5A8354A" w14:textId="77777777" w:rsidR="00C70867" w:rsidRPr="00445D89" w:rsidRDefault="00C70867" w:rsidP="00C70867">
                  <w:pPr>
                    <w:spacing w:line="276" w:lineRule="auto"/>
                    <w:rPr>
                      <w:szCs w:val="22"/>
                      <w:lang w:val="en-US"/>
                    </w:rPr>
                  </w:pPr>
                  <w:r w:rsidRPr="00445D89">
                    <w:rPr>
                      <w:szCs w:val="22"/>
                      <w:lang w:val="en-US"/>
                    </w:rPr>
                    <w:t>MSA-FR</w:t>
                  </w:r>
                </w:p>
              </w:tc>
            </w:tr>
          </w:tbl>
          <w:p w14:paraId="7D4E2520" w14:textId="77777777" w:rsidR="00C70867" w:rsidRPr="00445D89" w:rsidRDefault="00C70867" w:rsidP="00C70867">
            <w:pPr>
              <w:spacing w:after="0"/>
              <w:jc w:val="left"/>
              <w:rPr>
                <w:szCs w:val="22"/>
                <w:lang w:val="en-US"/>
              </w:rPr>
            </w:pPr>
          </w:p>
        </w:tc>
      </w:tr>
      <w:tr w:rsidR="00C70867" w:rsidRPr="00445D89" w14:paraId="5891B20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1029C4" w14:textId="77777777" w:rsidR="00C70867" w:rsidRPr="00445D89" w:rsidRDefault="00C70867" w:rsidP="00C70867">
            <w:pPr>
              <w:spacing w:line="276" w:lineRule="auto"/>
              <w:rPr>
                <w:b/>
                <w:szCs w:val="22"/>
              </w:rPr>
            </w:pPr>
            <w:r w:rsidRPr="00445D89">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445D89" w14:paraId="6D5DAA1D"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1F11FB" w14:textId="77777777" w:rsidR="00C70867" w:rsidRPr="00445D89" w:rsidRDefault="00C70867" w:rsidP="00C70867">
                  <w:pPr>
                    <w:spacing w:line="276" w:lineRule="auto"/>
                    <w:jc w:val="left"/>
                    <w:rPr>
                      <w:szCs w:val="22"/>
                    </w:rPr>
                  </w:pPr>
                  <w:r w:rsidRPr="00445D89">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E01927E"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651F9294"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53F92C" w14:textId="77777777" w:rsidR="00C70867" w:rsidRPr="00445D89" w:rsidRDefault="00C70867" w:rsidP="00C70867">
                  <w:pPr>
                    <w:spacing w:line="276" w:lineRule="auto"/>
                    <w:jc w:val="left"/>
                    <w:rPr>
                      <w:szCs w:val="22"/>
                    </w:rPr>
                  </w:pPr>
                  <w:r w:rsidRPr="00445D89">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98AD058" w14:textId="77777777" w:rsidR="00C70867" w:rsidRPr="00445D89" w:rsidRDefault="00C70867" w:rsidP="00C70867">
                  <w:pPr>
                    <w:spacing w:line="276" w:lineRule="auto"/>
                    <w:rPr>
                      <w:b/>
                      <w:szCs w:val="22"/>
                    </w:rPr>
                  </w:pPr>
                  <w:r w:rsidRPr="00445D89">
                    <w:rPr>
                      <w:b/>
                      <w:szCs w:val="22"/>
                    </w:rPr>
                    <w:t>Problem Statement</w:t>
                  </w:r>
                </w:p>
                <w:p w14:paraId="3D67A51F" w14:textId="77777777" w:rsidR="00C70867" w:rsidRPr="00445D89" w:rsidRDefault="00C70867" w:rsidP="00C70867">
                  <w:pPr>
                    <w:spacing w:line="276" w:lineRule="auto"/>
                    <w:rPr>
                      <w:szCs w:val="22"/>
                    </w:rPr>
                  </w:pPr>
                  <w:r w:rsidRPr="00445D89">
                    <w:rPr>
                      <w:szCs w:val="22"/>
                    </w:rPr>
                    <w:t>In the ‘Download of an e-AD’ scenario, following the reception of an IE904 message, the MSA Dispatch application is expected to respond with a IE905 message and a IE934 message that includes all business messages comprising the movement history.</w:t>
                  </w:r>
                </w:p>
                <w:p w14:paraId="4C367858" w14:textId="77777777" w:rsidR="00C70867" w:rsidRPr="00445D89" w:rsidRDefault="00C70867" w:rsidP="00C70867">
                  <w:pPr>
                    <w:spacing w:line="276" w:lineRule="auto"/>
                    <w:rPr>
                      <w:szCs w:val="22"/>
                    </w:rPr>
                  </w:pPr>
                  <w:r w:rsidRPr="00445D89">
                    <w:rPr>
                      <w:szCs w:val="22"/>
                    </w:rPr>
                    <w:t>It was identified that following the implementation of the DDNEA-P3-270 RFC, TC60 and TC64 codelists which are applied on the IE934 and IE905 messages respectively, were updated by replacing the value ‘IE905’ with the new introduced ‘IE880’ and ‘IE881’ messages.</w:t>
                  </w:r>
                </w:p>
                <w:p w14:paraId="60B398E4" w14:textId="77777777" w:rsidR="00C70867" w:rsidRPr="00445D89" w:rsidRDefault="00C70867" w:rsidP="00C70867">
                  <w:pPr>
                    <w:spacing w:line="276" w:lineRule="auto"/>
                    <w:rPr>
                      <w:szCs w:val="22"/>
                    </w:rPr>
                  </w:pPr>
                  <w:r w:rsidRPr="00445D89">
                    <w:rPr>
                      <w:szCs w:val="22"/>
                    </w:rPr>
                    <w:t xml:space="preserve">However, in cases where a movement was manually closed in Phase 3.3 (i.e. with an IE905 message), it shall be expected that this message should be included in the corresponding IE905 and IE934 messages. </w:t>
                  </w:r>
                </w:p>
                <w:p w14:paraId="64FD4342" w14:textId="77777777" w:rsidR="00C70867" w:rsidRPr="00445D89" w:rsidRDefault="00C70867" w:rsidP="00C70867">
                  <w:pPr>
                    <w:spacing w:line="276" w:lineRule="auto"/>
                    <w:rPr>
                      <w:szCs w:val="22"/>
                    </w:rPr>
                  </w:pPr>
                  <w:r w:rsidRPr="00445D89">
                    <w:rPr>
                      <w:szCs w:val="22"/>
                    </w:rPr>
                    <w:t>This RFC proposes the necessary updates in TC60 and TC64 in order to allow the handling of historical manual closures (i.e. using a IE905 message) in the aforementioned scenario.</w:t>
                  </w:r>
                </w:p>
                <w:p w14:paraId="630A3269" w14:textId="77777777" w:rsidR="00C70867" w:rsidRPr="00445D89" w:rsidRDefault="00C70867" w:rsidP="00C70867">
                  <w:pPr>
                    <w:spacing w:line="276" w:lineRule="auto"/>
                    <w:rPr>
                      <w:b/>
                      <w:szCs w:val="22"/>
                    </w:rPr>
                  </w:pPr>
                  <w:r w:rsidRPr="00445D89">
                    <w:rPr>
                      <w:b/>
                      <w:szCs w:val="22"/>
                    </w:rPr>
                    <w:t>Proposed Solution</w:t>
                  </w:r>
                </w:p>
                <w:p w14:paraId="193CD484" w14:textId="77777777" w:rsidR="00C70867" w:rsidRPr="00445D89" w:rsidRDefault="00C70867" w:rsidP="00C70867">
                  <w:pPr>
                    <w:spacing w:line="276" w:lineRule="auto"/>
                    <w:rPr>
                      <w:i/>
                      <w:szCs w:val="22"/>
                      <w:u w:val="single"/>
                    </w:rPr>
                  </w:pPr>
                  <w:r w:rsidRPr="00445D89">
                    <w:rPr>
                      <w:b/>
                      <w:i/>
                      <w:szCs w:val="22"/>
                      <w:u w:val="single"/>
                    </w:rPr>
                    <w:t>Note</w:t>
                  </w:r>
                  <w:r w:rsidRPr="00445D89">
                    <w:rPr>
                      <w:i/>
                      <w:szCs w:val="22"/>
                      <w:u w:val="single"/>
                    </w:rPr>
                    <w:t>: The .xsd changes described below will be applied to the Phase 3.4 .xsd files (i.e. v2.02) as a ‘Quick Fix’ approach for the specification issues identified.</w:t>
                  </w:r>
                </w:p>
                <w:p w14:paraId="4DB194C8" w14:textId="77777777" w:rsidR="00C70867" w:rsidRPr="00445D89" w:rsidRDefault="00C70867" w:rsidP="00C70867">
                  <w:pPr>
                    <w:spacing w:line="276" w:lineRule="auto"/>
                    <w:rPr>
                      <w:szCs w:val="22"/>
                      <w:lang w:val="en-US"/>
                    </w:rPr>
                  </w:pPr>
                  <w:r w:rsidRPr="00445D89">
                    <w:rPr>
                      <w:szCs w:val="22"/>
                      <w:lang w:val="en-US"/>
                    </w:rPr>
                    <w:t>As per the analysis in the [Problem Statement] section, the following updates shall be performed in DDNEA:</w:t>
                  </w:r>
                </w:p>
                <w:p w14:paraId="30A5ABC7" w14:textId="77777777" w:rsidR="00C70867" w:rsidRPr="00445D89" w:rsidRDefault="00C70867" w:rsidP="00B03D74">
                  <w:pPr>
                    <w:pStyle w:val="ad"/>
                    <w:numPr>
                      <w:ilvl w:val="0"/>
                      <w:numId w:val="28"/>
                    </w:numPr>
                    <w:spacing w:line="276" w:lineRule="auto"/>
                    <w:contextualSpacing w:val="0"/>
                    <w:rPr>
                      <w:szCs w:val="22"/>
                    </w:rPr>
                  </w:pPr>
                  <w:r w:rsidRPr="00445D89">
                    <w:rPr>
                      <w:szCs w:val="22"/>
                      <w:lang w:val="en-US"/>
                    </w:rPr>
                    <w:t>APPENDIX B: CODELISTS</w:t>
                  </w:r>
                </w:p>
                <w:p w14:paraId="5EBBB314" w14:textId="77777777" w:rsidR="00C70867" w:rsidRPr="00445D89" w:rsidRDefault="00C70867" w:rsidP="00C70867">
                  <w:pPr>
                    <w:spacing w:line="276" w:lineRule="auto"/>
                    <w:rPr>
                      <w:szCs w:val="22"/>
                      <w:lang w:val="en-US"/>
                    </w:rPr>
                  </w:pPr>
                  <w:r w:rsidRPr="00445D89">
                    <w:rPr>
                      <w:szCs w:val="22"/>
                      <w:lang w:val="en-US"/>
                    </w:rPr>
                    <w:t>In the ‘TC64-Requested Message Type’ codelist, the ‘STATUS RESPONSE’ entry (highlighted) will be added with the corresponding clarification,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066"/>
                    <w:gridCol w:w="3175"/>
                    <w:gridCol w:w="2191"/>
                  </w:tblGrid>
                  <w:tr w:rsidR="00C70867" w:rsidRPr="00445D89" w14:paraId="5BF1C602" w14:textId="77777777" w:rsidTr="00C70867">
                    <w:trPr>
                      <w:trHeight w:val="320"/>
                      <w:tblHeader/>
                    </w:trPr>
                    <w:tc>
                      <w:tcPr>
                        <w:tcW w:w="1066" w:type="dxa"/>
                        <w:shd w:val="solid" w:color="D9D9D9" w:fill="auto"/>
                        <w:vAlign w:val="center"/>
                      </w:tcPr>
                      <w:p w14:paraId="61D1F289" w14:textId="77777777" w:rsidR="00C70867" w:rsidRPr="00445D89" w:rsidRDefault="00C70867" w:rsidP="00C70867">
                        <w:pPr>
                          <w:pStyle w:val="af1"/>
                          <w:jc w:val="center"/>
                          <w:rPr>
                            <w:b/>
                            <w:bCs/>
                            <w:sz w:val="22"/>
                            <w:szCs w:val="22"/>
                          </w:rPr>
                        </w:pPr>
                        <w:r w:rsidRPr="00445D89">
                          <w:rPr>
                            <w:b/>
                            <w:bCs/>
                            <w:sz w:val="22"/>
                            <w:szCs w:val="22"/>
                          </w:rPr>
                          <w:t>Code</w:t>
                        </w:r>
                      </w:p>
                    </w:tc>
                    <w:tc>
                      <w:tcPr>
                        <w:tcW w:w="3175" w:type="dxa"/>
                        <w:shd w:val="solid" w:color="D9D9D9" w:fill="auto"/>
                        <w:vAlign w:val="center"/>
                      </w:tcPr>
                      <w:p w14:paraId="4E525DAA" w14:textId="77777777" w:rsidR="00C70867" w:rsidRPr="00445D89" w:rsidRDefault="00C70867" w:rsidP="00C70867">
                        <w:pPr>
                          <w:pStyle w:val="af1"/>
                          <w:jc w:val="center"/>
                          <w:rPr>
                            <w:b/>
                            <w:bCs/>
                            <w:sz w:val="22"/>
                            <w:szCs w:val="22"/>
                          </w:rPr>
                        </w:pPr>
                        <w:r w:rsidRPr="00445D89">
                          <w:rPr>
                            <w:b/>
                            <w:bCs/>
                            <w:sz w:val="22"/>
                            <w:szCs w:val="22"/>
                          </w:rPr>
                          <w:t>Description</w:t>
                        </w:r>
                      </w:p>
                    </w:tc>
                    <w:tc>
                      <w:tcPr>
                        <w:tcW w:w="2191" w:type="dxa"/>
                        <w:shd w:val="solid" w:color="D9D9D9" w:fill="auto"/>
                        <w:vAlign w:val="center"/>
                      </w:tcPr>
                      <w:p w14:paraId="48E0322D"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25E00FB5" w14:textId="77777777" w:rsidTr="00C70867">
                    <w:tc>
                      <w:tcPr>
                        <w:tcW w:w="1066" w:type="dxa"/>
                      </w:tcPr>
                      <w:p w14:paraId="65461683" w14:textId="77777777" w:rsidR="00C70867" w:rsidRPr="00445D89" w:rsidRDefault="00C70867" w:rsidP="00C70867">
                        <w:pPr>
                          <w:pStyle w:val="af1"/>
                          <w:jc w:val="center"/>
                          <w:rPr>
                            <w:sz w:val="22"/>
                            <w:szCs w:val="22"/>
                          </w:rPr>
                        </w:pPr>
                        <w:r w:rsidRPr="00445D89">
                          <w:rPr>
                            <w:sz w:val="22"/>
                            <w:szCs w:val="22"/>
                          </w:rPr>
                          <w:t>IE801</w:t>
                        </w:r>
                      </w:p>
                    </w:tc>
                    <w:tc>
                      <w:tcPr>
                        <w:tcW w:w="3175" w:type="dxa"/>
                      </w:tcPr>
                      <w:p w14:paraId="4CDA8CFC" w14:textId="77777777" w:rsidR="00C70867" w:rsidRPr="00445D89" w:rsidRDefault="00C70867" w:rsidP="00C70867">
                        <w:pPr>
                          <w:pStyle w:val="af1"/>
                          <w:rPr>
                            <w:sz w:val="22"/>
                            <w:szCs w:val="22"/>
                          </w:rPr>
                        </w:pPr>
                        <w:r w:rsidRPr="00445D89">
                          <w:rPr>
                            <w:sz w:val="22"/>
                            <w:szCs w:val="22"/>
                          </w:rPr>
                          <w:t>E-AD</w:t>
                        </w:r>
                      </w:p>
                    </w:tc>
                    <w:tc>
                      <w:tcPr>
                        <w:tcW w:w="2191" w:type="dxa"/>
                      </w:tcPr>
                      <w:p w14:paraId="775F80E0" w14:textId="77777777" w:rsidR="00C70867" w:rsidRPr="00445D89" w:rsidRDefault="00C70867" w:rsidP="00C70867">
                        <w:pPr>
                          <w:pStyle w:val="af1"/>
                          <w:rPr>
                            <w:sz w:val="22"/>
                            <w:szCs w:val="22"/>
                          </w:rPr>
                        </w:pPr>
                      </w:p>
                    </w:tc>
                  </w:tr>
                  <w:tr w:rsidR="00C70867" w:rsidRPr="00445D89" w14:paraId="70B8CCB4" w14:textId="77777777" w:rsidTr="00C70867">
                    <w:tc>
                      <w:tcPr>
                        <w:tcW w:w="1066" w:type="dxa"/>
                      </w:tcPr>
                      <w:p w14:paraId="1FC74FD3" w14:textId="77777777" w:rsidR="00C70867" w:rsidRPr="00445D89" w:rsidRDefault="00C70867" w:rsidP="00C70867">
                        <w:pPr>
                          <w:pStyle w:val="af1"/>
                          <w:jc w:val="center"/>
                          <w:rPr>
                            <w:sz w:val="22"/>
                            <w:szCs w:val="22"/>
                          </w:rPr>
                        </w:pPr>
                        <w:r w:rsidRPr="00445D89">
                          <w:rPr>
                            <w:sz w:val="22"/>
                            <w:szCs w:val="22"/>
                          </w:rPr>
                          <w:t>IE803</w:t>
                        </w:r>
                      </w:p>
                    </w:tc>
                    <w:tc>
                      <w:tcPr>
                        <w:tcW w:w="3175" w:type="dxa"/>
                      </w:tcPr>
                      <w:p w14:paraId="3C4E068D" w14:textId="77777777" w:rsidR="00C70867" w:rsidRPr="00445D89" w:rsidRDefault="00C70867" w:rsidP="00C70867">
                        <w:pPr>
                          <w:pStyle w:val="af1"/>
                          <w:rPr>
                            <w:sz w:val="22"/>
                            <w:szCs w:val="22"/>
                          </w:rPr>
                        </w:pPr>
                        <w:r w:rsidRPr="00445D89">
                          <w:rPr>
                            <w:sz w:val="22"/>
                            <w:szCs w:val="22"/>
                          </w:rPr>
                          <w:t>NOTIFICATION OF DIVERTED E-AD</w:t>
                        </w:r>
                      </w:p>
                    </w:tc>
                    <w:tc>
                      <w:tcPr>
                        <w:tcW w:w="2191" w:type="dxa"/>
                      </w:tcPr>
                      <w:p w14:paraId="185E3235" w14:textId="77777777" w:rsidR="00C70867" w:rsidRPr="00445D89" w:rsidRDefault="00C70867" w:rsidP="00C70867">
                        <w:pPr>
                          <w:pStyle w:val="af1"/>
                          <w:rPr>
                            <w:sz w:val="22"/>
                            <w:szCs w:val="22"/>
                          </w:rPr>
                        </w:pPr>
                      </w:p>
                    </w:tc>
                  </w:tr>
                  <w:tr w:rsidR="00C70867" w:rsidRPr="00445D89" w14:paraId="7A94E529" w14:textId="77777777" w:rsidTr="00C70867">
                    <w:tc>
                      <w:tcPr>
                        <w:tcW w:w="1066" w:type="dxa"/>
                      </w:tcPr>
                      <w:p w14:paraId="7C921118" w14:textId="77777777" w:rsidR="00C70867" w:rsidRPr="00445D89" w:rsidRDefault="00C70867" w:rsidP="00C70867">
                        <w:pPr>
                          <w:pStyle w:val="af1"/>
                          <w:jc w:val="center"/>
                          <w:rPr>
                            <w:sz w:val="22"/>
                            <w:szCs w:val="22"/>
                          </w:rPr>
                        </w:pPr>
                        <w:r w:rsidRPr="00445D89">
                          <w:rPr>
                            <w:sz w:val="22"/>
                            <w:szCs w:val="22"/>
                          </w:rPr>
                          <w:t>IE807</w:t>
                        </w:r>
                      </w:p>
                    </w:tc>
                    <w:tc>
                      <w:tcPr>
                        <w:tcW w:w="3175" w:type="dxa"/>
                      </w:tcPr>
                      <w:p w14:paraId="0AA6C1BB" w14:textId="77777777" w:rsidR="00C70867" w:rsidRPr="00445D89" w:rsidRDefault="00C70867" w:rsidP="00C70867">
                        <w:pPr>
                          <w:pStyle w:val="af1"/>
                          <w:rPr>
                            <w:sz w:val="22"/>
                            <w:szCs w:val="22"/>
                          </w:rPr>
                        </w:pPr>
                        <w:r w:rsidRPr="00445D89">
                          <w:rPr>
                            <w:sz w:val="22"/>
                            <w:szCs w:val="22"/>
                          </w:rPr>
                          <w:t>INTERRUPTION OF MOVEMENT</w:t>
                        </w:r>
                      </w:p>
                    </w:tc>
                    <w:tc>
                      <w:tcPr>
                        <w:tcW w:w="2191" w:type="dxa"/>
                      </w:tcPr>
                      <w:p w14:paraId="3A62C7B9" w14:textId="77777777" w:rsidR="00C70867" w:rsidRPr="00445D89" w:rsidRDefault="00C70867" w:rsidP="00C70867">
                        <w:pPr>
                          <w:pStyle w:val="af1"/>
                          <w:rPr>
                            <w:sz w:val="22"/>
                            <w:szCs w:val="22"/>
                          </w:rPr>
                        </w:pPr>
                      </w:p>
                    </w:tc>
                  </w:tr>
                  <w:tr w:rsidR="00C70867" w:rsidRPr="00445D89" w14:paraId="64AAC070" w14:textId="77777777" w:rsidTr="00C70867">
                    <w:tc>
                      <w:tcPr>
                        <w:tcW w:w="1066" w:type="dxa"/>
                      </w:tcPr>
                      <w:p w14:paraId="3D2857BF" w14:textId="77777777" w:rsidR="00C70867" w:rsidRPr="00445D89" w:rsidRDefault="00C70867" w:rsidP="00C70867">
                        <w:pPr>
                          <w:pStyle w:val="af1"/>
                          <w:jc w:val="center"/>
                          <w:rPr>
                            <w:sz w:val="22"/>
                            <w:szCs w:val="22"/>
                          </w:rPr>
                        </w:pPr>
                        <w:r w:rsidRPr="00445D89">
                          <w:rPr>
                            <w:sz w:val="22"/>
                            <w:szCs w:val="22"/>
                          </w:rPr>
                          <w:t>IE810</w:t>
                        </w:r>
                      </w:p>
                    </w:tc>
                    <w:tc>
                      <w:tcPr>
                        <w:tcW w:w="3175" w:type="dxa"/>
                      </w:tcPr>
                      <w:p w14:paraId="4FBB0BFC" w14:textId="77777777" w:rsidR="00C70867" w:rsidRPr="00445D89" w:rsidRDefault="00C70867" w:rsidP="00C70867">
                        <w:pPr>
                          <w:pStyle w:val="af1"/>
                          <w:rPr>
                            <w:sz w:val="22"/>
                            <w:szCs w:val="22"/>
                          </w:rPr>
                        </w:pPr>
                        <w:r w:rsidRPr="00445D89">
                          <w:rPr>
                            <w:sz w:val="22"/>
                            <w:szCs w:val="22"/>
                          </w:rPr>
                          <w:t>CANCELLATION OF AN E-AD</w:t>
                        </w:r>
                      </w:p>
                    </w:tc>
                    <w:tc>
                      <w:tcPr>
                        <w:tcW w:w="2191" w:type="dxa"/>
                      </w:tcPr>
                      <w:p w14:paraId="55C794F8" w14:textId="77777777" w:rsidR="00C70867" w:rsidRPr="00445D89" w:rsidRDefault="00C70867" w:rsidP="00C70867">
                        <w:pPr>
                          <w:pStyle w:val="af1"/>
                          <w:rPr>
                            <w:sz w:val="22"/>
                            <w:szCs w:val="22"/>
                          </w:rPr>
                        </w:pPr>
                      </w:p>
                    </w:tc>
                  </w:tr>
                  <w:tr w:rsidR="00C70867" w:rsidRPr="00445D89" w14:paraId="4CBE90EB" w14:textId="77777777" w:rsidTr="00C70867">
                    <w:tc>
                      <w:tcPr>
                        <w:tcW w:w="1066" w:type="dxa"/>
                      </w:tcPr>
                      <w:p w14:paraId="05A57A6F" w14:textId="77777777" w:rsidR="00C70867" w:rsidRPr="00445D89" w:rsidRDefault="00C70867" w:rsidP="00C70867">
                        <w:pPr>
                          <w:pStyle w:val="af1"/>
                          <w:jc w:val="center"/>
                          <w:rPr>
                            <w:sz w:val="22"/>
                            <w:szCs w:val="22"/>
                          </w:rPr>
                        </w:pPr>
                        <w:r w:rsidRPr="00445D89">
                          <w:rPr>
                            <w:sz w:val="22"/>
                            <w:szCs w:val="22"/>
                          </w:rPr>
                          <w:t>IE813</w:t>
                        </w:r>
                      </w:p>
                    </w:tc>
                    <w:tc>
                      <w:tcPr>
                        <w:tcW w:w="3175" w:type="dxa"/>
                      </w:tcPr>
                      <w:p w14:paraId="38569D76" w14:textId="77777777" w:rsidR="00C70867" w:rsidRPr="00445D89" w:rsidRDefault="00C70867" w:rsidP="00C70867">
                        <w:pPr>
                          <w:pStyle w:val="af1"/>
                          <w:rPr>
                            <w:sz w:val="22"/>
                            <w:szCs w:val="22"/>
                          </w:rPr>
                        </w:pPr>
                        <w:r w:rsidRPr="00445D89">
                          <w:rPr>
                            <w:sz w:val="22"/>
                            <w:szCs w:val="22"/>
                          </w:rPr>
                          <w:t>CHANGE OF DESTINATION</w:t>
                        </w:r>
                      </w:p>
                    </w:tc>
                    <w:tc>
                      <w:tcPr>
                        <w:tcW w:w="2191" w:type="dxa"/>
                      </w:tcPr>
                      <w:p w14:paraId="6DE386FD" w14:textId="77777777" w:rsidR="00C70867" w:rsidRPr="00445D89" w:rsidRDefault="00C70867" w:rsidP="00C70867">
                        <w:pPr>
                          <w:pStyle w:val="af1"/>
                          <w:rPr>
                            <w:sz w:val="22"/>
                            <w:szCs w:val="22"/>
                          </w:rPr>
                        </w:pPr>
                      </w:p>
                    </w:tc>
                  </w:tr>
                  <w:tr w:rsidR="00C70867" w:rsidRPr="00445D89" w14:paraId="483DB628" w14:textId="77777777" w:rsidTr="00C70867">
                    <w:tc>
                      <w:tcPr>
                        <w:tcW w:w="1066" w:type="dxa"/>
                      </w:tcPr>
                      <w:p w14:paraId="45CA6EB2" w14:textId="77777777" w:rsidR="00C70867" w:rsidRPr="00445D89" w:rsidRDefault="00C70867" w:rsidP="00C70867">
                        <w:pPr>
                          <w:pStyle w:val="af1"/>
                          <w:jc w:val="center"/>
                          <w:rPr>
                            <w:sz w:val="22"/>
                            <w:szCs w:val="22"/>
                          </w:rPr>
                        </w:pPr>
                        <w:r w:rsidRPr="00445D89">
                          <w:rPr>
                            <w:sz w:val="22"/>
                            <w:szCs w:val="22"/>
                          </w:rPr>
                          <w:t>IE818</w:t>
                        </w:r>
                      </w:p>
                    </w:tc>
                    <w:tc>
                      <w:tcPr>
                        <w:tcW w:w="3175" w:type="dxa"/>
                      </w:tcPr>
                      <w:p w14:paraId="02058F04" w14:textId="77777777" w:rsidR="00C70867" w:rsidRPr="00445D89" w:rsidRDefault="00C70867" w:rsidP="00C70867">
                        <w:pPr>
                          <w:pStyle w:val="af1"/>
                          <w:rPr>
                            <w:sz w:val="22"/>
                            <w:szCs w:val="22"/>
                          </w:rPr>
                        </w:pPr>
                        <w:r w:rsidRPr="00445D89">
                          <w:rPr>
                            <w:sz w:val="22"/>
                            <w:szCs w:val="22"/>
                          </w:rPr>
                          <w:t>ACCEPTED OR (PARTIALLY) REFUSED REPORT OF RECEIPT/EXPORT</w:t>
                        </w:r>
                      </w:p>
                    </w:tc>
                    <w:tc>
                      <w:tcPr>
                        <w:tcW w:w="2191" w:type="dxa"/>
                      </w:tcPr>
                      <w:p w14:paraId="2A4C3298" w14:textId="77777777" w:rsidR="00C70867" w:rsidRPr="00445D89" w:rsidRDefault="00C70867" w:rsidP="00C70867">
                        <w:pPr>
                          <w:pStyle w:val="af1"/>
                          <w:rPr>
                            <w:sz w:val="22"/>
                            <w:szCs w:val="22"/>
                          </w:rPr>
                        </w:pPr>
                      </w:p>
                    </w:tc>
                  </w:tr>
                  <w:tr w:rsidR="00C70867" w:rsidRPr="00445D89" w14:paraId="0413AC40" w14:textId="77777777" w:rsidTr="00C70867">
                    <w:tc>
                      <w:tcPr>
                        <w:tcW w:w="1066" w:type="dxa"/>
                      </w:tcPr>
                      <w:p w14:paraId="0281EB36" w14:textId="77777777" w:rsidR="00C70867" w:rsidRPr="00445D89" w:rsidRDefault="00C70867" w:rsidP="00C70867">
                        <w:pPr>
                          <w:pStyle w:val="af1"/>
                          <w:jc w:val="center"/>
                          <w:rPr>
                            <w:sz w:val="22"/>
                            <w:szCs w:val="22"/>
                          </w:rPr>
                        </w:pPr>
                        <w:r w:rsidRPr="00445D89">
                          <w:rPr>
                            <w:sz w:val="22"/>
                            <w:szCs w:val="22"/>
                          </w:rPr>
                          <w:t>IE819</w:t>
                        </w:r>
                      </w:p>
                    </w:tc>
                    <w:tc>
                      <w:tcPr>
                        <w:tcW w:w="3175" w:type="dxa"/>
                      </w:tcPr>
                      <w:p w14:paraId="4D291F74" w14:textId="77777777" w:rsidR="00C70867" w:rsidRPr="00445D89" w:rsidRDefault="00C70867" w:rsidP="00C70867">
                        <w:pPr>
                          <w:pStyle w:val="af1"/>
                          <w:rPr>
                            <w:sz w:val="22"/>
                            <w:szCs w:val="22"/>
                          </w:rPr>
                        </w:pPr>
                        <w:r w:rsidRPr="00445D89">
                          <w:rPr>
                            <w:sz w:val="22"/>
                            <w:szCs w:val="22"/>
                          </w:rPr>
                          <w:t>ALERT OR REJECTION OF AN E-AD</w:t>
                        </w:r>
                      </w:p>
                    </w:tc>
                    <w:tc>
                      <w:tcPr>
                        <w:tcW w:w="2191" w:type="dxa"/>
                      </w:tcPr>
                      <w:p w14:paraId="3DA87EC2" w14:textId="77777777" w:rsidR="00C70867" w:rsidRPr="00445D89" w:rsidRDefault="00C70867" w:rsidP="00C70867">
                        <w:pPr>
                          <w:pStyle w:val="af1"/>
                          <w:rPr>
                            <w:sz w:val="22"/>
                            <w:szCs w:val="22"/>
                          </w:rPr>
                        </w:pPr>
                      </w:p>
                    </w:tc>
                  </w:tr>
                  <w:tr w:rsidR="00C70867" w:rsidRPr="00445D89" w14:paraId="52E36BF1" w14:textId="77777777" w:rsidTr="00C70867">
                    <w:tc>
                      <w:tcPr>
                        <w:tcW w:w="1066" w:type="dxa"/>
                      </w:tcPr>
                      <w:p w14:paraId="01C3C994" w14:textId="77777777" w:rsidR="00C70867" w:rsidRPr="00445D89" w:rsidRDefault="00C70867" w:rsidP="00C70867">
                        <w:pPr>
                          <w:pStyle w:val="af1"/>
                          <w:jc w:val="center"/>
                          <w:rPr>
                            <w:sz w:val="22"/>
                            <w:szCs w:val="22"/>
                          </w:rPr>
                        </w:pPr>
                        <w:r w:rsidRPr="00445D89">
                          <w:rPr>
                            <w:sz w:val="22"/>
                            <w:szCs w:val="22"/>
                          </w:rPr>
                          <w:t>IE829</w:t>
                        </w:r>
                      </w:p>
                    </w:tc>
                    <w:tc>
                      <w:tcPr>
                        <w:tcW w:w="3175" w:type="dxa"/>
                      </w:tcPr>
                      <w:p w14:paraId="4F18DA54" w14:textId="77777777" w:rsidR="00C70867" w:rsidRPr="00445D89" w:rsidRDefault="00C70867" w:rsidP="00C70867">
                        <w:pPr>
                          <w:pStyle w:val="af1"/>
                          <w:rPr>
                            <w:sz w:val="22"/>
                            <w:szCs w:val="22"/>
                          </w:rPr>
                        </w:pPr>
                        <w:r w:rsidRPr="00445D89">
                          <w:rPr>
                            <w:sz w:val="22"/>
                            <w:szCs w:val="22"/>
                          </w:rPr>
                          <w:t>NOTIFICATION OF ACCEPTED EXPORT</w:t>
                        </w:r>
                      </w:p>
                    </w:tc>
                    <w:tc>
                      <w:tcPr>
                        <w:tcW w:w="2191" w:type="dxa"/>
                      </w:tcPr>
                      <w:p w14:paraId="077C9EC4" w14:textId="77777777" w:rsidR="00C70867" w:rsidRPr="00445D89" w:rsidRDefault="00C70867" w:rsidP="00C70867">
                        <w:pPr>
                          <w:pStyle w:val="af1"/>
                          <w:rPr>
                            <w:sz w:val="22"/>
                            <w:szCs w:val="22"/>
                          </w:rPr>
                        </w:pPr>
                      </w:p>
                    </w:tc>
                  </w:tr>
                  <w:tr w:rsidR="00C70867" w:rsidRPr="00445D89" w14:paraId="278BB1E5" w14:textId="77777777" w:rsidTr="00C70867">
                    <w:tc>
                      <w:tcPr>
                        <w:tcW w:w="1066" w:type="dxa"/>
                      </w:tcPr>
                      <w:p w14:paraId="79B0D2DD" w14:textId="77777777" w:rsidR="00C70867" w:rsidRPr="00445D89" w:rsidRDefault="00C70867" w:rsidP="00C70867">
                        <w:pPr>
                          <w:pStyle w:val="af1"/>
                          <w:jc w:val="center"/>
                          <w:rPr>
                            <w:sz w:val="22"/>
                            <w:szCs w:val="22"/>
                          </w:rPr>
                        </w:pPr>
                        <w:r w:rsidRPr="00445D89">
                          <w:rPr>
                            <w:sz w:val="22"/>
                            <w:szCs w:val="22"/>
                          </w:rPr>
                          <w:t>IE839</w:t>
                        </w:r>
                      </w:p>
                    </w:tc>
                    <w:tc>
                      <w:tcPr>
                        <w:tcW w:w="3175" w:type="dxa"/>
                      </w:tcPr>
                      <w:p w14:paraId="0F967215" w14:textId="77777777" w:rsidR="00C70867" w:rsidRPr="00445D89" w:rsidRDefault="00C70867" w:rsidP="00C70867">
                        <w:pPr>
                          <w:pStyle w:val="af1"/>
                          <w:rPr>
                            <w:sz w:val="22"/>
                            <w:szCs w:val="22"/>
                          </w:rPr>
                        </w:pPr>
                        <w:r w:rsidRPr="00445D89">
                          <w:rPr>
                            <w:sz w:val="22"/>
                            <w:szCs w:val="22"/>
                          </w:rPr>
                          <w:t>REJECTION OF E-AD FOR EXPORT</w:t>
                        </w:r>
                      </w:p>
                    </w:tc>
                    <w:tc>
                      <w:tcPr>
                        <w:tcW w:w="2191" w:type="dxa"/>
                      </w:tcPr>
                      <w:p w14:paraId="19A3449B" w14:textId="77777777" w:rsidR="00C70867" w:rsidRPr="00445D89" w:rsidRDefault="00C70867" w:rsidP="00C70867">
                        <w:pPr>
                          <w:pStyle w:val="af1"/>
                          <w:rPr>
                            <w:sz w:val="22"/>
                            <w:szCs w:val="22"/>
                          </w:rPr>
                        </w:pPr>
                      </w:p>
                    </w:tc>
                  </w:tr>
                  <w:tr w:rsidR="00C70867" w:rsidRPr="00445D89" w14:paraId="1E202322" w14:textId="77777777" w:rsidTr="00C70867">
                    <w:tc>
                      <w:tcPr>
                        <w:tcW w:w="1066" w:type="dxa"/>
                      </w:tcPr>
                      <w:p w14:paraId="353471E3" w14:textId="77777777" w:rsidR="00C70867" w:rsidRPr="00445D89" w:rsidRDefault="00C70867" w:rsidP="00C70867">
                        <w:pPr>
                          <w:pStyle w:val="af1"/>
                          <w:jc w:val="center"/>
                          <w:rPr>
                            <w:sz w:val="22"/>
                            <w:szCs w:val="22"/>
                          </w:rPr>
                        </w:pPr>
                        <w:r w:rsidRPr="00445D89">
                          <w:rPr>
                            <w:sz w:val="22"/>
                            <w:szCs w:val="22"/>
                          </w:rPr>
                          <w:t>IE880</w:t>
                        </w:r>
                      </w:p>
                    </w:tc>
                    <w:tc>
                      <w:tcPr>
                        <w:tcW w:w="3175" w:type="dxa"/>
                      </w:tcPr>
                      <w:p w14:paraId="3801E72F" w14:textId="77777777" w:rsidR="00C70867" w:rsidRPr="00445D89" w:rsidRDefault="00C70867" w:rsidP="00C70867">
                        <w:pPr>
                          <w:pStyle w:val="af1"/>
                          <w:rPr>
                            <w:sz w:val="22"/>
                            <w:szCs w:val="22"/>
                          </w:rPr>
                        </w:pPr>
                        <w:r w:rsidRPr="00445D89">
                          <w:rPr>
                            <w:sz w:val="22"/>
                            <w:szCs w:val="22"/>
                          </w:rPr>
                          <w:t>MANUAL CLOSURE REQUEST</w:t>
                        </w:r>
                      </w:p>
                    </w:tc>
                    <w:tc>
                      <w:tcPr>
                        <w:tcW w:w="2191" w:type="dxa"/>
                      </w:tcPr>
                      <w:p w14:paraId="3C0EC81F" w14:textId="77777777" w:rsidR="00C70867" w:rsidRPr="00445D89" w:rsidRDefault="00C70867" w:rsidP="00C70867">
                        <w:pPr>
                          <w:pStyle w:val="af1"/>
                          <w:rPr>
                            <w:sz w:val="22"/>
                            <w:szCs w:val="22"/>
                          </w:rPr>
                        </w:pPr>
                      </w:p>
                    </w:tc>
                  </w:tr>
                  <w:tr w:rsidR="00C70867" w:rsidRPr="00445D89" w14:paraId="29431A5F" w14:textId="77777777" w:rsidTr="00C70867">
                    <w:tc>
                      <w:tcPr>
                        <w:tcW w:w="1066" w:type="dxa"/>
                      </w:tcPr>
                      <w:p w14:paraId="51F088F8" w14:textId="77777777" w:rsidR="00C70867" w:rsidRPr="00445D89" w:rsidRDefault="00C70867" w:rsidP="00C70867">
                        <w:pPr>
                          <w:pStyle w:val="af1"/>
                          <w:jc w:val="center"/>
                          <w:rPr>
                            <w:sz w:val="22"/>
                            <w:szCs w:val="22"/>
                          </w:rPr>
                        </w:pPr>
                        <w:r w:rsidRPr="00445D89">
                          <w:rPr>
                            <w:sz w:val="22"/>
                            <w:szCs w:val="22"/>
                          </w:rPr>
                          <w:t>IE881</w:t>
                        </w:r>
                      </w:p>
                    </w:tc>
                    <w:tc>
                      <w:tcPr>
                        <w:tcW w:w="3175" w:type="dxa"/>
                      </w:tcPr>
                      <w:p w14:paraId="13C38616" w14:textId="77777777" w:rsidR="00C70867" w:rsidRPr="00445D89" w:rsidRDefault="00C70867" w:rsidP="00C70867">
                        <w:pPr>
                          <w:pStyle w:val="af1"/>
                          <w:rPr>
                            <w:sz w:val="22"/>
                            <w:szCs w:val="22"/>
                          </w:rPr>
                        </w:pPr>
                        <w:r w:rsidRPr="00445D89">
                          <w:rPr>
                            <w:sz w:val="22"/>
                            <w:szCs w:val="22"/>
                          </w:rPr>
                          <w:t>MANUAL CLOSURE RESPONSE</w:t>
                        </w:r>
                      </w:p>
                    </w:tc>
                    <w:tc>
                      <w:tcPr>
                        <w:tcW w:w="2191" w:type="dxa"/>
                      </w:tcPr>
                      <w:p w14:paraId="4EFBB45C" w14:textId="77777777" w:rsidR="00C70867" w:rsidRPr="00445D89" w:rsidRDefault="00C70867" w:rsidP="00C70867">
                        <w:pPr>
                          <w:pStyle w:val="af1"/>
                          <w:rPr>
                            <w:sz w:val="22"/>
                            <w:szCs w:val="22"/>
                          </w:rPr>
                        </w:pPr>
                      </w:p>
                    </w:tc>
                  </w:tr>
                  <w:tr w:rsidR="00C70867" w:rsidRPr="00445D89" w14:paraId="340FB87E" w14:textId="77777777" w:rsidTr="00C70867">
                    <w:tc>
                      <w:tcPr>
                        <w:tcW w:w="1066" w:type="dxa"/>
                      </w:tcPr>
                      <w:p w14:paraId="0E576609" w14:textId="77777777" w:rsidR="00C70867" w:rsidRPr="00445D89" w:rsidRDefault="00C70867" w:rsidP="00C70867">
                        <w:pPr>
                          <w:pStyle w:val="af1"/>
                          <w:jc w:val="center"/>
                          <w:rPr>
                            <w:b/>
                            <w:i/>
                            <w:sz w:val="22"/>
                            <w:szCs w:val="22"/>
                          </w:rPr>
                        </w:pPr>
                        <w:r w:rsidRPr="00445D89">
                          <w:rPr>
                            <w:b/>
                            <w:i/>
                            <w:sz w:val="22"/>
                            <w:szCs w:val="22"/>
                          </w:rPr>
                          <w:t>IE905</w:t>
                        </w:r>
                      </w:p>
                    </w:tc>
                    <w:tc>
                      <w:tcPr>
                        <w:tcW w:w="3175" w:type="dxa"/>
                      </w:tcPr>
                      <w:p w14:paraId="49F23199" w14:textId="77777777" w:rsidR="00C70867" w:rsidRPr="00445D89" w:rsidRDefault="00C70867" w:rsidP="00C70867">
                        <w:pPr>
                          <w:pStyle w:val="af1"/>
                          <w:rPr>
                            <w:b/>
                            <w:i/>
                            <w:sz w:val="22"/>
                            <w:szCs w:val="22"/>
                          </w:rPr>
                        </w:pPr>
                        <w:r w:rsidRPr="00445D89">
                          <w:rPr>
                            <w:b/>
                            <w:i/>
                            <w:sz w:val="22"/>
                            <w:szCs w:val="22"/>
                          </w:rPr>
                          <w:t>STATUS RESPONSE</w:t>
                        </w:r>
                      </w:p>
                    </w:tc>
                    <w:tc>
                      <w:tcPr>
                        <w:tcW w:w="2191" w:type="dxa"/>
                      </w:tcPr>
                      <w:p w14:paraId="6B659B9D" w14:textId="77777777" w:rsidR="00C70867" w:rsidRPr="00445D89" w:rsidRDefault="00C70867" w:rsidP="00C70867">
                        <w:pPr>
                          <w:pStyle w:val="af1"/>
                          <w:rPr>
                            <w:b/>
                            <w:i/>
                            <w:sz w:val="22"/>
                            <w:szCs w:val="22"/>
                          </w:rPr>
                        </w:pPr>
                        <w:r w:rsidRPr="00445D89">
                          <w:rPr>
                            <w:b/>
                            <w:i/>
                            <w:sz w:val="22"/>
                            <w:szCs w:val="22"/>
                          </w:rPr>
                          <w:t>The IE905 should be included only for historical movements, which were manually closed with a IE905 message.</w:t>
                        </w:r>
                      </w:p>
                    </w:tc>
                  </w:tr>
                  <w:tr w:rsidR="00C70867" w:rsidRPr="00445D89" w14:paraId="5DBF647C" w14:textId="77777777" w:rsidTr="00C70867">
                    <w:tc>
                      <w:tcPr>
                        <w:tcW w:w="1066" w:type="dxa"/>
                      </w:tcPr>
                      <w:p w14:paraId="5A258753" w14:textId="77777777" w:rsidR="00C70867" w:rsidRPr="00445D89" w:rsidRDefault="00C70867" w:rsidP="00C70867">
                        <w:pPr>
                          <w:pStyle w:val="af1"/>
                          <w:jc w:val="center"/>
                          <w:rPr>
                            <w:sz w:val="22"/>
                            <w:szCs w:val="22"/>
                          </w:rPr>
                        </w:pPr>
                        <w:r w:rsidRPr="00445D89">
                          <w:rPr>
                            <w:sz w:val="22"/>
                            <w:szCs w:val="22"/>
                          </w:rPr>
                          <w:t>None</w:t>
                        </w:r>
                      </w:p>
                    </w:tc>
                    <w:tc>
                      <w:tcPr>
                        <w:tcW w:w="3175" w:type="dxa"/>
                      </w:tcPr>
                      <w:p w14:paraId="6CC554EA" w14:textId="77777777" w:rsidR="00C70867" w:rsidRPr="00445D89" w:rsidRDefault="00C70867" w:rsidP="00C70867">
                        <w:pPr>
                          <w:pStyle w:val="af1"/>
                          <w:rPr>
                            <w:sz w:val="22"/>
                            <w:szCs w:val="22"/>
                          </w:rPr>
                        </w:pPr>
                        <w:r w:rsidRPr="00445D89">
                          <w:rPr>
                            <w:sz w:val="22"/>
                            <w:szCs w:val="22"/>
                          </w:rPr>
                          <w:t>NONE</w:t>
                        </w:r>
                      </w:p>
                    </w:tc>
                    <w:tc>
                      <w:tcPr>
                        <w:tcW w:w="2191" w:type="dxa"/>
                      </w:tcPr>
                      <w:p w14:paraId="69578613" w14:textId="77777777" w:rsidR="00C70867" w:rsidRPr="00445D89" w:rsidRDefault="00C70867" w:rsidP="00C70867">
                        <w:pPr>
                          <w:pStyle w:val="af1"/>
                          <w:rPr>
                            <w:sz w:val="22"/>
                            <w:szCs w:val="22"/>
                          </w:rPr>
                        </w:pPr>
                      </w:p>
                    </w:tc>
                  </w:tr>
                </w:tbl>
                <w:p w14:paraId="127EE43B" w14:textId="77777777" w:rsidR="00C70867" w:rsidRPr="00445D89" w:rsidRDefault="00C70867" w:rsidP="00C70867">
                  <w:pPr>
                    <w:spacing w:line="276" w:lineRule="auto"/>
                    <w:rPr>
                      <w:szCs w:val="22"/>
                      <w:lang w:val="en-US"/>
                    </w:rPr>
                  </w:pPr>
                </w:p>
                <w:p w14:paraId="29067697" w14:textId="77777777" w:rsidR="00C70867" w:rsidRPr="00445D89" w:rsidRDefault="00C70867" w:rsidP="00C70867">
                  <w:pPr>
                    <w:spacing w:line="276" w:lineRule="auto"/>
                    <w:rPr>
                      <w:szCs w:val="22"/>
                      <w:lang w:val="en-US"/>
                    </w:rPr>
                  </w:pPr>
                  <w:r w:rsidRPr="00445D89">
                    <w:rPr>
                      <w:szCs w:val="22"/>
                      <w:lang w:val="en-US"/>
                    </w:rPr>
                    <w:t>In the ‘TC60-Technical Message Type’ codelist, the ‘STATUS RESPONSE’ entry will be added with the corresponding clarification,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066"/>
                    <w:gridCol w:w="3175"/>
                    <w:gridCol w:w="2191"/>
                  </w:tblGrid>
                  <w:tr w:rsidR="00C70867" w:rsidRPr="00445D89" w14:paraId="06E44266" w14:textId="77777777" w:rsidTr="00C70867">
                    <w:trPr>
                      <w:trHeight w:val="320"/>
                      <w:tblHeader/>
                    </w:trPr>
                    <w:tc>
                      <w:tcPr>
                        <w:tcW w:w="1066" w:type="dxa"/>
                        <w:shd w:val="solid" w:color="D9D9D9" w:fill="auto"/>
                        <w:vAlign w:val="center"/>
                      </w:tcPr>
                      <w:p w14:paraId="78003972" w14:textId="77777777" w:rsidR="00C70867" w:rsidRPr="00445D89" w:rsidRDefault="00C70867" w:rsidP="00C70867">
                        <w:pPr>
                          <w:pStyle w:val="af1"/>
                          <w:jc w:val="center"/>
                          <w:rPr>
                            <w:b/>
                            <w:bCs/>
                            <w:sz w:val="22"/>
                            <w:szCs w:val="22"/>
                          </w:rPr>
                        </w:pPr>
                        <w:r w:rsidRPr="00445D89">
                          <w:rPr>
                            <w:b/>
                            <w:bCs/>
                            <w:sz w:val="22"/>
                            <w:szCs w:val="22"/>
                          </w:rPr>
                          <w:t>Code</w:t>
                        </w:r>
                      </w:p>
                    </w:tc>
                    <w:tc>
                      <w:tcPr>
                        <w:tcW w:w="3175" w:type="dxa"/>
                        <w:shd w:val="solid" w:color="D9D9D9" w:fill="auto"/>
                        <w:vAlign w:val="center"/>
                      </w:tcPr>
                      <w:p w14:paraId="3BA8CC44" w14:textId="77777777" w:rsidR="00C70867" w:rsidRPr="00445D89" w:rsidRDefault="00C70867" w:rsidP="00C70867">
                        <w:pPr>
                          <w:pStyle w:val="af1"/>
                          <w:jc w:val="center"/>
                          <w:rPr>
                            <w:b/>
                            <w:bCs/>
                            <w:sz w:val="22"/>
                            <w:szCs w:val="22"/>
                          </w:rPr>
                        </w:pPr>
                        <w:r w:rsidRPr="00445D89">
                          <w:rPr>
                            <w:b/>
                            <w:bCs/>
                            <w:sz w:val="22"/>
                            <w:szCs w:val="22"/>
                          </w:rPr>
                          <w:t>Description</w:t>
                        </w:r>
                      </w:p>
                    </w:tc>
                    <w:tc>
                      <w:tcPr>
                        <w:tcW w:w="2191" w:type="dxa"/>
                        <w:shd w:val="solid" w:color="D9D9D9" w:fill="auto"/>
                        <w:vAlign w:val="center"/>
                      </w:tcPr>
                      <w:p w14:paraId="55B11E4D"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2C39B7B9" w14:textId="77777777" w:rsidTr="00C70867">
                    <w:tc>
                      <w:tcPr>
                        <w:tcW w:w="1066" w:type="dxa"/>
                      </w:tcPr>
                      <w:p w14:paraId="7DD3EF09" w14:textId="77777777" w:rsidR="00C70867" w:rsidRPr="00445D89" w:rsidRDefault="00C70867" w:rsidP="00C70867">
                        <w:pPr>
                          <w:pStyle w:val="af1"/>
                          <w:jc w:val="center"/>
                          <w:rPr>
                            <w:sz w:val="22"/>
                            <w:szCs w:val="22"/>
                          </w:rPr>
                        </w:pPr>
                        <w:r w:rsidRPr="00445D89">
                          <w:rPr>
                            <w:sz w:val="22"/>
                            <w:szCs w:val="22"/>
                          </w:rPr>
                          <w:t>IE717</w:t>
                        </w:r>
                      </w:p>
                    </w:tc>
                    <w:tc>
                      <w:tcPr>
                        <w:tcW w:w="3175" w:type="dxa"/>
                      </w:tcPr>
                      <w:p w14:paraId="46861E03" w14:textId="77777777" w:rsidR="00C70867" w:rsidRPr="00445D89" w:rsidRDefault="00C70867" w:rsidP="00C70867">
                        <w:pPr>
                          <w:pStyle w:val="af1"/>
                          <w:rPr>
                            <w:sz w:val="22"/>
                            <w:szCs w:val="22"/>
                          </w:rPr>
                        </w:pPr>
                        <w:r w:rsidRPr="00445D89">
                          <w:rPr>
                            <w:sz w:val="22"/>
                            <w:szCs w:val="22"/>
                          </w:rPr>
                          <w:t>CONTROL REPORT</w:t>
                        </w:r>
                      </w:p>
                    </w:tc>
                    <w:tc>
                      <w:tcPr>
                        <w:tcW w:w="2191" w:type="dxa"/>
                      </w:tcPr>
                      <w:p w14:paraId="223A28BE" w14:textId="77777777" w:rsidR="00C70867" w:rsidRPr="00445D89" w:rsidRDefault="00C70867" w:rsidP="00C70867">
                        <w:pPr>
                          <w:pStyle w:val="af1"/>
                          <w:rPr>
                            <w:sz w:val="22"/>
                            <w:szCs w:val="22"/>
                          </w:rPr>
                        </w:pPr>
                      </w:p>
                    </w:tc>
                  </w:tr>
                  <w:tr w:rsidR="00C70867" w:rsidRPr="00445D89" w14:paraId="60145810" w14:textId="77777777" w:rsidTr="00C70867">
                    <w:tc>
                      <w:tcPr>
                        <w:tcW w:w="1066" w:type="dxa"/>
                      </w:tcPr>
                      <w:p w14:paraId="3D49FE9C" w14:textId="77777777" w:rsidR="00C70867" w:rsidRPr="00445D89" w:rsidRDefault="00C70867" w:rsidP="00C70867">
                        <w:pPr>
                          <w:pStyle w:val="af1"/>
                          <w:jc w:val="center"/>
                          <w:rPr>
                            <w:sz w:val="22"/>
                            <w:szCs w:val="22"/>
                          </w:rPr>
                        </w:pPr>
                        <w:r w:rsidRPr="00445D89">
                          <w:rPr>
                            <w:sz w:val="22"/>
                            <w:szCs w:val="22"/>
                          </w:rPr>
                          <w:t>IE801</w:t>
                        </w:r>
                      </w:p>
                    </w:tc>
                    <w:tc>
                      <w:tcPr>
                        <w:tcW w:w="3175" w:type="dxa"/>
                      </w:tcPr>
                      <w:p w14:paraId="5AB98EAC" w14:textId="77777777" w:rsidR="00C70867" w:rsidRPr="00445D89" w:rsidRDefault="00C70867" w:rsidP="00C70867">
                        <w:pPr>
                          <w:pStyle w:val="af1"/>
                          <w:rPr>
                            <w:sz w:val="22"/>
                            <w:szCs w:val="22"/>
                          </w:rPr>
                        </w:pPr>
                        <w:r w:rsidRPr="00445D89">
                          <w:rPr>
                            <w:sz w:val="22"/>
                            <w:szCs w:val="22"/>
                          </w:rPr>
                          <w:t>E-AD</w:t>
                        </w:r>
                      </w:p>
                    </w:tc>
                    <w:tc>
                      <w:tcPr>
                        <w:tcW w:w="2191" w:type="dxa"/>
                      </w:tcPr>
                      <w:p w14:paraId="1BA33AD2" w14:textId="77777777" w:rsidR="00C70867" w:rsidRPr="00445D89" w:rsidRDefault="00C70867" w:rsidP="00C70867">
                        <w:pPr>
                          <w:pStyle w:val="af1"/>
                          <w:rPr>
                            <w:sz w:val="22"/>
                            <w:szCs w:val="22"/>
                          </w:rPr>
                        </w:pPr>
                      </w:p>
                    </w:tc>
                  </w:tr>
                  <w:tr w:rsidR="00C70867" w:rsidRPr="00445D89" w14:paraId="46BBE23B" w14:textId="77777777" w:rsidTr="00C70867">
                    <w:tc>
                      <w:tcPr>
                        <w:tcW w:w="1066" w:type="dxa"/>
                      </w:tcPr>
                      <w:p w14:paraId="07834C7C" w14:textId="77777777" w:rsidR="00C70867" w:rsidRPr="00445D89" w:rsidRDefault="00C70867" w:rsidP="00C70867">
                        <w:pPr>
                          <w:pStyle w:val="af1"/>
                          <w:jc w:val="center"/>
                          <w:rPr>
                            <w:sz w:val="22"/>
                            <w:szCs w:val="22"/>
                          </w:rPr>
                        </w:pPr>
                        <w:r w:rsidRPr="00445D89">
                          <w:rPr>
                            <w:sz w:val="22"/>
                            <w:szCs w:val="22"/>
                          </w:rPr>
                          <w:t>IE802</w:t>
                        </w:r>
                      </w:p>
                    </w:tc>
                    <w:tc>
                      <w:tcPr>
                        <w:tcW w:w="3175" w:type="dxa"/>
                      </w:tcPr>
                      <w:p w14:paraId="5319EF63" w14:textId="77777777" w:rsidR="00C70867" w:rsidRPr="00445D89" w:rsidRDefault="00C70867" w:rsidP="00C70867">
                        <w:pPr>
                          <w:pStyle w:val="af1"/>
                          <w:rPr>
                            <w:sz w:val="22"/>
                            <w:szCs w:val="22"/>
                          </w:rPr>
                        </w:pPr>
                        <w:r w:rsidRPr="00445D89">
                          <w:rPr>
                            <w:sz w:val="22"/>
                            <w:szCs w:val="22"/>
                          </w:rPr>
                          <w:t>REMINDER MESSAGE FOR EXCISE MOVEMENT</w:t>
                        </w:r>
                      </w:p>
                    </w:tc>
                    <w:tc>
                      <w:tcPr>
                        <w:tcW w:w="2191" w:type="dxa"/>
                      </w:tcPr>
                      <w:p w14:paraId="2501879A" w14:textId="77777777" w:rsidR="00C70867" w:rsidRPr="00445D89" w:rsidRDefault="00C70867" w:rsidP="00C70867">
                        <w:pPr>
                          <w:pStyle w:val="af1"/>
                          <w:rPr>
                            <w:sz w:val="22"/>
                            <w:szCs w:val="22"/>
                          </w:rPr>
                        </w:pPr>
                      </w:p>
                    </w:tc>
                  </w:tr>
                  <w:tr w:rsidR="00C70867" w:rsidRPr="00445D89" w14:paraId="0B660FBB" w14:textId="77777777" w:rsidTr="00C70867">
                    <w:tc>
                      <w:tcPr>
                        <w:tcW w:w="1066" w:type="dxa"/>
                      </w:tcPr>
                      <w:p w14:paraId="30E2CF9F" w14:textId="77777777" w:rsidR="00C70867" w:rsidRPr="00445D89" w:rsidRDefault="00C70867" w:rsidP="00C70867">
                        <w:pPr>
                          <w:pStyle w:val="af1"/>
                          <w:jc w:val="center"/>
                          <w:rPr>
                            <w:sz w:val="22"/>
                            <w:szCs w:val="22"/>
                          </w:rPr>
                        </w:pPr>
                        <w:r w:rsidRPr="00445D89">
                          <w:rPr>
                            <w:sz w:val="22"/>
                            <w:szCs w:val="22"/>
                          </w:rPr>
                          <w:t>IE803</w:t>
                        </w:r>
                      </w:p>
                    </w:tc>
                    <w:tc>
                      <w:tcPr>
                        <w:tcW w:w="3175" w:type="dxa"/>
                      </w:tcPr>
                      <w:p w14:paraId="0843C69B" w14:textId="77777777" w:rsidR="00C70867" w:rsidRPr="00445D89" w:rsidRDefault="00C70867" w:rsidP="00C70867">
                        <w:pPr>
                          <w:pStyle w:val="af1"/>
                          <w:rPr>
                            <w:sz w:val="22"/>
                            <w:szCs w:val="22"/>
                          </w:rPr>
                        </w:pPr>
                        <w:r w:rsidRPr="00445D89">
                          <w:rPr>
                            <w:sz w:val="22"/>
                            <w:szCs w:val="22"/>
                          </w:rPr>
                          <w:t>NOTIFICATION OF DIVERTED E-AD</w:t>
                        </w:r>
                      </w:p>
                    </w:tc>
                    <w:tc>
                      <w:tcPr>
                        <w:tcW w:w="2191" w:type="dxa"/>
                      </w:tcPr>
                      <w:p w14:paraId="2B26D27F" w14:textId="77777777" w:rsidR="00C70867" w:rsidRPr="00445D89" w:rsidRDefault="00C70867" w:rsidP="00C70867">
                        <w:pPr>
                          <w:pStyle w:val="af1"/>
                          <w:rPr>
                            <w:sz w:val="22"/>
                            <w:szCs w:val="22"/>
                          </w:rPr>
                        </w:pPr>
                      </w:p>
                    </w:tc>
                  </w:tr>
                  <w:tr w:rsidR="00C70867" w:rsidRPr="00445D89" w14:paraId="33D2A1B0" w14:textId="77777777" w:rsidTr="00C70867">
                    <w:tc>
                      <w:tcPr>
                        <w:tcW w:w="1066" w:type="dxa"/>
                      </w:tcPr>
                      <w:p w14:paraId="6576383F" w14:textId="77777777" w:rsidR="00C70867" w:rsidRPr="00445D89" w:rsidRDefault="00C70867" w:rsidP="00C70867">
                        <w:pPr>
                          <w:pStyle w:val="af1"/>
                          <w:jc w:val="center"/>
                          <w:rPr>
                            <w:sz w:val="22"/>
                            <w:szCs w:val="22"/>
                          </w:rPr>
                        </w:pPr>
                        <w:r w:rsidRPr="00445D89">
                          <w:rPr>
                            <w:sz w:val="22"/>
                            <w:szCs w:val="22"/>
                          </w:rPr>
                          <w:t>IE807</w:t>
                        </w:r>
                      </w:p>
                    </w:tc>
                    <w:tc>
                      <w:tcPr>
                        <w:tcW w:w="3175" w:type="dxa"/>
                      </w:tcPr>
                      <w:p w14:paraId="0358B563" w14:textId="77777777" w:rsidR="00C70867" w:rsidRPr="00445D89" w:rsidRDefault="00C70867" w:rsidP="00C70867">
                        <w:pPr>
                          <w:pStyle w:val="af1"/>
                          <w:rPr>
                            <w:sz w:val="22"/>
                            <w:szCs w:val="22"/>
                          </w:rPr>
                        </w:pPr>
                        <w:r w:rsidRPr="00445D89">
                          <w:rPr>
                            <w:sz w:val="22"/>
                            <w:szCs w:val="22"/>
                          </w:rPr>
                          <w:t>INTERRUPTION OF MOVEMENT</w:t>
                        </w:r>
                      </w:p>
                    </w:tc>
                    <w:tc>
                      <w:tcPr>
                        <w:tcW w:w="2191" w:type="dxa"/>
                      </w:tcPr>
                      <w:p w14:paraId="7D334B09" w14:textId="77777777" w:rsidR="00C70867" w:rsidRPr="00445D89" w:rsidRDefault="00C70867" w:rsidP="00C70867">
                        <w:pPr>
                          <w:pStyle w:val="af1"/>
                          <w:rPr>
                            <w:sz w:val="22"/>
                            <w:szCs w:val="22"/>
                          </w:rPr>
                        </w:pPr>
                      </w:p>
                    </w:tc>
                  </w:tr>
                  <w:tr w:rsidR="00C70867" w:rsidRPr="00445D89" w14:paraId="041B9347" w14:textId="77777777" w:rsidTr="00C70867">
                    <w:tc>
                      <w:tcPr>
                        <w:tcW w:w="1066" w:type="dxa"/>
                      </w:tcPr>
                      <w:p w14:paraId="3291BBDF" w14:textId="77777777" w:rsidR="00C70867" w:rsidRPr="00445D89" w:rsidRDefault="00C70867" w:rsidP="00C70867">
                        <w:pPr>
                          <w:pStyle w:val="af1"/>
                          <w:jc w:val="center"/>
                          <w:rPr>
                            <w:sz w:val="22"/>
                            <w:szCs w:val="22"/>
                          </w:rPr>
                        </w:pPr>
                        <w:r w:rsidRPr="00445D89">
                          <w:rPr>
                            <w:sz w:val="22"/>
                            <w:szCs w:val="22"/>
                          </w:rPr>
                          <w:t>IE810</w:t>
                        </w:r>
                      </w:p>
                    </w:tc>
                    <w:tc>
                      <w:tcPr>
                        <w:tcW w:w="3175" w:type="dxa"/>
                      </w:tcPr>
                      <w:p w14:paraId="1BE1392C" w14:textId="56C00F95" w:rsidR="00C70867" w:rsidRPr="00445D89" w:rsidRDefault="00C70867" w:rsidP="00C70867">
                        <w:pPr>
                          <w:pStyle w:val="af1"/>
                          <w:rPr>
                            <w:sz w:val="22"/>
                            <w:szCs w:val="22"/>
                          </w:rPr>
                        </w:pPr>
                        <w:r w:rsidRPr="00445D89">
                          <w:rPr>
                            <w:sz w:val="22"/>
                            <w:szCs w:val="22"/>
                          </w:rPr>
                          <w:t>CANCELLATION OF E</w:t>
                        </w:r>
                        <w:r w:rsidR="0008693E">
                          <w:rPr>
                            <w:sz w:val="22"/>
                            <w:szCs w:val="22"/>
                          </w:rPr>
                          <w:t>-</w:t>
                        </w:r>
                        <w:r w:rsidRPr="00445D89">
                          <w:rPr>
                            <w:sz w:val="22"/>
                            <w:szCs w:val="22"/>
                          </w:rPr>
                          <w:t>AD</w:t>
                        </w:r>
                      </w:p>
                    </w:tc>
                    <w:tc>
                      <w:tcPr>
                        <w:tcW w:w="2191" w:type="dxa"/>
                      </w:tcPr>
                      <w:p w14:paraId="2A5B1AB0" w14:textId="77777777" w:rsidR="00C70867" w:rsidRPr="00445D89" w:rsidRDefault="00C70867" w:rsidP="00C70867">
                        <w:pPr>
                          <w:pStyle w:val="af1"/>
                          <w:rPr>
                            <w:sz w:val="22"/>
                            <w:szCs w:val="22"/>
                          </w:rPr>
                        </w:pPr>
                      </w:p>
                    </w:tc>
                  </w:tr>
                  <w:tr w:rsidR="00C70867" w:rsidRPr="00445D89" w14:paraId="29F58381" w14:textId="77777777" w:rsidTr="00C70867">
                    <w:tc>
                      <w:tcPr>
                        <w:tcW w:w="1066" w:type="dxa"/>
                      </w:tcPr>
                      <w:p w14:paraId="30EDCD41" w14:textId="77777777" w:rsidR="00C70867" w:rsidRPr="00445D89" w:rsidRDefault="00C70867" w:rsidP="00C70867">
                        <w:pPr>
                          <w:pStyle w:val="af1"/>
                          <w:jc w:val="center"/>
                          <w:rPr>
                            <w:sz w:val="22"/>
                            <w:szCs w:val="22"/>
                          </w:rPr>
                        </w:pPr>
                        <w:r w:rsidRPr="00445D89">
                          <w:rPr>
                            <w:sz w:val="22"/>
                            <w:szCs w:val="22"/>
                          </w:rPr>
                          <w:t>IE813</w:t>
                        </w:r>
                      </w:p>
                    </w:tc>
                    <w:tc>
                      <w:tcPr>
                        <w:tcW w:w="3175" w:type="dxa"/>
                      </w:tcPr>
                      <w:p w14:paraId="2DE814E0" w14:textId="77777777" w:rsidR="00C70867" w:rsidRPr="00445D89" w:rsidRDefault="00C70867" w:rsidP="00C70867">
                        <w:pPr>
                          <w:pStyle w:val="af1"/>
                          <w:rPr>
                            <w:sz w:val="22"/>
                            <w:szCs w:val="22"/>
                          </w:rPr>
                        </w:pPr>
                        <w:r w:rsidRPr="00445D89">
                          <w:rPr>
                            <w:sz w:val="22"/>
                            <w:szCs w:val="22"/>
                          </w:rPr>
                          <w:t>CHANGE OF DESTINATION</w:t>
                        </w:r>
                      </w:p>
                    </w:tc>
                    <w:tc>
                      <w:tcPr>
                        <w:tcW w:w="2191" w:type="dxa"/>
                      </w:tcPr>
                      <w:p w14:paraId="3B759C2F" w14:textId="77777777" w:rsidR="00C70867" w:rsidRPr="00445D89" w:rsidRDefault="00C70867" w:rsidP="00C70867">
                        <w:pPr>
                          <w:pStyle w:val="af1"/>
                          <w:rPr>
                            <w:sz w:val="22"/>
                            <w:szCs w:val="22"/>
                          </w:rPr>
                        </w:pPr>
                      </w:p>
                    </w:tc>
                  </w:tr>
                  <w:tr w:rsidR="00C70867" w:rsidRPr="00445D89" w14:paraId="0EE72CB1" w14:textId="77777777" w:rsidTr="00C70867">
                    <w:tc>
                      <w:tcPr>
                        <w:tcW w:w="1066" w:type="dxa"/>
                      </w:tcPr>
                      <w:p w14:paraId="4AC2A9D4" w14:textId="77777777" w:rsidR="00C70867" w:rsidRPr="00445D89" w:rsidRDefault="00C70867" w:rsidP="00C70867">
                        <w:pPr>
                          <w:pStyle w:val="af1"/>
                          <w:jc w:val="center"/>
                          <w:rPr>
                            <w:sz w:val="22"/>
                            <w:szCs w:val="22"/>
                          </w:rPr>
                        </w:pPr>
                        <w:r w:rsidRPr="00445D89">
                          <w:rPr>
                            <w:sz w:val="22"/>
                            <w:szCs w:val="22"/>
                          </w:rPr>
                          <w:t>IE818</w:t>
                        </w:r>
                      </w:p>
                    </w:tc>
                    <w:tc>
                      <w:tcPr>
                        <w:tcW w:w="3175" w:type="dxa"/>
                      </w:tcPr>
                      <w:p w14:paraId="28FA0C2C" w14:textId="77777777" w:rsidR="00C70867" w:rsidRPr="00445D89" w:rsidRDefault="00C70867" w:rsidP="00C70867">
                        <w:pPr>
                          <w:pStyle w:val="af1"/>
                          <w:rPr>
                            <w:sz w:val="22"/>
                            <w:szCs w:val="22"/>
                          </w:rPr>
                        </w:pPr>
                        <w:r w:rsidRPr="00445D89">
                          <w:rPr>
                            <w:sz w:val="22"/>
                            <w:szCs w:val="22"/>
                          </w:rPr>
                          <w:t>ACCEPTED OR (PARTIALLY) REFUSED REPORT OF RECEIPT/EXPORT</w:t>
                        </w:r>
                      </w:p>
                    </w:tc>
                    <w:tc>
                      <w:tcPr>
                        <w:tcW w:w="2191" w:type="dxa"/>
                      </w:tcPr>
                      <w:p w14:paraId="1BB1CBE1" w14:textId="77777777" w:rsidR="00C70867" w:rsidRPr="00445D89" w:rsidRDefault="00C70867" w:rsidP="00C70867">
                        <w:pPr>
                          <w:pStyle w:val="af1"/>
                          <w:rPr>
                            <w:sz w:val="22"/>
                            <w:szCs w:val="22"/>
                          </w:rPr>
                        </w:pPr>
                      </w:p>
                    </w:tc>
                  </w:tr>
                  <w:tr w:rsidR="00C70867" w:rsidRPr="00445D89" w14:paraId="3225A9DA" w14:textId="77777777" w:rsidTr="00C70867">
                    <w:tc>
                      <w:tcPr>
                        <w:tcW w:w="1066" w:type="dxa"/>
                      </w:tcPr>
                      <w:p w14:paraId="55AA2D62" w14:textId="77777777" w:rsidR="00C70867" w:rsidRPr="00445D89" w:rsidRDefault="00C70867" w:rsidP="00C70867">
                        <w:pPr>
                          <w:pStyle w:val="af1"/>
                          <w:jc w:val="center"/>
                          <w:rPr>
                            <w:sz w:val="22"/>
                            <w:szCs w:val="22"/>
                          </w:rPr>
                        </w:pPr>
                        <w:r w:rsidRPr="00445D89">
                          <w:rPr>
                            <w:sz w:val="22"/>
                            <w:szCs w:val="22"/>
                          </w:rPr>
                          <w:t>IE819</w:t>
                        </w:r>
                      </w:p>
                    </w:tc>
                    <w:tc>
                      <w:tcPr>
                        <w:tcW w:w="3175" w:type="dxa"/>
                      </w:tcPr>
                      <w:p w14:paraId="7C9BF372" w14:textId="77777777" w:rsidR="00C70867" w:rsidRPr="00445D89" w:rsidRDefault="00C70867" w:rsidP="00C70867">
                        <w:pPr>
                          <w:pStyle w:val="af1"/>
                          <w:rPr>
                            <w:sz w:val="22"/>
                            <w:szCs w:val="22"/>
                          </w:rPr>
                        </w:pPr>
                        <w:r w:rsidRPr="00445D89">
                          <w:rPr>
                            <w:sz w:val="22"/>
                            <w:szCs w:val="22"/>
                          </w:rPr>
                          <w:t>ALERT OR REJECTION OF AN E-AD</w:t>
                        </w:r>
                      </w:p>
                    </w:tc>
                    <w:tc>
                      <w:tcPr>
                        <w:tcW w:w="2191" w:type="dxa"/>
                      </w:tcPr>
                      <w:p w14:paraId="05D75D5F" w14:textId="77777777" w:rsidR="00C70867" w:rsidRPr="00445D89" w:rsidRDefault="00C70867" w:rsidP="00C70867">
                        <w:pPr>
                          <w:pStyle w:val="af1"/>
                          <w:rPr>
                            <w:sz w:val="22"/>
                            <w:szCs w:val="22"/>
                          </w:rPr>
                        </w:pPr>
                      </w:p>
                    </w:tc>
                  </w:tr>
                  <w:tr w:rsidR="00C70867" w:rsidRPr="00445D89" w14:paraId="59C42FB6" w14:textId="77777777" w:rsidTr="00C70867">
                    <w:tc>
                      <w:tcPr>
                        <w:tcW w:w="1066" w:type="dxa"/>
                      </w:tcPr>
                      <w:p w14:paraId="69F1EDB4" w14:textId="77777777" w:rsidR="00C70867" w:rsidRPr="00445D89" w:rsidRDefault="00C70867" w:rsidP="00C70867">
                        <w:pPr>
                          <w:pStyle w:val="af1"/>
                          <w:jc w:val="center"/>
                          <w:rPr>
                            <w:sz w:val="22"/>
                            <w:szCs w:val="22"/>
                          </w:rPr>
                        </w:pPr>
                        <w:r w:rsidRPr="00445D89">
                          <w:rPr>
                            <w:sz w:val="22"/>
                            <w:szCs w:val="22"/>
                          </w:rPr>
                          <w:t>IE829</w:t>
                        </w:r>
                      </w:p>
                    </w:tc>
                    <w:tc>
                      <w:tcPr>
                        <w:tcW w:w="3175" w:type="dxa"/>
                      </w:tcPr>
                      <w:p w14:paraId="0139069C" w14:textId="77777777" w:rsidR="00C70867" w:rsidRPr="00445D89" w:rsidRDefault="00C70867" w:rsidP="00C70867">
                        <w:pPr>
                          <w:pStyle w:val="af1"/>
                          <w:rPr>
                            <w:sz w:val="22"/>
                            <w:szCs w:val="22"/>
                          </w:rPr>
                        </w:pPr>
                        <w:r w:rsidRPr="00445D89">
                          <w:rPr>
                            <w:sz w:val="22"/>
                            <w:szCs w:val="22"/>
                          </w:rPr>
                          <w:t>NOTIFICATION OF ACCEPTED EXPORT</w:t>
                        </w:r>
                      </w:p>
                    </w:tc>
                    <w:tc>
                      <w:tcPr>
                        <w:tcW w:w="2191" w:type="dxa"/>
                      </w:tcPr>
                      <w:p w14:paraId="03BF3796" w14:textId="77777777" w:rsidR="00C70867" w:rsidRPr="00445D89" w:rsidRDefault="00C70867" w:rsidP="00C70867">
                        <w:pPr>
                          <w:pStyle w:val="af1"/>
                          <w:rPr>
                            <w:sz w:val="22"/>
                            <w:szCs w:val="22"/>
                          </w:rPr>
                        </w:pPr>
                      </w:p>
                    </w:tc>
                  </w:tr>
                  <w:tr w:rsidR="00C70867" w:rsidRPr="00445D89" w14:paraId="7A049393" w14:textId="77777777" w:rsidTr="00C70867">
                    <w:tc>
                      <w:tcPr>
                        <w:tcW w:w="1066" w:type="dxa"/>
                      </w:tcPr>
                      <w:p w14:paraId="5667439F" w14:textId="77777777" w:rsidR="00C70867" w:rsidRPr="00445D89" w:rsidRDefault="00C70867" w:rsidP="00C70867">
                        <w:pPr>
                          <w:pStyle w:val="af1"/>
                          <w:jc w:val="center"/>
                          <w:rPr>
                            <w:sz w:val="22"/>
                            <w:szCs w:val="22"/>
                          </w:rPr>
                        </w:pPr>
                        <w:r w:rsidRPr="00445D89">
                          <w:rPr>
                            <w:sz w:val="22"/>
                            <w:szCs w:val="22"/>
                          </w:rPr>
                          <w:t>IE837</w:t>
                        </w:r>
                      </w:p>
                    </w:tc>
                    <w:tc>
                      <w:tcPr>
                        <w:tcW w:w="3175" w:type="dxa"/>
                      </w:tcPr>
                      <w:p w14:paraId="529A17EE" w14:textId="77777777" w:rsidR="00C70867" w:rsidRPr="00445D89" w:rsidRDefault="00C70867" w:rsidP="00C70867">
                        <w:pPr>
                          <w:pStyle w:val="af1"/>
                          <w:rPr>
                            <w:sz w:val="22"/>
                            <w:szCs w:val="22"/>
                          </w:rPr>
                        </w:pPr>
                        <w:r w:rsidRPr="00445D89">
                          <w:rPr>
                            <w:sz w:val="22"/>
                            <w:szCs w:val="22"/>
                          </w:rPr>
                          <w:t>EXPLANATION ON DELAY FOR DELIVERY</w:t>
                        </w:r>
                      </w:p>
                    </w:tc>
                    <w:tc>
                      <w:tcPr>
                        <w:tcW w:w="2191" w:type="dxa"/>
                      </w:tcPr>
                      <w:p w14:paraId="7C94F83F" w14:textId="77777777" w:rsidR="00C70867" w:rsidRPr="00445D89" w:rsidRDefault="00C70867" w:rsidP="00C70867">
                        <w:pPr>
                          <w:pStyle w:val="af1"/>
                          <w:rPr>
                            <w:sz w:val="22"/>
                            <w:szCs w:val="22"/>
                          </w:rPr>
                        </w:pPr>
                      </w:p>
                    </w:tc>
                  </w:tr>
                  <w:tr w:rsidR="00C70867" w:rsidRPr="00445D89" w14:paraId="7918FD3A" w14:textId="77777777" w:rsidTr="00C70867">
                    <w:tc>
                      <w:tcPr>
                        <w:tcW w:w="1066" w:type="dxa"/>
                      </w:tcPr>
                      <w:p w14:paraId="1C9E7700" w14:textId="77777777" w:rsidR="00C70867" w:rsidRPr="00445D89" w:rsidRDefault="00C70867" w:rsidP="00C70867">
                        <w:pPr>
                          <w:pStyle w:val="af1"/>
                          <w:jc w:val="center"/>
                          <w:rPr>
                            <w:sz w:val="22"/>
                            <w:szCs w:val="22"/>
                          </w:rPr>
                        </w:pPr>
                        <w:r w:rsidRPr="00445D89">
                          <w:rPr>
                            <w:sz w:val="22"/>
                            <w:szCs w:val="22"/>
                          </w:rPr>
                          <w:t>IE839</w:t>
                        </w:r>
                      </w:p>
                    </w:tc>
                    <w:tc>
                      <w:tcPr>
                        <w:tcW w:w="3175" w:type="dxa"/>
                      </w:tcPr>
                      <w:p w14:paraId="0647F393" w14:textId="77777777" w:rsidR="00C70867" w:rsidRPr="00445D89" w:rsidRDefault="00C70867" w:rsidP="00C70867">
                        <w:pPr>
                          <w:pStyle w:val="af1"/>
                          <w:rPr>
                            <w:sz w:val="22"/>
                            <w:szCs w:val="22"/>
                          </w:rPr>
                        </w:pPr>
                        <w:r w:rsidRPr="00445D89">
                          <w:rPr>
                            <w:sz w:val="22"/>
                            <w:szCs w:val="22"/>
                          </w:rPr>
                          <w:t>REJECTION OF E-AD FOR EXPORT</w:t>
                        </w:r>
                      </w:p>
                    </w:tc>
                    <w:tc>
                      <w:tcPr>
                        <w:tcW w:w="2191" w:type="dxa"/>
                      </w:tcPr>
                      <w:p w14:paraId="11580733" w14:textId="77777777" w:rsidR="00C70867" w:rsidRPr="00445D89" w:rsidRDefault="00C70867" w:rsidP="00C70867">
                        <w:pPr>
                          <w:pStyle w:val="af1"/>
                          <w:rPr>
                            <w:sz w:val="22"/>
                            <w:szCs w:val="22"/>
                          </w:rPr>
                        </w:pPr>
                      </w:p>
                    </w:tc>
                  </w:tr>
                  <w:tr w:rsidR="00C70867" w:rsidRPr="00445D89" w14:paraId="09817CD1" w14:textId="77777777" w:rsidTr="00C70867">
                    <w:tc>
                      <w:tcPr>
                        <w:tcW w:w="1066" w:type="dxa"/>
                      </w:tcPr>
                      <w:p w14:paraId="4EB781C5" w14:textId="77777777" w:rsidR="00C70867" w:rsidRPr="00445D89" w:rsidRDefault="00C70867" w:rsidP="00C70867">
                        <w:pPr>
                          <w:pStyle w:val="af1"/>
                          <w:jc w:val="center"/>
                          <w:rPr>
                            <w:sz w:val="22"/>
                            <w:szCs w:val="22"/>
                          </w:rPr>
                        </w:pPr>
                        <w:r w:rsidRPr="00445D89">
                          <w:rPr>
                            <w:sz w:val="22"/>
                            <w:szCs w:val="22"/>
                          </w:rPr>
                          <w:t>IE840</w:t>
                        </w:r>
                      </w:p>
                    </w:tc>
                    <w:tc>
                      <w:tcPr>
                        <w:tcW w:w="3175" w:type="dxa"/>
                      </w:tcPr>
                      <w:p w14:paraId="70FA4B63" w14:textId="77777777" w:rsidR="00C70867" w:rsidRPr="00445D89" w:rsidRDefault="00C70867" w:rsidP="00C70867">
                        <w:pPr>
                          <w:pStyle w:val="af1"/>
                          <w:rPr>
                            <w:sz w:val="22"/>
                            <w:szCs w:val="22"/>
                          </w:rPr>
                        </w:pPr>
                        <w:r w:rsidRPr="00445D89">
                          <w:rPr>
                            <w:sz w:val="22"/>
                            <w:szCs w:val="22"/>
                          </w:rPr>
                          <w:t>EVENT REPORT</w:t>
                        </w:r>
                      </w:p>
                    </w:tc>
                    <w:tc>
                      <w:tcPr>
                        <w:tcW w:w="2191" w:type="dxa"/>
                      </w:tcPr>
                      <w:p w14:paraId="4D2B1996" w14:textId="77777777" w:rsidR="00C70867" w:rsidRPr="00445D89" w:rsidRDefault="00C70867" w:rsidP="00C70867">
                        <w:pPr>
                          <w:pStyle w:val="af1"/>
                          <w:rPr>
                            <w:sz w:val="22"/>
                            <w:szCs w:val="22"/>
                          </w:rPr>
                        </w:pPr>
                      </w:p>
                    </w:tc>
                  </w:tr>
                  <w:tr w:rsidR="00C70867" w:rsidRPr="00445D89" w14:paraId="7CD73C07" w14:textId="77777777" w:rsidTr="00C70867">
                    <w:tc>
                      <w:tcPr>
                        <w:tcW w:w="1066" w:type="dxa"/>
                      </w:tcPr>
                      <w:p w14:paraId="479E11ED" w14:textId="77777777" w:rsidR="00C70867" w:rsidRPr="00445D89" w:rsidRDefault="00C70867" w:rsidP="00C70867">
                        <w:pPr>
                          <w:pStyle w:val="af1"/>
                          <w:jc w:val="center"/>
                          <w:rPr>
                            <w:sz w:val="22"/>
                            <w:szCs w:val="22"/>
                          </w:rPr>
                        </w:pPr>
                        <w:r w:rsidRPr="00445D89">
                          <w:rPr>
                            <w:sz w:val="22"/>
                            <w:szCs w:val="22"/>
                          </w:rPr>
                          <w:t>IE871</w:t>
                        </w:r>
                      </w:p>
                    </w:tc>
                    <w:tc>
                      <w:tcPr>
                        <w:tcW w:w="3175" w:type="dxa"/>
                      </w:tcPr>
                      <w:p w14:paraId="16228D30" w14:textId="77777777" w:rsidR="00C70867" w:rsidRPr="00445D89" w:rsidRDefault="00C70867" w:rsidP="00C70867">
                        <w:pPr>
                          <w:pStyle w:val="af1"/>
                          <w:rPr>
                            <w:sz w:val="22"/>
                            <w:szCs w:val="22"/>
                          </w:rPr>
                        </w:pPr>
                        <w:r w:rsidRPr="00445D89">
                          <w:rPr>
                            <w:sz w:val="22"/>
                            <w:szCs w:val="22"/>
                          </w:rPr>
                          <w:t>EXPLANATION ON REASON FOR SHORTAGE</w:t>
                        </w:r>
                      </w:p>
                    </w:tc>
                    <w:tc>
                      <w:tcPr>
                        <w:tcW w:w="2191" w:type="dxa"/>
                      </w:tcPr>
                      <w:p w14:paraId="468F26FB" w14:textId="77777777" w:rsidR="00C70867" w:rsidRPr="00445D89" w:rsidRDefault="00C70867" w:rsidP="00C70867">
                        <w:pPr>
                          <w:pStyle w:val="af1"/>
                          <w:rPr>
                            <w:sz w:val="22"/>
                            <w:szCs w:val="22"/>
                          </w:rPr>
                        </w:pPr>
                      </w:p>
                    </w:tc>
                  </w:tr>
                  <w:tr w:rsidR="00C70867" w:rsidRPr="00445D89" w14:paraId="1DC0F21A" w14:textId="77777777" w:rsidTr="00C70867">
                    <w:tc>
                      <w:tcPr>
                        <w:tcW w:w="1066" w:type="dxa"/>
                      </w:tcPr>
                      <w:p w14:paraId="6826D85E" w14:textId="77777777" w:rsidR="00C70867" w:rsidRPr="00445D89" w:rsidRDefault="00C70867" w:rsidP="00C70867">
                        <w:pPr>
                          <w:pStyle w:val="af1"/>
                          <w:jc w:val="center"/>
                          <w:rPr>
                            <w:sz w:val="22"/>
                            <w:szCs w:val="22"/>
                          </w:rPr>
                        </w:pPr>
                        <w:r w:rsidRPr="00445D89">
                          <w:rPr>
                            <w:sz w:val="22"/>
                            <w:szCs w:val="22"/>
                          </w:rPr>
                          <w:t>IE880</w:t>
                        </w:r>
                      </w:p>
                    </w:tc>
                    <w:tc>
                      <w:tcPr>
                        <w:tcW w:w="3175" w:type="dxa"/>
                      </w:tcPr>
                      <w:p w14:paraId="354789DB" w14:textId="77777777" w:rsidR="00C70867" w:rsidRPr="00445D89" w:rsidRDefault="00C70867" w:rsidP="00C70867">
                        <w:pPr>
                          <w:pStyle w:val="af1"/>
                          <w:rPr>
                            <w:sz w:val="22"/>
                            <w:szCs w:val="22"/>
                          </w:rPr>
                        </w:pPr>
                        <w:r w:rsidRPr="00445D89">
                          <w:rPr>
                            <w:sz w:val="22"/>
                            <w:szCs w:val="22"/>
                          </w:rPr>
                          <w:t>MANUAL CLOSURE REQUEST</w:t>
                        </w:r>
                      </w:p>
                    </w:tc>
                    <w:tc>
                      <w:tcPr>
                        <w:tcW w:w="2191" w:type="dxa"/>
                      </w:tcPr>
                      <w:p w14:paraId="14806C21" w14:textId="77777777" w:rsidR="00C70867" w:rsidRPr="00445D89" w:rsidRDefault="00C70867" w:rsidP="00C70867">
                        <w:pPr>
                          <w:pStyle w:val="af1"/>
                          <w:rPr>
                            <w:sz w:val="22"/>
                            <w:szCs w:val="22"/>
                          </w:rPr>
                        </w:pPr>
                      </w:p>
                    </w:tc>
                  </w:tr>
                  <w:tr w:rsidR="00C70867" w:rsidRPr="00445D89" w14:paraId="575E05C4" w14:textId="77777777" w:rsidTr="00C70867">
                    <w:tc>
                      <w:tcPr>
                        <w:tcW w:w="1066" w:type="dxa"/>
                      </w:tcPr>
                      <w:p w14:paraId="0E148732" w14:textId="77777777" w:rsidR="00C70867" w:rsidRPr="00445D89" w:rsidRDefault="00C70867" w:rsidP="00C70867">
                        <w:pPr>
                          <w:pStyle w:val="af1"/>
                          <w:jc w:val="center"/>
                          <w:rPr>
                            <w:sz w:val="22"/>
                            <w:szCs w:val="22"/>
                          </w:rPr>
                        </w:pPr>
                        <w:r w:rsidRPr="00445D89">
                          <w:rPr>
                            <w:sz w:val="22"/>
                            <w:szCs w:val="22"/>
                          </w:rPr>
                          <w:t>IE881</w:t>
                        </w:r>
                      </w:p>
                    </w:tc>
                    <w:tc>
                      <w:tcPr>
                        <w:tcW w:w="3175" w:type="dxa"/>
                      </w:tcPr>
                      <w:p w14:paraId="44934209" w14:textId="77777777" w:rsidR="00C70867" w:rsidRPr="00445D89" w:rsidRDefault="00C70867" w:rsidP="00C70867">
                        <w:pPr>
                          <w:pStyle w:val="af1"/>
                          <w:rPr>
                            <w:sz w:val="22"/>
                            <w:szCs w:val="22"/>
                          </w:rPr>
                        </w:pPr>
                        <w:r w:rsidRPr="00445D89">
                          <w:rPr>
                            <w:sz w:val="22"/>
                            <w:szCs w:val="22"/>
                          </w:rPr>
                          <w:t>MANUAL CLOSURE RESPONSE</w:t>
                        </w:r>
                      </w:p>
                    </w:tc>
                    <w:tc>
                      <w:tcPr>
                        <w:tcW w:w="2191" w:type="dxa"/>
                      </w:tcPr>
                      <w:p w14:paraId="605927F0" w14:textId="77777777" w:rsidR="00C70867" w:rsidRPr="00445D89" w:rsidRDefault="00C70867" w:rsidP="00C70867">
                        <w:pPr>
                          <w:pStyle w:val="af1"/>
                          <w:rPr>
                            <w:sz w:val="22"/>
                            <w:szCs w:val="22"/>
                          </w:rPr>
                        </w:pPr>
                      </w:p>
                    </w:tc>
                  </w:tr>
                  <w:tr w:rsidR="00C70867" w:rsidRPr="00445D89" w14:paraId="4E833F88" w14:textId="77777777" w:rsidTr="00C70867">
                    <w:tc>
                      <w:tcPr>
                        <w:tcW w:w="1066" w:type="dxa"/>
                      </w:tcPr>
                      <w:p w14:paraId="4D101967" w14:textId="77777777" w:rsidR="00C70867" w:rsidRPr="00445D89" w:rsidRDefault="00C70867" w:rsidP="00C70867">
                        <w:pPr>
                          <w:pStyle w:val="af1"/>
                          <w:jc w:val="center"/>
                          <w:rPr>
                            <w:b/>
                            <w:i/>
                            <w:sz w:val="22"/>
                            <w:szCs w:val="22"/>
                          </w:rPr>
                        </w:pPr>
                        <w:r w:rsidRPr="00445D89">
                          <w:rPr>
                            <w:b/>
                            <w:i/>
                            <w:sz w:val="22"/>
                            <w:szCs w:val="22"/>
                          </w:rPr>
                          <w:t>IE905</w:t>
                        </w:r>
                      </w:p>
                    </w:tc>
                    <w:tc>
                      <w:tcPr>
                        <w:tcW w:w="3175" w:type="dxa"/>
                      </w:tcPr>
                      <w:p w14:paraId="7DAB5F27" w14:textId="77777777" w:rsidR="00C70867" w:rsidRPr="00445D89" w:rsidRDefault="00C70867" w:rsidP="00C70867">
                        <w:pPr>
                          <w:pStyle w:val="af1"/>
                          <w:rPr>
                            <w:b/>
                            <w:i/>
                            <w:sz w:val="22"/>
                            <w:szCs w:val="22"/>
                          </w:rPr>
                        </w:pPr>
                        <w:r w:rsidRPr="00445D89">
                          <w:rPr>
                            <w:b/>
                            <w:i/>
                            <w:sz w:val="22"/>
                            <w:szCs w:val="22"/>
                          </w:rPr>
                          <w:t>STATUS RESPONSE</w:t>
                        </w:r>
                      </w:p>
                    </w:tc>
                    <w:tc>
                      <w:tcPr>
                        <w:tcW w:w="2191" w:type="dxa"/>
                      </w:tcPr>
                      <w:p w14:paraId="326E5A19" w14:textId="77777777" w:rsidR="00C70867" w:rsidRPr="00445D89" w:rsidRDefault="00C70867" w:rsidP="00C70867">
                        <w:pPr>
                          <w:pStyle w:val="af1"/>
                          <w:rPr>
                            <w:b/>
                            <w:i/>
                            <w:sz w:val="22"/>
                            <w:szCs w:val="22"/>
                          </w:rPr>
                        </w:pPr>
                        <w:r w:rsidRPr="00445D89">
                          <w:rPr>
                            <w:b/>
                            <w:i/>
                            <w:sz w:val="22"/>
                            <w:szCs w:val="22"/>
                          </w:rPr>
                          <w:t>The IE905 should be included only for historical movements, which were manually closed with a IE905 message.</w:t>
                        </w:r>
                      </w:p>
                    </w:tc>
                  </w:tr>
                </w:tbl>
                <w:p w14:paraId="1C292511" w14:textId="77777777" w:rsidR="00C70867" w:rsidRPr="00445D89" w:rsidRDefault="00C70867" w:rsidP="00C70867">
                  <w:pPr>
                    <w:spacing w:line="276" w:lineRule="auto"/>
                    <w:rPr>
                      <w:szCs w:val="22"/>
                      <w:lang w:val="en-US"/>
                    </w:rPr>
                  </w:pPr>
                </w:p>
                <w:p w14:paraId="717FBCCA" w14:textId="77777777" w:rsidR="00C70867" w:rsidRPr="00445D89" w:rsidRDefault="00C70867" w:rsidP="00B03D74">
                  <w:pPr>
                    <w:pStyle w:val="ad"/>
                    <w:numPr>
                      <w:ilvl w:val="0"/>
                      <w:numId w:val="47"/>
                    </w:numPr>
                    <w:spacing w:line="276" w:lineRule="auto"/>
                    <w:contextualSpacing w:val="0"/>
                    <w:rPr>
                      <w:szCs w:val="22"/>
                    </w:rPr>
                  </w:pPr>
                  <w:r w:rsidRPr="00445D89">
                    <w:rPr>
                      <w:szCs w:val="22"/>
                    </w:rPr>
                    <w:t>APPENDIX H: DIRECTORY WITH XML SCHEMAS (XSDS)</w:t>
                  </w:r>
                </w:p>
                <w:p w14:paraId="4C7A7363" w14:textId="77777777" w:rsidR="00C70867" w:rsidRPr="00445D89" w:rsidRDefault="00C70867" w:rsidP="00C70867">
                  <w:pPr>
                    <w:spacing w:line="276" w:lineRule="auto"/>
                    <w:rPr>
                      <w:szCs w:val="22"/>
                      <w:lang w:val="en-US"/>
                    </w:rPr>
                  </w:pPr>
                  <w:r w:rsidRPr="00445D89">
                    <w:rPr>
                      <w:szCs w:val="22"/>
                      <w:lang w:val="en-US"/>
                    </w:rPr>
                    <w:t>The following entries will be added in tcl.xsd file as highlighted below:</w:t>
                  </w:r>
                </w:p>
                <w:p w14:paraId="10A98D49" w14:textId="77777777" w:rsidR="00C70867" w:rsidRPr="00445D89" w:rsidRDefault="00C70867" w:rsidP="00C70867">
                  <w:pPr>
                    <w:spacing w:line="276" w:lineRule="auto"/>
                    <w:rPr>
                      <w:szCs w:val="22"/>
                      <w:lang w:val="en-US"/>
                    </w:rPr>
                  </w:pPr>
                  <w:r w:rsidRPr="00445D89">
                    <w:rPr>
                      <w:szCs w:val="22"/>
                      <w:lang w:val="en-US"/>
                    </w:rPr>
                    <w:t>Under the ‘Technical Message Type’ codelist:</w:t>
                  </w:r>
                </w:p>
                <w:p w14:paraId="539DE7B6" w14:textId="77777777" w:rsidR="00C70867" w:rsidRPr="00445D89" w:rsidRDefault="00C70867" w:rsidP="00C70867">
                  <w:pPr>
                    <w:spacing w:after="0" w:line="276" w:lineRule="auto"/>
                    <w:rPr>
                      <w:szCs w:val="22"/>
                      <w:lang w:val="en-US"/>
                    </w:rPr>
                  </w:pPr>
                  <w:r w:rsidRPr="00445D89">
                    <w:rPr>
                      <w:szCs w:val="22"/>
                      <w:lang w:val="en-US"/>
                    </w:rPr>
                    <w:t>….</w:t>
                  </w:r>
                </w:p>
                <w:p w14:paraId="6BCF01D0" w14:textId="77777777" w:rsidR="00C70867" w:rsidRPr="00445D89" w:rsidRDefault="00C70867" w:rsidP="00C70867">
                  <w:pPr>
                    <w:spacing w:after="0" w:line="276" w:lineRule="auto"/>
                    <w:rPr>
                      <w:szCs w:val="22"/>
                      <w:lang w:val="en-US"/>
                    </w:rPr>
                  </w:pPr>
                  <w:r w:rsidRPr="00445D89">
                    <w:rPr>
                      <w:szCs w:val="22"/>
                      <w:lang w:val="en-US"/>
                    </w:rPr>
                    <w:t xml:space="preserve">     &lt;xs:enumeration value="IE880"&gt;</w:t>
                  </w:r>
                </w:p>
                <w:p w14:paraId="7F857A73" w14:textId="77777777" w:rsidR="00C70867" w:rsidRPr="00445D89" w:rsidRDefault="00C70867" w:rsidP="00C70867">
                  <w:pPr>
                    <w:spacing w:after="0" w:line="276" w:lineRule="auto"/>
                    <w:rPr>
                      <w:szCs w:val="22"/>
                      <w:lang w:val="en-US"/>
                    </w:rPr>
                  </w:pPr>
                  <w:r w:rsidRPr="00445D89">
                    <w:rPr>
                      <w:szCs w:val="22"/>
                      <w:lang w:val="en-US"/>
                    </w:rPr>
                    <w:t xml:space="preserve">        &lt;xs:annotation&gt;</w:t>
                  </w:r>
                </w:p>
                <w:p w14:paraId="3EB79194" w14:textId="77777777" w:rsidR="00C70867" w:rsidRPr="00AB65B5" w:rsidRDefault="00C70867" w:rsidP="00C70867">
                  <w:pPr>
                    <w:spacing w:after="0" w:line="276" w:lineRule="auto"/>
                    <w:rPr>
                      <w:szCs w:val="22"/>
                      <w:lang w:val="fr-BE"/>
                    </w:rPr>
                  </w:pPr>
                  <w:r w:rsidRPr="00445D89">
                    <w:rPr>
                      <w:szCs w:val="22"/>
                      <w:lang w:val="en-US"/>
                    </w:rPr>
                    <w:t xml:space="preserve">          </w:t>
                  </w:r>
                  <w:r w:rsidRPr="00AB65B5">
                    <w:rPr>
                      <w:szCs w:val="22"/>
                      <w:lang w:val="fr-BE"/>
                    </w:rPr>
                    <w:t>&lt;xs:documentation&gt;MANUAL CLOSURE REQUEST&lt;/xs:documentation&gt;</w:t>
                  </w:r>
                </w:p>
                <w:p w14:paraId="2358A1BA" w14:textId="77777777" w:rsidR="00C70867" w:rsidRPr="00445D89" w:rsidRDefault="00C70867" w:rsidP="00C70867">
                  <w:pPr>
                    <w:spacing w:after="0" w:line="276" w:lineRule="auto"/>
                    <w:rPr>
                      <w:szCs w:val="22"/>
                      <w:lang w:val="en-US"/>
                    </w:rPr>
                  </w:pPr>
                  <w:r w:rsidRPr="00AB65B5">
                    <w:rPr>
                      <w:szCs w:val="22"/>
                      <w:lang w:val="fr-BE"/>
                    </w:rPr>
                    <w:t xml:space="preserve">        </w:t>
                  </w:r>
                  <w:r w:rsidRPr="00445D89">
                    <w:rPr>
                      <w:szCs w:val="22"/>
                      <w:lang w:val="en-US"/>
                    </w:rPr>
                    <w:t>&lt;/xs:annotation&gt;</w:t>
                  </w:r>
                </w:p>
                <w:p w14:paraId="1A411093" w14:textId="77777777" w:rsidR="00C70867" w:rsidRPr="00445D89" w:rsidRDefault="00C70867" w:rsidP="00C70867">
                  <w:pPr>
                    <w:spacing w:after="0" w:line="276" w:lineRule="auto"/>
                    <w:rPr>
                      <w:szCs w:val="22"/>
                      <w:lang w:val="en-US"/>
                    </w:rPr>
                  </w:pPr>
                  <w:r w:rsidRPr="00445D89">
                    <w:rPr>
                      <w:szCs w:val="22"/>
                      <w:lang w:val="en-US"/>
                    </w:rPr>
                    <w:t xml:space="preserve">      &lt;/xs:enumeration&gt;</w:t>
                  </w:r>
                </w:p>
                <w:p w14:paraId="4D258D20" w14:textId="77777777" w:rsidR="00C70867" w:rsidRPr="00445D89" w:rsidRDefault="00C70867" w:rsidP="00C70867">
                  <w:pPr>
                    <w:spacing w:after="0" w:line="276" w:lineRule="auto"/>
                    <w:rPr>
                      <w:szCs w:val="22"/>
                      <w:lang w:val="en-US"/>
                    </w:rPr>
                  </w:pPr>
                  <w:r w:rsidRPr="00445D89">
                    <w:rPr>
                      <w:szCs w:val="22"/>
                      <w:lang w:val="en-US"/>
                    </w:rPr>
                    <w:t xml:space="preserve">      &lt;xs:enumeration value="IE881"&gt;</w:t>
                  </w:r>
                </w:p>
                <w:p w14:paraId="34A3E788" w14:textId="77777777" w:rsidR="00C70867" w:rsidRPr="00AB65B5" w:rsidRDefault="00C70867" w:rsidP="00C70867">
                  <w:pPr>
                    <w:spacing w:after="0" w:line="276" w:lineRule="auto"/>
                    <w:rPr>
                      <w:szCs w:val="22"/>
                      <w:lang w:val="fr-BE"/>
                    </w:rPr>
                  </w:pPr>
                  <w:r w:rsidRPr="00445D89">
                    <w:rPr>
                      <w:szCs w:val="22"/>
                      <w:lang w:val="en-US"/>
                    </w:rPr>
                    <w:t xml:space="preserve">        </w:t>
                  </w:r>
                  <w:r w:rsidRPr="00AB65B5">
                    <w:rPr>
                      <w:szCs w:val="22"/>
                      <w:lang w:val="fr-BE"/>
                    </w:rPr>
                    <w:t>&lt;xs:annotation&gt;</w:t>
                  </w:r>
                </w:p>
                <w:p w14:paraId="0EF61D42" w14:textId="77777777" w:rsidR="00C70867" w:rsidRPr="00AB65B5" w:rsidRDefault="00C70867" w:rsidP="00C70867">
                  <w:pPr>
                    <w:spacing w:after="0" w:line="276" w:lineRule="auto"/>
                    <w:rPr>
                      <w:szCs w:val="22"/>
                      <w:lang w:val="fr-BE"/>
                    </w:rPr>
                  </w:pPr>
                  <w:r w:rsidRPr="00AB65B5">
                    <w:rPr>
                      <w:szCs w:val="22"/>
                      <w:lang w:val="fr-BE"/>
                    </w:rPr>
                    <w:t xml:space="preserve">          &lt;xs:documentation&gt;MANUAL CLOSURE RESPONSE&lt;/xs:documentation&gt;</w:t>
                  </w:r>
                </w:p>
                <w:p w14:paraId="12CD2015" w14:textId="77777777" w:rsidR="00C70867" w:rsidRPr="00445D89" w:rsidRDefault="00C70867" w:rsidP="00C70867">
                  <w:pPr>
                    <w:spacing w:after="0" w:line="276" w:lineRule="auto"/>
                    <w:rPr>
                      <w:szCs w:val="22"/>
                      <w:lang w:val="en-US"/>
                    </w:rPr>
                  </w:pPr>
                  <w:r w:rsidRPr="00AB65B5">
                    <w:rPr>
                      <w:szCs w:val="22"/>
                      <w:lang w:val="fr-BE"/>
                    </w:rPr>
                    <w:t xml:space="preserve">        </w:t>
                  </w:r>
                  <w:r w:rsidRPr="00445D89">
                    <w:rPr>
                      <w:szCs w:val="22"/>
                      <w:lang w:val="en-US"/>
                    </w:rPr>
                    <w:t>&lt;/xs:annotation&gt;</w:t>
                  </w:r>
                </w:p>
                <w:p w14:paraId="62547475" w14:textId="77777777" w:rsidR="00C70867" w:rsidRPr="00445D89" w:rsidRDefault="00C70867" w:rsidP="00C70867">
                  <w:pPr>
                    <w:spacing w:after="0" w:line="276" w:lineRule="auto"/>
                    <w:rPr>
                      <w:szCs w:val="22"/>
                      <w:lang w:val="en-US"/>
                    </w:rPr>
                  </w:pPr>
                  <w:r w:rsidRPr="00445D89">
                    <w:rPr>
                      <w:szCs w:val="22"/>
                      <w:lang w:val="en-US"/>
                    </w:rPr>
                    <w:t xml:space="preserve">      &lt;/xs:enumeration&gt;</w:t>
                  </w:r>
                </w:p>
                <w:p w14:paraId="5D049A7F" w14:textId="77777777" w:rsidR="00C70867" w:rsidRPr="00445D89" w:rsidRDefault="00C70867" w:rsidP="00C70867">
                  <w:pPr>
                    <w:spacing w:after="0" w:line="276" w:lineRule="auto"/>
                    <w:rPr>
                      <w:b/>
                      <w:i/>
                      <w:szCs w:val="22"/>
                      <w:lang w:val="en-US"/>
                    </w:rPr>
                  </w:pPr>
                  <w:r w:rsidRPr="00445D89">
                    <w:rPr>
                      <w:b/>
                      <w:i/>
                      <w:szCs w:val="22"/>
                      <w:lang w:val="en-US"/>
                    </w:rPr>
                    <w:t xml:space="preserve">    &lt;xs:enumeration value="IE905"&gt;</w:t>
                  </w:r>
                </w:p>
                <w:p w14:paraId="14A7ECDB" w14:textId="77777777" w:rsidR="00C70867" w:rsidRPr="00AB65B5" w:rsidRDefault="00C70867" w:rsidP="00C70867">
                  <w:pPr>
                    <w:spacing w:after="0" w:line="276" w:lineRule="auto"/>
                    <w:rPr>
                      <w:b/>
                      <w:i/>
                      <w:szCs w:val="22"/>
                      <w:lang w:val="fr-BE"/>
                    </w:rPr>
                  </w:pPr>
                  <w:r w:rsidRPr="00445D89">
                    <w:rPr>
                      <w:b/>
                      <w:i/>
                      <w:szCs w:val="22"/>
                      <w:lang w:val="en-US"/>
                    </w:rPr>
                    <w:t xml:space="preserve">        </w:t>
                  </w:r>
                  <w:r w:rsidRPr="00AB65B5">
                    <w:rPr>
                      <w:b/>
                      <w:i/>
                      <w:szCs w:val="22"/>
                      <w:lang w:val="fr-BE"/>
                    </w:rPr>
                    <w:t>&lt;xs:annotation&gt;</w:t>
                  </w:r>
                </w:p>
                <w:p w14:paraId="0936448F" w14:textId="77777777" w:rsidR="00C70867" w:rsidRPr="00AB65B5" w:rsidRDefault="00C70867" w:rsidP="00C70867">
                  <w:pPr>
                    <w:spacing w:after="0" w:line="276" w:lineRule="auto"/>
                    <w:rPr>
                      <w:b/>
                      <w:i/>
                      <w:szCs w:val="22"/>
                      <w:lang w:val="fr-BE"/>
                    </w:rPr>
                  </w:pPr>
                  <w:r w:rsidRPr="00AB65B5">
                    <w:rPr>
                      <w:b/>
                      <w:i/>
                      <w:szCs w:val="22"/>
                      <w:lang w:val="fr-BE"/>
                    </w:rPr>
                    <w:t xml:space="preserve">          &lt;xs:documentation&gt;STATUS RESPONSE&lt;/xs:documentation&gt;</w:t>
                  </w:r>
                </w:p>
                <w:p w14:paraId="01F0E1DE" w14:textId="77777777" w:rsidR="00C70867" w:rsidRPr="00445D89" w:rsidRDefault="00C70867" w:rsidP="00C70867">
                  <w:pPr>
                    <w:spacing w:after="0" w:line="276" w:lineRule="auto"/>
                    <w:rPr>
                      <w:b/>
                      <w:i/>
                      <w:szCs w:val="22"/>
                      <w:lang w:val="en-US"/>
                    </w:rPr>
                  </w:pPr>
                  <w:r w:rsidRPr="00AB65B5">
                    <w:rPr>
                      <w:b/>
                      <w:i/>
                      <w:szCs w:val="22"/>
                      <w:lang w:val="fr-BE"/>
                    </w:rPr>
                    <w:t xml:space="preserve">        </w:t>
                  </w:r>
                  <w:r w:rsidRPr="00445D89">
                    <w:rPr>
                      <w:b/>
                      <w:i/>
                      <w:szCs w:val="22"/>
                      <w:lang w:val="en-US"/>
                    </w:rPr>
                    <w:t>&lt;/xs:annotation&gt;</w:t>
                  </w:r>
                </w:p>
                <w:p w14:paraId="1115B2CE" w14:textId="77777777" w:rsidR="00C70867" w:rsidRPr="00445D89" w:rsidRDefault="00C70867" w:rsidP="00C70867">
                  <w:pPr>
                    <w:spacing w:after="0" w:line="276" w:lineRule="auto"/>
                    <w:rPr>
                      <w:b/>
                      <w:i/>
                      <w:szCs w:val="22"/>
                      <w:lang w:val="en-US"/>
                    </w:rPr>
                  </w:pPr>
                  <w:r w:rsidRPr="00445D89">
                    <w:rPr>
                      <w:b/>
                      <w:i/>
                      <w:szCs w:val="22"/>
                      <w:lang w:val="en-US"/>
                    </w:rPr>
                    <w:t xml:space="preserve">      &lt;/xs:enumeration&gt;</w:t>
                  </w:r>
                </w:p>
                <w:p w14:paraId="08794250" w14:textId="77777777" w:rsidR="00C70867" w:rsidRPr="00445D89" w:rsidRDefault="00C70867" w:rsidP="00C70867">
                  <w:pPr>
                    <w:spacing w:after="0" w:line="276" w:lineRule="auto"/>
                    <w:rPr>
                      <w:szCs w:val="22"/>
                      <w:lang w:val="en-US"/>
                    </w:rPr>
                  </w:pPr>
                  <w:r w:rsidRPr="00445D89">
                    <w:rPr>
                      <w:szCs w:val="22"/>
                      <w:lang w:val="en-US"/>
                    </w:rPr>
                    <w:t xml:space="preserve">    &lt;/xs:restriction&gt;</w:t>
                  </w:r>
                </w:p>
                <w:p w14:paraId="2EF1A765" w14:textId="77777777" w:rsidR="00C70867" w:rsidRPr="00445D89" w:rsidRDefault="00C70867" w:rsidP="00C70867">
                  <w:pPr>
                    <w:spacing w:after="0" w:line="276" w:lineRule="auto"/>
                    <w:rPr>
                      <w:szCs w:val="22"/>
                      <w:lang w:val="en-US"/>
                    </w:rPr>
                  </w:pPr>
                  <w:r w:rsidRPr="00445D89">
                    <w:rPr>
                      <w:szCs w:val="22"/>
                      <w:lang w:val="en-US"/>
                    </w:rPr>
                    <w:t xml:space="preserve">  &lt;/xs:simpleType&gt;</w:t>
                  </w:r>
                </w:p>
                <w:p w14:paraId="07AF873D" w14:textId="77777777" w:rsidR="00C70867" w:rsidRPr="00445D89" w:rsidRDefault="00C70867" w:rsidP="00C70867">
                  <w:pPr>
                    <w:spacing w:after="0" w:line="276" w:lineRule="auto"/>
                    <w:rPr>
                      <w:szCs w:val="22"/>
                      <w:lang w:val="en-US"/>
                    </w:rPr>
                  </w:pPr>
                </w:p>
                <w:p w14:paraId="73E3F5D1" w14:textId="77777777" w:rsidR="00C70867" w:rsidRPr="00445D89" w:rsidRDefault="00C70867" w:rsidP="00C70867">
                  <w:pPr>
                    <w:spacing w:line="276" w:lineRule="auto"/>
                    <w:rPr>
                      <w:szCs w:val="22"/>
                      <w:lang w:val="en-US"/>
                    </w:rPr>
                  </w:pPr>
                  <w:r w:rsidRPr="00445D89">
                    <w:rPr>
                      <w:szCs w:val="22"/>
                      <w:lang w:val="en-US"/>
                    </w:rPr>
                    <w:t>Under the ‘Requested Message Type’ codelist:</w:t>
                  </w:r>
                </w:p>
                <w:p w14:paraId="0B5A37C8" w14:textId="77777777" w:rsidR="00C70867" w:rsidRPr="00445D89" w:rsidRDefault="00C70867" w:rsidP="00C70867">
                  <w:pPr>
                    <w:spacing w:after="0" w:line="276" w:lineRule="auto"/>
                    <w:rPr>
                      <w:szCs w:val="22"/>
                      <w:lang w:val="en-US"/>
                    </w:rPr>
                  </w:pPr>
                  <w:r w:rsidRPr="00445D89">
                    <w:rPr>
                      <w:szCs w:val="22"/>
                      <w:lang w:val="en-US"/>
                    </w:rPr>
                    <w:t>….</w:t>
                  </w:r>
                </w:p>
                <w:p w14:paraId="1F1ABA04" w14:textId="77777777" w:rsidR="00C70867" w:rsidRPr="00445D89" w:rsidRDefault="00C70867" w:rsidP="00C70867">
                  <w:pPr>
                    <w:spacing w:after="0" w:line="276" w:lineRule="auto"/>
                    <w:rPr>
                      <w:szCs w:val="22"/>
                      <w:lang w:val="en-US"/>
                    </w:rPr>
                  </w:pPr>
                  <w:r w:rsidRPr="00445D89">
                    <w:rPr>
                      <w:szCs w:val="22"/>
                      <w:lang w:val="en-US"/>
                    </w:rPr>
                    <w:t xml:space="preserve">     &lt;xs:enumeration value="IE880"&gt;</w:t>
                  </w:r>
                </w:p>
                <w:p w14:paraId="5F5EF46F" w14:textId="77777777" w:rsidR="00C70867" w:rsidRPr="00445D89" w:rsidRDefault="00C70867" w:rsidP="00C70867">
                  <w:pPr>
                    <w:spacing w:after="0" w:line="276" w:lineRule="auto"/>
                    <w:rPr>
                      <w:szCs w:val="22"/>
                      <w:lang w:val="en-US"/>
                    </w:rPr>
                  </w:pPr>
                  <w:r w:rsidRPr="00445D89">
                    <w:rPr>
                      <w:szCs w:val="22"/>
                      <w:lang w:val="en-US"/>
                    </w:rPr>
                    <w:t xml:space="preserve">        &lt;xs:annotation&gt;</w:t>
                  </w:r>
                </w:p>
                <w:p w14:paraId="58D41D04" w14:textId="77777777" w:rsidR="00C70867" w:rsidRPr="00AB65B5" w:rsidRDefault="00C70867" w:rsidP="00C70867">
                  <w:pPr>
                    <w:spacing w:after="0" w:line="276" w:lineRule="auto"/>
                    <w:rPr>
                      <w:szCs w:val="22"/>
                      <w:lang w:val="fr-BE"/>
                    </w:rPr>
                  </w:pPr>
                  <w:r w:rsidRPr="00445D89">
                    <w:rPr>
                      <w:szCs w:val="22"/>
                      <w:lang w:val="en-US"/>
                    </w:rPr>
                    <w:t xml:space="preserve">          </w:t>
                  </w:r>
                  <w:r w:rsidRPr="00AB65B5">
                    <w:rPr>
                      <w:szCs w:val="22"/>
                      <w:lang w:val="fr-BE"/>
                    </w:rPr>
                    <w:t>&lt;xs:documentation&gt;MANUAL CLOSURE REQUEST&lt;/xs:documentation&gt;</w:t>
                  </w:r>
                </w:p>
                <w:p w14:paraId="5C6A025C" w14:textId="77777777" w:rsidR="00C70867" w:rsidRPr="00445D89" w:rsidRDefault="00C70867" w:rsidP="00C70867">
                  <w:pPr>
                    <w:spacing w:after="0" w:line="276" w:lineRule="auto"/>
                    <w:rPr>
                      <w:szCs w:val="22"/>
                      <w:lang w:val="en-US"/>
                    </w:rPr>
                  </w:pPr>
                  <w:r w:rsidRPr="00AB65B5">
                    <w:rPr>
                      <w:szCs w:val="22"/>
                      <w:lang w:val="fr-BE"/>
                    </w:rPr>
                    <w:t xml:space="preserve">        </w:t>
                  </w:r>
                  <w:r w:rsidRPr="00445D89">
                    <w:rPr>
                      <w:szCs w:val="22"/>
                      <w:lang w:val="en-US"/>
                    </w:rPr>
                    <w:t>&lt;/xs:annotation&gt;</w:t>
                  </w:r>
                </w:p>
                <w:p w14:paraId="69E97071" w14:textId="77777777" w:rsidR="00C70867" w:rsidRPr="00445D89" w:rsidRDefault="00C70867" w:rsidP="00C70867">
                  <w:pPr>
                    <w:spacing w:after="0" w:line="276" w:lineRule="auto"/>
                    <w:rPr>
                      <w:szCs w:val="22"/>
                      <w:lang w:val="en-US"/>
                    </w:rPr>
                  </w:pPr>
                  <w:r w:rsidRPr="00445D89">
                    <w:rPr>
                      <w:szCs w:val="22"/>
                      <w:lang w:val="en-US"/>
                    </w:rPr>
                    <w:t xml:space="preserve">      &lt;/xs:enumeration&gt;</w:t>
                  </w:r>
                </w:p>
                <w:p w14:paraId="3B8B83E8" w14:textId="77777777" w:rsidR="00C70867" w:rsidRPr="00445D89" w:rsidRDefault="00C70867" w:rsidP="00C70867">
                  <w:pPr>
                    <w:spacing w:after="0" w:line="276" w:lineRule="auto"/>
                    <w:rPr>
                      <w:szCs w:val="22"/>
                      <w:lang w:val="en-US"/>
                    </w:rPr>
                  </w:pPr>
                  <w:r w:rsidRPr="00445D89">
                    <w:rPr>
                      <w:szCs w:val="22"/>
                      <w:lang w:val="en-US"/>
                    </w:rPr>
                    <w:t xml:space="preserve">      &lt;xs:enumeration value="IE881"&gt;</w:t>
                  </w:r>
                </w:p>
                <w:p w14:paraId="7250217C" w14:textId="77777777" w:rsidR="00C70867" w:rsidRPr="00AB65B5" w:rsidRDefault="00C70867" w:rsidP="00C70867">
                  <w:pPr>
                    <w:spacing w:after="0" w:line="276" w:lineRule="auto"/>
                    <w:rPr>
                      <w:szCs w:val="22"/>
                      <w:lang w:val="fr-BE"/>
                    </w:rPr>
                  </w:pPr>
                  <w:r w:rsidRPr="00445D89">
                    <w:rPr>
                      <w:szCs w:val="22"/>
                      <w:lang w:val="en-US"/>
                    </w:rPr>
                    <w:t xml:space="preserve">        </w:t>
                  </w:r>
                  <w:r w:rsidRPr="00AB65B5">
                    <w:rPr>
                      <w:szCs w:val="22"/>
                      <w:lang w:val="fr-BE"/>
                    </w:rPr>
                    <w:t>&lt;xs:annotation&gt;</w:t>
                  </w:r>
                </w:p>
                <w:p w14:paraId="072199D2" w14:textId="77777777" w:rsidR="00C70867" w:rsidRPr="00AB65B5" w:rsidRDefault="00C70867" w:rsidP="00C70867">
                  <w:pPr>
                    <w:spacing w:after="0" w:line="276" w:lineRule="auto"/>
                    <w:rPr>
                      <w:szCs w:val="22"/>
                      <w:lang w:val="fr-BE"/>
                    </w:rPr>
                  </w:pPr>
                  <w:r w:rsidRPr="00AB65B5">
                    <w:rPr>
                      <w:szCs w:val="22"/>
                      <w:lang w:val="fr-BE"/>
                    </w:rPr>
                    <w:t xml:space="preserve">          &lt;xs:documentation&gt;MANUAL CLOSURE RESPONSE&lt;/xs:documentation&gt;</w:t>
                  </w:r>
                </w:p>
                <w:p w14:paraId="2F16C5DC" w14:textId="77777777" w:rsidR="00C70867" w:rsidRPr="00445D89" w:rsidRDefault="00C70867" w:rsidP="00C70867">
                  <w:pPr>
                    <w:spacing w:after="0" w:line="276" w:lineRule="auto"/>
                    <w:rPr>
                      <w:szCs w:val="22"/>
                      <w:lang w:val="en-US"/>
                    </w:rPr>
                  </w:pPr>
                  <w:r w:rsidRPr="00AB65B5">
                    <w:rPr>
                      <w:szCs w:val="22"/>
                      <w:lang w:val="fr-BE"/>
                    </w:rPr>
                    <w:t xml:space="preserve">        </w:t>
                  </w:r>
                  <w:r w:rsidRPr="00445D89">
                    <w:rPr>
                      <w:szCs w:val="22"/>
                      <w:lang w:val="en-US"/>
                    </w:rPr>
                    <w:t>&lt;/xs:annotation&gt;</w:t>
                  </w:r>
                </w:p>
                <w:p w14:paraId="17B16815" w14:textId="77777777" w:rsidR="00C70867" w:rsidRPr="00445D89" w:rsidRDefault="00C70867" w:rsidP="00C70867">
                  <w:pPr>
                    <w:spacing w:after="0" w:line="276" w:lineRule="auto"/>
                    <w:rPr>
                      <w:szCs w:val="22"/>
                      <w:lang w:val="en-US"/>
                    </w:rPr>
                  </w:pPr>
                  <w:r w:rsidRPr="00445D89">
                    <w:rPr>
                      <w:szCs w:val="22"/>
                      <w:lang w:val="en-US"/>
                    </w:rPr>
                    <w:t xml:space="preserve">      &lt;/xs:enumeration&gt;</w:t>
                  </w:r>
                </w:p>
                <w:p w14:paraId="0BF2BB55" w14:textId="77777777" w:rsidR="00C70867" w:rsidRPr="00445D89" w:rsidRDefault="00C70867" w:rsidP="00C70867">
                  <w:pPr>
                    <w:spacing w:after="0" w:line="276" w:lineRule="auto"/>
                    <w:rPr>
                      <w:b/>
                      <w:i/>
                      <w:szCs w:val="22"/>
                      <w:lang w:val="en-US"/>
                    </w:rPr>
                  </w:pPr>
                  <w:r w:rsidRPr="00445D89">
                    <w:rPr>
                      <w:szCs w:val="22"/>
                      <w:lang w:val="en-US"/>
                    </w:rPr>
                    <w:t xml:space="preserve">   </w:t>
                  </w:r>
                  <w:r w:rsidRPr="00445D89">
                    <w:rPr>
                      <w:b/>
                      <w:i/>
                      <w:szCs w:val="22"/>
                      <w:lang w:val="en-US"/>
                    </w:rPr>
                    <w:t>&lt;xs:enumeration value="IE905"&gt;</w:t>
                  </w:r>
                </w:p>
                <w:p w14:paraId="7A096D37" w14:textId="77777777" w:rsidR="00C70867" w:rsidRPr="00AB65B5" w:rsidRDefault="00C70867" w:rsidP="00C70867">
                  <w:pPr>
                    <w:spacing w:after="0" w:line="276" w:lineRule="auto"/>
                    <w:rPr>
                      <w:b/>
                      <w:i/>
                      <w:szCs w:val="22"/>
                      <w:lang w:val="fr-BE"/>
                    </w:rPr>
                  </w:pPr>
                  <w:r w:rsidRPr="00445D89">
                    <w:rPr>
                      <w:b/>
                      <w:i/>
                      <w:szCs w:val="22"/>
                      <w:lang w:val="en-US"/>
                    </w:rPr>
                    <w:t xml:space="preserve">        </w:t>
                  </w:r>
                  <w:r w:rsidRPr="00AB65B5">
                    <w:rPr>
                      <w:b/>
                      <w:i/>
                      <w:szCs w:val="22"/>
                      <w:lang w:val="fr-BE"/>
                    </w:rPr>
                    <w:t>&lt;xs:annotation&gt;</w:t>
                  </w:r>
                </w:p>
                <w:p w14:paraId="56AFBFCE" w14:textId="77777777" w:rsidR="00C70867" w:rsidRPr="00AB65B5" w:rsidRDefault="00C70867" w:rsidP="00C70867">
                  <w:pPr>
                    <w:spacing w:after="0" w:line="276" w:lineRule="auto"/>
                    <w:rPr>
                      <w:b/>
                      <w:i/>
                      <w:szCs w:val="22"/>
                      <w:lang w:val="fr-BE"/>
                    </w:rPr>
                  </w:pPr>
                  <w:r w:rsidRPr="00AB65B5">
                    <w:rPr>
                      <w:b/>
                      <w:i/>
                      <w:szCs w:val="22"/>
                      <w:lang w:val="fr-BE"/>
                    </w:rPr>
                    <w:t xml:space="preserve">          &lt;xs:documentation&gt;STATUS RESPONSE&lt;/xs:documentation&gt;</w:t>
                  </w:r>
                </w:p>
                <w:p w14:paraId="2F5E202C" w14:textId="77777777" w:rsidR="00C70867" w:rsidRPr="00445D89" w:rsidRDefault="00C70867" w:rsidP="00C70867">
                  <w:pPr>
                    <w:spacing w:after="0" w:line="276" w:lineRule="auto"/>
                    <w:rPr>
                      <w:b/>
                      <w:i/>
                      <w:szCs w:val="22"/>
                      <w:lang w:val="en-US"/>
                    </w:rPr>
                  </w:pPr>
                  <w:r w:rsidRPr="00AB65B5">
                    <w:rPr>
                      <w:b/>
                      <w:i/>
                      <w:szCs w:val="22"/>
                      <w:lang w:val="fr-BE"/>
                    </w:rPr>
                    <w:t xml:space="preserve">        </w:t>
                  </w:r>
                  <w:r w:rsidRPr="00445D89">
                    <w:rPr>
                      <w:b/>
                      <w:i/>
                      <w:szCs w:val="22"/>
                      <w:lang w:val="en-US"/>
                    </w:rPr>
                    <w:t>&lt;/xs:annotation&gt;</w:t>
                  </w:r>
                </w:p>
                <w:p w14:paraId="490505C2" w14:textId="77777777" w:rsidR="00C70867" w:rsidRPr="00445D89" w:rsidRDefault="00C70867" w:rsidP="00C70867">
                  <w:pPr>
                    <w:spacing w:after="0" w:line="276" w:lineRule="auto"/>
                    <w:rPr>
                      <w:b/>
                      <w:i/>
                      <w:szCs w:val="22"/>
                      <w:lang w:val="en-US"/>
                    </w:rPr>
                  </w:pPr>
                  <w:r w:rsidRPr="00445D89">
                    <w:rPr>
                      <w:b/>
                      <w:i/>
                      <w:szCs w:val="22"/>
                      <w:lang w:val="en-US"/>
                    </w:rPr>
                    <w:t xml:space="preserve">      &lt;/xs:enumeration&gt;</w:t>
                  </w:r>
                </w:p>
                <w:p w14:paraId="60BAD225" w14:textId="77777777" w:rsidR="00C70867" w:rsidRPr="00445D89" w:rsidRDefault="00C70867" w:rsidP="00C70867">
                  <w:pPr>
                    <w:spacing w:after="0" w:line="276" w:lineRule="auto"/>
                    <w:rPr>
                      <w:szCs w:val="22"/>
                      <w:lang w:val="en-US"/>
                    </w:rPr>
                  </w:pPr>
                  <w:r w:rsidRPr="00445D89">
                    <w:rPr>
                      <w:szCs w:val="22"/>
                      <w:lang w:val="en-US"/>
                    </w:rPr>
                    <w:t xml:space="preserve">   &lt;xs:enumeration value="None"&gt;</w:t>
                  </w:r>
                </w:p>
                <w:p w14:paraId="7A1CBA24" w14:textId="77777777" w:rsidR="00C70867" w:rsidRPr="00AB65B5" w:rsidRDefault="00C70867" w:rsidP="00C70867">
                  <w:pPr>
                    <w:spacing w:after="0" w:line="276" w:lineRule="auto"/>
                    <w:rPr>
                      <w:szCs w:val="22"/>
                      <w:lang w:val="fr-BE"/>
                    </w:rPr>
                  </w:pPr>
                  <w:r w:rsidRPr="00445D89">
                    <w:rPr>
                      <w:szCs w:val="22"/>
                      <w:lang w:val="en-US"/>
                    </w:rPr>
                    <w:t xml:space="preserve">        </w:t>
                  </w:r>
                  <w:r w:rsidRPr="00AB65B5">
                    <w:rPr>
                      <w:szCs w:val="22"/>
                      <w:lang w:val="fr-BE"/>
                    </w:rPr>
                    <w:t>&lt;xs:annotation&gt;</w:t>
                  </w:r>
                </w:p>
                <w:p w14:paraId="3B1DFC14" w14:textId="77777777" w:rsidR="00C70867" w:rsidRPr="00AB65B5" w:rsidRDefault="00C70867" w:rsidP="00C70867">
                  <w:pPr>
                    <w:spacing w:after="0" w:line="276" w:lineRule="auto"/>
                    <w:rPr>
                      <w:szCs w:val="22"/>
                      <w:lang w:val="fr-BE"/>
                    </w:rPr>
                  </w:pPr>
                  <w:r w:rsidRPr="00AB65B5">
                    <w:rPr>
                      <w:szCs w:val="22"/>
                      <w:lang w:val="fr-BE"/>
                    </w:rPr>
                    <w:t xml:space="preserve">          &lt;xs:documentation&gt;NONE&lt;/xs:documentation&gt;</w:t>
                  </w:r>
                </w:p>
                <w:p w14:paraId="085C4EA1" w14:textId="77777777" w:rsidR="00C70867" w:rsidRPr="00445D89" w:rsidRDefault="00C70867" w:rsidP="00C70867">
                  <w:pPr>
                    <w:spacing w:after="0" w:line="276" w:lineRule="auto"/>
                    <w:rPr>
                      <w:szCs w:val="22"/>
                      <w:lang w:val="en-US"/>
                    </w:rPr>
                  </w:pPr>
                  <w:r w:rsidRPr="00AB65B5">
                    <w:rPr>
                      <w:szCs w:val="22"/>
                      <w:lang w:val="fr-BE"/>
                    </w:rPr>
                    <w:t xml:space="preserve">        </w:t>
                  </w:r>
                  <w:r w:rsidRPr="00445D89">
                    <w:rPr>
                      <w:szCs w:val="22"/>
                      <w:lang w:val="en-US"/>
                    </w:rPr>
                    <w:t>&lt;/xs:annotation&gt;</w:t>
                  </w:r>
                </w:p>
                <w:p w14:paraId="58413547" w14:textId="77777777" w:rsidR="00C70867" w:rsidRPr="00445D89" w:rsidRDefault="00C70867" w:rsidP="00C70867">
                  <w:pPr>
                    <w:spacing w:after="0" w:line="276" w:lineRule="auto"/>
                    <w:rPr>
                      <w:szCs w:val="22"/>
                      <w:lang w:val="en-US"/>
                    </w:rPr>
                  </w:pPr>
                  <w:r w:rsidRPr="00445D89">
                    <w:rPr>
                      <w:szCs w:val="22"/>
                      <w:lang w:val="en-US"/>
                    </w:rPr>
                    <w:t xml:space="preserve">      &lt;/xs:enumeration&gt;</w:t>
                  </w:r>
                </w:p>
                <w:p w14:paraId="58A5C6DF" w14:textId="77777777" w:rsidR="00C70867" w:rsidRPr="00445D89" w:rsidRDefault="00C70867" w:rsidP="00C70867">
                  <w:pPr>
                    <w:spacing w:after="0" w:line="276" w:lineRule="auto"/>
                    <w:rPr>
                      <w:szCs w:val="22"/>
                      <w:lang w:val="en-US"/>
                    </w:rPr>
                  </w:pPr>
                  <w:r w:rsidRPr="00445D89">
                    <w:rPr>
                      <w:szCs w:val="22"/>
                      <w:lang w:val="en-US"/>
                    </w:rPr>
                    <w:t xml:space="preserve">    &lt;/xs:restriction&gt;</w:t>
                  </w:r>
                </w:p>
                <w:p w14:paraId="6ACB504C" w14:textId="77777777" w:rsidR="00C70867" w:rsidRPr="00445D89" w:rsidRDefault="00C70867" w:rsidP="00C70867">
                  <w:pPr>
                    <w:spacing w:line="276" w:lineRule="auto"/>
                    <w:rPr>
                      <w:szCs w:val="22"/>
                      <w:lang w:val="en-US"/>
                    </w:rPr>
                  </w:pPr>
                  <w:r w:rsidRPr="00445D89">
                    <w:rPr>
                      <w:szCs w:val="22"/>
                      <w:lang w:val="en-US"/>
                    </w:rPr>
                    <w:t xml:space="preserve">  &lt;/xs:simpleType&gt;</w:t>
                  </w:r>
                </w:p>
                <w:p w14:paraId="14D4540C" w14:textId="77777777" w:rsidR="00C70867" w:rsidRPr="00445D89" w:rsidRDefault="00C70867" w:rsidP="00C70867">
                  <w:pPr>
                    <w:spacing w:line="276" w:lineRule="auto"/>
                    <w:rPr>
                      <w:szCs w:val="22"/>
                      <w:lang w:val="en-US"/>
                    </w:rPr>
                  </w:pPr>
                </w:p>
                <w:p w14:paraId="30A8FB25" w14:textId="77777777" w:rsidR="00C70867" w:rsidRPr="00445D89" w:rsidRDefault="00C70867" w:rsidP="00B03D74">
                  <w:pPr>
                    <w:pStyle w:val="ad"/>
                    <w:numPr>
                      <w:ilvl w:val="0"/>
                      <w:numId w:val="47"/>
                    </w:numPr>
                    <w:spacing w:line="276" w:lineRule="auto"/>
                    <w:contextualSpacing w:val="0"/>
                    <w:rPr>
                      <w:szCs w:val="22"/>
                    </w:rPr>
                  </w:pPr>
                  <w:r w:rsidRPr="00445D89">
                    <w:rPr>
                      <w:szCs w:val="22"/>
                    </w:rPr>
                    <w:t>APPENDIX I: DIRECTORY WITH WEB SERVICE INTERFACE DEFINITIONS (WSDLS)</w:t>
                  </w:r>
                </w:p>
                <w:p w14:paraId="5DB7896A" w14:textId="77777777" w:rsidR="00C70867" w:rsidRPr="00445D89" w:rsidRDefault="00C70867" w:rsidP="00C70867">
                  <w:pPr>
                    <w:spacing w:line="276" w:lineRule="auto"/>
                    <w:rPr>
                      <w:szCs w:val="22"/>
                      <w:lang w:val="en-US"/>
                    </w:rPr>
                  </w:pPr>
                  <w:r w:rsidRPr="00445D89">
                    <w:rPr>
                      <w:szCs w:val="22"/>
                      <w:lang w:val="en-US"/>
                    </w:rPr>
                    <w:t>The changes applicable to the tcl.xsd file in Appendix H are also applicable to Appendix I.</w:t>
                  </w:r>
                </w:p>
              </w:tc>
            </w:tr>
            <w:tr w:rsidR="00C70867" w:rsidRPr="00445D89" w14:paraId="67DCACE0"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472743" w14:textId="77777777" w:rsidR="00C70867" w:rsidRPr="00445D89" w:rsidRDefault="00C70867" w:rsidP="00C70867">
                  <w:pPr>
                    <w:spacing w:line="276" w:lineRule="auto"/>
                    <w:jc w:val="left"/>
                    <w:rPr>
                      <w:szCs w:val="22"/>
                    </w:rPr>
                  </w:pPr>
                  <w:r w:rsidRPr="00445D89">
                    <w:rPr>
                      <w:szCs w:val="22"/>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B9F39B" w14:textId="77777777" w:rsidR="00C70867" w:rsidRPr="00445D89" w:rsidRDefault="00C70867" w:rsidP="00C70867">
                  <w:pPr>
                    <w:spacing w:after="0" w:line="276" w:lineRule="auto"/>
                    <w:rPr>
                      <w:szCs w:val="22"/>
                    </w:rPr>
                  </w:pPr>
                  <w:r w:rsidRPr="00445D89">
                    <w:rPr>
                      <w:szCs w:val="22"/>
                    </w:rPr>
                    <w:t>Specification Documents:</w:t>
                  </w:r>
                </w:p>
                <w:p w14:paraId="2BC358FA" w14:textId="59EC8CD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DDNEA for EMCS Phase 3 (Low)</w:t>
                  </w:r>
                  <w:r w:rsidR="002B6E7C">
                    <w:rPr>
                      <w:rFonts w:ascii="Times New Roman" w:hAnsi="Times New Roman" w:cs="Times New Roman"/>
                      <w:sz w:val="22"/>
                      <w:szCs w:val="22"/>
                    </w:rPr>
                    <w:t>;</w:t>
                  </w:r>
                </w:p>
                <w:p w14:paraId="0039363B" w14:textId="62E40193"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3 (None)</w:t>
                  </w:r>
                  <w:r w:rsidR="002B6E7C">
                    <w:rPr>
                      <w:rFonts w:ascii="Times New Roman" w:hAnsi="Times New Roman" w:cs="Times New Roman"/>
                      <w:sz w:val="22"/>
                      <w:szCs w:val="22"/>
                    </w:rPr>
                    <w:t>;</w:t>
                  </w:r>
                </w:p>
                <w:p w14:paraId="2DE22CE2" w14:textId="601D4CB3"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r w:rsidR="002B6E7C">
                    <w:rPr>
                      <w:rFonts w:ascii="Times New Roman" w:hAnsi="Times New Roman" w:cs="Times New Roman"/>
                      <w:sz w:val="22"/>
                      <w:szCs w:val="22"/>
                    </w:rPr>
                    <w:t>.</w:t>
                  </w:r>
                </w:p>
                <w:p w14:paraId="58E09D76" w14:textId="77777777" w:rsidR="00C70867" w:rsidRPr="00445D89" w:rsidRDefault="00C70867" w:rsidP="00C70867">
                  <w:pPr>
                    <w:pStyle w:val="Bulleted1"/>
                    <w:spacing w:line="276" w:lineRule="auto"/>
                    <w:jc w:val="both"/>
                    <w:rPr>
                      <w:rFonts w:ascii="Times New Roman" w:hAnsi="Times New Roman" w:cs="Times New Roman"/>
                      <w:sz w:val="22"/>
                      <w:szCs w:val="22"/>
                    </w:rPr>
                  </w:pPr>
                </w:p>
                <w:p w14:paraId="3C05AB68" w14:textId="77777777" w:rsidR="00C70867" w:rsidRPr="00445D89" w:rsidRDefault="00C70867" w:rsidP="00C70867">
                  <w:pPr>
                    <w:spacing w:after="0" w:line="276" w:lineRule="auto"/>
                    <w:rPr>
                      <w:szCs w:val="22"/>
                    </w:rPr>
                  </w:pPr>
                  <w:r w:rsidRPr="00445D89">
                    <w:rPr>
                      <w:szCs w:val="22"/>
                    </w:rPr>
                    <w:t>CDEAs:</w:t>
                  </w:r>
                </w:p>
                <w:p w14:paraId="408D9211" w14:textId="5F14693C"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(Low)</w:t>
                  </w:r>
                  <w:r w:rsidR="002B6E7C">
                    <w:rPr>
                      <w:rFonts w:ascii="Times New Roman" w:hAnsi="Times New Roman" w:cs="Times New Roman"/>
                      <w:sz w:val="22"/>
                      <w:szCs w:val="22"/>
                    </w:rPr>
                    <w:t>;</w:t>
                  </w:r>
                </w:p>
                <w:p w14:paraId="1229757D" w14:textId="2D160674"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r w:rsidR="002B6E7C">
                    <w:rPr>
                      <w:rFonts w:ascii="Times New Roman" w:hAnsi="Times New Roman" w:cs="Times New Roman"/>
                      <w:sz w:val="22"/>
                      <w:szCs w:val="22"/>
                    </w:rPr>
                    <w:t>;</w:t>
                  </w:r>
                </w:p>
                <w:p w14:paraId="5B8CF1AF" w14:textId="410259F2"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r w:rsidR="002B6E7C">
                    <w:rPr>
                      <w:rFonts w:ascii="Times New Roman" w:hAnsi="Times New Roman" w:cs="Times New Roman"/>
                      <w:sz w:val="22"/>
                      <w:szCs w:val="22"/>
                    </w:rPr>
                    <w:t>.</w:t>
                  </w:r>
                </w:p>
                <w:p w14:paraId="4920A608" w14:textId="77777777" w:rsidR="00C70867" w:rsidRPr="00445D89" w:rsidRDefault="00C70867" w:rsidP="00C70867">
                  <w:pPr>
                    <w:spacing w:after="0" w:line="276" w:lineRule="auto"/>
                    <w:rPr>
                      <w:szCs w:val="22"/>
                    </w:rPr>
                  </w:pPr>
                </w:p>
                <w:p w14:paraId="048E6A7C" w14:textId="77777777" w:rsidR="00C70867" w:rsidRPr="00445D89" w:rsidRDefault="00C70867" w:rsidP="00C70867">
                  <w:pPr>
                    <w:spacing w:after="0" w:line="276" w:lineRule="auto"/>
                    <w:rPr>
                      <w:szCs w:val="22"/>
                    </w:rPr>
                  </w:pPr>
                  <w:r w:rsidRPr="00445D89">
                    <w:rPr>
                      <w:szCs w:val="22"/>
                    </w:rPr>
                    <w:t>NEAs:</w:t>
                  </w:r>
                </w:p>
                <w:p w14:paraId="6697C7E6" w14:textId="12416F89"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Impact on NEAs (Low)</w:t>
                  </w:r>
                  <w:r w:rsidR="002B6E7C">
                    <w:rPr>
                      <w:rFonts w:ascii="Times New Roman" w:hAnsi="Times New Roman" w:cs="Times New Roman"/>
                      <w:sz w:val="22"/>
                      <w:szCs w:val="22"/>
                    </w:rPr>
                    <w:t>.</w:t>
                  </w:r>
                </w:p>
              </w:tc>
            </w:tr>
            <w:tr w:rsidR="00C70867" w:rsidRPr="00445D89" w14:paraId="307F1E2F"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E103EA" w14:textId="77777777" w:rsidR="00C70867" w:rsidRPr="00445D89" w:rsidRDefault="00C70867" w:rsidP="00C70867">
                  <w:pPr>
                    <w:spacing w:line="276" w:lineRule="auto"/>
                    <w:jc w:val="left"/>
                    <w:rPr>
                      <w:szCs w:val="22"/>
                    </w:rPr>
                  </w:pPr>
                  <w:r w:rsidRPr="00445D89">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E5FE91F" w14:textId="77777777" w:rsidR="00C70867" w:rsidRPr="00445D89" w:rsidRDefault="00C70867" w:rsidP="00C70867">
                  <w:pPr>
                    <w:spacing w:line="276" w:lineRule="auto"/>
                    <w:rPr>
                      <w:szCs w:val="22"/>
                      <w:highlight w:val="yellow"/>
                    </w:rPr>
                  </w:pPr>
                  <w:r w:rsidRPr="00445D89">
                    <w:rPr>
                      <w:szCs w:val="22"/>
                      <w:lang w:val="en-US"/>
                    </w:rPr>
                    <w:t>If the proposed change is not implemented, then in cases where a movement was manually closed in Phase 3.3 (i.e. with a IE905 message), it shall not be possible for a Member State to include an entry for the related IE905 in the sent IE934 message, i.e. ‘Download of an e-AD’ scenario.</w:t>
                  </w:r>
                </w:p>
              </w:tc>
            </w:tr>
            <w:tr w:rsidR="00C70867" w:rsidRPr="00445D89" w14:paraId="1DABCCC4"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B5B556" w14:textId="77777777" w:rsidR="00C70867" w:rsidRPr="00445D89" w:rsidRDefault="00C70867" w:rsidP="00C70867">
                  <w:pPr>
                    <w:spacing w:line="276" w:lineRule="auto"/>
                    <w:jc w:val="left"/>
                    <w:rPr>
                      <w:szCs w:val="22"/>
                    </w:rPr>
                  </w:pPr>
                  <w:r w:rsidRPr="00445D89">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FA69ED" w14:textId="77777777" w:rsidR="00C70867" w:rsidRPr="00445D89" w:rsidRDefault="00C70867" w:rsidP="00C70867">
                  <w:pPr>
                    <w:rPr>
                      <w:szCs w:val="22"/>
                    </w:rPr>
                  </w:pPr>
                  <w:r w:rsidRPr="00445D89">
                    <w:rPr>
                      <w:szCs w:val="22"/>
                    </w:rPr>
                    <w:t>This RFC concerns updates on the tcl.xsd, in order to add the missing value for ‘IE905 in the technical codelists TC60 and TC64.</w:t>
                  </w:r>
                </w:p>
                <w:p w14:paraId="11BE8018" w14:textId="77777777" w:rsidR="00C70867" w:rsidRPr="00445D89" w:rsidRDefault="00C70867" w:rsidP="00C70867">
                  <w:pPr>
                    <w:rPr>
                      <w:szCs w:val="22"/>
                    </w:rPr>
                  </w:pPr>
                  <w:r w:rsidRPr="00445D89">
                    <w:rPr>
                      <w:szCs w:val="22"/>
                    </w:rPr>
                    <w:t>This change has no impact on business continuity and can, therefore, be deployed in a Migration Period. More specifically:</w:t>
                  </w:r>
                </w:p>
                <w:p w14:paraId="5444C7C6" w14:textId="77777777" w:rsidR="00C70867" w:rsidRPr="00445D89" w:rsidRDefault="00C70867" w:rsidP="00B03D74">
                  <w:pPr>
                    <w:pStyle w:val="ad"/>
                    <w:numPr>
                      <w:ilvl w:val="0"/>
                      <w:numId w:val="57"/>
                    </w:numPr>
                    <w:contextualSpacing w:val="0"/>
                    <w:jc w:val="left"/>
                    <w:rPr>
                      <w:szCs w:val="22"/>
                    </w:rPr>
                  </w:pPr>
                  <w:r w:rsidRPr="00445D89">
                    <w:rPr>
                      <w:szCs w:val="22"/>
                    </w:rPr>
                    <w:t xml:space="preserve">If the sender has already deployed this RFC in production while the receiver has not, the respective IE906 messages may include the </w:t>
                  </w:r>
                  <w:r w:rsidRPr="00445D89">
                    <w:rPr>
                      <w:szCs w:val="22"/>
                      <w:lang w:val="en-US"/>
                    </w:rPr>
                    <w:t xml:space="preserve">value </w:t>
                  </w:r>
                  <w:r w:rsidRPr="00445D89">
                    <w:rPr>
                      <w:szCs w:val="22"/>
                    </w:rPr>
                    <w:t>for ‘IE905’; hence they will be not successfully validated by the receiver. To avoid such rejections, it is proposed that such cases are handled by including the value 'IE881' in the &lt;Technical Message Type&gt; data item of the IE934 message, but including the binary version of the relevant IE905 message in the &lt;Message Data&gt; data item.</w:t>
                  </w:r>
                </w:p>
                <w:p w14:paraId="6DB0D377" w14:textId="77777777" w:rsidR="00C70867" w:rsidRPr="00445D89" w:rsidRDefault="00C70867" w:rsidP="00B03D74">
                  <w:pPr>
                    <w:pStyle w:val="ad"/>
                    <w:numPr>
                      <w:ilvl w:val="0"/>
                      <w:numId w:val="57"/>
                    </w:numPr>
                    <w:contextualSpacing w:val="0"/>
                    <w:jc w:val="left"/>
                    <w:rPr>
                      <w:szCs w:val="22"/>
                    </w:rPr>
                  </w:pPr>
                  <w:r w:rsidRPr="00445D89">
                    <w:rPr>
                      <w:szCs w:val="22"/>
                    </w:rPr>
                    <w:t xml:space="preserve">If the sender is not aligned with the new .xsds with respect to the aforementioned change when communicating with MSAs that have already deployed this RFC in production, the respective </w:t>
                  </w:r>
                  <w:r w:rsidRPr="00445D89">
                    <w:rPr>
                      <w:szCs w:val="22"/>
                      <w:lang w:val="en-US"/>
                    </w:rPr>
                    <w:t>IE905 and IE934</w:t>
                  </w:r>
                  <w:r w:rsidRPr="00445D89">
                    <w:rPr>
                      <w:szCs w:val="22"/>
                    </w:rPr>
                    <w:t xml:space="preserve"> messages will not include the code </w:t>
                  </w:r>
                  <w:r w:rsidRPr="00445D89">
                    <w:rPr>
                      <w:szCs w:val="22"/>
                      <w:lang w:val="en-US"/>
                    </w:rPr>
                    <w:t>for ‘IE905’</w:t>
                  </w:r>
                  <w:r w:rsidRPr="00445D89">
                    <w:rPr>
                      <w:szCs w:val="22"/>
                    </w:rPr>
                    <w:t>. However, it will be validated successfully by the receiver</w:t>
                  </w:r>
                  <w:r w:rsidRPr="00445D89">
                    <w:rPr>
                      <w:szCs w:val="22"/>
                      <w:lang w:val="en-US"/>
                    </w:rPr>
                    <w:t>.</w:t>
                  </w:r>
                </w:p>
                <w:p w14:paraId="33AD6295" w14:textId="77777777" w:rsidR="00C70867" w:rsidRPr="00445D89" w:rsidRDefault="00C70867" w:rsidP="00C70867">
                  <w:pPr>
                    <w:jc w:val="left"/>
                    <w:rPr>
                      <w:b/>
                      <w:bCs/>
                      <w:szCs w:val="22"/>
                      <w:u w:val="single"/>
                    </w:rPr>
                  </w:pPr>
                  <w:r w:rsidRPr="00445D89">
                    <w:rPr>
                      <w:b/>
                      <w:bCs/>
                      <w:szCs w:val="22"/>
                      <w:u w:val="single"/>
                      <w:lang w:val="en-US"/>
                    </w:rPr>
                    <w:t xml:space="preserve">Note: </w:t>
                  </w:r>
                  <w:r w:rsidRPr="00445D89">
                    <w:rPr>
                      <w:szCs w:val="22"/>
                    </w:rPr>
                    <w:t>Considering that the updated tcl</w:t>
                  </w:r>
                  <w:r w:rsidRPr="00445D89">
                    <w:rPr>
                      <w:szCs w:val="22"/>
                      <w:lang w:val="en-US"/>
                    </w:rPr>
                    <w:t>.xsd file has already been deployed within EMCS Phase 3.4, there are only</w:t>
                  </w:r>
                  <w:r w:rsidRPr="00445D89">
                    <w:rPr>
                      <w:szCs w:val="22"/>
                    </w:rPr>
                    <w:t xml:space="preserve"> documentation updates pending from </w:t>
                  </w:r>
                  <w:r w:rsidRPr="00445D89">
                    <w:rPr>
                      <w:szCs w:val="22"/>
                      <w:lang w:val="en-US"/>
                    </w:rPr>
                    <w:t>t</w:t>
                  </w:r>
                  <w:r w:rsidRPr="00445D89">
                    <w:rPr>
                      <w:szCs w:val="22"/>
                    </w:rPr>
                    <w:t>his RFC. Therefore, this RFC entails no business continuity risk.</w:t>
                  </w:r>
                </w:p>
              </w:tc>
            </w:tr>
            <w:tr w:rsidR="00C70867" w:rsidRPr="00445D89" w14:paraId="633DF06B"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DB3E7D" w14:textId="77777777" w:rsidR="00C70867" w:rsidRPr="00445D89" w:rsidRDefault="00C70867" w:rsidP="00C70867">
                  <w:pPr>
                    <w:spacing w:line="276" w:lineRule="auto"/>
                    <w:jc w:val="left"/>
                    <w:rPr>
                      <w:szCs w:val="22"/>
                    </w:rPr>
                  </w:pPr>
                  <w:r w:rsidRPr="00445D89">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FF91F99" w14:textId="77777777" w:rsidR="00C70867" w:rsidRPr="00445D89" w:rsidRDefault="00C70867" w:rsidP="00C70867">
                  <w:pPr>
                    <w:tabs>
                      <w:tab w:val="center" w:pos="3221"/>
                    </w:tabs>
                    <w:spacing w:line="276" w:lineRule="auto"/>
                    <w:rPr>
                      <w:color w:val="000000"/>
                      <w:szCs w:val="22"/>
                      <w:highlight w:val="yellow"/>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2C411A67"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A3D2FC8" w14:textId="77777777" w:rsidR="00C70867" w:rsidRPr="00445D89" w:rsidRDefault="00C70867" w:rsidP="00C70867">
                  <w:pPr>
                    <w:spacing w:line="276" w:lineRule="auto"/>
                    <w:jc w:val="left"/>
                    <w:rPr>
                      <w:szCs w:val="22"/>
                    </w:rPr>
                  </w:pPr>
                  <w:r w:rsidRPr="00445D89">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85EEF9C"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6D1B1959"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SEED-158</w:t>
                  </w:r>
                </w:p>
                <w:p w14:paraId="43A857E7"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TRP-P3-086</w:t>
                  </w:r>
                </w:p>
              </w:tc>
            </w:tr>
          </w:tbl>
          <w:p w14:paraId="589EA0F5" w14:textId="77777777" w:rsidR="00C70867" w:rsidRPr="00445D89" w:rsidRDefault="00C70867" w:rsidP="00C70867">
            <w:pPr>
              <w:spacing w:after="0"/>
              <w:jc w:val="left"/>
              <w:rPr>
                <w:szCs w:val="22"/>
                <w:lang w:val="en-US"/>
              </w:rPr>
            </w:pPr>
          </w:p>
        </w:tc>
      </w:tr>
      <w:tr w:rsidR="00C70867" w:rsidRPr="00445D89" w14:paraId="627460E6"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8681E12"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3E7A0CF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567CB7" w14:textId="77777777" w:rsidR="00C70867" w:rsidRPr="00445D89" w:rsidRDefault="00C70867" w:rsidP="00C70867">
                  <w:pPr>
                    <w:spacing w:line="276" w:lineRule="auto"/>
                    <w:jc w:val="left"/>
                    <w:rPr>
                      <w:szCs w:val="22"/>
                    </w:rPr>
                  </w:pPr>
                  <w:r w:rsidRPr="00445D89">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9FB730F" w14:textId="77777777" w:rsidR="00C70867" w:rsidRPr="00445D89" w:rsidRDefault="00C70867" w:rsidP="00C70867">
                  <w:pPr>
                    <w:spacing w:line="276" w:lineRule="auto"/>
                    <w:rPr>
                      <w:szCs w:val="22"/>
                    </w:rPr>
                  </w:pPr>
                  <w:r w:rsidRPr="00445D89">
                    <w:rPr>
                      <w:szCs w:val="22"/>
                    </w:rPr>
                    <w:t>N/A</w:t>
                  </w:r>
                </w:p>
              </w:tc>
            </w:tr>
            <w:tr w:rsidR="00C70867" w:rsidRPr="00445D89" w14:paraId="36B78FF0"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B4F7B8D" w14:textId="77777777" w:rsidR="00C70867" w:rsidRPr="00445D89" w:rsidRDefault="00C70867" w:rsidP="00C70867">
                  <w:pPr>
                    <w:spacing w:line="276" w:lineRule="auto"/>
                    <w:jc w:val="left"/>
                    <w:rPr>
                      <w:szCs w:val="22"/>
                    </w:rPr>
                  </w:pPr>
                  <w:r w:rsidRPr="00445D89">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343AFAE" w14:textId="77777777" w:rsidR="00C70867" w:rsidRPr="00445D89" w:rsidRDefault="00C70867" w:rsidP="00C70867">
                  <w:pPr>
                    <w:spacing w:line="276" w:lineRule="auto"/>
                    <w:rPr>
                      <w:szCs w:val="22"/>
                    </w:rPr>
                  </w:pPr>
                  <w:r w:rsidRPr="00445D89">
                    <w:rPr>
                      <w:szCs w:val="22"/>
                    </w:rPr>
                    <w:t>N/A</w:t>
                  </w:r>
                </w:p>
              </w:tc>
            </w:tr>
          </w:tbl>
          <w:p w14:paraId="3B19A8FA" w14:textId="77777777" w:rsidR="00C70867" w:rsidRPr="00445D89" w:rsidRDefault="00C70867" w:rsidP="00C70867">
            <w:pPr>
              <w:spacing w:after="0"/>
              <w:jc w:val="left"/>
              <w:rPr>
                <w:szCs w:val="22"/>
                <w:lang w:val="en-US"/>
              </w:rPr>
            </w:pPr>
          </w:p>
        </w:tc>
      </w:tr>
      <w:tr w:rsidR="00C70867" w:rsidRPr="00445D89" w14:paraId="11F14C7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5B64ED8" w14:textId="77777777" w:rsidR="00C70867" w:rsidRPr="00445D89" w:rsidRDefault="00C70867" w:rsidP="00C70867">
            <w:pPr>
              <w:spacing w:line="276" w:lineRule="auto"/>
              <w:rPr>
                <w:b/>
                <w:szCs w:val="22"/>
              </w:rPr>
            </w:pPr>
            <w:r w:rsidRPr="00445D89">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445D89" w14:paraId="6FF091BD"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DFB6E89" w14:textId="77777777" w:rsidR="00C70867" w:rsidRPr="00445D89" w:rsidRDefault="00C70867" w:rsidP="00C70867">
                  <w:pPr>
                    <w:spacing w:line="276" w:lineRule="auto"/>
                    <w:jc w:val="left"/>
                    <w:rPr>
                      <w:szCs w:val="22"/>
                    </w:rPr>
                  </w:pPr>
                  <w:r w:rsidRPr="00445D89">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11CC7535" w14:textId="77777777" w:rsidR="00C70867" w:rsidRPr="00445D89" w:rsidRDefault="00C70867" w:rsidP="00B03D74">
                  <w:pPr>
                    <w:numPr>
                      <w:ilvl w:val="0"/>
                      <w:numId w:val="25"/>
                    </w:numPr>
                    <w:spacing w:line="276" w:lineRule="auto"/>
                    <w:rPr>
                      <w:szCs w:val="22"/>
                    </w:rPr>
                  </w:pPr>
                  <w:r w:rsidRPr="00445D89">
                    <w:rPr>
                      <w:b/>
                      <w:szCs w:val="22"/>
                    </w:rPr>
                    <w:t xml:space="preserve">Category of the Change: Review </w:t>
                  </w:r>
                </w:p>
                <w:p w14:paraId="6BB93A42" w14:textId="77777777" w:rsidR="00C70867" w:rsidRPr="00445D89" w:rsidRDefault="00C70867" w:rsidP="00B03D74">
                  <w:pPr>
                    <w:numPr>
                      <w:ilvl w:val="0"/>
                      <w:numId w:val="25"/>
                    </w:numPr>
                    <w:spacing w:line="276" w:lineRule="auto"/>
                    <w:rPr>
                      <w:szCs w:val="22"/>
                    </w:rPr>
                  </w:pPr>
                  <w:r w:rsidRPr="00445D89">
                    <w:rPr>
                      <w:b/>
                      <w:szCs w:val="22"/>
                    </w:rPr>
                    <w:t>Approval process:</w:t>
                  </w:r>
                </w:p>
                <w:p w14:paraId="3BFCE52C" w14:textId="197E4921" w:rsidR="00C70867" w:rsidRPr="00445D89" w:rsidRDefault="00C70867" w:rsidP="00B03D74">
                  <w:pPr>
                    <w:pStyle w:val="ad"/>
                    <w:numPr>
                      <w:ilvl w:val="0"/>
                      <w:numId w:val="46"/>
                    </w:numPr>
                    <w:spacing w:line="276" w:lineRule="auto"/>
                    <w:contextualSpacing w:val="0"/>
                    <w:rPr>
                      <w:szCs w:val="22"/>
                      <w:lang w:val="en-US"/>
                    </w:rPr>
                  </w:pPr>
                  <w:r w:rsidRPr="00445D89">
                    <w:rPr>
                      <w:b/>
                      <w:szCs w:val="22"/>
                      <w:lang w:val="en-US"/>
                    </w:rPr>
                    <w:t>The Change is authori</w:t>
                  </w:r>
                  <w:r w:rsidR="00BE2EB2">
                    <w:rPr>
                      <w:b/>
                      <w:szCs w:val="22"/>
                      <w:lang w:val="en-US"/>
                    </w:rPr>
                    <w:t>s</w:t>
                  </w:r>
                  <w:r w:rsidRPr="00445D89">
                    <w:rPr>
                      <w:b/>
                      <w:szCs w:val="22"/>
                      <w:lang w:val="en-US"/>
                    </w:rPr>
                    <w:t>ed for approval by the CAB.</w:t>
                  </w:r>
                </w:p>
              </w:tc>
            </w:tr>
            <w:tr w:rsidR="00C70867" w:rsidRPr="00445D89" w14:paraId="2D0C934F"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13E7CF" w14:textId="77777777" w:rsidR="00C70867" w:rsidRPr="00445D89" w:rsidRDefault="00C70867" w:rsidP="00C70867">
                  <w:pPr>
                    <w:spacing w:line="276" w:lineRule="auto"/>
                    <w:jc w:val="left"/>
                    <w:rPr>
                      <w:szCs w:val="22"/>
                    </w:rPr>
                  </w:pPr>
                  <w:r w:rsidRPr="00445D89">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45B0DC9F" w14:textId="77777777" w:rsidR="00C70867" w:rsidRPr="00445D89" w:rsidRDefault="00C70867" w:rsidP="00C70867">
                  <w:pPr>
                    <w:spacing w:line="276" w:lineRule="auto"/>
                    <w:rPr>
                      <w:szCs w:val="22"/>
                    </w:rPr>
                  </w:pPr>
                  <w:r w:rsidRPr="00445D89">
                    <w:rPr>
                      <w:szCs w:val="22"/>
                    </w:rPr>
                    <w:t>N/A</w:t>
                  </w:r>
                </w:p>
              </w:tc>
            </w:tr>
            <w:tr w:rsidR="00C70867" w:rsidRPr="00445D89" w14:paraId="4C503A93"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7C057B" w14:textId="77777777" w:rsidR="00C70867" w:rsidRPr="00445D89" w:rsidRDefault="00C70867" w:rsidP="00C70867">
                  <w:pPr>
                    <w:spacing w:line="276" w:lineRule="auto"/>
                    <w:jc w:val="left"/>
                    <w:rPr>
                      <w:szCs w:val="22"/>
                    </w:rPr>
                  </w:pPr>
                  <w:r w:rsidRPr="00445D89">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6EEB19F8" w14:textId="77777777" w:rsidR="00C70867" w:rsidRPr="00445D89" w:rsidRDefault="00C70867" w:rsidP="00C70867">
                  <w:pPr>
                    <w:spacing w:line="276" w:lineRule="auto"/>
                    <w:rPr>
                      <w:szCs w:val="22"/>
                    </w:rPr>
                  </w:pPr>
                  <w:r w:rsidRPr="00445D89">
                    <w:rPr>
                      <w:szCs w:val="22"/>
                    </w:rPr>
                    <w:t>EMCS CAB #185 on 09/07/2019</w:t>
                  </w:r>
                </w:p>
              </w:tc>
            </w:tr>
          </w:tbl>
          <w:p w14:paraId="3CE4006E" w14:textId="77777777" w:rsidR="00C70867" w:rsidRPr="00445D89" w:rsidRDefault="00C70867" w:rsidP="00C70867">
            <w:pPr>
              <w:spacing w:after="0"/>
              <w:jc w:val="left"/>
              <w:rPr>
                <w:szCs w:val="22"/>
                <w:lang w:val="en-US"/>
              </w:rPr>
            </w:pPr>
          </w:p>
        </w:tc>
      </w:tr>
      <w:tr w:rsidR="00C70867" w:rsidRPr="00445D89" w14:paraId="5791A09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10E1B4F"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7B77ACE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3A8F7F" w14:textId="77777777" w:rsidR="00C70867" w:rsidRPr="00445D89" w:rsidRDefault="00C70867" w:rsidP="00C70867">
                  <w:pPr>
                    <w:spacing w:line="276" w:lineRule="auto"/>
                    <w:jc w:val="left"/>
                    <w:rPr>
                      <w:szCs w:val="22"/>
                    </w:rPr>
                  </w:pPr>
                  <w:r w:rsidRPr="00445D89">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29FE741" w14:textId="37AC21F3"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3D9EBE7D"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3244A3" w14:textId="77777777" w:rsidR="00C70867" w:rsidRPr="00445D89" w:rsidRDefault="00C70867" w:rsidP="00C70867">
                  <w:pPr>
                    <w:spacing w:line="276" w:lineRule="auto"/>
                    <w:jc w:val="left"/>
                    <w:rPr>
                      <w:szCs w:val="22"/>
                    </w:rPr>
                  </w:pPr>
                  <w:r w:rsidRPr="00445D89">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7FE5C6" w14:textId="5E8C3A8D" w:rsidR="00C70867" w:rsidRPr="00445D89" w:rsidRDefault="005C7E1E" w:rsidP="00C70867">
                  <w:pPr>
                    <w:spacing w:line="276" w:lineRule="auto"/>
                    <w:rPr>
                      <w:szCs w:val="22"/>
                    </w:rPr>
                  </w:pPr>
                  <w:r>
                    <w:rPr>
                      <w:szCs w:val="22"/>
                    </w:rPr>
                    <w:t>13/02/2023</w:t>
                  </w:r>
                </w:p>
              </w:tc>
            </w:tr>
            <w:tr w:rsidR="00C70867" w:rsidRPr="00445D89" w14:paraId="3D23FA5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DFE87EC" w14:textId="77777777" w:rsidR="00C70867" w:rsidRPr="00445D89" w:rsidRDefault="00C70867" w:rsidP="00C70867">
                  <w:pPr>
                    <w:spacing w:line="276" w:lineRule="auto"/>
                    <w:jc w:val="left"/>
                    <w:rPr>
                      <w:szCs w:val="22"/>
                    </w:rPr>
                  </w:pPr>
                  <w:r w:rsidRPr="00445D89">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8B11949" w14:textId="77777777" w:rsidR="00C70867" w:rsidRPr="00445D89" w:rsidRDefault="00C70867" w:rsidP="00C70867">
                  <w:pPr>
                    <w:spacing w:line="276" w:lineRule="auto"/>
                    <w:rPr>
                      <w:szCs w:val="22"/>
                    </w:rPr>
                  </w:pPr>
                  <w:r w:rsidRPr="00445D89">
                    <w:rPr>
                      <w:szCs w:val="22"/>
                    </w:rPr>
                    <w:t>TBD</w:t>
                  </w:r>
                </w:p>
              </w:tc>
            </w:tr>
          </w:tbl>
          <w:p w14:paraId="28476F9D" w14:textId="77777777" w:rsidR="00C70867" w:rsidRPr="00445D89" w:rsidRDefault="00C70867" w:rsidP="00C70867">
            <w:pPr>
              <w:spacing w:after="0"/>
              <w:jc w:val="left"/>
              <w:rPr>
                <w:szCs w:val="22"/>
                <w:lang w:val="en-US"/>
              </w:rPr>
            </w:pPr>
          </w:p>
        </w:tc>
      </w:tr>
      <w:tr w:rsidR="00C70867" w:rsidRPr="00445D89" w14:paraId="347E9F1F"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8CBAB4A"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022F12B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76D9DA" w14:textId="77777777" w:rsidR="00C70867" w:rsidRPr="00445D89" w:rsidRDefault="00C70867" w:rsidP="00C70867">
                  <w:pPr>
                    <w:spacing w:line="276" w:lineRule="auto"/>
                    <w:jc w:val="left"/>
                    <w:rPr>
                      <w:szCs w:val="22"/>
                    </w:rPr>
                  </w:pPr>
                  <w:r w:rsidRPr="00445D89">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2903ADD" w14:textId="77777777" w:rsidR="00C70867" w:rsidRPr="00445D89" w:rsidRDefault="00C70867" w:rsidP="00C70867">
                  <w:pPr>
                    <w:spacing w:line="276" w:lineRule="auto"/>
                    <w:rPr>
                      <w:szCs w:val="22"/>
                    </w:rPr>
                  </w:pPr>
                  <w:r w:rsidRPr="00445D89">
                    <w:rPr>
                      <w:szCs w:val="22"/>
                    </w:rPr>
                    <w:t>N/A</w:t>
                  </w:r>
                </w:p>
              </w:tc>
            </w:tr>
            <w:tr w:rsidR="00C70867" w:rsidRPr="00445D89" w14:paraId="74A98C8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2EED06C" w14:textId="77777777" w:rsidR="00C70867" w:rsidRPr="00445D89" w:rsidRDefault="00C70867" w:rsidP="00C70867">
                  <w:pPr>
                    <w:spacing w:line="276" w:lineRule="auto"/>
                    <w:jc w:val="left"/>
                    <w:rPr>
                      <w:szCs w:val="22"/>
                    </w:rPr>
                  </w:pPr>
                  <w:r w:rsidRPr="00445D89">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EBEB16D" w14:textId="77777777" w:rsidR="00C70867" w:rsidRPr="00445D89" w:rsidRDefault="00C70867" w:rsidP="00C70867">
                  <w:pPr>
                    <w:spacing w:line="276" w:lineRule="auto"/>
                    <w:rPr>
                      <w:szCs w:val="22"/>
                    </w:rPr>
                  </w:pPr>
                  <w:r w:rsidRPr="00445D89">
                    <w:rPr>
                      <w:szCs w:val="22"/>
                    </w:rPr>
                    <w:t>N/A</w:t>
                  </w:r>
                </w:p>
              </w:tc>
            </w:tr>
          </w:tbl>
          <w:p w14:paraId="2781AAB5" w14:textId="77777777" w:rsidR="00C70867" w:rsidRPr="00445D89" w:rsidRDefault="00C70867" w:rsidP="00C70867">
            <w:pPr>
              <w:spacing w:after="0"/>
              <w:jc w:val="left"/>
              <w:rPr>
                <w:szCs w:val="22"/>
                <w:lang w:val="en-US"/>
              </w:rPr>
            </w:pPr>
          </w:p>
        </w:tc>
      </w:tr>
    </w:tbl>
    <w:p w14:paraId="38369898" w14:textId="77777777" w:rsidR="00C70867" w:rsidRPr="00E218AD" w:rsidRDefault="00C70867">
      <w:pPr>
        <w:pStyle w:val="4"/>
        <w:rPr>
          <w:szCs w:val="22"/>
        </w:rPr>
      </w:pPr>
      <w:bookmarkStart w:id="63" w:name="_Toc16241992"/>
      <w:r w:rsidRPr="00445D89">
        <w:rPr>
          <w:szCs w:val="22"/>
        </w:rPr>
        <w:t>DDNEA-P3-277 – Include the Manual Closure codelists in TC25</w:t>
      </w:r>
      <w:bookmarkEnd w:id="63"/>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445D89" w14:paraId="1EA67B99"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188CD72"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445D89" w14:paraId="0395A178"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3E5A2B" w14:textId="77777777" w:rsidR="00C70867" w:rsidRPr="00445D89" w:rsidRDefault="00C70867" w:rsidP="00C70867">
                  <w:pPr>
                    <w:spacing w:line="276" w:lineRule="auto"/>
                    <w:jc w:val="left"/>
                    <w:rPr>
                      <w:szCs w:val="22"/>
                    </w:rPr>
                  </w:pPr>
                  <w:r w:rsidRPr="00445D89">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15EF9A" w14:textId="77777777" w:rsidR="00C70867" w:rsidRPr="00445D89" w:rsidRDefault="00C70867" w:rsidP="00C70867">
                  <w:pPr>
                    <w:spacing w:line="276" w:lineRule="auto"/>
                    <w:rPr>
                      <w:szCs w:val="22"/>
                    </w:rPr>
                  </w:pPr>
                  <w:r w:rsidRPr="00445D89">
                    <w:rPr>
                      <w:bCs/>
                      <w:szCs w:val="22"/>
                    </w:rPr>
                    <w:t>DDNEA-P3-277</w:t>
                  </w:r>
                </w:p>
              </w:tc>
            </w:tr>
            <w:tr w:rsidR="00C70867" w:rsidRPr="00445D89" w14:paraId="55C712C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6026C1" w14:textId="77777777" w:rsidR="00C70867" w:rsidRPr="00445D89" w:rsidRDefault="00C70867" w:rsidP="00C70867">
                  <w:pPr>
                    <w:spacing w:line="276" w:lineRule="auto"/>
                    <w:jc w:val="left"/>
                    <w:rPr>
                      <w:szCs w:val="22"/>
                    </w:rPr>
                  </w:pPr>
                  <w:r w:rsidRPr="00445D89">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BB6964"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0EA16B5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27E98E" w14:textId="77777777" w:rsidR="00C70867" w:rsidRPr="00445D89" w:rsidRDefault="00C70867" w:rsidP="00C70867">
                  <w:pPr>
                    <w:spacing w:line="276" w:lineRule="auto"/>
                    <w:jc w:val="left"/>
                    <w:rPr>
                      <w:szCs w:val="22"/>
                    </w:rPr>
                  </w:pPr>
                  <w:r w:rsidRPr="00445D89">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337CC33"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6FA6686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9EAB0A" w14:textId="77777777" w:rsidR="00C70867" w:rsidRPr="00445D89" w:rsidRDefault="00C70867" w:rsidP="00C70867">
                  <w:pPr>
                    <w:spacing w:line="276" w:lineRule="auto"/>
                    <w:jc w:val="left"/>
                    <w:rPr>
                      <w:color w:val="000000"/>
                      <w:szCs w:val="22"/>
                      <w:lang w:eastAsia="el-GR"/>
                    </w:rPr>
                  </w:pPr>
                  <w:r w:rsidRPr="00445D89">
                    <w:rPr>
                      <w:color w:val="000000"/>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147A59" w14:textId="77777777" w:rsidR="00C70867" w:rsidRPr="00445D89" w:rsidRDefault="00C70867" w:rsidP="00C70867">
                  <w:pPr>
                    <w:spacing w:line="276" w:lineRule="auto"/>
                    <w:rPr>
                      <w:color w:val="000000"/>
                      <w:szCs w:val="22"/>
                      <w:lang w:eastAsia="el-GR"/>
                    </w:rPr>
                  </w:pPr>
                  <w:r w:rsidRPr="00445D89">
                    <w:rPr>
                      <w:szCs w:val="22"/>
                    </w:rPr>
                    <w:t>IM325679</w:t>
                  </w:r>
                </w:p>
              </w:tc>
            </w:tr>
            <w:tr w:rsidR="00C70867" w:rsidRPr="00445D89" w14:paraId="05DE207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DFFD025" w14:textId="77777777" w:rsidR="00C70867" w:rsidRPr="00445D89" w:rsidRDefault="00C70867" w:rsidP="00C70867">
                  <w:pPr>
                    <w:spacing w:line="276" w:lineRule="auto"/>
                    <w:jc w:val="left"/>
                    <w:rPr>
                      <w:szCs w:val="22"/>
                    </w:rPr>
                  </w:pPr>
                  <w:r w:rsidRPr="00445D89">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9E0F32F" w14:textId="77777777" w:rsidR="00C70867" w:rsidRPr="00445D89" w:rsidRDefault="00C70867" w:rsidP="00C70867">
                  <w:pPr>
                    <w:spacing w:line="276" w:lineRule="auto"/>
                    <w:rPr>
                      <w:szCs w:val="22"/>
                    </w:rPr>
                  </w:pPr>
                  <w:r w:rsidRPr="00445D89">
                    <w:rPr>
                      <w:color w:val="000000"/>
                      <w:szCs w:val="22"/>
                      <w:lang w:eastAsia="el-GR"/>
                    </w:rPr>
                    <w:t>KE19086</w:t>
                  </w:r>
                </w:p>
              </w:tc>
            </w:tr>
            <w:tr w:rsidR="00C70867" w:rsidRPr="00445D89" w14:paraId="3714F82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8FB578" w14:textId="77777777" w:rsidR="00C70867" w:rsidRPr="00445D89" w:rsidRDefault="00C70867" w:rsidP="00C70867">
                  <w:pPr>
                    <w:spacing w:line="276" w:lineRule="auto"/>
                    <w:jc w:val="left"/>
                    <w:rPr>
                      <w:szCs w:val="22"/>
                    </w:rPr>
                  </w:pPr>
                  <w:r w:rsidRPr="00445D89">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5318054" w14:textId="77777777" w:rsidR="00C70867" w:rsidRPr="00445D89" w:rsidRDefault="00C70867" w:rsidP="00C70867">
                  <w:pPr>
                    <w:pStyle w:val="ad"/>
                    <w:spacing w:line="276" w:lineRule="auto"/>
                    <w:ind w:left="0"/>
                    <w:rPr>
                      <w:szCs w:val="22"/>
                      <w:lang w:val="en-US"/>
                    </w:rPr>
                  </w:pPr>
                  <w:r w:rsidRPr="00445D89">
                    <w:rPr>
                      <w:color w:val="000000"/>
                      <w:szCs w:val="22"/>
                      <w:shd w:val="clear" w:color="auto" w:fill="FFFFFF"/>
                      <w:lang w:val="en-US"/>
                    </w:rPr>
                    <w:t>25/06/2019</w:t>
                  </w:r>
                </w:p>
              </w:tc>
            </w:tr>
            <w:tr w:rsidR="00C70867" w:rsidRPr="00445D89" w14:paraId="7B5E9A7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A809748" w14:textId="77777777" w:rsidR="00C70867" w:rsidRPr="00445D89" w:rsidRDefault="00C70867" w:rsidP="00C70867">
                  <w:pPr>
                    <w:spacing w:line="276" w:lineRule="auto"/>
                    <w:jc w:val="left"/>
                    <w:rPr>
                      <w:szCs w:val="22"/>
                    </w:rPr>
                  </w:pPr>
                  <w:r w:rsidRPr="00445D89">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3877F3" w14:textId="77777777" w:rsidR="00C70867" w:rsidRPr="00445D89" w:rsidRDefault="00C70867" w:rsidP="00C70867">
                  <w:pPr>
                    <w:spacing w:line="276" w:lineRule="auto"/>
                    <w:rPr>
                      <w:szCs w:val="22"/>
                      <w:lang w:val="en-US"/>
                    </w:rPr>
                  </w:pPr>
                  <w:r w:rsidRPr="00445D89">
                    <w:rPr>
                      <w:szCs w:val="22"/>
                      <w:lang w:val="en-US"/>
                    </w:rPr>
                    <w:t>EMCS-CPT</w:t>
                  </w:r>
                </w:p>
              </w:tc>
            </w:tr>
          </w:tbl>
          <w:p w14:paraId="7758A45D" w14:textId="77777777" w:rsidR="00C70867" w:rsidRPr="00445D89" w:rsidRDefault="00C70867" w:rsidP="00C70867">
            <w:pPr>
              <w:spacing w:after="0"/>
              <w:jc w:val="left"/>
              <w:rPr>
                <w:szCs w:val="22"/>
                <w:lang w:val="en-US"/>
              </w:rPr>
            </w:pPr>
          </w:p>
        </w:tc>
      </w:tr>
      <w:tr w:rsidR="00C70867" w:rsidRPr="00445D89" w14:paraId="4576190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3E06123" w14:textId="77777777" w:rsidR="00C70867" w:rsidRPr="00445D89" w:rsidRDefault="00C70867" w:rsidP="00C70867">
            <w:pPr>
              <w:spacing w:line="276" w:lineRule="auto"/>
              <w:rPr>
                <w:b/>
                <w:szCs w:val="22"/>
              </w:rPr>
            </w:pPr>
            <w:r w:rsidRPr="00445D89">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445D89" w14:paraId="7874B1DD"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FB83A4" w14:textId="77777777" w:rsidR="00C70867" w:rsidRPr="00445D89" w:rsidRDefault="00C70867" w:rsidP="00C70867">
                  <w:pPr>
                    <w:spacing w:line="276" w:lineRule="auto"/>
                    <w:jc w:val="left"/>
                    <w:rPr>
                      <w:szCs w:val="22"/>
                    </w:rPr>
                  </w:pPr>
                  <w:r w:rsidRPr="00445D89">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F5CAE0"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1343FF41"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D86EDC" w14:textId="77777777" w:rsidR="00C70867" w:rsidRPr="00445D89" w:rsidRDefault="00C70867" w:rsidP="00C70867">
                  <w:pPr>
                    <w:spacing w:line="276" w:lineRule="auto"/>
                    <w:jc w:val="left"/>
                    <w:rPr>
                      <w:szCs w:val="22"/>
                    </w:rPr>
                  </w:pPr>
                  <w:r w:rsidRPr="00445D89">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D21C644" w14:textId="77777777" w:rsidR="00C70867" w:rsidRPr="00445D89" w:rsidRDefault="00C70867" w:rsidP="00C70867">
                  <w:pPr>
                    <w:spacing w:line="276" w:lineRule="auto"/>
                    <w:rPr>
                      <w:b/>
                      <w:szCs w:val="22"/>
                    </w:rPr>
                  </w:pPr>
                  <w:r w:rsidRPr="00445D89">
                    <w:rPr>
                      <w:b/>
                      <w:szCs w:val="22"/>
                    </w:rPr>
                    <w:t>Problem Statement</w:t>
                  </w:r>
                </w:p>
                <w:p w14:paraId="33BFD819" w14:textId="77777777" w:rsidR="00C70867" w:rsidRPr="00445D89" w:rsidRDefault="00C70867" w:rsidP="00C70867">
                  <w:pPr>
                    <w:rPr>
                      <w:szCs w:val="22"/>
                    </w:rPr>
                  </w:pPr>
                  <w:r w:rsidRPr="00445D89">
                    <w:rPr>
                      <w:szCs w:val="22"/>
                    </w:rPr>
                    <w:t xml:space="preserve">Member States may use the IE701 message against SEED in order to retrieve the values of a codelist. For this purpose, the data item &lt;Requested List of Codes Code&gt; data item is used, which is linked to ‘TC25’. </w:t>
                  </w:r>
                </w:p>
                <w:p w14:paraId="61D2162A" w14:textId="77777777" w:rsidR="00C70867" w:rsidRPr="00445D89" w:rsidRDefault="00C70867" w:rsidP="00C70867">
                  <w:pPr>
                    <w:spacing w:line="276" w:lineRule="auto"/>
                    <w:rPr>
                      <w:szCs w:val="22"/>
                    </w:rPr>
                  </w:pPr>
                  <w:r w:rsidRPr="00445D89">
                    <w:rPr>
                      <w:szCs w:val="22"/>
                    </w:rPr>
                    <w:t>As part of the SEED development activity, it was identified that TC25 is not updated to include the newly added ‘Manual Closure Request Reason’ and ‘Manual Closure Rejection Reason’ codelists.</w:t>
                  </w:r>
                </w:p>
                <w:p w14:paraId="53A9365A" w14:textId="77777777" w:rsidR="00C70867" w:rsidRPr="00445D89" w:rsidRDefault="00C70867" w:rsidP="00C70867">
                  <w:pPr>
                    <w:spacing w:line="276" w:lineRule="auto"/>
                    <w:rPr>
                      <w:szCs w:val="22"/>
                    </w:rPr>
                  </w:pPr>
                  <w:r w:rsidRPr="00445D89">
                    <w:rPr>
                      <w:szCs w:val="22"/>
                    </w:rPr>
                    <w:t>This RFC proposes the necessary updates in order to update TC25 with the newly added codelists related to Manual Closure.</w:t>
                  </w:r>
                </w:p>
                <w:p w14:paraId="1D970685" w14:textId="77777777" w:rsidR="00C70867" w:rsidRPr="00445D89" w:rsidRDefault="00C70867" w:rsidP="00C70867">
                  <w:pPr>
                    <w:spacing w:line="276" w:lineRule="auto"/>
                    <w:rPr>
                      <w:szCs w:val="22"/>
                    </w:rPr>
                  </w:pPr>
                </w:p>
                <w:p w14:paraId="45E1DE67" w14:textId="77777777" w:rsidR="00C70867" w:rsidRPr="00445D89" w:rsidRDefault="00C70867" w:rsidP="00C70867">
                  <w:pPr>
                    <w:spacing w:line="276" w:lineRule="auto"/>
                    <w:rPr>
                      <w:b/>
                      <w:szCs w:val="22"/>
                    </w:rPr>
                  </w:pPr>
                  <w:r w:rsidRPr="00445D89">
                    <w:rPr>
                      <w:b/>
                      <w:szCs w:val="22"/>
                    </w:rPr>
                    <w:t>Proposed Solution</w:t>
                  </w:r>
                </w:p>
                <w:p w14:paraId="051DF734" w14:textId="77777777" w:rsidR="00C70867" w:rsidRPr="00445D89" w:rsidRDefault="00C70867" w:rsidP="00C70867">
                  <w:pPr>
                    <w:spacing w:line="276" w:lineRule="auto"/>
                    <w:rPr>
                      <w:i/>
                      <w:szCs w:val="22"/>
                      <w:u w:val="single"/>
                    </w:rPr>
                  </w:pPr>
                  <w:r w:rsidRPr="00445D89">
                    <w:rPr>
                      <w:b/>
                      <w:i/>
                      <w:szCs w:val="22"/>
                      <w:u w:val="single"/>
                    </w:rPr>
                    <w:t>Note</w:t>
                  </w:r>
                  <w:r w:rsidRPr="00445D89">
                    <w:rPr>
                      <w:i/>
                      <w:szCs w:val="22"/>
                      <w:u w:val="single"/>
                    </w:rPr>
                    <w:t>: The .xsd changes described below will be applied to the Phase 3.4 .xsd files (i.e. v2.02) as a ‘Quick Fix’ approach for the specification issues identified.</w:t>
                  </w:r>
                </w:p>
                <w:p w14:paraId="69A13AF0" w14:textId="77777777" w:rsidR="00C70867" w:rsidRPr="00445D89" w:rsidRDefault="00C70867" w:rsidP="00C70867">
                  <w:pPr>
                    <w:spacing w:line="276" w:lineRule="auto"/>
                    <w:rPr>
                      <w:szCs w:val="22"/>
                      <w:lang w:val="en-US"/>
                    </w:rPr>
                  </w:pPr>
                  <w:r w:rsidRPr="00445D89">
                    <w:rPr>
                      <w:szCs w:val="22"/>
                      <w:lang w:val="en-US"/>
                    </w:rPr>
                    <w:t>As per the analysis in the [Problem Statement] section, the following updates shall be performed in DDNEA:</w:t>
                  </w:r>
                </w:p>
                <w:p w14:paraId="695EFA1A" w14:textId="77777777" w:rsidR="00C70867" w:rsidRPr="00445D89" w:rsidRDefault="00C70867" w:rsidP="00B03D74">
                  <w:pPr>
                    <w:pStyle w:val="ad"/>
                    <w:numPr>
                      <w:ilvl w:val="0"/>
                      <w:numId w:val="28"/>
                    </w:numPr>
                    <w:spacing w:line="276" w:lineRule="auto"/>
                    <w:contextualSpacing w:val="0"/>
                    <w:rPr>
                      <w:szCs w:val="22"/>
                    </w:rPr>
                  </w:pPr>
                  <w:r w:rsidRPr="00445D89">
                    <w:rPr>
                      <w:szCs w:val="22"/>
                      <w:lang w:val="en-US"/>
                    </w:rPr>
                    <w:t>APPENDIX B: CODELISTS</w:t>
                  </w:r>
                </w:p>
                <w:p w14:paraId="7BADAD61" w14:textId="77777777" w:rsidR="00C70867" w:rsidRPr="00445D89" w:rsidRDefault="00C70867" w:rsidP="00C70867">
                  <w:pPr>
                    <w:spacing w:line="276" w:lineRule="auto"/>
                    <w:rPr>
                      <w:szCs w:val="22"/>
                      <w:lang w:val="en-US"/>
                    </w:rPr>
                  </w:pPr>
                  <w:r w:rsidRPr="00445D89">
                    <w:rPr>
                      <w:szCs w:val="22"/>
                      <w:lang w:val="en-US"/>
                    </w:rPr>
                    <w:t>In the ‘TC25-Requested List of Codes (full)’ codelist, the ‘</w:t>
                  </w:r>
                  <w:r w:rsidRPr="00445D89">
                    <w:rPr>
                      <w:szCs w:val="22"/>
                    </w:rPr>
                    <w:t>Manual Closure Request Reason</w:t>
                  </w:r>
                  <w:r w:rsidRPr="00445D89">
                    <w:rPr>
                      <w:szCs w:val="22"/>
                      <w:lang w:val="en-US"/>
                    </w:rPr>
                    <w:t>’ and ‘</w:t>
                  </w:r>
                  <w:r w:rsidRPr="00445D89">
                    <w:rPr>
                      <w:szCs w:val="22"/>
                    </w:rPr>
                    <w:t>Manual Closure Rejection Reason</w:t>
                  </w:r>
                  <w:r w:rsidRPr="00445D89">
                    <w:rPr>
                      <w:szCs w:val="22"/>
                      <w:lang w:val="en-US"/>
                    </w:rPr>
                    <w:t>’ entries will be added, as highlighted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066"/>
                    <w:gridCol w:w="3220"/>
                    <w:gridCol w:w="2146"/>
                  </w:tblGrid>
                  <w:tr w:rsidR="00C70867" w:rsidRPr="00445D89" w14:paraId="37FE2F8F" w14:textId="77777777" w:rsidTr="00C70867">
                    <w:trPr>
                      <w:trHeight w:val="320"/>
                      <w:tblHeader/>
                    </w:trPr>
                    <w:tc>
                      <w:tcPr>
                        <w:tcW w:w="1066" w:type="dxa"/>
                        <w:shd w:val="solid" w:color="D9D9D9" w:fill="auto"/>
                        <w:vAlign w:val="center"/>
                      </w:tcPr>
                      <w:p w14:paraId="50E15EB2" w14:textId="77777777" w:rsidR="00C70867" w:rsidRPr="00445D89" w:rsidRDefault="00C70867" w:rsidP="00C70867">
                        <w:pPr>
                          <w:pStyle w:val="af1"/>
                          <w:jc w:val="center"/>
                          <w:rPr>
                            <w:b/>
                            <w:bCs/>
                            <w:sz w:val="22"/>
                            <w:szCs w:val="22"/>
                          </w:rPr>
                        </w:pPr>
                        <w:r w:rsidRPr="00445D89">
                          <w:rPr>
                            <w:b/>
                            <w:bCs/>
                            <w:sz w:val="22"/>
                            <w:szCs w:val="22"/>
                          </w:rPr>
                          <w:t>Code</w:t>
                        </w:r>
                      </w:p>
                    </w:tc>
                    <w:tc>
                      <w:tcPr>
                        <w:tcW w:w="3220" w:type="dxa"/>
                        <w:shd w:val="solid" w:color="D9D9D9" w:fill="auto"/>
                        <w:vAlign w:val="center"/>
                      </w:tcPr>
                      <w:p w14:paraId="70FAA143" w14:textId="77777777" w:rsidR="00C70867" w:rsidRPr="00445D89" w:rsidRDefault="00C70867" w:rsidP="00C70867">
                        <w:pPr>
                          <w:pStyle w:val="af1"/>
                          <w:jc w:val="center"/>
                          <w:rPr>
                            <w:b/>
                            <w:bCs/>
                            <w:sz w:val="22"/>
                            <w:szCs w:val="22"/>
                          </w:rPr>
                        </w:pPr>
                        <w:r w:rsidRPr="00445D89">
                          <w:rPr>
                            <w:b/>
                            <w:bCs/>
                            <w:sz w:val="22"/>
                            <w:szCs w:val="22"/>
                          </w:rPr>
                          <w:t>Description</w:t>
                        </w:r>
                      </w:p>
                    </w:tc>
                    <w:tc>
                      <w:tcPr>
                        <w:tcW w:w="2146" w:type="dxa"/>
                        <w:shd w:val="solid" w:color="D9D9D9" w:fill="auto"/>
                        <w:vAlign w:val="center"/>
                      </w:tcPr>
                      <w:p w14:paraId="5A0975EF"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2D5319AD" w14:textId="77777777" w:rsidTr="00C70867">
                    <w:tc>
                      <w:tcPr>
                        <w:tcW w:w="1066" w:type="dxa"/>
                      </w:tcPr>
                      <w:p w14:paraId="2D7363B5" w14:textId="77777777" w:rsidR="00C70867" w:rsidRPr="00445D89" w:rsidRDefault="00C70867" w:rsidP="00C70867">
                        <w:pPr>
                          <w:pStyle w:val="af1"/>
                          <w:jc w:val="center"/>
                          <w:rPr>
                            <w:sz w:val="22"/>
                            <w:szCs w:val="22"/>
                          </w:rPr>
                        </w:pPr>
                        <w:r w:rsidRPr="00445D89">
                          <w:rPr>
                            <w:sz w:val="22"/>
                            <w:szCs w:val="22"/>
                          </w:rPr>
                          <w:t>..</w:t>
                        </w:r>
                      </w:p>
                    </w:tc>
                    <w:tc>
                      <w:tcPr>
                        <w:tcW w:w="3220" w:type="dxa"/>
                      </w:tcPr>
                      <w:p w14:paraId="3EC4D9AA" w14:textId="77777777" w:rsidR="00C70867" w:rsidRPr="00445D89" w:rsidRDefault="00C70867" w:rsidP="00C70867">
                        <w:pPr>
                          <w:pStyle w:val="af1"/>
                          <w:rPr>
                            <w:sz w:val="22"/>
                            <w:szCs w:val="22"/>
                          </w:rPr>
                        </w:pPr>
                        <w:r w:rsidRPr="00445D89">
                          <w:rPr>
                            <w:sz w:val="22"/>
                            <w:szCs w:val="22"/>
                          </w:rPr>
                          <w:t>…</w:t>
                        </w:r>
                      </w:p>
                    </w:tc>
                    <w:tc>
                      <w:tcPr>
                        <w:tcW w:w="2146" w:type="dxa"/>
                      </w:tcPr>
                      <w:p w14:paraId="20DF3077" w14:textId="77777777" w:rsidR="00C70867" w:rsidRPr="00445D89" w:rsidRDefault="00C70867" w:rsidP="00C70867">
                        <w:pPr>
                          <w:pStyle w:val="af1"/>
                          <w:rPr>
                            <w:sz w:val="22"/>
                            <w:szCs w:val="22"/>
                          </w:rPr>
                        </w:pPr>
                        <w:r w:rsidRPr="00445D89">
                          <w:rPr>
                            <w:sz w:val="22"/>
                            <w:szCs w:val="22"/>
                          </w:rPr>
                          <w:t>…</w:t>
                        </w:r>
                      </w:p>
                    </w:tc>
                  </w:tr>
                  <w:tr w:rsidR="00C70867" w:rsidRPr="00445D89" w14:paraId="50B457D3" w14:textId="77777777" w:rsidTr="00C70867">
                    <w:tc>
                      <w:tcPr>
                        <w:tcW w:w="1066" w:type="dxa"/>
                      </w:tcPr>
                      <w:p w14:paraId="680CD085" w14:textId="77777777" w:rsidR="00C70867" w:rsidRPr="00445D89" w:rsidRDefault="00C70867" w:rsidP="00C70867">
                        <w:pPr>
                          <w:pStyle w:val="af1"/>
                          <w:jc w:val="center"/>
                          <w:rPr>
                            <w:sz w:val="22"/>
                            <w:szCs w:val="22"/>
                          </w:rPr>
                        </w:pPr>
                        <w:r w:rsidRPr="00445D89">
                          <w:rPr>
                            <w:sz w:val="22"/>
                            <w:szCs w:val="22"/>
                          </w:rPr>
                          <w:t>34</w:t>
                        </w:r>
                      </w:p>
                    </w:tc>
                    <w:tc>
                      <w:tcPr>
                        <w:tcW w:w="3220" w:type="dxa"/>
                      </w:tcPr>
                      <w:p w14:paraId="4EA873E1" w14:textId="77777777" w:rsidR="00C70867" w:rsidRPr="00445D89" w:rsidRDefault="00C70867" w:rsidP="00C70867">
                        <w:pPr>
                          <w:pStyle w:val="af1"/>
                          <w:rPr>
                            <w:sz w:val="22"/>
                            <w:szCs w:val="22"/>
                          </w:rPr>
                        </w:pPr>
                        <w:r w:rsidRPr="00445D89">
                          <w:rPr>
                            <w:sz w:val="22"/>
                            <w:szCs w:val="22"/>
                          </w:rPr>
                          <w:t>Administrative cooperation action not possible reasons</w:t>
                        </w:r>
                      </w:p>
                    </w:tc>
                    <w:tc>
                      <w:tcPr>
                        <w:tcW w:w="2146" w:type="dxa"/>
                      </w:tcPr>
                      <w:p w14:paraId="2F72585B" w14:textId="77777777" w:rsidR="00C70867" w:rsidRPr="00445D89" w:rsidRDefault="00C70867" w:rsidP="00C70867">
                        <w:pPr>
                          <w:pStyle w:val="af1"/>
                          <w:rPr>
                            <w:sz w:val="22"/>
                            <w:szCs w:val="22"/>
                          </w:rPr>
                        </w:pPr>
                      </w:p>
                    </w:tc>
                  </w:tr>
                  <w:tr w:rsidR="00C70867" w:rsidRPr="00445D89" w14:paraId="32A9DD4E" w14:textId="77777777" w:rsidTr="00C70867">
                    <w:tc>
                      <w:tcPr>
                        <w:tcW w:w="1066" w:type="dxa"/>
                      </w:tcPr>
                      <w:p w14:paraId="319A1F68" w14:textId="77777777" w:rsidR="00C70867" w:rsidRPr="00445D89" w:rsidRDefault="00C70867" w:rsidP="00C70867">
                        <w:pPr>
                          <w:pStyle w:val="af1"/>
                          <w:jc w:val="center"/>
                          <w:rPr>
                            <w:sz w:val="22"/>
                            <w:szCs w:val="22"/>
                          </w:rPr>
                        </w:pPr>
                        <w:r w:rsidRPr="00445D89">
                          <w:rPr>
                            <w:sz w:val="22"/>
                            <w:szCs w:val="22"/>
                          </w:rPr>
                          <w:t>35</w:t>
                        </w:r>
                      </w:p>
                    </w:tc>
                    <w:tc>
                      <w:tcPr>
                        <w:tcW w:w="3220" w:type="dxa"/>
                      </w:tcPr>
                      <w:p w14:paraId="00B3A5E3" w14:textId="77777777" w:rsidR="00C70867" w:rsidRPr="00445D89" w:rsidRDefault="00C70867" w:rsidP="00C70867">
                        <w:pPr>
                          <w:pStyle w:val="af1"/>
                          <w:rPr>
                            <w:sz w:val="22"/>
                            <w:szCs w:val="22"/>
                          </w:rPr>
                        </w:pPr>
                        <w:r w:rsidRPr="00445D89">
                          <w:rPr>
                            <w:sz w:val="22"/>
                            <w:szCs w:val="22"/>
                          </w:rPr>
                          <w:t>(reserved)</w:t>
                        </w:r>
                      </w:p>
                    </w:tc>
                    <w:tc>
                      <w:tcPr>
                        <w:tcW w:w="2146" w:type="dxa"/>
                      </w:tcPr>
                      <w:p w14:paraId="06EFA56C" w14:textId="77777777" w:rsidR="00C70867" w:rsidRPr="00445D89" w:rsidRDefault="00C70867" w:rsidP="00C70867">
                        <w:pPr>
                          <w:pStyle w:val="af1"/>
                          <w:rPr>
                            <w:sz w:val="22"/>
                            <w:szCs w:val="22"/>
                          </w:rPr>
                        </w:pPr>
                      </w:p>
                    </w:tc>
                  </w:tr>
                  <w:tr w:rsidR="00C70867" w:rsidRPr="00445D89" w14:paraId="3D979693" w14:textId="77777777" w:rsidTr="00C70867">
                    <w:tc>
                      <w:tcPr>
                        <w:tcW w:w="1066" w:type="dxa"/>
                      </w:tcPr>
                      <w:p w14:paraId="399BB9BD" w14:textId="77777777" w:rsidR="00C70867" w:rsidRPr="00445D89" w:rsidRDefault="00C70867" w:rsidP="00C70867">
                        <w:pPr>
                          <w:pStyle w:val="af1"/>
                          <w:jc w:val="center"/>
                          <w:rPr>
                            <w:sz w:val="22"/>
                            <w:szCs w:val="22"/>
                          </w:rPr>
                        </w:pPr>
                        <w:r w:rsidRPr="00445D89">
                          <w:rPr>
                            <w:sz w:val="22"/>
                            <w:szCs w:val="22"/>
                          </w:rPr>
                          <w:t>36</w:t>
                        </w:r>
                      </w:p>
                    </w:tc>
                    <w:tc>
                      <w:tcPr>
                        <w:tcW w:w="3220" w:type="dxa"/>
                      </w:tcPr>
                      <w:p w14:paraId="263152ED" w14:textId="77777777" w:rsidR="00C70867" w:rsidRPr="00445D89" w:rsidRDefault="00C70867" w:rsidP="00C70867">
                        <w:pPr>
                          <w:pStyle w:val="af1"/>
                          <w:rPr>
                            <w:sz w:val="22"/>
                            <w:szCs w:val="22"/>
                          </w:rPr>
                        </w:pPr>
                        <w:r w:rsidRPr="00445D89">
                          <w:rPr>
                            <w:sz w:val="22"/>
                            <w:szCs w:val="22"/>
                          </w:rPr>
                          <w:t>Type of document</w:t>
                        </w:r>
                      </w:p>
                    </w:tc>
                    <w:tc>
                      <w:tcPr>
                        <w:tcW w:w="2146" w:type="dxa"/>
                      </w:tcPr>
                      <w:p w14:paraId="4D47265D" w14:textId="77777777" w:rsidR="00C70867" w:rsidRPr="00445D89" w:rsidRDefault="00C70867" w:rsidP="00C70867">
                        <w:pPr>
                          <w:pStyle w:val="af1"/>
                          <w:rPr>
                            <w:sz w:val="22"/>
                            <w:szCs w:val="22"/>
                          </w:rPr>
                        </w:pPr>
                      </w:p>
                    </w:tc>
                  </w:tr>
                  <w:tr w:rsidR="00C70867" w:rsidRPr="00445D89" w14:paraId="4E4F9107" w14:textId="77777777" w:rsidTr="00C70867">
                    <w:tc>
                      <w:tcPr>
                        <w:tcW w:w="1066" w:type="dxa"/>
                      </w:tcPr>
                      <w:p w14:paraId="7B78689B" w14:textId="77777777" w:rsidR="00C70867" w:rsidRPr="00445D89" w:rsidRDefault="00C70867" w:rsidP="00C70867">
                        <w:pPr>
                          <w:pStyle w:val="af1"/>
                          <w:jc w:val="center"/>
                          <w:rPr>
                            <w:sz w:val="22"/>
                            <w:szCs w:val="22"/>
                          </w:rPr>
                        </w:pPr>
                        <w:r w:rsidRPr="00445D89">
                          <w:rPr>
                            <w:sz w:val="22"/>
                            <w:szCs w:val="22"/>
                          </w:rPr>
                          <w:t>37</w:t>
                        </w:r>
                      </w:p>
                    </w:tc>
                    <w:tc>
                      <w:tcPr>
                        <w:tcW w:w="3220" w:type="dxa"/>
                      </w:tcPr>
                      <w:p w14:paraId="5551EF07" w14:textId="77777777" w:rsidR="00C70867" w:rsidRPr="00445D89" w:rsidRDefault="00C70867" w:rsidP="00C70867">
                        <w:pPr>
                          <w:pStyle w:val="af1"/>
                          <w:rPr>
                            <w:sz w:val="22"/>
                            <w:szCs w:val="22"/>
                          </w:rPr>
                        </w:pPr>
                        <w:r w:rsidRPr="00445D89">
                          <w:rPr>
                            <w:sz w:val="22"/>
                            <w:szCs w:val="22"/>
                          </w:rPr>
                          <w:t>(reserved)</w:t>
                        </w:r>
                      </w:p>
                    </w:tc>
                    <w:tc>
                      <w:tcPr>
                        <w:tcW w:w="2146" w:type="dxa"/>
                      </w:tcPr>
                      <w:p w14:paraId="434BCEF6" w14:textId="77777777" w:rsidR="00C70867" w:rsidRPr="00445D89" w:rsidRDefault="00C70867" w:rsidP="00C70867">
                        <w:pPr>
                          <w:pStyle w:val="af1"/>
                          <w:rPr>
                            <w:sz w:val="22"/>
                            <w:szCs w:val="22"/>
                          </w:rPr>
                        </w:pPr>
                      </w:p>
                    </w:tc>
                  </w:tr>
                  <w:tr w:rsidR="00C70867" w:rsidRPr="00445D89" w14:paraId="1C41D1CA" w14:textId="77777777" w:rsidTr="00C70867">
                    <w:tc>
                      <w:tcPr>
                        <w:tcW w:w="1066" w:type="dxa"/>
                      </w:tcPr>
                      <w:p w14:paraId="5D7B9554" w14:textId="77777777" w:rsidR="00C70867" w:rsidRPr="00445D89" w:rsidRDefault="00C70867" w:rsidP="00C70867">
                        <w:pPr>
                          <w:pStyle w:val="af1"/>
                          <w:jc w:val="center"/>
                          <w:rPr>
                            <w:sz w:val="22"/>
                            <w:szCs w:val="22"/>
                          </w:rPr>
                        </w:pPr>
                        <w:r w:rsidRPr="00445D89">
                          <w:rPr>
                            <w:sz w:val="22"/>
                            <w:szCs w:val="22"/>
                          </w:rPr>
                          <w:t>38</w:t>
                        </w:r>
                      </w:p>
                    </w:tc>
                    <w:tc>
                      <w:tcPr>
                        <w:tcW w:w="3220" w:type="dxa"/>
                      </w:tcPr>
                      <w:p w14:paraId="691CA4E9" w14:textId="77777777" w:rsidR="00C70867" w:rsidRPr="00445D89" w:rsidRDefault="00C70867" w:rsidP="00C70867">
                        <w:pPr>
                          <w:pStyle w:val="af1"/>
                          <w:rPr>
                            <w:sz w:val="22"/>
                            <w:szCs w:val="22"/>
                          </w:rPr>
                        </w:pPr>
                        <w:r w:rsidRPr="00445D89">
                          <w:rPr>
                            <w:sz w:val="22"/>
                            <w:szCs w:val="22"/>
                          </w:rPr>
                          <w:t>(reserved)</w:t>
                        </w:r>
                      </w:p>
                    </w:tc>
                    <w:tc>
                      <w:tcPr>
                        <w:tcW w:w="2146" w:type="dxa"/>
                      </w:tcPr>
                      <w:p w14:paraId="0AEF5FFB" w14:textId="77777777" w:rsidR="00C70867" w:rsidRPr="00445D89" w:rsidRDefault="00C70867" w:rsidP="00C70867">
                        <w:pPr>
                          <w:pStyle w:val="af1"/>
                          <w:rPr>
                            <w:sz w:val="22"/>
                            <w:szCs w:val="22"/>
                          </w:rPr>
                        </w:pPr>
                      </w:p>
                    </w:tc>
                  </w:tr>
                  <w:tr w:rsidR="00C70867" w:rsidRPr="00445D89" w14:paraId="2A261272" w14:textId="77777777" w:rsidTr="00C70867">
                    <w:tc>
                      <w:tcPr>
                        <w:tcW w:w="1066" w:type="dxa"/>
                      </w:tcPr>
                      <w:p w14:paraId="2419EF4D" w14:textId="77777777" w:rsidR="00C70867" w:rsidRPr="00445D89" w:rsidRDefault="00C70867" w:rsidP="00C70867">
                        <w:pPr>
                          <w:pStyle w:val="af1"/>
                          <w:jc w:val="center"/>
                          <w:rPr>
                            <w:b/>
                            <w:i/>
                            <w:sz w:val="22"/>
                            <w:szCs w:val="22"/>
                          </w:rPr>
                        </w:pPr>
                        <w:r w:rsidRPr="00445D89">
                          <w:rPr>
                            <w:b/>
                            <w:i/>
                            <w:sz w:val="22"/>
                            <w:szCs w:val="22"/>
                          </w:rPr>
                          <w:t>39</w:t>
                        </w:r>
                      </w:p>
                    </w:tc>
                    <w:tc>
                      <w:tcPr>
                        <w:tcW w:w="3220" w:type="dxa"/>
                      </w:tcPr>
                      <w:p w14:paraId="11FE2A4D" w14:textId="77777777" w:rsidR="00C70867" w:rsidRPr="00445D89" w:rsidRDefault="00C70867" w:rsidP="00C70867">
                        <w:pPr>
                          <w:pStyle w:val="af1"/>
                          <w:rPr>
                            <w:b/>
                            <w:i/>
                            <w:sz w:val="22"/>
                            <w:szCs w:val="22"/>
                          </w:rPr>
                        </w:pPr>
                        <w:r w:rsidRPr="00445D89">
                          <w:rPr>
                            <w:b/>
                            <w:i/>
                            <w:sz w:val="22"/>
                            <w:szCs w:val="22"/>
                          </w:rPr>
                          <w:t>Manual Closure Request Reasons</w:t>
                        </w:r>
                      </w:p>
                    </w:tc>
                    <w:tc>
                      <w:tcPr>
                        <w:tcW w:w="2146" w:type="dxa"/>
                      </w:tcPr>
                      <w:p w14:paraId="5EA990D5" w14:textId="77777777" w:rsidR="00C70867" w:rsidRPr="00445D89" w:rsidRDefault="00C70867" w:rsidP="00C70867">
                        <w:pPr>
                          <w:pStyle w:val="af1"/>
                          <w:rPr>
                            <w:b/>
                            <w:i/>
                            <w:sz w:val="22"/>
                            <w:szCs w:val="22"/>
                          </w:rPr>
                        </w:pPr>
                      </w:p>
                    </w:tc>
                  </w:tr>
                  <w:tr w:rsidR="00C70867" w:rsidRPr="00445D89" w14:paraId="69B608C3" w14:textId="77777777" w:rsidTr="00C70867">
                    <w:tc>
                      <w:tcPr>
                        <w:tcW w:w="1066" w:type="dxa"/>
                      </w:tcPr>
                      <w:p w14:paraId="119E7BCE" w14:textId="77777777" w:rsidR="00C70867" w:rsidRPr="00445D89" w:rsidRDefault="00C70867" w:rsidP="00C70867">
                        <w:pPr>
                          <w:pStyle w:val="af1"/>
                          <w:jc w:val="center"/>
                          <w:rPr>
                            <w:b/>
                            <w:i/>
                            <w:sz w:val="22"/>
                            <w:szCs w:val="22"/>
                          </w:rPr>
                        </w:pPr>
                        <w:r w:rsidRPr="00445D89">
                          <w:rPr>
                            <w:b/>
                            <w:i/>
                            <w:sz w:val="22"/>
                            <w:szCs w:val="22"/>
                          </w:rPr>
                          <w:t>40</w:t>
                        </w:r>
                      </w:p>
                    </w:tc>
                    <w:tc>
                      <w:tcPr>
                        <w:tcW w:w="3220" w:type="dxa"/>
                      </w:tcPr>
                      <w:p w14:paraId="08003FE4" w14:textId="77777777" w:rsidR="00C70867" w:rsidRPr="00445D89" w:rsidRDefault="00C70867" w:rsidP="00C70867">
                        <w:pPr>
                          <w:pStyle w:val="af1"/>
                          <w:rPr>
                            <w:b/>
                            <w:i/>
                            <w:sz w:val="22"/>
                            <w:szCs w:val="22"/>
                          </w:rPr>
                        </w:pPr>
                        <w:r w:rsidRPr="00445D89">
                          <w:rPr>
                            <w:b/>
                            <w:i/>
                            <w:sz w:val="22"/>
                            <w:szCs w:val="22"/>
                          </w:rPr>
                          <w:t>Manual Closure Rejection Reasons</w:t>
                        </w:r>
                      </w:p>
                    </w:tc>
                    <w:tc>
                      <w:tcPr>
                        <w:tcW w:w="2146" w:type="dxa"/>
                      </w:tcPr>
                      <w:p w14:paraId="0C9FCE32" w14:textId="77777777" w:rsidR="00C70867" w:rsidRPr="00445D89" w:rsidRDefault="00C70867" w:rsidP="00C70867">
                        <w:pPr>
                          <w:pStyle w:val="af1"/>
                          <w:rPr>
                            <w:b/>
                            <w:i/>
                            <w:sz w:val="22"/>
                            <w:szCs w:val="22"/>
                          </w:rPr>
                        </w:pPr>
                      </w:p>
                    </w:tc>
                  </w:tr>
                </w:tbl>
                <w:p w14:paraId="077B0E50" w14:textId="77777777" w:rsidR="00C70867" w:rsidRPr="00445D89" w:rsidRDefault="00C70867" w:rsidP="00C70867">
                  <w:pPr>
                    <w:spacing w:line="276" w:lineRule="auto"/>
                    <w:rPr>
                      <w:szCs w:val="22"/>
                      <w:lang w:val="en-US"/>
                    </w:rPr>
                  </w:pPr>
                </w:p>
                <w:p w14:paraId="16E0D501" w14:textId="77777777" w:rsidR="00C70867" w:rsidRPr="00445D89" w:rsidRDefault="00C70867" w:rsidP="00B03D74">
                  <w:pPr>
                    <w:pStyle w:val="ad"/>
                    <w:numPr>
                      <w:ilvl w:val="0"/>
                      <w:numId w:val="47"/>
                    </w:numPr>
                    <w:spacing w:line="276" w:lineRule="auto"/>
                    <w:contextualSpacing w:val="0"/>
                    <w:rPr>
                      <w:szCs w:val="22"/>
                    </w:rPr>
                  </w:pPr>
                  <w:r w:rsidRPr="00445D89">
                    <w:rPr>
                      <w:szCs w:val="22"/>
                    </w:rPr>
                    <w:t>APPENDIX H: DIRECTORY WITH XML SCHEMAS (XSDS)</w:t>
                  </w:r>
                </w:p>
                <w:p w14:paraId="4A5834D8" w14:textId="77777777" w:rsidR="00C70867" w:rsidRPr="00445D89" w:rsidRDefault="00C70867" w:rsidP="00C70867">
                  <w:pPr>
                    <w:spacing w:line="276" w:lineRule="auto"/>
                    <w:rPr>
                      <w:szCs w:val="22"/>
                      <w:lang w:val="en-US"/>
                    </w:rPr>
                  </w:pPr>
                  <w:r w:rsidRPr="00445D89">
                    <w:rPr>
                      <w:szCs w:val="22"/>
                      <w:lang w:val="en-US"/>
                    </w:rPr>
                    <w:t>The following entries will be added in tcl.xsd file as highlighted below:</w:t>
                  </w:r>
                </w:p>
                <w:p w14:paraId="34F02620" w14:textId="77777777" w:rsidR="00C70867" w:rsidRPr="00445D89" w:rsidRDefault="00C70867" w:rsidP="00C70867">
                  <w:pPr>
                    <w:spacing w:line="276" w:lineRule="auto"/>
                    <w:rPr>
                      <w:szCs w:val="22"/>
                      <w:lang w:val="en-US"/>
                    </w:rPr>
                  </w:pPr>
                  <w:r w:rsidRPr="00445D89">
                    <w:rPr>
                      <w:szCs w:val="22"/>
                      <w:lang w:val="en-US"/>
                    </w:rPr>
                    <w:t>Under the ‘Requested List of Codes (full)’ codelist:</w:t>
                  </w:r>
                </w:p>
                <w:p w14:paraId="7BF3636D" w14:textId="77777777" w:rsidR="00C70867" w:rsidRPr="00445D89" w:rsidRDefault="00C70867" w:rsidP="00C70867">
                  <w:pPr>
                    <w:spacing w:line="276" w:lineRule="auto"/>
                    <w:rPr>
                      <w:szCs w:val="22"/>
                      <w:lang w:val="en-US"/>
                    </w:rPr>
                  </w:pPr>
                  <w:r w:rsidRPr="00445D89">
                    <w:rPr>
                      <w:szCs w:val="22"/>
                      <w:lang w:val="en-US"/>
                    </w:rPr>
                    <w:t>….</w:t>
                  </w:r>
                </w:p>
                <w:p w14:paraId="433A4994" w14:textId="77777777" w:rsidR="00C70867" w:rsidRPr="00445D89" w:rsidRDefault="00C70867" w:rsidP="00C70867">
                  <w:pPr>
                    <w:spacing w:after="0" w:line="276" w:lineRule="auto"/>
                    <w:rPr>
                      <w:szCs w:val="22"/>
                      <w:lang w:val="en-US"/>
                    </w:rPr>
                  </w:pPr>
                  <w:r w:rsidRPr="00445D89">
                    <w:rPr>
                      <w:szCs w:val="22"/>
                      <w:lang w:val="en-US"/>
                    </w:rPr>
                    <w:t xml:space="preserve">   &lt;xs:enumeration value="9"&gt;</w:t>
                  </w:r>
                </w:p>
                <w:p w14:paraId="2E258BB5" w14:textId="77777777" w:rsidR="00C70867" w:rsidRPr="00445D89" w:rsidRDefault="00C70867" w:rsidP="00C70867">
                  <w:pPr>
                    <w:spacing w:after="0" w:line="276" w:lineRule="auto"/>
                    <w:rPr>
                      <w:szCs w:val="22"/>
                      <w:lang w:val="en-US"/>
                    </w:rPr>
                  </w:pPr>
                  <w:r w:rsidRPr="00445D89">
                    <w:rPr>
                      <w:szCs w:val="22"/>
                      <w:lang w:val="en-US"/>
                    </w:rPr>
                    <w:t xml:space="preserve">        &lt;xs:annotation&gt;</w:t>
                  </w:r>
                </w:p>
                <w:p w14:paraId="716D6988" w14:textId="77777777" w:rsidR="00C70867" w:rsidRPr="00AB65B5" w:rsidRDefault="00C70867" w:rsidP="00C70867">
                  <w:pPr>
                    <w:spacing w:after="0" w:line="276" w:lineRule="auto"/>
                    <w:rPr>
                      <w:szCs w:val="22"/>
                      <w:lang w:val="fr-BE"/>
                    </w:rPr>
                  </w:pPr>
                  <w:r w:rsidRPr="00445D89">
                    <w:rPr>
                      <w:szCs w:val="22"/>
                      <w:lang w:val="en-US"/>
                    </w:rPr>
                    <w:t xml:space="preserve">          </w:t>
                  </w:r>
                  <w:r w:rsidRPr="00AB65B5">
                    <w:rPr>
                      <w:szCs w:val="22"/>
                      <w:lang w:val="fr-BE"/>
                    </w:rPr>
                    <w:t>&lt;xs:documentation&gt;Packaging codes&lt;/xs:documentation&gt;</w:t>
                  </w:r>
                </w:p>
                <w:p w14:paraId="0D766AE3" w14:textId="77777777" w:rsidR="00C70867" w:rsidRPr="00445D89" w:rsidRDefault="00C70867" w:rsidP="00C70867">
                  <w:pPr>
                    <w:spacing w:after="0" w:line="276" w:lineRule="auto"/>
                    <w:rPr>
                      <w:szCs w:val="22"/>
                      <w:lang w:val="en-US"/>
                    </w:rPr>
                  </w:pPr>
                  <w:r w:rsidRPr="00AB65B5">
                    <w:rPr>
                      <w:szCs w:val="22"/>
                      <w:lang w:val="fr-BE"/>
                    </w:rPr>
                    <w:t xml:space="preserve">        </w:t>
                  </w:r>
                  <w:r w:rsidRPr="00445D89">
                    <w:rPr>
                      <w:szCs w:val="22"/>
                      <w:lang w:val="en-US"/>
                    </w:rPr>
                    <w:t>&lt;/xs:annotation&gt;</w:t>
                  </w:r>
                </w:p>
                <w:p w14:paraId="12EF5046" w14:textId="77777777" w:rsidR="00C70867" w:rsidRPr="00445D89" w:rsidRDefault="00C70867" w:rsidP="00C70867">
                  <w:pPr>
                    <w:spacing w:after="0" w:line="276" w:lineRule="auto"/>
                    <w:rPr>
                      <w:szCs w:val="22"/>
                      <w:lang w:val="en-US"/>
                    </w:rPr>
                  </w:pPr>
                  <w:r w:rsidRPr="00445D89">
                    <w:rPr>
                      <w:szCs w:val="22"/>
                      <w:lang w:val="en-US"/>
                    </w:rPr>
                    <w:t xml:space="preserve">      &lt;/xs:enumeration&gt;</w:t>
                  </w:r>
                </w:p>
                <w:p w14:paraId="01E73DB0" w14:textId="77777777" w:rsidR="00C70867" w:rsidRPr="00445D89" w:rsidRDefault="00C70867" w:rsidP="00C70867">
                  <w:pPr>
                    <w:spacing w:after="0" w:line="276" w:lineRule="auto"/>
                    <w:rPr>
                      <w:b/>
                      <w:szCs w:val="22"/>
                      <w:lang w:val="en-US"/>
                    </w:rPr>
                  </w:pPr>
                  <w:r w:rsidRPr="00445D89">
                    <w:rPr>
                      <w:szCs w:val="22"/>
                      <w:lang w:val="en-US"/>
                    </w:rPr>
                    <w:t xml:space="preserve">  </w:t>
                  </w:r>
                  <w:r w:rsidRPr="00445D89">
                    <w:rPr>
                      <w:b/>
                      <w:szCs w:val="22"/>
                      <w:lang w:val="en-US"/>
                    </w:rPr>
                    <w:t>&lt;xs:enumeration value="39"&gt;</w:t>
                  </w:r>
                </w:p>
                <w:p w14:paraId="1F363B84" w14:textId="77777777" w:rsidR="00C70867" w:rsidRPr="00445D89" w:rsidRDefault="00C70867" w:rsidP="00C70867">
                  <w:pPr>
                    <w:spacing w:after="0" w:line="276" w:lineRule="auto"/>
                    <w:rPr>
                      <w:b/>
                      <w:szCs w:val="22"/>
                      <w:lang w:val="en-US"/>
                    </w:rPr>
                  </w:pPr>
                  <w:r w:rsidRPr="00445D89">
                    <w:rPr>
                      <w:b/>
                      <w:szCs w:val="22"/>
                      <w:lang w:val="en-US"/>
                    </w:rPr>
                    <w:t xml:space="preserve">        &lt;xs:annotation&gt;</w:t>
                  </w:r>
                </w:p>
                <w:p w14:paraId="7E9601BB" w14:textId="77777777" w:rsidR="00C70867" w:rsidRPr="00445D89" w:rsidRDefault="00C70867" w:rsidP="00C70867">
                  <w:pPr>
                    <w:spacing w:after="0" w:line="276" w:lineRule="auto"/>
                    <w:rPr>
                      <w:b/>
                      <w:szCs w:val="22"/>
                      <w:lang w:val="en-US"/>
                    </w:rPr>
                  </w:pPr>
                  <w:r w:rsidRPr="00445D89">
                    <w:rPr>
                      <w:b/>
                      <w:szCs w:val="22"/>
                      <w:lang w:val="en-US"/>
                    </w:rPr>
                    <w:t xml:space="preserve">          &lt;xs:documentation&gt;Manual Closure Request Reasons&lt;/xs:documentation&gt;</w:t>
                  </w:r>
                </w:p>
                <w:p w14:paraId="5BCD5E6A" w14:textId="77777777" w:rsidR="00C70867" w:rsidRPr="00445D89" w:rsidRDefault="00C70867" w:rsidP="00C70867">
                  <w:pPr>
                    <w:spacing w:after="0" w:line="276" w:lineRule="auto"/>
                    <w:rPr>
                      <w:b/>
                      <w:szCs w:val="22"/>
                      <w:lang w:val="en-US"/>
                    </w:rPr>
                  </w:pPr>
                  <w:r w:rsidRPr="00445D89">
                    <w:rPr>
                      <w:b/>
                      <w:szCs w:val="22"/>
                      <w:lang w:val="en-US"/>
                    </w:rPr>
                    <w:t xml:space="preserve">        &lt;/xs:annotation&gt;</w:t>
                  </w:r>
                </w:p>
                <w:p w14:paraId="70ABEF88" w14:textId="77777777" w:rsidR="00C70867" w:rsidRPr="00445D89" w:rsidRDefault="00C70867" w:rsidP="00C70867">
                  <w:pPr>
                    <w:spacing w:after="0" w:line="276" w:lineRule="auto"/>
                    <w:rPr>
                      <w:b/>
                      <w:szCs w:val="22"/>
                      <w:lang w:val="en-US"/>
                    </w:rPr>
                  </w:pPr>
                  <w:r w:rsidRPr="00445D89">
                    <w:rPr>
                      <w:b/>
                      <w:szCs w:val="22"/>
                      <w:lang w:val="en-US"/>
                    </w:rPr>
                    <w:t xml:space="preserve">      &lt;/xs:enumeration&gt;</w:t>
                  </w:r>
                </w:p>
                <w:p w14:paraId="0F112B3F" w14:textId="77777777" w:rsidR="00C70867" w:rsidRPr="00445D89" w:rsidRDefault="00C70867" w:rsidP="00C70867">
                  <w:pPr>
                    <w:spacing w:after="0" w:line="276" w:lineRule="auto"/>
                    <w:rPr>
                      <w:b/>
                      <w:szCs w:val="22"/>
                      <w:lang w:val="en-US"/>
                    </w:rPr>
                  </w:pPr>
                  <w:r w:rsidRPr="00445D89">
                    <w:rPr>
                      <w:b/>
                      <w:szCs w:val="22"/>
                      <w:lang w:val="en-US"/>
                    </w:rPr>
                    <w:t xml:space="preserve">  &lt;xs:enumeration value="40"&gt;</w:t>
                  </w:r>
                </w:p>
                <w:p w14:paraId="20B4C6A9" w14:textId="77777777" w:rsidR="00C70867" w:rsidRPr="00445D89" w:rsidRDefault="00C70867" w:rsidP="00C70867">
                  <w:pPr>
                    <w:spacing w:after="0" w:line="276" w:lineRule="auto"/>
                    <w:rPr>
                      <w:b/>
                      <w:szCs w:val="22"/>
                      <w:lang w:val="en-US"/>
                    </w:rPr>
                  </w:pPr>
                  <w:r w:rsidRPr="00445D89">
                    <w:rPr>
                      <w:b/>
                      <w:szCs w:val="22"/>
                      <w:lang w:val="en-US"/>
                    </w:rPr>
                    <w:t xml:space="preserve">        &lt;xs:annotation&gt;</w:t>
                  </w:r>
                </w:p>
                <w:p w14:paraId="523612C4" w14:textId="77777777" w:rsidR="00C70867" w:rsidRPr="00445D89" w:rsidRDefault="00C70867" w:rsidP="00C70867">
                  <w:pPr>
                    <w:spacing w:after="0" w:line="276" w:lineRule="auto"/>
                    <w:rPr>
                      <w:b/>
                      <w:szCs w:val="22"/>
                      <w:lang w:val="en-US"/>
                    </w:rPr>
                  </w:pPr>
                  <w:r w:rsidRPr="00445D89">
                    <w:rPr>
                      <w:b/>
                      <w:szCs w:val="22"/>
                      <w:lang w:val="en-US"/>
                    </w:rPr>
                    <w:t xml:space="preserve">          &lt;xs:documentation&gt;Manual Closure Rejection Reasons&lt;/xs:documentation&gt;</w:t>
                  </w:r>
                </w:p>
                <w:p w14:paraId="7F7ACD14" w14:textId="77777777" w:rsidR="00C70867" w:rsidRPr="00445D89" w:rsidRDefault="00C70867" w:rsidP="00C70867">
                  <w:pPr>
                    <w:spacing w:after="0" w:line="276" w:lineRule="auto"/>
                    <w:rPr>
                      <w:b/>
                      <w:szCs w:val="22"/>
                      <w:lang w:val="en-US"/>
                    </w:rPr>
                  </w:pPr>
                  <w:r w:rsidRPr="00445D89">
                    <w:rPr>
                      <w:b/>
                      <w:szCs w:val="22"/>
                      <w:lang w:val="en-US"/>
                    </w:rPr>
                    <w:t xml:space="preserve">        &lt;/xs:annotation&gt;</w:t>
                  </w:r>
                </w:p>
                <w:p w14:paraId="251A7D57" w14:textId="77777777" w:rsidR="00C70867" w:rsidRPr="00445D89" w:rsidRDefault="00C70867" w:rsidP="00C70867">
                  <w:pPr>
                    <w:spacing w:after="0" w:line="276" w:lineRule="auto"/>
                    <w:rPr>
                      <w:b/>
                      <w:szCs w:val="22"/>
                      <w:lang w:val="en-US"/>
                    </w:rPr>
                  </w:pPr>
                  <w:r w:rsidRPr="00445D89">
                    <w:rPr>
                      <w:b/>
                      <w:szCs w:val="22"/>
                      <w:lang w:val="en-US"/>
                    </w:rPr>
                    <w:t xml:space="preserve">      &lt;/xs:enumeration&gt;</w:t>
                  </w:r>
                </w:p>
                <w:p w14:paraId="04473CDD" w14:textId="77777777" w:rsidR="00C70867" w:rsidRPr="00445D89" w:rsidRDefault="00C70867" w:rsidP="00C70867">
                  <w:pPr>
                    <w:spacing w:after="0" w:line="276" w:lineRule="auto"/>
                    <w:rPr>
                      <w:szCs w:val="22"/>
                      <w:lang w:val="en-US"/>
                    </w:rPr>
                  </w:pPr>
                  <w:r w:rsidRPr="00445D89">
                    <w:rPr>
                      <w:szCs w:val="22"/>
                      <w:lang w:val="en-US"/>
                    </w:rPr>
                    <w:t xml:space="preserve">    &lt;/xs:restriction&gt;</w:t>
                  </w:r>
                </w:p>
                <w:p w14:paraId="3BF69DFC" w14:textId="77777777" w:rsidR="00C70867" w:rsidRPr="00445D89" w:rsidRDefault="00C70867" w:rsidP="00C70867">
                  <w:pPr>
                    <w:spacing w:after="0" w:line="276" w:lineRule="auto"/>
                    <w:rPr>
                      <w:szCs w:val="22"/>
                      <w:lang w:val="en-US"/>
                    </w:rPr>
                  </w:pPr>
                  <w:r w:rsidRPr="00445D89">
                    <w:rPr>
                      <w:szCs w:val="22"/>
                      <w:lang w:val="en-US"/>
                    </w:rPr>
                    <w:t xml:space="preserve">  &lt;/xs:simpleType&gt;</w:t>
                  </w:r>
                </w:p>
                <w:p w14:paraId="7F17B31F" w14:textId="77777777" w:rsidR="00C70867" w:rsidRPr="00445D89" w:rsidRDefault="00C70867" w:rsidP="00C70867">
                  <w:pPr>
                    <w:spacing w:after="0" w:line="276" w:lineRule="auto"/>
                    <w:rPr>
                      <w:szCs w:val="22"/>
                      <w:lang w:val="en-US"/>
                    </w:rPr>
                  </w:pPr>
                </w:p>
                <w:p w14:paraId="4B3F9FA7" w14:textId="77777777" w:rsidR="00C70867" w:rsidRPr="00445D89" w:rsidRDefault="00C70867" w:rsidP="00C70867">
                  <w:pPr>
                    <w:spacing w:after="0" w:line="276" w:lineRule="auto"/>
                    <w:rPr>
                      <w:szCs w:val="22"/>
                      <w:lang w:val="en-US"/>
                    </w:rPr>
                  </w:pPr>
                  <w:r w:rsidRPr="00445D89">
                    <w:rPr>
                      <w:szCs w:val="22"/>
                      <w:lang w:val="en-US"/>
                    </w:rPr>
                    <w:t xml:space="preserve">     </w:t>
                  </w:r>
                </w:p>
                <w:p w14:paraId="62DC9904" w14:textId="77777777" w:rsidR="00C70867" w:rsidRPr="00445D89" w:rsidRDefault="00C70867" w:rsidP="00B03D74">
                  <w:pPr>
                    <w:pStyle w:val="ad"/>
                    <w:numPr>
                      <w:ilvl w:val="0"/>
                      <w:numId w:val="47"/>
                    </w:numPr>
                    <w:spacing w:line="276" w:lineRule="auto"/>
                    <w:contextualSpacing w:val="0"/>
                    <w:rPr>
                      <w:szCs w:val="22"/>
                    </w:rPr>
                  </w:pPr>
                  <w:r w:rsidRPr="00445D89">
                    <w:rPr>
                      <w:szCs w:val="22"/>
                    </w:rPr>
                    <w:t>APPENDIX I: DIRECTORY WITH WEB SERVICE INTERFACE DEFINITIONS (WSDLS)</w:t>
                  </w:r>
                </w:p>
                <w:p w14:paraId="43E71601" w14:textId="77777777" w:rsidR="00C70867" w:rsidRPr="00445D89" w:rsidRDefault="00C70867" w:rsidP="00C70867">
                  <w:pPr>
                    <w:spacing w:line="276" w:lineRule="auto"/>
                    <w:rPr>
                      <w:szCs w:val="22"/>
                      <w:lang w:val="en-US"/>
                    </w:rPr>
                  </w:pPr>
                  <w:r w:rsidRPr="00445D89">
                    <w:rPr>
                      <w:szCs w:val="22"/>
                      <w:lang w:val="en-US"/>
                    </w:rPr>
                    <w:t>The changes applicable to the tcl.xsd file in Appendix H are also applicable to Appendix I.</w:t>
                  </w:r>
                </w:p>
              </w:tc>
            </w:tr>
            <w:tr w:rsidR="00C70867" w:rsidRPr="00445D89" w14:paraId="42C255B9"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A420C1" w14:textId="77777777" w:rsidR="00C70867" w:rsidRPr="00445D89" w:rsidRDefault="00C70867" w:rsidP="00C70867">
                  <w:pPr>
                    <w:spacing w:line="276" w:lineRule="auto"/>
                    <w:jc w:val="left"/>
                    <w:rPr>
                      <w:szCs w:val="22"/>
                    </w:rPr>
                  </w:pPr>
                  <w:r w:rsidRPr="00445D89">
                    <w:rPr>
                      <w:szCs w:val="22"/>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D89522B" w14:textId="77777777" w:rsidR="00C70867" w:rsidRPr="00445D89" w:rsidRDefault="00C70867" w:rsidP="00C70867">
                  <w:pPr>
                    <w:spacing w:after="0" w:line="276" w:lineRule="auto"/>
                    <w:rPr>
                      <w:szCs w:val="22"/>
                    </w:rPr>
                  </w:pPr>
                  <w:r w:rsidRPr="00445D89">
                    <w:rPr>
                      <w:szCs w:val="22"/>
                    </w:rPr>
                    <w:t>Specification Documents:</w:t>
                  </w:r>
                </w:p>
                <w:p w14:paraId="78223574" w14:textId="73608D58"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DDNEA for EMCS Phase 3 (Low)</w:t>
                  </w:r>
                  <w:r w:rsidR="002B6E7C">
                    <w:rPr>
                      <w:rFonts w:ascii="Times New Roman" w:hAnsi="Times New Roman" w:cs="Times New Roman"/>
                      <w:sz w:val="22"/>
                      <w:szCs w:val="22"/>
                    </w:rPr>
                    <w:t>;</w:t>
                  </w:r>
                </w:p>
                <w:p w14:paraId="53698A51" w14:textId="5A1B5A1C"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3 (None)</w:t>
                  </w:r>
                  <w:r w:rsidR="002B6E7C">
                    <w:rPr>
                      <w:rFonts w:ascii="Times New Roman" w:hAnsi="Times New Roman" w:cs="Times New Roman"/>
                      <w:sz w:val="22"/>
                      <w:szCs w:val="22"/>
                    </w:rPr>
                    <w:t>;</w:t>
                  </w:r>
                </w:p>
                <w:p w14:paraId="12EC23EA" w14:textId="665CC8CC"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r w:rsidR="002B6E7C">
                    <w:rPr>
                      <w:rFonts w:ascii="Times New Roman" w:hAnsi="Times New Roman" w:cs="Times New Roman"/>
                      <w:sz w:val="22"/>
                      <w:szCs w:val="22"/>
                    </w:rPr>
                    <w:t>.</w:t>
                  </w:r>
                </w:p>
                <w:p w14:paraId="082A7D5C" w14:textId="77777777" w:rsidR="00C70867" w:rsidRPr="00445D89" w:rsidRDefault="00C70867" w:rsidP="00C70867">
                  <w:pPr>
                    <w:pStyle w:val="Bulleted1"/>
                    <w:spacing w:line="276" w:lineRule="auto"/>
                    <w:jc w:val="both"/>
                    <w:rPr>
                      <w:rFonts w:ascii="Times New Roman" w:hAnsi="Times New Roman" w:cs="Times New Roman"/>
                      <w:sz w:val="22"/>
                      <w:szCs w:val="22"/>
                    </w:rPr>
                  </w:pPr>
                </w:p>
                <w:p w14:paraId="6117F27C" w14:textId="77777777" w:rsidR="00C70867" w:rsidRPr="00445D89" w:rsidRDefault="00C70867" w:rsidP="00C70867">
                  <w:pPr>
                    <w:spacing w:after="0" w:line="276" w:lineRule="auto"/>
                    <w:rPr>
                      <w:szCs w:val="22"/>
                    </w:rPr>
                  </w:pPr>
                  <w:r w:rsidRPr="00445D89">
                    <w:rPr>
                      <w:szCs w:val="22"/>
                    </w:rPr>
                    <w:t>CDEAs:</w:t>
                  </w:r>
                </w:p>
                <w:p w14:paraId="6EBE647F" w14:textId="10903824"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(Low)</w:t>
                  </w:r>
                  <w:r w:rsidR="002B6E7C">
                    <w:rPr>
                      <w:rFonts w:ascii="Times New Roman" w:hAnsi="Times New Roman" w:cs="Times New Roman"/>
                      <w:sz w:val="22"/>
                      <w:szCs w:val="22"/>
                    </w:rPr>
                    <w:t>;</w:t>
                  </w:r>
                </w:p>
                <w:p w14:paraId="19225A18" w14:textId="07C6847D"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r w:rsidR="002B6E7C">
                    <w:rPr>
                      <w:rFonts w:ascii="Times New Roman" w:hAnsi="Times New Roman" w:cs="Times New Roman"/>
                      <w:sz w:val="22"/>
                      <w:szCs w:val="22"/>
                    </w:rPr>
                    <w:t>;</w:t>
                  </w:r>
                </w:p>
                <w:p w14:paraId="55E70B3B" w14:textId="65D566DB"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r w:rsidR="002B6E7C">
                    <w:rPr>
                      <w:rFonts w:ascii="Times New Roman" w:hAnsi="Times New Roman" w:cs="Times New Roman"/>
                      <w:sz w:val="22"/>
                      <w:szCs w:val="22"/>
                    </w:rPr>
                    <w:t>.</w:t>
                  </w:r>
                </w:p>
                <w:p w14:paraId="1BA6BF56" w14:textId="77777777" w:rsidR="00C70867" w:rsidRPr="00445D89" w:rsidRDefault="00C70867" w:rsidP="00C70867">
                  <w:pPr>
                    <w:spacing w:after="0" w:line="276" w:lineRule="auto"/>
                    <w:rPr>
                      <w:szCs w:val="22"/>
                    </w:rPr>
                  </w:pPr>
                </w:p>
                <w:p w14:paraId="6707051B" w14:textId="77777777" w:rsidR="00C70867" w:rsidRPr="00445D89" w:rsidRDefault="00C70867" w:rsidP="00C70867">
                  <w:pPr>
                    <w:spacing w:after="0" w:line="276" w:lineRule="auto"/>
                    <w:rPr>
                      <w:szCs w:val="22"/>
                    </w:rPr>
                  </w:pPr>
                  <w:r w:rsidRPr="00445D89">
                    <w:rPr>
                      <w:szCs w:val="22"/>
                    </w:rPr>
                    <w:t>NEAs:</w:t>
                  </w:r>
                </w:p>
                <w:p w14:paraId="135BC5DC" w14:textId="46D7C948"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Impact on NEAs (Low)</w:t>
                  </w:r>
                  <w:r w:rsidR="002B6E7C">
                    <w:rPr>
                      <w:rFonts w:ascii="Times New Roman" w:hAnsi="Times New Roman" w:cs="Times New Roman"/>
                      <w:sz w:val="22"/>
                      <w:szCs w:val="22"/>
                    </w:rPr>
                    <w:t>.</w:t>
                  </w:r>
                </w:p>
              </w:tc>
            </w:tr>
            <w:tr w:rsidR="00C70867" w:rsidRPr="00445D89" w14:paraId="4DFBFE20"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5F7B04" w14:textId="77777777" w:rsidR="00C70867" w:rsidRPr="00445D89" w:rsidRDefault="00C70867" w:rsidP="00C70867">
                  <w:pPr>
                    <w:spacing w:line="276" w:lineRule="auto"/>
                    <w:jc w:val="left"/>
                    <w:rPr>
                      <w:szCs w:val="22"/>
                    </w:rPr>
                  </w:pPr>
                  <w:r w:rsidRPr="00445D89">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DFF1601" w14:textId="77777777" w:rsidR="00C70867" w:rsidRPr="00445D89" w:rsidRDefault="00C70867" w:rsidP="00C70867">
                  <w:pPr>
                    <w:spacing w:line="276" w:lineRule="auto"/>
                    <w:rPr>
                      <w:szCs w:val="22"/>
                      <w:highlight w:val="yellow"/>
                    </w:rPr>
                  </w:pPr>
                  <w:r w:rsidRPr="00445D89">
                    <w:rPr>
                      <w:szCs w:val="22"/>
                    </w:rPr>
                    <w:t>If the proposed change is not implemented, then Member States will not be able to request from central SEED (i.e. via sending a corresponding IE701 message) the values of the newly added Manual Closure codelists (i.e. ‘Manual Closure Request Reason’ and ‘Manual Closure Rejection Reason’).</w:t>
                  </w:r>
                </w:p>
              </w:tc>
            </w:tr>
            <w:tr w:rsidR="00C70867" w:rsidRPr="00445D89" w14:paraId="25FE66C0"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5102B1" w14:textId="77777777" w:rsidR="00C70867" w:rsidRPr="00445D89" w:rsidRDefault="00C70867" w:rsidP="00C70867">
                  <w:pPr>
                    <w:spacing w:line="276" w:lineRule="auto"/>
                    <w:jc w:val="left"/>
                    <w:rPr>
                      <w:szCs w:val="22"/>
                    </w:rPr>
                  </w:pPr>
                  <w:r w:rsidRPr="00445D89">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E11DCF" w14:textId="77777777" w:rsidR="00C70867" w:rsidRPr="00445D89" w:rsidRDefault="00C70867" w:rsidP="00C70867">
                  <w:pPr>
                    <w:rPr>
                      <w:szCs w:val="22"/>
                    </w:rPr>
                  </w:pPr>
                  <w:r w:rsidRPr="00445D89">
                    <w:rPr>
                      <w:szCs w:val="22"/>
                    </w:rPr>
                    <w:t>This RFC concerns updates on the tcl.xsd, in order to add the missing codelists related to Manual Closure in the technical codelist TC25.</w:t>
                  </w:r>
                </w:p>
                <w:p w14:paraId="2C41826A" w14:textId="77777777" w:rsidR="00C70867" w:rsidRPr="00445D89" w:rsidRDefault="00C70867" w:rsidP="00C70867">
                  <w:pPr>
                    <w:rPr>
                      <w:szCs w:val="22"/>
                    </w:rPr>
                  </w:pPr>
                  <w:r w:rsidRPr="00445D89">
                    <w:rPr>
                      <w:szCs w:val="22"/>
                    </w:rPr>
                    <w:t>This change has no impact on business continuity and can, therefore, be deployed in a Migration Period. More specifically:</w:t>
                  </w:r>
                </w:p>
                <w:p w14:paraId="6834EBC8" w14:textId="46C9E0A0" w:rsidR="00C70867" w:rsidRPr="00445D89" w:rsidRDefault="00C70867" w:rsidP="001C5BDE">
                  <w:pPr>
                    <w:pStyle w:val="ad"/>
                    <w:numPr>
                      <w:ilvl w:val="0"/>
                      <w:numId w:val="57"/>
                    </w:numPr>
                    <w:contextualSpacing w:val="0"/>
                    <w:rPr>
                      <w:szCs w:val="22"/>
                    </w:rPr>
                  </w:pPr>
                  <w:r w:rsidRPr="00445D89">
                    <w:rPr>
                      <w:szCs w:val="22"/>
                    </w:rPr>
                    <w:t>If an MSA has deployed this RFC in production, the IE701.xml  generate</w:t>
                  </w:r>
                  <w:r w:rsidR="001C5BDE">
                    <w:rPr>
                      <w:szCs w:val="22"/>
                    </w:rPr>
                    <w:t>d</w:t>
                  </w:r>
                  <w:r w:rsidRPr="00445D89">
                    <w:rPr>
                      <w:szCs w:val="22"/>
                    </w:rPr>
                    <w:t xml:space="preserve"> will be validated successfully by Central SEED, since the updates introduced by the specific RFC will already be implemented in Central SEED (i.e. at the start of the Migration Period</w:t>
                  </w:r>
                  <w:r w:rsidRPr="00445D89">
                    <w:rPr>
                      <w:szCs w:val="22"/>
                      <w:lang w:val="en-US"/>
                    </w:rPr>
                    <w:t>)</w:t>
                  </w:r>
                  <w:r w:rsidR="001C5BDE">
                    <w:rPr>
                      <w:szCs w:val="22"/>
                      <w:lang w:val="en-US"/>
                    </w:rPr>
                    <w:t>;</w:t>
                  </w:r>
                </w:p>
                <w:p w14:paraId="5146383D" w14:textId="77777777" w:rsidR="00C70867" w:rsidRPr="00445D89" w:rsidRDefault="00C70867" w:rsidP="001C5BDE">
                  <w:pPr>
                    <w:pStyle w:val="ad"/>
                    <w:numPr>
                      <w:ilvl w:val="0"/>
                      <w:numId w:val="57"/>
                    </w:numPr>
                    <w:contextualSpacing w:val="0"/>
                    <w:rPr>
                      <w:szCs w:val="22"/>
                    </w:rPr>
                  </w:pPr>
                  <w:r w:rsidRPr="00445D89">
                    <w:rPr>
                      <w:szCs w:val="22"/>
                      <w:lang w:val="en-US"/>
                    </w:rPr>
                    <w:t>If an MSA has not deployed this RFC in production, the IE701.xml will be able to include a code value related to the Manual Closure codelists, hence it shall not be possible for an MSA to retrieve these codelists from central SEED. However, as an operational workaround solution until the update is performed in the next common specification release, MSAs are advised to use either the IE701 messages requesting to extract/retrieve all the code lists, including the Manual Closure codelists, or to use the Web Interface of CA SEED, in order to retrieve the required code list.</w:t>
                  </w:r>
                </w:p>
                <w:p w14:paraId="0DE85B2C" w14:textId="77777777" w:rsidR="00C70867" w:rsidRPr="00445D89" w:rsidRDefault="00C70867" w:rsidP="001C5BDE">
                  <w:pPr>
                    <w:rPr>
                      <w:szCs w:val="22"/>
                    </w:rPr>
                  </w:pPr>
                  <w:r w:rsidRPr="00445D89">
                    <w:rPr>
                      <w:b/>
                      <w:bCs/>
                      <w:szCs w:val="22"/>
                      <w:u w:val="single"/>
                    </w:rPr>
                    <w:t>Note</w:t>
                  </w:r>
                  <w:r w:rsidRPr="00445D89">
                    <w:rPr>
                      <w:szCs w:val="22"/>
                      <w:u w:val="single"/>
                    </w:rPr>
                    <w:t>:</w:t>
                  </w:r>
                  <w:r w:rsidRPr="00445D89">
                    <w:rPr>
                      <w:szCs w:val="22"/>
                    </w:rPr>
                    <w:t xml:space="preserve"> Considering that the updated tcl</w:t>
                  </w:r>
                  <w:r w:rsidRPr="00445D89">
                    <w:rPr>
                      <w:szCs w:val="22"/>
                      <w:lang w:val="en-US"/>
                    </w:rPr>
                    <w:t>.xsd file has already been deployed within EMCS Phase 3.4, there are only</w:t>
                  </w:r>
                  <w:r w:rsidRPr="00445D89">
                    <w:rPr>
                      <w:szCs w:val="22"/>
                    </w:rPr>
                    <w:t xml:space="preserve"> documentation updates pending from </w:t>
                  </w:r>
                  <w:r w:rsidRPr="00445D89">
                    <w:rPr>
                      <w:szCs w:val="22"/>
                      <w:lang w:val="en-US"/>
                    </w:rPr>
                    <w:t>t</w:t>
                  </w:r>
                  <w:r w:rsidRPr="00445D89">
                    <w:rPr>
                      <w:szCs w:val="22"/>
                    </w:rPr>
                    <w:t>his RFC. Therefore, this RFC entails no business continuity risk.</w:t>
                  </w:r>
                </w:p>
              </w:tc>
            </w:tr>
            <w:tr w:rsidR="00C70867" w:rsidRPr="00445D89" w14:paraId="7EF6912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B89D55" w14:textId="77777777" w:rsidR="00C70867" w:rsidRPr="00445D89" w:rsidRDefault="00C70867" w:rsidP="00C70867">
                  <w:pPr>
                    <w:spacing w:line="276" w:lineRule="auto"/>
                    <w:jc w:val="left"/>
                    <w:rPr>
                      <w:szCs w:val="22"/>
                    </w:rPr>
                  </w:pPr>
                  <w:r w:rsidRPr="00445D89">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788797" w14:textId="77777777" w:rsidR="00C70867" w:rsidRPr="00445D89" w:rsidRDefault="00C70867" w:rsidP="00C70867">
                  <w:pPr>
                    <w:tabs>
                      <w:tab w:val="center" w:pos="3221"/>
                    </w:tabs>
                    <w:spacing w:line="276" w:lineRule="auto"/>
                    <w:rPr>
                      <w:color w:val="000000"/>
                      <w:szCs w:val="22"/>
                      <w:highlight w:val="yellow"/>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4B2ABFC2"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42B9B8C" w14:textId="77777777" w:rsidR="00C70867" w:rsidRPr="00445D89" w:rsidRDefault="00C70867" w:rsidP="00C70867">
                  <w:pPr>
                    <w:spacing w:line="276" w:lineRule="auto"/>
                    <w:jc w:val="left"/>
                    <w:rPr>
                      <w:szCs w:val="22"/>
                    </w:rPr>
                  </w:pPr>
                  <w:r w:rsidRPr="00445D89">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7FB38FB"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w:t>
                  </w:r>
                </w:p>
                <w:p w14:paraId="6BC5B6F8"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SEED-158</w:t>
                  </w:r>
                </w:p>
                <w:p w14:paraId="1B09345E"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TRP-P3-086</w:t>
                  </w:r>
                </w:p>
              </w:tc>
            </w:tr>
          </w:tbl>
          <w:p w14:paraId="420B4580" w14:textId="77777777" w:rsidR="00C70867" w:rsidRPr="00445D89" w:rsidRDefault="00C70867" w:rsidP="00C70867">
            <w:pPr>
              <w:spacing w:after="0"/>
              <w:jc w:val="left"/>
              <w:rPr>
                <w:szCs w:val="22"/>
                <w:lang w:val="en-US"/>
              </w:rPr>
            </w:pPr>
          </w:p>
        </w:tc>
      </w:tr>
      <w:tr w:rsidR="00C70867" w:rsidRPr="00445D89" w14:paraId="1F622A55"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EAB70CB"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3DCDA24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13059E" w14:textId="77777777" w:rsidR="00C70867" w:rsidRPr="00445D89" w:rsidRDefault="00C70867" w:rsidP="00C70867">
                  <w:pPr>
                    <w:spacing w:line="276" w:lineRule="auto"/>
                    <w:jc w:val="left"/>
                    <w:rPr>
                      <w:szCs w:val="22"/>
                    </w:rPr>
                  </w:pPr>
                  <w:r w:rsidRPr="00445D89">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CB717D" w14:textId="77777777" w:rsidR="00C70867" w:rsidRPr="00445D89" w:rsidRDefault="00C70867" w:rsidP="00C70867">
                  <w:pPr>
                    <w:spacing w:line="276" w:lineRule="auto"/>
                    <w:rPr>
                      <w:szCs w:val="22"/>
                    </w:rPr>
                  </w:pPr>
                  <w:r w:rsidRPr="00445D89">
                    <w:rPr>
                      <w:szCs w:val="22"/>
                    </w:rPr>
                    <w:t>N/A</w:t>
                  </w:r>
                </w:p>
              </w:tc>
            </w:tr>
            <w:tr w:rsidR="00C70867" w:rsidRPr="00445D89" w14:paraId="6CB366D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4D642ED" w14:textId="77777777" w:rsidR="00C70867" w:rsidRPr="00445D89" w:rsidRDefault="00C70867" w:rsidP="00C70867">
                  <w:pPr>
                    <w:spacing w:line="276" w:lineRule="auto"/>
                    <w:jc w:val="left"/>
                    <w:rPr>
                      <w:szCs w:val="22"/>
                    </w:rPr>
                  </w:pPr>
                  <w:r w:rsidRPr="00445D89">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AD2311F" w14:textId="77777777" w:rsidR="00C70867" w:rsidRPr="00445D89" w:rsidRDefault="00C70867" w:rsidP="00C70867">
                  <w:pPr>
                    <w:spacing w:line="276" w:lineRule="auto"/>
                    <w:rPr>
                      <w:szCs w:val="22"/>
                    </w:rPr>
                  </w:pPr>
                  <w:r w:rsidRPr="00445D89">
                    <w:rPr>
                      <w:szCs w:val="22"/>
                    </w:rPr>
                    <w:t>N/A</w:t>
                  </w:r>
                </w:p>
              </w:tc>
            </w:tr>
          </w:tbl>
          <w:p w14:paraId="397D84F3" w14:textId="77777777" w:rsidR="00C70867" w:rsidRPr="00445D89" w:rsidRDefault="00C70867" w:rsidP="00C70867">
            <w:pPr>
              <w:spacing w:after="0"/>
              <w:jc w:val="left"/>
              <w:rPr>
                <w:szCs w:val="22"/>
                <w:lang w:val="en-US"/>
              </w:rPr>
            </w:pPr>
          </w:p>
        </w:tc>
      </w:tr>
      <w:tr w:rsidR="00C70867" w:rsidRPr="00445D89" w14:paraId="7C25C983"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FEC05F" w14:textId="77777777" w:rsidR="00C70867" w:rsidRPr="00445D89" w:rsidRDefault="00C70867" w:rsidP="00C70867">
            <w:pPr>
              <w:spacing w:line="276" w:lineRule="auto"/>
              <w:rPr>
                <w:b/>
                <w:szCs w:val="22"/>
              </w:rPr>
            </w:pPr>
            <w:r w:rsidRPr="00445D89">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445D89" w14:paraId="22B1A6A1"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26A68C" w14:textId="77777777" w:rsidR="00C70867" w:rsidRPr="00445D89" w:rsidRDefault="00C70867" w:rsidP="00C70867">
                  <w:pPr>
                    <w:spacing w:line="276" w:lineRule="auto"/>
                    <w:jc w:val="left"/>
                    <w:rPr>
                      <w:szCs w:val="22"/>
                    </w:rPr>
                  </w:pPr>
                  <w:r w:rsidRPr="00445D89">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78D01EE0" w14:textId="77777777" w:rsidR="00C70867" w:rsidRPr="00445D89" w:rsidRDefault="00C70867" w:rsidP="00B03D74">
                  <w:pPr>
                    <w:numPr>
                      <w:ilvl w:val="0"/>
                      <w:numId w:val="25"/>
                    </w:numPr>
                    <w:spacing w:line="276" w:lineRule="auto"/>
                    <w:rPr>
                      <w:szCs w:val="22"/>
                    </w:rPr>
                  </w:pPr>
                  <w:r w:rsidRPr="00445D89">
                    <w:rPr>
                      <w:b/>
                      <w:szCs w:val="22"/>
                    </w:rPr>
                    <w:t xml:space="preserve">Category of the Change: Review </w:t>
                  </w:r>
                </w:p>
                <w:p w14:paraId="633D654B" w14:textId="77777777" w:rsidR="00C70867" w:rsidRPr="00445D89" w:rsidRDefault="00C70867" w:rsidP="00B03D74">
                  <w:pPr>
                    <w:numPr>
                      <w:ilvl w:val="0"/>
                      <w:numId w:val="25"/>
                    </w:numPr>
                    <w:spacing w:line="276" w:lineRule="auto"/>
                    <w:rPr>
                      <w:szCs w:val="22"/>
                    </w:rPr>
                  </w:pPr>
                  <w:r w:rsidRPr="00445D89">
                    <w:rPr>
                      <w:b/>
                      <w:szCs w:val="22"/>
                    </w:rPr>
                    <w:t>Approval process:</w:t>
                  </w:r>
                </w:p>
                <w:p w14:paraId="4563DA11" w14:textId="49BB384F" w:rsidR="00C70867" w:rsidRPr="00445D89" w:rsidRDefault="00C70867" w:rsidP="00B03D74">
                  <w:pPr>
                    <w:pStyle w:val="ad"/>
                    <w:numPr>
                      <w:ilvl w:val="0"/>
                      <w:numId w:val="46"/>
                    </w:numPr>
                    <w:spacing w:line="276" w:lineRule="auto"/>
                    <w:contextualSpacing w:val="0"/>
                    <w:rPr>
                      <w:szCs w:val="22"/>
                      <w:lang w:val="en-US"/>
                    </w:rPr>
                  </w:pPr>
                  <w:r w:rsidRPr="00445D89">
                    <w:rPr>
                      <w:b/>
                      <w:szCs w:val="22"/>
                      <w:lang w:val="en-US"/>
                    </w:rPr>
                    <w:t>The Change is authori</w:t>
                  </w:r>
                  <w:r w:rsidR="00BE2EB2">
                    <w:rPr>
                      <w:b/>
                      <w:szCs w:val="22"/>
                      <w:lang w:val="en-US"/>
                    </w:rPr>
                    <w:t>s</w:t>
                  </w:r>
                  <w:r w:rsidRPr="00445D89">
                    <w:rPr>
                      <w:b/>
                      <w:szCs w:val="22"/>
                      <w:lang w:val="en-US"/>
                    </w:rPr>
                    <w:t>ed for approval by the CAB.</w:t>
                  </w:r>
                </w:p>
              </w:tc>
            </w:tr>
            <w:tr w:rsidR="00C70867" w:rsidRPr="00445D89" w14:paraId="40D56B38"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5229E9" w14:textId="77777777" w:rsidR="00C70867" w:rsidRPr="00445D89" w:rsidRDefault="00C70867" w:rsidP="00C70867">
                  <w:pPr>
                    <w:spacing w:line="276" w:lineRule="auto"/>
                    <w:jc w:val="left"/>
                    <w:rPr>
                      <w:szCs w:val="22"/>
                    </w:rPr>
                  </w:pPr>
                  <w:r w:rsidRPr="00445D89">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2F1E84B2" w14:textId="77777777" w:rsidR="00C70867" w:rsidRPr="00445D89" w:rsidRDefault="00C70867" w:rsidP="00C70867">
                  <w:pPr>
                    <w:spacing w:line="276" w:lineRule="auto"/>
                    <w:rPr>
                      <w:szCs w:val="22"/>
                    </w:rPr>
                  </w:pPr>
                  <w:r w:rsidRPr="00445D89">
                    <w:rPr>
                      <w:szCs w:val="22"/>
                    </w:rPr>
                    <w:t>N/A</w:t>
                  </w:r>
                </w:p>
              </w:tc>
            </w:tr>
            <w:tr w:rsidR="00C70867" w:rsidRPr="00445D89" w14:paraId="45907EC1"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7F12EB" w14:textId="77777777" w:rsidR="00C70867" w:rsidRPr="00445D89" w:rsidRDefault="00C70867" w:rsidP="00C70867">
                  <w:pPr>
                    <w:spacing w:line="276" w:lineRule="auto"/>
                    <w:jc w:val="left"/>
                    <w:rPr>
                      <w:szCs w:val="22"/>
                    </w:rPr>
                  </w:pPr>
                  <w:r w:rsidRPr="00445D89">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64059776" w14:textId="77777777" w:rsidR="00C70867" w:rsidRPr="00445D89" w:rsidRDefault="00C70867" w:rsidP="00C70867">
                  <w:pPr>
                    <w:spacing w:line="276" w:lineRule="auto"/>
                    <w:rPr>
                      <w:szCs w:val="22"/>
                    </w:rPr>
                  </w:pPr>
                  <w:r w:rsidRPr="00445D89">
                    <w:rPr>
                      <w:szCs w:val="22"/>
                    </w:rPr>
                    <w:t>EMCS CAB #185 on 09/07/2019</w:t>
                  </w:r>
                </w:p>
              </w:tc>
            </w:tr>
          </w:tbl>
          <w:p w14:paraId="535B99BD" w14:textId="77777777" w:rsidR="00C70867" w:rsidRPr="00445D89" w:rsidRDefault="00C70867" w:rsidP="00C70867">
            <w:pPr>
              <w:spacing w:after="0"/>
              <w:jc w:val="left"/>
              <w:rPr>
                <w:szCs w:val="22"/>
                <w:lang w:val="en-US"/>
              </w:rPr>
            </w:pPr>
          </w:p>
        </w:tc>
      </w:tr>
      <w:tr w:rsidR="00C70867" w:rsidRPr="00445D89" w14:paraId="17FE3ED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0B0AF55"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4F82369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433CC0" w14:textId="77777777" w:rsidR="00C70867" w:rsidRPr="00445D89" w:rsidRDefault="00C70867" w:rsidP="00C70867">
                  <w:pPr>
                    <w:spacing w:line="276" w:lineRule="auto"/>
                    <w:jc w:val="left"/>
                    <w:rPr>
                      <w:szCs w:val="22"/>
                    </w:rPr>
                  </w:pPr>
                  <w:r w:rsidRPr="00445D89">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7E68AB" w14:textId="367DA2F7"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17B31696"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745FB2" w14:textId="77777777" w:rsidR="00C70867" w:rsidRPr="00445D89" w:rsidRDefault="00C70867" w:rsidP="00C70867">
                  <w:pPr>
                    <w:spacing w:line="276" w:lineRule="auto"/>
                    <w:jc w:val="left"/>
                    <w:rPr>
                      <w:szCs w:val="22"/>
                    </w:rPr>
                  </w:pPr>
                  <w:r w:rsidRPr="00445D89">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88815A3" w14:textId="44AF2749" w:rsidR="00C70867" w:rsidRPr="00445D89" w:rsidRDefault="005C7E1E" w:rsidP="00C70867">
                  <w:pPr>
                    <w:spacing w:line="276" w:lineRule="auto"/>
                    <w:rPr>
                      <w:szCs w:val="22"/>
                    </w:rPr>
                  </w:pPr>
                  <w:r>
                    <w:rPr>
                      <w:szCs w:val="22"/>
                    </w:rPr>
                    <w:t>13/02/2023</w:t>
                  </w:r>
                </w:p>
              </w:tc>
            </w:tr>
            <w:tr w:rsidR="00C70867" w:rsidRPr="00445D89" w14:paraId="7D9F41CA"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764272" w14:textId="77777777" w:rsidR="00C70867" w:rsidRPr="00445D89" w:rsidRDefault="00C70867" w:rsidP="00C70867">
                  <w:pPr>
                    <w:spacing w:line="276" w:lineRule="auto"/>
                    <w:jc w:val="left"/>
                    <w:rPr>
                      <w:szCs w:val="22"/>
                    </w:rPr>
                  </w:pPr>
                  <w:r w:rsidRPr="00445D89">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FDFF3F7" w14:textId="77777777" w:rsidR="00C70867" w:rsidRPr="00445D89" w:rsidRDefault="00C70867" w:rsidP="00C70867">
                  <w:pPr>
                    <w:spacing w:line="276" w:lineRule="auto"/>
                    <w:rPr>
                      <w:szCs w:val="22"/>
                    </w:rPr>
                  </w:pPr>
                  <w:r w:rsidRPr="00445D89">
                    <w:rPr>
                      <w:szCs w:val="22"/>
                    </w:rPr>
                    <w:t>TBD</w:t>
                  </w:r>
                </w:p>
              </w:tc>
            </w:tr>
          </w:tbl>
          <w:p w14:paraId="61ABD459" w14:textId="77777777" w:rsidR="00C70867" w:rsidRPr="00445D89" w:rsidRDefault="00C70867" w:rsidP="00C70867">
            <w:pPr>
              <w:spacing w:after="0"/>
              <w:jc w:val="left"/>
              <w:rPr>
                <w:szCs w:val="22"/>
                <w:lang w:val="en-US"/>
              </w:rPr>
            </w:pPr>
          </w:p>
        </w:tc>
      </w:tr>
      <w:tr w:rsidR="00C70867" w:rsidRPr="00445D89" w14:paraId="630D196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BC7B4C"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6692110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D2BBE5" w14:textId="77777777" w:rsidR="00C70867" w:rsidRPr="00445D89" w:rsidRDefault="00C70867" w:rsidP="00C70867">
                  <w:pPr>
                    <w:spacing w:line="276" w:lineRule="auto"/>
                    <w:jc w:val="left"/>
                    <w:rPr>
                      <w:szCs w:val="22"/>
                    </w:rPr>
                  </w:pPr>
                  <w:r w:rsidRPr="00445D89">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B7F1D41" w14:textId="77777777" w:rsidR="00C70867" w:rsidRPr="00445D89" w:rsidRDefault="00C70867" w:rsidP="00C70867">
                  <w:pPr>
                    <w:spacing w:line="276" w:lineRule="auto"/>
                    <w:rPr>
                      <w:szCs w:val="22"/>
                    </w:rPr>
                  </w:pPr>
                  <w:r w:rsidRPr="00445D89">
                    <w:rPr>
                      <w:szCs w:val="22"/>
                    </w:rPr>
                    <w:t>N/A</w:t>
                  </w:r>
                </w:p>
              </w:tc>
            </w:tr>
            <w:tr w:rsidR="00C70867" w:rsidRPr="00445D89" w14:paraId="0895F41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CA3AE75" w14:textId="77777777" w:rsidR="00C70867" w:rsidRPr="00445D89" w:rsidRDefault="00C70867" w:rsidP="00C70867">
                  <w:pPr>
                    <w:spacing w:line="276" w:lineRule="auto"/>
                    <w:jc w:val="left"/>
                    <w:rPr>
                      <w:szCs w:val="22"/>
                    </w:rPr>
                  </w:pPr>
                  <w:r w:rsidRPr="00445D89">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E687679" w14:textId="77777777" w:rsidR="00C70867" w:rsidRPr="00445D89" w:rsidRDefault="00C70867" w:rsidP="00C70867">
                  <w:pPr>
                    <w:spacing w:line="276" w:lineRule="auto"/>
                    <w:rPr>
                      <w:szCs w:val="22"/>
                    </w:rPr>
                  </w:pPr>
                  <w:r w:rsidRPr="00445D89">
                    <w:rPr>
                      <w:szCs w:val="22"/>
                    </w:rPr>
                    <w:t>N/A</w:t>
                  </w:r>
                </w:p>
              </w:tc>
            </w:tr>
          </w:tbl>
          <w:p w14:paraId="7BC22B89" w14:textId="77777777" w:rsidR="00C70867" w:rsidRPr="00445D89" w:rsidRDefault="00C70867" w:rsidP="00C70867">
            <w:pPr>
              <w:spacing w:after="0"/>
              <w:jc w:val="left"/>
              <w:rPr>
                <w:szCs w:val="22"/>
                <w:lang w:val="en-US"/>
              </w:rPr>
            </w:pPr>
          </w:p>
        </w:tc>
      </w:tr>
    </w:tbl>
    <w:p w14:paraId="0894A7B1" w14:textId="77777777" w:rsidR="00C70867" w:rsidRPr="00445D89" w:rsidRDefault="00C70867" w:rsidP="00C70867">
      <w:pPr>
        <w:rPr>
          <w:szCs w:val="22"/>
        </w:rPr>
      </w:pPr>
    </w:p>
    <w:p w14:paraId="49F1DCE9" w14:textId="77777777" w:rsidR="00C70867" w:rsidRPr="00445D89" w:rsidRDefault="00C70867" w:rsidP="00C70867">
      <w:pPr>
        <w:spacing w:after="0"/>
        <w:jc w:val="left"/>
        <w:rPr>
          <w:szCs w:val="22"/>
        </w:rPr>
      </w:pPr>
      <w:r w:rsidRPr="00445D89">
        <w:rPr>
          <w:szCs w:val="22"/>
        </w:rPr>
        <w:br w:type="page"/>
      </w:r>
    </w:p>
    <w:p w14:paraId="5EB4A58B" w14:textId="77777777" w:rsidR="00C70867" w:rsidRPr="00445D89" w:rsidRDefault="00C70867" w:rsidP="00C70867">
      <w:pPr>
        <w:pStyle w:val="4"/>
        <w:rPr>
          <w:bCs/>
          <w:szCs w:val="22"/>
        </w:rPr>
      </w:pPr>
      <w:bookmarkStart w:id="64" w:name="_Toc16241993"/>
      <w:r w:rsidRPr="00445D89">
        <w:rPr>
          <w:szCs w:val="22"/>
        </w:rPr>
        <w:t>DDNEA-P3-278 – Update the format of ‘Supporting Document Type’ to allow TARIC codes inclusion</w:t>
      </w:r>
      <w:bookmarkEnd w:id="64"/>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445D89" w14:paraId="2D30074B"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33FA999"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445D89" w14:paraId="4A9F740F"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5A4632" w14:textId="77777777" w:rsidR="00C70867" w:rsidRPr="00445D89" w:rsidRDefault="00C70867" w:rsidP="00C70867">
                  <w:pPr>
                    <w:spacing w:line="276" w:lineRule="auto"/>
                    <w:jc w:val="left"/>
                    <w:rPr>
                      <w:szCs w:val="22"/>
                    </w:rPr>
                  </w:pPr>
                  <w:r w:rsidRPr="00445D89">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43D06B" w14:textId="77777777" w:rsidR="00C70867" w:rsidRPr="00445D89" w:rsidRDefault="00C70867" w:rsidP="00C70867">
                  <w:pPr>
                    <w:spacing w:line="276" w:lineRule="auto"/>
                    <w:rPr>
                      <w:szCs w:val="22"/>
                    </w:rPr>
                  </w:pPr>
                  <w:r w:rsidRPr="00445D89">
                    <w:rPr>
                      <w:bCs/>
                      <w:szCs w:val="22"/>
                    </w:rPr>
                    <w:t>DDNEA-P3-278</w:t>
                  </w:r>
                </w:p>
              </w:tc>
            </w:tr>
            <w:tr w:rsidR="00C70867" w:rsidRPr="00445D89" w14:paraId="2C484CC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343F76" w14:textId="77777777" w:rsidR="00C70867" w:rsidRPr="00445D89" w:rsidRDefault="00C70867" w:rsidP="00C70867">
                  <w:pPr>
                    <w:spacing w:line="276" w:lineRule="auto"/>
                    <w:jc w:val="left"/>
                    <w:rPr>
                      <w:szCs w:val="22"/>
                    </w:rPr>
                  </w:pPr>
                  <w:r w:rsidRPr="00445D89">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9736DCF" w14:textId="77777777" w:rsidR="00C70867" w:rsidRPr="00445D89" w:rsidRDefault="00C70867" w:rsidP="00C70867">
                  <w:pPr>
                    <w:tabs>
                      <w:tab w:val="left" w:pos="1305"/>
                    </w:tabs>
                    <w:spacing w:line="276" w:lineRule="auto"/>
                    <w:rPr>
                      <w:szCs w:val="22"/>
                    </w:rPr>
                  </w:pPr>
                  <w:r w:rsidRPr="00445D89">
                    <w:rPr>
                      <w:szCs w:val="22"/>
                      <w:lang w:val="en-US"/>
                    </w:rPr>
                    <w:t>Accepted</w:t>
                  </w:r>
                </w:p>
              </w:tc>
            </w:tr>
            <w:tr w:rsidR="00C70867" w:rsidRPr="00445D89" w14:paraId="4A9C9EC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B753EC" w14:textId="77777777" w:rsidR="00C70867" w:rsidRPr="00445D89" w:rsidRDefault="00C70867" w:rsidP="00C70867">
                  <w:pPr>
                    <w:spacing w:line="276" w:lineRule="auto"/>
                    <w:jc w:val="left"/>
                    <w:rPr>
                      <w:szCs w:val="22"/>
                    </w:rPr>
                  </w:pPr>
                  <w:r w:rsidRPr="00445D89">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1B83D0" w14:textId="77777777" w:rsidR="00C70867" w:rsidRPr="00445D89" w:rsidRDefault="00C70867" w:rsidP="00C70867">
                  <w:pPr>
                    <w:spacing w:line="276" w:lineRule="auto"/>
                    <w:rPr>
                      <w:szCs w:val="22"/>
                    </w:rPr>
                  </w:pPr>
                  <w:r w:rsidRPr="00445D89">
                    <w:rPr>
                      <w:szCs w:val="22"/>
                    </w:rPr>
                    <w:t>Increase of Functionality</w:t>
                  </w:r>
                </w:p>
              </w:tc>
            </w:tr>
            <w:tr w:rsidR="00C70867" w:rsidRPr="00445D89" w14:paraId="4BDBC82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84E8F3" w14:textId="77777777" w:rsidR="00C70867" w:rsidRPr="00445D89" w:rsidRDefault="00C70867" w:rsidP="00C70867">
                  <w:pPr>
                    <w:spacing w:line="276" w:lineRule="auto"/>
                    <w:jc w:val="left"/>
                    <w:rPr>
                      <w:color w:val="000000"/>
                      <w:szCs w:val="22"/>
                      <w:lang w:eastAsia="el-GR"/>
                    </w:rPr>
                  </w:pPr>
                  <w:r w:rsidRPr="00445D89">
                    <w:rPr>
                      <w:color w:val="000000"/>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6E9A140" w14:textId="77777777" w:rsidR="00C70867" w:rsidRPr="00445D89" w:rsidRDefault="00C70867" w:rsidP="00C70867">
                  <w:pPr>
                    <w:spacing w:line="276" w:lineRule="auto"/>
                    <w:rPr>
                      <w:color w:val="000000"/>
                      <w:szCs w:val="22"/>
                      <w:lang w:eastAsia="el-GR"/>
                    </w:rPr>
                  </w:pPr>
                  <w:r w:rsidRPr="00445D89">
                    <w:rPr>
                      <w:szCs w:val="22"/>
                    </w:rPr>
                    <w:t>IM327096</w:t>
                  </w:r>
                </w:p>
              </w:tc>
            </w:tr>
            <w:tr w:rsidR="00C70867" w:rsidRPr="00445D89" w14:paraId="6F99537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9B3B77" w14:textId="77777777" w:rsidR="00C70867" w:rsidRPr="00445D89" w:rsidRDefault="00C70867" w:rsidP="00C70867">
                  <w:pPr>
                    <w:spacing w:line="276" w:lineRule="auto"/>
                    <w:jc w:val="left"/>
                    <w:rPr>
                      <w:szCs w:val="22"/>
                    </w:rPr>
                  </w:pPr>
                  <w:r w:rsidRPr="00445D89">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452B41" w14:textId="77777777" w:rsidR="00C70867" w:rsidRPr="00445D89" w:rsidRDefault="00C70867" w:rsidP="00C70867">
                  <w:pPr>
                    <w:spacing w:line="276" w:lineRule="auto"/>
                    <w:rPr>
                      <w:szCs w:val="22"/>
                    </w:rPr>
                  </w:pPr>
                  <w:r w:rsidRPr="00445D89">
                    <w:rPr>
                      <w:szCs w:val="22"/>
                    </w:rPr>
                    <w:t>N/A</w:t>
                  </w:r>
                </w:p>
              </w:tc>
            </w:tr>
            <w:tr w:rsidR="00C70867" w:rsidRPr="00445D89" w14:paraId="04B20A3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233FC3" w14:textId="77777777" w:rsidR="00C70867" w:rsidRPr="00445D89" w:rsidRDefault="00C70867" w:rsidP="00C70867">
                  <w:pPr>
                    <w:spacing w:line="276" w:lineRule="auto"/>
                    <w:jc w:val="left"/>
                    <w:rPr>
                      <w:szCs w:val="22"/>
                    </w:rPr>
                  </w:pPr>
                  <w:r w:rsidRPr="00445D89">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5205B7" w14:textId="77777777" w:rsidR="00C70867" w:rsidRPr="00445D89" w:rsidRDefault="00C70867" w:rsidP="00C70867">
                  <w:pPr>
                    <w:pStyle w:val="ad"/>
                    <w:spacing w:line="276" w:lineRule="auto"/>
                    <w:ind w:left="0"/>
                    <w:rPr>
                      <w:szCs w:val="22"/>
                      <w:lang w:val="en-US"/>
                    </w:rPr>
                  </w:pPr>
                  <w:r w:rsidRPr="00445D89">
                    <w:rPr>
                      <w:szCs w:val="22"/>
                    </w:rPr>
                    <w:t>07/08/2019</w:t>
                  </w:r>
                </w:p>
              </w:tc>
            </w:tr>
            <w:tr w:rsidR="00C70867" w:rsidRPr="00445D89" w14:paraId="5F4AECB7"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D3E6D18" w14:textId="77777777" w:rsidR="00C70867" w:rsidRPr="00445D89" w:rsidRDefault="00C70867" w:rsidP="00C70867">
                  <w:pPr>
                    <w:spacing w:line="276" w:lineRule="auto"/>
                    <w:jc w:val="left"/>
                    <w:rPr>
                      <w:szCs w:val="22"/>
                    </w:rPr>
                  </w:pPr>
                  <w:r w:rsidRPr="00445D89">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EEC0365" w14:textId="77777777" w:rsidR="00C70867" w:rsidRPr="00445D89" w:rsidRDefault="00C70867" w:rsidP="00C70867">
                  <w:pPr>
                    <w:spacing w:line="276" w:lineRule="auto"/>
                    <w:rPr>
                      <w:szCs w:val="22"/>
                      <w:lang w:val="en-US"/>
                    </w:rPr>
                  </w:pPr>
                  <w:r w:rsidRPr="00445D89">
                    <w:rPr>
                      <w:szCs w:val="22"/>
                      <w:lang w:val="en-US"/>
                    </w:rPr>
                    <w:t>MSA-DE</w:t>
                  </w:r>
                </w:p>
              </w:tc>
            </w:tr>
          </w:tbl>
          <w:p w14:paraId="58681D11" w14:textId="77777777" w:rsidR="00C70867" w:rsidRPr="00445D89" w:rsidRDefault="00C70867" w:rsidP="00C70867">
            <w:pPr>
              <w:spacing w:after="0"/>
              <w:jc w:val="left"/>
              <w:rPr>
                <w:szCs w:val="22"/>
                <w:lang w:val="en-US"/>
              </w:rPr>
            </w:pPr>
          </w:p>
        </w:tc>
      </w:tr>
      <w:tr w:rsidR="00C70867" w:rsidRPr="00445D89" w14:paraId="6597DF61"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694943A" w14:textId="77777777" w:rsidR="00C70867" w:rsidRPr="00445D89" w:rsidRDefault="00C70867" w:rsidP="00C70867">
            <w:pPr>
              <w:spacing w:line="276" w:lineRule="auto"/>
              <w:rPr>
                <w:b/>
                <w:szCs w:val="22"/>
              </w:rPr>
            </w:pPr>
            <w:r w:rsidRPr="00445D89">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445D89" w14:paraId="73B1A084"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D072F97" w14:textId="77777777" w:rsidR="00C70867" w:rsidRPr="00445D89" w:rsidRDefault="00C70867" w:rsidP="00C70867">
                  <w:pPr>
                    <w:spacing w:line="276" w:lineRule="auto"/>
                    <w:jc w:val="left"/>
                    <w:rPr>
                      <w:szCs w:val="22"/>
                    </w:rPr>
                  </w:pPr>
                  <w:r w:rsidRPr="00445D89">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B98861"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3DD646A2"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67D966" w14:textId="77777777" w:rsidR="00C70867" w:rsidRPr="00445D89" w:rsidRDefault="00C70867" w:rsidP="00C70867">
                  <w:pPr>
                    <w:spacing w:line="276" w:lineRule="auto"/>
                    <w:jc w:val="left"/>
                    <w:rPr>
                      <w:szCs w:val="22"/>
                    </w:rPr>
                  </w:pPr>
                  <w:r w:rsidRPr="00445D89">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B0BD1D5" w14:textId="77777777" w:rsidR="00C70867" w:rsidRPr="00445D89" w:rsidRDefault="00C70867" w:rsidP="00C70867">
                  <w:pPr>
                    <w:spacing w:line="276" w:lineRule="auto"/>
                    <w:rPr>
                      <w:b/>
                      <w:szCs w:val="22"/>
                    </w:rPr>
                  </w:pPr>
                  <w:r w:rsidRPr="00445D89">
                    <w:rPr>
                      <w:b/>
                      <w:szCs w:val="22"/>
                    </w:rPr>
                    <w:t>Problem Statement</w:t>
                  </w:r>
                </w:p>
                <w:p w14:paraId="7F7D9F8F" w14:textId="77777777" w:rsidR="00C70867" w:rsidRPr="00445D89" w:rsidRDefault="00C70867" w:rsidP="00C70867">
                  <w:pPr>
                    <w:rPr>
                      <w:szCs w:val="22"/>
                      <w:lang w:val="en-US"/>
                    </w:rPr>
                  </w:pPr>
                  <w:r w:rsidRPr="00445D89">
                    <w:rPr>
                      <w:szCs w:val="22"/>
                      <w:lang w:val="en-US"/>
                    </w:rPr>
                    <w:t>As described in RFC DDNEA-P3-269, the ‘Type of Document’ business codelist was updated to include TARIC codes having a ‘an..4’ format, which should be included in the &lt;Document Type&gt; data item in the IE815 and IE801 messages.</w:t>
                  </w:r>
                </w:p>
                <w:p w14:paraId="115F2E9B" w14:textId="77777777" w:rsidR="00C70867" w:rsidRPr="00445D89" w:rsidRDefault="00C70867" w:rsidP="00C70867">
                  <w:pPr>
                    <w:rPr>
                      <w:szCs w:val="22"/>
                      <w:lang w:val="en-US"/>
                    </w:rPr>
                  </w:pPr>
                  <w:r w:rsidRPr="00445D89">
                    <w:rPr>
                      <w:szCs w:val="22"/>
                      <w:lang w:val="en-US"/>
                    </w:rPr>
                    <w:t>However, based on the latest communication with MSAs, it has been agreed that the use of TARIC codes should be extended to &lt;Supporting Document Type&gt; in related administrative cooperation messages (IE721, IE722, IE820, IE867, IE880 and IE881). </w:t>
                  </w:r>
                </w:p>
                <w:p w14:paraId="0B8BBB51" w14:textId="6A1B822D" w:rsidR="00C70867" w:rsidRPr="00445D89" w:rsidRDefault="00C70867" w:rsidP="00C70867">
                  <w:pPr>
                    <w:rPr>
                      <w:szCs w:val="22"/>
                    </w:rPr>
                  </w:pPr>
                  <w:r w:rsidRPr="00445D89">
                    <w:rPr>
                      <w:szCs w:val="22"/>
                      <w:u w:val="single"/>
                    </w:rPr>
                    <w:t>Note</w:t>
                  </w:r>
                  <w:r w:rsidRPr="00445D89">
                    <w:rPr>
                      <w:szCs w:val="22"/>
                    </w:rPr>
                    <w:t xml:space="preserve">: Clarifications on this issue have been provided to NAs through </w:t>
                  </w:r>
                  <w:hyperlink r:id="rId30" w:history="1">
                    <w:r w:rsidRPr="00445D89">
                      <w:rPr>
                        <w:rStyle w:val="-"/>
                        <w:szCs w:val="22"/>
                      </w:rPr>
                      <w:t>Webinars</w:t>
                    </w:r>
                  </w:hyperlink>
                  <w:r w:rsidRPr="00445D89">
                    <w:rPr>
                      <w:szCs w:val="22"/>
                    </w:rPr>
                    <w:t xml:space="preserve">, as well as through the </w:t>
                  </w:r>
                  <w:hyperlink r:id="rId31" w:history="1">
                    <w:r w:rsidRPr="00445D89">
                      <w:rPr>
                        <w:rStyle w:val="-"/>
                        <w:szCs w:val="22"/>
                      </w:rPr>
                      <w:t>FAQ</w:t>
                    </w:r>
                  </w:hyperlink>
                  <w:r w:rsidRPr="00445D89">
                    <w:rPr>
                      <w:szCs w:val="22"/>
                    </w:rPr>
                    <w:t xml:space="preserve"> document (sec. 4.2.1.3) during the development of EMCS Phase 3.4.</w:t>
                  </w:r>
                </w:p>
                <w:p w14:paraId="0A9DBF16" w14:textId="77777777" w:rsidR="00C70867" w:rsidRPr="00445D89" w:rsidRDefault="00C70867" w:rsidP="00C70867">
                  <w:pPr>
                    <w:spacing w:before="240" w:line="276" w:lineRule="auto"/>
                    <w:rPr>
                      <w:b/>
                      <w:szCs w:val="22"/>
                    </w:rPr>
                  </w:pPr>
                  <w:r w:rsidRPr="00445D89">
                    <w:rPr>
                      <w:b/>
                      <w:szCs w:val="22"/>
                    </w:rPr>
                    <w:t>Proposed Solution</w:t>
                  </w:r>
                </w:p>
                <w:p w14:paraId="60B86C5B" w14:textId="77777777" w:rsidR="00C70867" w:rsidRPr="00445D89" w:rsidRDefault="00C70867" w:rsidP="00C70867">
                  <w:pPr>
                    <w:spacing w:line="276" w:lineRule="auto"/>
                    <w:rPr>
                      <w:i/>
                      <w:szCs w:val="22"/>
                      <w:u w:val="single"/>
                    </w:rPr>
                  </w:pPr>
                  <w:r w:rsidRPr="00445D89">
                    <w:rPr>
                      <w:b/>
                      <w:i/>
                      <w:szCs w:val="22"/>
                      <w:u w:val="single"/>
                    </w:rPr>
                    <w:t>Note</w:t>
                  </w:r>
                  <w:r w:rsidRPr="00445D89">
                    <w:rPr>
                      <w:i/>
                      <w:szCs w:val="22"/>
                      <w:u w:val="single"/>
                    </w:rPr>
                    <w:t>: The .xsd change described below will be applied to the Phase 3.4 .xsd files (i.e. v2.02) as a ‘Quick Fix’ approach for the specification enhancements described.</w:t>
                  </w:r>
                </w:p>
                <w:p w14:paraId="1E21D632" w14:textId="77777777" w:rsidR="00C70867" w:rsidRPr="00445D89" w:rsidRDefault="00C70867" w:rsidP="00C70867">
                  <w:pPr>
                    <w:spacing w:line="276" w:lineRule="auto"/>
                    <w:rPr>
                      <w:szCs w:val="22"/>
                      <w:lang w:val="en-US"/>
                    </w:rPr>
                  </w:pPr>
                  <w:r w:rsidRPr="00445D89">
                    <w:rPr>
                      <w:szCs w:val="22"/>
                      <w:lang w:val="en-US"/>
                    </w:rPr>
                    <w:t>As per the analysis in the [Problem Statement] section, the following updates shall be performed in DDNEA:</w:t>
                  </w:r>
                </w:p>
                <w:p w14:paraId="13230EAA" w14:textId="77777777" w:rsidR="00C70867" w:rsidRPr="00445D89" w:rsidRDefault="00C70867" w:rsidP="00B03D74">
                  <w:pPr>
                    <w:pStyle w:val="ad"/>
                    <w:numPr>
                      <w:ilvl w:val="0"/>
                      <w:numId w:val="28"/>
                    </w:numPr>
                    <w:spacing w:line="276" w:lineRule="auto"/>
                    <w:contextualSpacing w:val="0"/>
                    <w:rPr>
                      <w:szCs w:val="22"/>
                    </w:rPr>
                  </w:pPr>
                  <w:r w:rsidRPr="00445D89">
                    <w:rPr>
                      <w:szCs w:val="22"/>
                      <w:lang w:val="en-US"/>
                    </w:rPr>
                    <w:t>APPENDIX D: TECHNICAL MESSAGE STRUCTURE</w:t>
                  </w:r>
                </w:p>
                <w:p w14:paraId="42F642B6" w14:textId="77777777" w:rsidR="00C70867" w:rsidRPr="00445D89" w:rsidRDefault="00C70867" w:rsidP="00C70867">
                  <w:pPr>
                    <w:rPr>
                      <w:szCs w:val="22"/>
                    </w:rPr>
                  </w:pPr>
                  <w:r w:rsidRPr="00445D89">
                    <w:rPr>
                      <w:szCs w:val="22"/>
                    </w:rPr>
                    <w:t xml:space="preserve">The format of the data item &lt;Supporting Document Type&gt; should be updated from ‘n..2’ to ‘an..4’. </w:t>
                  </w:r>
                </w:p>
                <w:p w14:paraId="7C6A075F" w14:textId="77777777" w:rsidR="00C70867" w:rsidRPr="00445D89" w:rsidRDefault="00C70867" w:rsidP="00C70867">
                  <w:pPr>
                    <w:rPr>
                      <w:szCs w:val="22"/>
                    </w:rPr>
                  </w:pPr>
                  <w:r w:rsidRPr="00445D89">
                    <w:rPr>
                      <w:szCs w:val="22"/>
                    </w:rPr>
                    <w:t>The aforementioned update is applicable in all instances of the &lt;Supporting Document Type&gt; data item under the &lt;SUPPORTING DOCUMENT&gt; data group. Specifically, the update is applicable to the following messages:</w:t>
                  </w:r>
                </w:p>
                <w:p w14:paraId="0AA9BDC1" w14:textId="77777777" w:rsidR="00C70867" w:rsidRPr="00445D89" w:rsidRDefault="00C70867" w:rsidP="00B03D74">
                  <w:pPr>
                    <w:pStyle w:val="ad"/>
                    <w:numPr>
                      <w:ilvl w:val="0"/>
                      <w:numId w:val="50"/>
                    </w:numPr>
                    <w:contextualSpacing w:val="0"/>
                    <w:rPr>
                      <w:szCs w:val="22"/>
                    </w:rPr>
                  </w:pPr>
                  <w:r w:rsidRPr="00445D89">
                    <w:rPr>
                      <w:szCs w:val="22"/>
                    </w:rPr>
                    <w:t>IE721</w:t>
                  </w:r>
                </w:p>
                <w:p w14:paraId="2CE13A81" w14:textId="77777777" w:rsidR="00C70867" w:rsidRPr="00445D89" w:rsidRDefault="00C70867" w:rsidP="00B03D74">
                  <w:pPr>
                    <w:pStyle w:val="ad"/>
                    <w:numPr>
                      <w:ilvl w:val="0"/>
                      <w:numId w:val="50"/>
                    </w:numPr>
                    <w:contextualSpacing w:val="0"/>
                    <w:rPr>
                      <w:szCs w:val="22"/>
                    </w:rPr>
                  </w:pPr>
                  <w:r w:rsidRPr="00445D89">
                    <w:rPr>
                      <w:szCs w:val="22"/>
                    </w:rPr>
                    <w:t>IE722</w:t>
                  </w:r>
                </w:p>
                <w:p w14:paraId="578E32D7" w14:textId="77777777" w:rsidR="00C70867" w:rsidRPr="00445D89" w:rsidRDefault="00C70867" w:rsidP="00B03D74">
                  <w:pPr>
                    <w:pStyle w:val="ad"/>
                    <w:numPr>
                      <w:ilvl w:val="0"/>
                      <w:numId w:val="50"/>
                    </w:numPr>
                    <w:contextualSpacing w:val="0"/>
                    <w:rPr>
                      <w:szCs w:val="22"/>
                    </w:rPr>
                  </w:pPr>
                  <w:r w:rsidRPr="00445D89">
                    <w:rPr>
                      <w:szCs w:val="22"/>
                    </w:rPr>
                    <w:t>IE820</w:t>
                  </w:r>
                </w:p>
                <w:p w14:paraId="054142FE" w14:textId="77777777" w:rsidR="00C70867" w:rsidRPr="00445D89" w:rsidRDefault="00C70867" w:rsidP="00B03D74">
                  <w:pPr>
                    <w:pStyle w:val="ad"/>
                    <w:numPr>
                      <w:ilvl w:val="0"/>
                      <w:numId w:val="50"/>
                    </w:numPr>
                    <w:contextualSpacing w:val="0"/>
                    <w:rPr>
                      <w:szCs w:val="22"/>
                    </w:rPr>
                  </w:pPr>
                  <w:r w:rsidRPr="00445D89">
                    <w:rPr>
                      <w:szCs w:val="22"/>
                    </w:rPr>
                    <w:t>IE867</w:t>
                  </w:r>
                </w:p>
                <w:p w14:paraId="33B3B86E" w14:textId="77777777" w:rsidR="00C70867" w:rsidRPr="00445D89" w:rsidRDefault="00C70867" w:rsidP="00B03D74">
                  <w:pPr>
                    <w:pStyle w:val="ad"/>
                    <w:numPr>
                      <w:ilvl w:val="0"/>
                      <w:numId w:val="50"/>
                    </w:numPr>
                    <w:contextualSpacing w:val="0"/>
                    <w:rPr>
                      <w:szCs w:val="22"/>
                    </w:rPr>
                  </w:pPr>
                  <w:r w:rsidRPr="00445D89">
                    <w:rPr>
                      <w:szCs w:val="22"/>
                    </w:rPr>
                    <w:t>IE880</w:t>
                  </w:r>
                </w:p>
                <w:p w14:paraId="10B7299B" w14:textId="77777777" w:rsidR="00C70867" w:rsidRPr="00445D89" w:rsidRDefault="00C70867" w:rsidP="00B03D74">
                  <w:pPr>
                    <w:pStyle w:val="ad"/>
                    <w:numPr>
                      <w:ilvl w:val="0"/>
                      <w:numId w:val="50"/>
                    </w:numPr>
                    <w:spacing w:line="276" w:lineRule="auto"/>
                    <w:contextualSpacing w:val="0"/>
                    <w:rPr>
                      <w:szCs w:val="22"/>
                      <w:lang w:val="en-US"/>
                    </w:rPr>
                  </w:pPr>
                  <w:r w:rsidRPr="00445D89">
                    <w:rPr>
                      <w:szCs w:val="22"/>
                    </w:rPr>
                    <w:t>IE881</w:t>
                  </w:r>
                </w:p>
                <w:p w14:paraId="5DC3EA63" w14:textId="77777777" w:rsidR="00C70867" w:rsidRPr="00445D89" w:rsidRDefault="00C70867" w:rsidP="00B03D74">
                  <w:pPr>
                    <w:pStyle w:val="ad"/>
                    <w:numPr>
                      <w:ilvl w:val="0"/>
                      <w:numId w:val="47"/>
                    </w:numPr>
                    <w:spacing w:before="240" w:line="276" w:lineRule="auto"/>
                    <w:contextualSpacing w:val="0"/>
                    <w:rPr>
                      <w:szCs w:val="22"/>
                    </w:rPr>
                  </w:pPr>
                  <w:r w:rsidRPr="00445D89">
                    <w:rPr>
                      <w:szCs w:val="22"/>
                    </w:rPr>
                    <w:t xml:space="preserve">APPENDIX </w:t>
                  </w:r>
                  <w:r w:rsidRPr="00445D89">
                    <w:rPr>
                      <w:szCs w:val="22"/>
                      <w:lang w:val="en-US"/>
                    </w:rPr>
                    <w:t>G</w:t>
                  </w:r>
                  <w:r w:rsidRPr="00445D89">
                    <w:rPr>
                      <w:szCs w:val="22"/>
                    </w:rPr>
                    <w:t xml:space="preserve">: </w:t>
                  </w:r>
                  <w:r w:rsidRPr="00445D89">
                    <w:rPr>
                      <w:szCs w:val="22"/>
                      <w:lang w:val="en-US"/>
                    </w:rPr>
                    <w:t>DATA ITEMS</w:t>
                  </w:r>
                </w:p>
                <w:p w14:paraId="4003B1F4" w14:textId="77777777" w:rsidR="00C70867" w:rsidRPr="00445D89" w:rsidRDefault="00C70867" w:rsidP="00C70867">
                  <w:pPr>
                    <w:spacing w:line="276" w:lineRule="auto"/>
                    <w:rPr>
                      <w:szCs w:val="22"/>
                    </w:rPr>
                  </w:pPr>
                  <w:r w:rsidRPr="00445D89">
                    <w:rPr>
                      <w:szCs w:val="22"/>
                    </w:rPr>
                    <w:t>The existing entry for the &lt;Supporting Document Type&gt; data item will be updated as highlighted below:</w:t>
                  </w:r>
                </w:p>
                <w:tbl>
                  <w:tblPr>
                    <w:tblW w:w="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294"/>
                    <w:gridCol w:w="1555"/>
                  </w:tblGrid>
                  <w:tr w:rsidR="00C70867" w:rsidRPr="00445D89" w14:paraId="348B4508" w14:textId="77777777" w:rsidTr="00C70867">
                    <w:trPr>
                      <w:trHeight w:val="411"/>
                      <w:tblHeader/>
                    </w:trPr>
                    <w:tc>
                      <w:tcPr>
                        <w:tcW w:w="3294" w:type="dxa"/>
                        <w:tcBorders>
                          <w:top w:val="single" w:sz="4" w:space="0" w:color="auto"/>
                          <w:left w:val="single" w:sz="4" w:space="0" w:color="auto"/>
                          <w:bottom w:val="single" w:sz="4" w:space="0" w:color="auto"/>
                          <w:right w:val="single" w:sz="4" w:space="0" w:color="auto"/>
                        </w:tcBorders>
                        <w:shd w:val="clear" w:color="auto" w:fill="BFBFBF"/>
                        <w:vAlign w:val="center"/>
                      </w:tcPr>
                      <w:p w14:paraId="68CEBD3F" w14:textId="77777777" w:rsidR="00C70867" w:rsidRPr="00445D89" w:rsidRDefault="00C70867" w:rsidP="00C70867">
                        <w:pPr>
                          <w:pStyle w:val="af1"/>
                          <w:rPr>
                            <w:b/>
                            <w:sz w:val="22"/>
                            <w:szCs w:val="22"/>
                          </w:rPr>
                        </w:pPr>
                        <w:r w:rsidRPr="00445D89">
                          <w:rPr>
                            <w:b/>
                            <w:sz w:val="22"/>
                            <w:szCs w:val="22"/>
                          </w:rPr>
                          <w:t>Data item</w:t>
                        </w:r>
                      </w:p>
                    </w:tc>
                    <w:tc>
                      <w:tcPr>
                        <w:tcW w:w="1555" w:type="dxa"/>
                        <w:tcBorders>
                          <w:top w:val="single" w:sz="4" w:space="0" w:color="auto"/>
                          <w:left w:val="single" w:sz="4" w:space="0" w:color="auto"/>
                          <w:bottom w:val="single" w:sz="4" w:space="0" w:color="auto"/>
                          <w:right w:val="single" w:sz="4" w:space="0" w:color="auto"/>
                        </w:tcBorders>
                        <w:shd w:val="clear" w:color="auto" w:fill="BFBFBF"/>
                        <w:vAlign w:val="center"/>
                      </w:tcPr>
                      <w:p w14:paraId="5E3F1165" w14:textId="77777777" w:rsidR="00C70867" w:rsidRPr="00445D89" w:rsidRDefault="00C70867" w:rsidP="00C70867">
                        <w:pPr>
                          <w:pStyle w:val="af1"/>
                          <w:rPr>
                            <w:b/>
                            <w:sz w:val="22"/>
                            <w:szCs w:val="22"/>
                          </w:rPr>
                        </w:pPr>
                        <w:r w:rsidRPr="00445D89">
                          <w:rPr>
                            <w:b/>
                            <w:sz w:val="22"/>
                            <w:szCs w:val="22"/>
                          </w:rPr>
                          <w:t>Format</w:t>
                        </w:r>
                      </w:p>
                    </w:tc>
                  </w:tr>
                  <w:tr w:rsidR="00C70867" w:rsidRPr="00445D89" w14:paraId="6AD645AB" w14:textId="77777777" w:rsidTr="00C70867">
                    <w:tc>
                      <w:tcPr>
                        <w:tcW w:w="3294" w:type="dxa"/>
                        <w:tcBorders>
                          <w:top w:val="single" w:sz="4" w:space="0" w:color="auto"/>
                          <w:bottom w:val="single" w:sz="4" w:space="0" w:color="auto"/>
                        </w:tcBorders>
                        <w:vAlign w:val="center"/>
                      </w:tcPr>
                      <w:p w14:paraId="5DE4089D" w14:textId="77777777" w:rsidR="00C70867" w:rsidRPr="00445D89" w:rsidRDefault="00C70867" w:rsidP="00C70867">
                        <w:pPr>
                          <w:pStyle w:val="af1"/>
                          <w:rPr>
                            <w:sz w:val="22"/>
                            <w:szCs w:val="22"/>
                          </w:rPr>
                        </w:pPr>
                        <w:r w:rsidRPr="00445D89">
                          <w:rPr>
                            <w:sz w:val="22"/>
                            <w:szCs w:val="22"/>
                          </w:rPr>
                          <w:t>…</w:t>
                        </w:r>
                      </w:p>
                    </w:tc>
                    <w:tc>
                      <w:tcPr>
                        <w:tcW w:w="1555" w:type="dxa"/>
                        <w:tcBorders>
                          <w:top w:val="single" w:sz="4" w:space="0" w:color="auto"/>
                          <w:bottom w:val="single" w:sz="4" w:space="0" w:color="auto"/>
                        </w:tcBorders>
                        <w:vAlign w:val="center"/>
                      </w:tcPr>
                      <w:p w14:paraId="102B5E88" w14:textId="77777777" w:rsidR="00C70867" w:rsidRPr="00445D89" w:rsidRDefault="00C70867" w:rsidP="00C70867">
                        <w:pPr>
                          <w:pStyle w:val="af1"/>
                          <w:rPr>
                            <w:sz w:val="22"/>
                            <w:szCs w:val="22"/>
                          </w:rPr>
                        </w:pPr>
                        <w:r w:rsidRPr="00445D89">
                          <w:rPr>
                            <w:sz w:val="22"/>
                            <w:szCs w:val="22"/>
                          </w:rPr>
                          <w:t>….</w:t>
                        </w:r>
                      </w:p>
                    </w:tc>
                  </w:tr>
                  <w:tr w:rsidR="00C70867" w:rsidRPr="00445D89" w14:paraId="4595CEF4" w14:textId="77777777" w:rsidTr="00C70867">
                    <w:tc>
                      <w:tcPr>
                        <w:tcW w:w="3294" w:type="dxa"/>
                        <w:tcBorders>
                          <w:top w:val="single" w:sz="4" w:space="0" w:color="auto"/>
                          <w:bottom w:val="single" w:sz="4" w:space="0" w:color="auto"/>
                        </w:tcBorders>
                        <w:vAlign w:val="center"/>
                      </w:tcPr>
                      <w:p w14:paraId="393BAF27" w14:textId="77777777" w:rsidR="00C70867" w:rsidRPr="00445D89" w:rsidRDefault="00C70867" w:rsidP="00C70867">
                        <w:pPr>
                          <w:pStyle w:val="af1"/>
                          <w:rPr>
                            <w:sz w:val="22"/>
                            <w:szCs w:val="22"/>
                          </w:rPr>
                        </w:pPr>
                        <w:r w:rsidRPr="00445D89">
                          <w:rPr>
                            <w:sz w:val="22"/>
                            <w:szCs w:val="22"/>
                          </w:rPr>
                          <w:t>Supporting Document Type</w:t>
                        </w:r>
                      </w:p>
                    </w:tc>
                    <w:tc>
                      <w:tcPr>
                        <w:tcW w:w="1555" w:type="dxa"/>
                        <w:tcBorders>
                          <w:top w:val="single" w:sz="4" w:space="0" w:color="auto"/>
                          <w:bottom w:val="single" w:sz="4" w:space="0" w:color="auto"/>
                        </w:tcBorders>
                        <w:vAlign w:val="center"/>
                      </w:tcPr>
                      <w:p w14:paraId="41BB32BA" w14:textId="77777777" w:rsidR="00C70867" w:rsidRPr="00445D89" w:rsidRDefault="00C70867" w:rsidP="00C70867">
                        <w:pPr>
                          <w:pStyle w:val="af1"/>
                          <w:rPr>
                            <w:b/>
                            <w:i/>
                            <w:sz w:val="22"/>
                            <w:szCs w:val="22"/>
                          </w:rPr>
                        </w:pPr>
                        <w:r w:rsidRPr="00445D89">
                          <w:rPr>
                            <w:b/>
                            <w:i/>
                            <w:sz w:val="22"/>
                            <w:szCs w:val="22"/>
                          </w:rPr>
                          <w:t>an..4</w:t>
                        </w:r>
                      </w:p>
                    </w:tc>
                  </w:tr>
                  <w:tr w:rsidR="00C70867" w:rsidRPr="00445D89" w14:paraId="22EE2D4C" w14:textId="77777777" w:rsidTr="00C70867">
                    <w:tc>
                      <w:tcPr>
                        <w:tcW w:w="3294" w:type="dxa"/>
                        <w:tcBorders>
                          <w:top w:val="single" w:sz="4" w:space="0" w:color="auto"/>
                          <w:bottom w:val="single" w:sz="4" w:space="0" w:color="auto"/>
                        </w:tcBorders>
                        <w:vAlign w:val="center"/>
                      </w:tcPr>
                      <w:p w14:paraId="1F314820" w14:textId="77777777" w:rsidR="00C70867" w:rsidRPr="00445D89" w:rsidRDefault="00C70867" w:rsidP="00C70867">
                        <w:pPr>
                          <w:pStyle w:val="af1"/>
                          <w:rPr>
                            <w:sz w:val="22"/>
                            <w:szCs w:val="22"/>
                          </w:rPr>
                        </w:pPr>
                        <w:r w:rsidRPr="00445D89">
                          <w:rPr>
                            <w:sz w:val="22"/>
                            <w:szCs w:val="22"/>
                          </w:rPr>
                          <w:t>…</w:t>
                        </w:r>
                      </w:p>
                    </w:tc>
                    <w:tc>
                      <w:tcPr>
                        <w:tcW w:w="1555" w:type="dxa"/>
                        <w:tcBorders>
                          <w:top w:val="single" w:sz="4" w:space="0" w:color="auto"/>
                          <w:bottom w:val="single" w:sz="4" w:space="0" w:color="auto"/>
                        </w:tcBorders>
                        <w:vAlign w:val="center"/>
                      </w:tcPr>
                      <w:p w14:paraId="40A8B32A" w14:textId="77777777" w:rsidR="00C70867" w:rsidRPr="00445D89" w:rsidRDefault="00C70867" w:rsidP="00C70867">
                        <w:pPr>
                          <w:pStyle w:val="af1"/>
                          <w:rPr>
                            <w:sz w:val="22"/>
                            <w:szCs w:val="22"/>
                          </w:rPr>
                        </w:pPr>
                        <w:r w:rsidRPr="00445D89">
                          <w:rPr>
                            <w:sz w:val="22"/>
                            <w:szCs w:val="22"/>
                          </w:rPr>
                          <w:t>….</w:t>
                        </w:r>
                      </w:p>
                    </w:tc>
                  </w:tr>
                </w:tbl>
                <w:p w14:paraId="264C8AB0" w14:textId="77777777" w:rsidR="00C70867" w:rsidRPr="00445D89" w:rsidRDefault="00C70867" w:rsidP="00B03D74">
                  <w:pPr>
                    <w:pStyle w:val="ad"/>
                    <w:numPr>
                      <w:ilvl w:val="0"/>
                      <w:numId w:val="47"/>
                    </w:numPr>
                    <w:spacing w:before="240" w:line="276" w:lineRule="auto"/>
                    <w:contextualSpacing w:val="0"/>
                    <w:rPr>
                      <w:szCs w:val="22"/>
                      <w:lang w:val="en-US"/>
                    </w:rPr>
                  </w:pPr>
                  <w:r w:rsidRPr="00445D89">
                    <w:rPr>
                      <w:szCs w:val="22"/>
                      <w:lang w:val="en-US"/>
                    </w:rPr>
                    <w:t>APPENDIX C: EMCS CORRELATION TABLES</w:t>
                  </w:r>
                </w:p>
                <w:p w14:paraId="61713FC0" w14:textId="77777777" w:rsidR="00C70867" w:rsidRPr="00445D89" w:rsidRDefault="00C70867" w:rsidP="00C70867">
                  <w:pPr>
                    <w:spacing w:line="276" w:lineRule="auto"/>
                    <w:rPr>
                      <w:szCs w:val="22"/>
                    </w:rPr>
                  </w:pPr>
                  <w:r w:rsidRPr="00445D89">
                    <w:rPr>
                      <w:szCs w:val="22"/>
                    </w:rPr>
                    <w:t>The following existing entries for the &lt;Supporting Document Type&gt; data item will be updated as highlighted below:</w:t>
                  </w:r>
                </w:p>
                <w:tbl>
                  <w:tblPr>
                    <w:tblW w:w="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428"/>
                    <w:gridCol w:w="1555"/>
                  </w:tblGrid>
                  <w:tr w:rsidR="00C70867" w:rsidRPr="00445D89" w14:paraId="749F52A6" w14:textId="77777777" w:rsidTr="00C70867">
                    <w:trPr>
                      <w:trHeight w:val="411"/>
                      <w:tblHeader/>
                    </w:trPr>
                    <w:tc>
                      <w:tcPr>
                        <w:tcW w:w="4428" w:type="dxa"/>
                        <w:tcBorders>
                          <w:top w:val="single" w:sz="4" w:space="0" w:color="auto"/>
                          <w:left w:val="single" w:sz="4" w:space="0" w:color="auto"/>
                          <w:bottom w:val="single" w:sz="4" w:space="0" w:color="auto"/>
                          <w:right w:val="single" w:sz="4" w:space="0" w:color="auto"/>
                        </w:tcBorders>
                        <w:shd w:val="clear" w:color="auto" w:fill="BFBFBF"/>
                        <w:vAlign w:val="center"/>
                      </w:tcPr>
                      <w:p w14:paraId="50A7A355" w14:textId="77777777" w:rsidR="00C70867" w:rsidRPr="00445D89" w:rsidRDefault="00C70867" w:rsidP="00C70867">
                        <w:pPr>
                          <w:pStyle w:val="af1"/>
                          <w:rPr>
                            <w:b/>
                            <w:sz w:val="22"/>
                            <w:szCs w:val="22"/>
                          </w:rPr>
                        </w:pPr>
                        <w:r w:rsidRPr="00445D89">
                          <w:rPr>
                            <w:b/>
                            <w:sz w:val="22"/>
                            <w:szCs w:val="22"/>
                          </w:rPr>
                          <w:t>Message Element</w:t>
                        </w:r>
                      </w:p>
                    </w:tc>
                    <w:tc>
                      <w:tcPr>
                        <w:tcW w:w="1555" w:type="dxa"/>
                        <w:tcBorders>
                          <w:top w:val="single" w:sz="4" w:space="0" w:color="auto"/>
                          <w:left w:val="single" w:sz="4" w:space="0" w:color="auto"/>
                          <w:bottom w:val="single" w:sz="4" w:space="0" w:color="auto"/>
                          <w:right w:val="single" w:sz="4" w:space="0" w:color="auto"/>
                        </w:tcBorders>
                        <w:shd w:val="clear" w:color="auto" w:fill="BFBFBF"/>
                        <w:vAlign w:val="center"/>
                      </w:tcPr>
                      <w:p w14:paraId="4A31D403" w14:textId="77777777" w:rsidR="00C70867" w:rsidRPr="00445D89" w:rsidRDefault="00C70867" w:rsidP="00C70867">
                        <w:pPr>
                          <w:pStyle w:val="af1"/>
                          <w:rPr>
                            <w:b/>
                            <w:sz w:val="22"/>
                            <w:szCs w:val="22"/>
                          </w:rPr>
                        </w:pPr>
                        <w:r w:rsidRPr="00445D89">
                          <w:rPr>
                            <w:b/>
                            <w:sz w:val="22"/>
                            <w:szCs w:val="22"/>
                          </w:rPr>
                          <w:t>Data Type</w:t>
                        </w:r>
                      </w:p>
                    </w:tc>
                  </w:tr>
                  <w:tr w:rsidR="00C70867" w:rsidRPr="00445D89" w14:paraId="3C8BD4C9" w14:textId="77777777" w:rsidTr="00C70867">
                    <w:tc>
                      <w:tcPr>
                        <w:tcW w:w="4428" w:type="dxa"/>
                        <w:tcBorders>
                          <w:top w:val="single" w:sz="4" w:space="0" w:color="auto"/>
                          <w:bottom w:val="single" w:sz="4" w:space="0" w:color="auto"/>
                        </w:tcBorders>
                        <w:vAlign w:val="center"/>
                      </w:tcPr>
                      <w:p w14:paraId="1F32A929" w14:textId="77777777" w:rsidR="00C70867" w:rsidRPr="00445D89" w:rsidRDefault="00C70867" w:rsidP="00C70867">
                        <w:pPr>
                          <w:pStyle w:val="af1"/>
                          <w:rPr>
                            <w:sz w:val="22"/>
                            <w:szCs w:val="22"/>
                          </w:rPr>
                        </w:pPr>
                        <w:r w:rsidRPr="00445D89">
                          <w:rPr>
                            <w:sz w:val="22"/>
                            <w:szCs w:val="22"/>
                          </w:rPr>
                          <w:t>…</w:t>
                        </w:r>
                      </w:p>
                    </w:tc>
                    <w:tc>
                      <w:tcPr>
                        <w:tcW w:w="1555" w:type="dxa"/>
                        <w:tcBorders>
                          <w:top w:val="single" w:sz="4" w:space="0" w:color="auto"/>
                          <w:bottom w:val="single" w:sz="4" w:space="0" w:color="auto"/>
                        </w:tcBorders>
                        <w:vAlign w:val="center"/>
                      </w:tcPr>
                      <w:p w14:paraId="7590514C" w14:textId="77777777" w:rsidR="00C70867" w:rsidRPr="00445D89" w:rsidRDefault="00C70867" w:rsidP="00C70867">
                        <w:pPr>
                          <w:pStyle w:val="af1"/>
                          <w:rPr>
                            <w:sz w:val="22"/>
                            <w:szCs w:val="22"/>
                          </w:rPr>
                        </w:pPr>
                        <w:r w:rsidRPr="00445D89">
                          <w:rPr>
                            <w:sz w:val="22"/>
                            <w:szCs w:val="22"/>
                          </w:rPr>
                          <w:t>….</w:t>
                        </w:r>
                      </w:p>
                    </w:tc>
                  </w:tr>
                  <w:tr w:rsidR="00C70867" w:rsidRPr="00445D89" w14:paraId="4A476A69" w14:textId="77777777" w:rsidTr="00C70867">
                    <w:tc>
                      <w:tcPr>
                        <w:tcW w:w="4428" w:type="dxa"/>
                        <w:tcBorders>
                          <w:top w:val="single" w:sz="4" w:space="0" w:color="auto"/>
                          <w:bottom w:val="single" w:sz="4" w:space="0" w:color="auto"/>
                        </w:tcBorders>
                        <w:vAlign w:val="center"/>
                      </w:tcPr>
                      <w:p w14:paraId="5B6EE661" w14:textId="77777777" w:rsidR="00C70867" w:rsidRPr="00445D89" w:rsidRDefault="00C70867" w:rsidP="00C70867">
                        <w:pPr>
                          <w:pStyle w:val="af1"/>
                          <w:rPr>
                            <w:sz w:val="22"/>
                            <w:szCs w:val="22"/>
                          </w:rPr>
                        </w:pPr>
                        <w:r w:rsidRPr="00445D89">
                          <w:rPr>
                            <w:sz w:val="22"/>
                            <w:szCs w:val="22"/>
                          </w:rPr>
                          <w:t>MESSAGE - (ADMINISTRATIVE COOPERATION) REQUEST - SUPPORTING DOCUMENTS.Supporting Document Type</w:t>
                        </w:r>
                      </w:p>
                    </w:tc>
                    <w:tc>
                      <w:tcPr>
                        <w:tcW w:w="1555" w:type="dxa"/>
                        <w:tcBorders>
                          <w:top w:val="single" w:sz="4" w:space="0" w:color="auto"/>
                          <w:bottom w:val="single" w:sz="4" w:space="0" w:color="auto"/>
                        </w:tcBorders>
                        <w:vAlign w:val="center"/>
                      </w:tcPr>
                      <w:p w14:paraId="4888FC64" w14:textId="77777777" w:rsidR="00C70867" w:rsidRPr="00445D89" w:rsidRDefault="00C70867" w:rsidP="00C70867">
                        <w:pPr>
                          <w:pStyle w:val="af1"/>
                          <w:rPr>
                            <w:b/>
                            <w:i/>
                            <w:sz w:val="22"/>
                            <w:szCs w:val="22"/>
                          </w:rPr>
                        </w:pPr>
                        <w:r w:rsidRPr="00445D89">
                          <w:rPr>
                            <w:b/>
                            <w:i/>
                            <w:sz w:val="22"/>
                            <w:szCs w:val="22"/>
                          </w:rPr>
                          <w:t>an..4</w:t>
                        </w:r>
                      </w:p>
                    </w:tc>
                  </w:tr>
                  <w:tr w:rsidR="00C70867" w:rsidRPr="00445D89" w14:paraId="667F34BE" w14:textId="77777777" w:rsidTr="00C70867">
                    <w:tc>
                      <w:tcPr>
                        <w:tcW w:w="4428" w:type="dxa"/>
                        <w:tcBorders>
                          <w:top w:val="single" w:sz="4" w:space="0" w:color="auto"/>
                          <w:bottom w:val="single" w:sz="4" w:space="0" w:color="auto"/>
                        </w:tcBorders>
                      </w:tcPr>
                      <w:p w14:paraId="30CA0F11" w14:textId="77777777" w:rsidR="00C70867" w:rsidRPr="00445D89" w:rsidRDefault="00C70867" w:rsidP="00C70867">
                        <w:pPr>
                          <w:pStyle w:val="af1"/>
                          <w:rPr>
                            <w:sz w:val="22"/>
                            <w:szCs w:val="22"/>
                          </w:rPr>
                        </w:pPr>
                        <w:r w:rsidRPr="00445D89">
                          <w:rPr>
                            <w:sz w:val="22"/>
                            <w:szCs w:val="22"/>
                          </w:rPr>
                          <w:t>MESSAGE - C_COO_SUB - (ADMINISTRATIVE COOPERATION) REQUEST - SUPPORTING DOCUMENTS.Supporting Document Type</w:t>
                        </w:r>
                      </w:p>
                    </w:tc>
                    <w:tc>
                      <w:tcPr>
                        <w:tcW w:w="1555" w:type="dxa"/>
                        <w:tcBorders>
                          <w:top w:val="single" w:sz="4" w:space="0" w:color="auto"/>
                          <w:bottom w:val="single" w:sz="4" w:space="0" w:color="auto"/>
                        </w:tcBorders>
                        <w:vAlign w:val="center"/>
                      </w:tcPr>
                      <w:p w14:paraId="52B0DF9C" w14:textId="77777777" w:rsidR="00C70867" w:rsidRPr="00445D89" w:rsidRDefault="00C70867" w:rsidP="00C70867">
                        <w:pPr>
                          <w:pStyle w:val="af1"/>
                          <w:rPr>
                            <w:b/>
                            <w:i/>
                            <w:sz w:val="22"/>
                            <w:szCs w:val="22"/>
                          </w:rPr>
                        </w:pPr>
                        <w:r w:rsidRPr="00445D89">
                          <w:rPr>
                            <w:b/>
                            <w:i/>
                            <w:sz w:val="22"/>
                            <w:szCs w:val="22"/>
                          </w:rPr>
                          <w:t>an..4</w:t>
                        </w:r>
                      </w:p>
                    </w:tc>
                  </w:tr>
                  <w:tr w:rsidR="00C70867" w:rsidRPr="00445D89" w14:paraId="13D01F70" w14:textId="77777777" w:rsidTr="00C70867">
                    <w:tc>
                      <w:tcPr>
                        <w:tcW w:w="4428" w:type="dxa"/>
                        <w:tcBorders>
                          <w:top w:val="single" w:sz="4" w:space="0" w:color="auto"/>
                          <w:bottom w:val="single" w:sz="4" w:space="0" w:color="auto"/>
                        </w:tcBorders>
                      </w:tcPr>
                      <w:p w14:paraId="39174B65" w14:textId="77777777" w:rsidR="00C70867" w:rsidRPr="00445D89" w:rsidRDefault="00C70867" w:rsidP="00C70867">
                        <w:pPr>
                          <w:pStyle w:val="af1"/>
                          <w:rPr>
                            <w:sz w:val="22"/>
                            <w:szCs w:val="22"/>
                          </w:rPr>
                        </w:pPr>
                        <w:r w:rsidRPr="00445D89">
                          <w:rPr>
                            <w:sz w:val="22"/>
                            <w:szCs w:val="22"/>
                          </w:rPr>
                          <w:t>MESSAGE - C_COO_RES - SUPPORTING DOCUMENTS.Supporting Document Type</w:t>
                        </w:r>
                      </w:p>
                    </w:tc>
                    <w:tc>
                      <w:tcPr>
                        <w:tcW w:w="1555" w:type="dxa"/>
                        <w:tcBorders>
                          <w:top w:val="single" w:sz="4" w:space="0" w:color="auto"/>
                          <w:bottom w:val="single" w:sz="4" w:space="0" w:color="auto"/>
                        </w:tcBorders>
                        <w:vAlign w:val="center"/>
                      </w:tcPr>
                      <w:p w14:paraId="4DB42A85" w14:textId="77777777" w:rsidR="00C70867" w:rsidRPr="00445D89" w:rsidRDefault="00C70867" w:rsidP="00C70867">
                        <w:pPr>
                          <w:pStyle w:val="af1"/>
                          <w:rPr>
                            <w:b/>
                            <w:i/>
                            <w:sz w:val="22"/>
                            <w:szCs w:val="22"/>
                          </w:rPr>
                        </w:pPr>
                        <w:r w:rsidRPr="00445D89">
                          <w:rPr>
                            <w:b/>
                            <w:i/>
                            <w:sz w:val="22"/>
                            <w:szCs w:val="22"/>
                          </w:rPr>
                          <w:t>an..4</w:t>
                        </w:r>
                      </w:p>
                    </w:tc>
                  </w:tr>
                  <w:tr w:rsidR="00C70867" w:rsidRPr="00445D89" w14:paraId="28CDA7F8" w14:textId="77777777" w:rsidTr="00C70867">
                    <w:tc>
                      <w:tcPr>
                        <w:tcW w:w="4428" w:type="dxa"/>
                        <w:tcBorders>
                          <w:top w:val="single" w:sz="4" w:space="0" w:color="auto"/>
                          <w:bottom w:val="single" w:sz="4" w:space="0" w:color="auto"/>
                        </w:tcBorders>
                      </w:tcPr>
                      <w:p w14:paraId="3252CD7A" w14:textId="77777777" w:rsidR="00C70867" w:rsidRPr="00445D89" w:rsidRDefault="00C70867" w:rsidP="00C70867">
                        <w:pPr>
                          <w:pStyle w:val="af1"/>
                          <w:rPr>
                            <w:sz w:val="22"/>
                            <w:szCs w:val="22"/>
                          </w:rPr>
                        </w:pPr>
                        <w:r w:rsidRPr="00445D89">
                          <w:rPr>
                            <w:sz w:val="22"/>
                            <w:szCs w:val="22"/>
                          </w:rPr>
                          <w:t>MESSAGE - SUPPORTING DOCUMENTS.Supporting Document Type</w:t>
                        </w:r>
                      </w:p>
                    </w:tc>
                    <w:tc>
                      <w:tcPr>
                        <w:tcW w:w="1555" w:type="dxa"/>
                        <w:tcBorders>
                          <w:top w:val="single" w:sz="4" w:space="0" w:color="auto"/>
                          <w:bottom w:val="single" w:sz="4" w:space="0" w:color="auto"/>
                        </w:tcBorders>
                        <w:vAlign w:val="center"/>
                      </w:tcPr>
                      <w:p w14:paraId="2DA1873B" w14:textId="77777777" w:rsidR="00C70867" w:rsidRPr="00445D89" w:rsidRDefault="00C70867" w:rsidP="00C70867">
                        <w:pPr>
                          <w:pStyle w:val="af1"/>
                          <w:rPr>
                            <w:b/>
                            <w:i/>
                            <w:sz w:val="22"/>
                            <w:szCs w:val="22"/>
                          </w:rPr>
                        </w:pPr>
                        <w:r w:rsidRPr="00445D89">
                          <w:rPr>
                            <w:b/>
                            <w:i/>
                            <w:sz w:val="22"/>
                            <w:szCs w:val="22"/>
                          </w:rPr>
                          <w:t>an..4</w:t>
                        </w:r>
                      </w:p>
                    </w:tc>
                  </w:tr>
                  <w:tr w:rsidR="00C70867" w:rsidRPr="00445D89" w14:paraId="5531B22B" w14:textId="77777777" w:rsidTr="00C70867">
                    <w:tc>
                      <w:tcPr>
                        <w:tcW w:w="4428" w:type="dxa"/>
                        <w:tcBorders>
                          <w:top w:val="single" w:sz="4" w:space="0" w:color="auto"/>
                          <w:bottom w:val="single" w:sz="4" w:space="0" w:color="auto"/>
                        </w:tcBorders>
                        <w:vAlign w:val="center"/>
                      </w:tcPr>
                      <w:p w14:paraId="74B19E25" w14:textId="77777777" w:rsidR="00C70867" w:rsidRPr="00445D89" w:rsidRDefault="00C70867" w:rsidP="00C70867">
                        <w:pPr>
                          <w:pStyle w:val="af1"/>
                          <w:rPr>
                            <w:sz w:val="22"/>
                            <w:szCs w:val="22"/>
                          </w:rPr>
                        </w:pPr>
                        <w:r w:rsidRPr="00445D89">
                          <w:rPr>
                            <w:sz w:val="22"/>
                            <w:szCs w:val="22"/>
                          </w:rPr>
                          <w:t>…</w:t>
                        </w:r>
                      </w:p>
                    </w:tc>
                    <w:tc>
                      <w:tcPr>
                        <w:tcW w:w="1555" w:type="dxa"/>
                        <w:tcBorders>
                          <w:top w:val="single" w:sz="4" w:space="0" w:color="auto"/>
                          <w:bottom w:val="single" w:sz="4" w:space="0" w:color="auto"/>
                        </w:tcBorders>
                        <w:vAlign w:val="center"/>
                      </w:tcPr>
                      <w:p w14:paraId="5D0CF577" w14:textId="77777777" w:rsidR="00C70867" w:rsidRPr="00445D89" w:rsidRDefault="00C70867" w:rsidP="00C70867">
                        <w:pPr>
                          <w:pStyle w:val="af1"/>
                          <w:rPr>
                            <w:sz w:val="22"/>
                            <w:szCs w:val="22"/>
                          </w:rPr>
                        </w:pPr>
                        <w:r w:rsidRPr="00445D89">
                          <w:rPr>
                            <w:sz w:val="22"/>
                            <w:szCs w:val="22"/>
                          </w:rPr>
                          <w:t>….</w:t>
                        </w:r>
                      </w:p>
                    </w:tc>
                  </w:tr>
                </w:tbl>
                <w:p w14:paraId="6E8CF096" w14:textId="77777777" w:rsidR="00C70867" w:rsidRPr="00445D89" w:rsidRDefault="00C70867" w:rsidP="00B03D74">
                  <w:pPr>
                    <w:pStyle w:val="ad"/>
                    <w:numPr>
                      <w:ilvl w:val="0"/>
                      <w:numId w:val="47"/>
                    </w:numPr>
                    <w:spacing w:before="240" w:line="276" w:lineRule="auto"/>
                    <w:contextualSpacing w:val="0"/>
                    <w:rPr>
                      <w:szCs w:val="22"/>
                      <w:lang w:val="en-US"/>
                    </w:rPr>
                  </w:pPr>
                  <w:r w:rsidRPr="00445D89">
                    <w:rPr>
                      <w:szCs w:val="22"/>
                      <w:lang w:val="en-US"/>
                    </w:rPr>
                    <w:t>APPENDIX H: DIRECTORY WITH XML SCHEMAS (XSDS)</w:t>
                  </w:r>
                </w:p>
                <w:p w14:paraId="2FF6A9F2" w14:textId="77777777" w:rsidR="00C70867" w:rsidRPr="00445D89" w:rsidRDefault="00C70867" w:rsidP="00C70867">
                  <w:pPr>
                    <w:spacing w:line="276" w:lineRule="auto"/>
                    <w:rPr>
                      <w:szCs w:val="22"/>
                      <w:lang w:val="en-US"/>
                    </w:rPr>
                  </w:pPr>
                  <w:r w:rsidRPr="00445D89">
                    <w:rPr>
                      <w:szCs w:val="22"/>
                      <w:lang w:val="en-US"/>
                    </w:rPr>
                    <w:t>In the ‘types.xsd’ file, the pattern for the simple type ‘SupportingDocumentTypeType’ will be updated as shown below:</w:t>
                  </w:r>
                </w:p>
                <w:p w14:paraId="24E281B5" w14:textId="77777777" w:rsidR="00C70867" w:rsidRPr="00445D89" w:rsidRDefault="00C70867" w:rsidP="00C70867">
                  <w:pPr>
                    <w:spacing w:line="276" w:lineRule="auto"/>
                    <w:rPr>
                      <w:b/>
                      <w:i/>
                      <w:szCs w:val="22"/>
                      <w:u w:val="single"/>
                      <w:lang w:val="en-US"/>
                    </w:rPr>
                  </w:pPr>
                  <w:r w:rsidRPr="00445D89">
                    <w:rPr>
                      <w:b/>
                      <w:i/>
                      <w:szCs w:val="22"/>
                      <w:u w:val="single"/>
                      <w:lang w:val="en-US"/>
                    </w:rPr>
                    <w:t>From:</w:t>
                  </w:r>
                </w:p>
                <w:p w14:paraId="2096B999" w14:textId="77777777" w:rsidR="00C70867" w:rsidRPr="00445D89" w:rsidRDefault="00C70867" w:rsidP="00C70867">
                  <w:pPr>
                    <w:spacing w:after="0" w:line="276" w:lineRule="auto"/>
                    <w:jc w:val="left"/>
                    <w:rPr>
                      <w:b/>
                      <w:i/>
                      <w:color w:val="000000"/>
                      <w:szCs w:val="22"/>
                      <w:shd w:val="clear" w:color="auto" w:fill="FFFFFF"/>
                    </w:rPr>
                  </w:pPr>
                  <w:r w:rsidRPr="00445D89">
                    <w:rPr>
                      <w:color w:val="000000"/>
                      <w:szCs w:val="22"/>
                      <w:shd w:val="clear" w:color="auto" w:fill="FFFFFF"/>
                    </w:rPr>
                    <w:t>&lt;!--========================================================--&gt; </w:t>
                  </w:r>
                  <w:r w:rsidRPr="00445D89">
                    <w:rPr>
                      <w:color w:val="000000"/>
                      <w:szCs w:val="22"/>
                    </w:rPr>
                    <w:br/>
                  </w:r>
                  <w:r w:rsidRPr="00445D89">
                    <w:rPr>
                      <w:color w:val="000000"/>
                      <w:szCs w:val="22"/>
                      <w:shd w:val="clear" w:color="auto" w:fill="FFFFFF"/>
                    </w:rPr>
                    <w:t>  &lt;!--=== Supporting Document Type ===--&gt; </w:t>
                  </w:r>
                  <w:r w:rsidRPr="00445D89">
                    <w:rPr>
                      <w:color w:val="000000"/>
                      <w:szCs w:val="22"/>
                    </w:rPr>
                    <w:br/>
                  </w:r>
                  <w:r w:rsidRPr="00445D89">
                    <w:rPr>
                      <w:color w:val="000000"/>
                      <w:szCs w:val="22"/>
                      <w:shd w:val="clear" w:color="auto" w:fill="FFFFFF"/>
                    </w:rPr>
                    <w:t>  &lt;!--=======================================================--&gt; </w:t>
                  </w:r>
                  <w:r w:rsidRPr="00445D89">
                    <w:rPr>
                      <w:color w:val="000000"/>
                      <w:szCs w:val="22"/>
                    </w:rPr>
                    <w:br/>
                  </w:r>
                  <w:r w:rsidRPr="00445D89">
                    <w:rPr>
                      <w:color w:val="000000"/>
                      <w:szCs w:val="22"/>
                      <w:shd w:val="clear" w:color="auto" w:fill="FFFFFF"/>
                    </w:rPr>
                    <w:t>  &lt;xs:simpleType name="SupportingDocumentTypeType"&gt; </w:t>
                  </w:r>
                  <w:r w:rsidRPr="00445D89">
                    <w:rPr>
                      <w:color w:val="000000"/>
                      <w:szCs w:val="22"/>
                    </w:rPr>
                    <w:br/>
                  </w:r>
                  <w:r w:rsidRPr="00445D89">
                    <w:rPr>
                      <w:color w:val="000000"/>
                      <w:szCs w:val="22"/>
                      <w:shd w:val="clear" w:color="auto" w:fill="FFFFFF"/>
                    </w:rPr>
                    <w:t>    &lt;xs:annotation&gt; </w:t>
                  </w:r>
                  <w:r w:rsidRPr="00445D89">
                    <w:rPr>
                      <w:color w:val="000000"/>
                      <w:szCs w:val="22"/>
                    </w:rPr>
                    <w:br/>
                  </w:r>
                  <w:r w:rsidRPr="00445D89">
                    <w:rPr>
                      <w:color w:val="000000"/>
                      <w:szCs w:val="22"/>
                      <w:shd w:val="clear" w:color="auto" w:fill="FFFFFF"/>
                    </w:rPr>
                    <w:t>      &lt;xs:documentation&gt; </w:t>
                  </w:r>
                  <w:r w:rsidRPr="00445D89">
                    <w:rPr>
                      <w:color w:val="000000"/>
                      <w:szCs w:val="22"/>
                    </w:rPr>
                    <w:br/>
                  </w:r>
                  <w:r w:rsidRPr="00445D89">
                    <w:rPr>
                      <w:color w:val="000000"/>
                      <w:szCs w:val="22"/>
                      <w:shd w:val="clear" w:color="auto" w:fill="FFFFFF"/>
                    </w:rPr>
                    <w:t>        &lt;doc:description value="Supporting Document Type" /&gt; </w:t>
                  </w:r>
                  <w:r w:rsidRPr="00445D89">
                    <w:rPr>
                      <w:color w:val="000000"/>
                      <w:szCs w:val="22"/>
                    </w:rPr>
                    <w:br/>
                  </w:r>
                  <w:r w:rsidRPr="00445D89">
                    <w:rPr>
                      <w:color w:val="000000"/>
                      <w:szCs w:val="22"/>
                      <w:shd w:val="clear" w:color="auto" w:fill="FFFFFF"/>
                    </w:rPr>
                    <w:t>      &lt;/xs:documentation&gt; </w:t>
                  </w:r>
                  <w:r w:rsidRPr="00445D89">
                    <w:rPr>
                      <w:color w:val="000000"/>
                      <w:szCs w:val="22"/>
                    </w:rPr>
                    <w:br/>
                  </w:r>
                  <w:r w:rsidRPr="00445D89">
                    <w:rPr>
                      <w:color w:val="000000"/>
                      <w:szCs w:val="22"/>
                      <w:shd w:val="clear" w:color="auto" w:fill="FFFFFF"/>
                    </w:rPr>
                    <w:t>    &lt;/xs:annotation&gt; </w:t>
                  </w:r>
                  <w:r w:rsidRPr="00445D89">
                    <w:rPr>
                      <w:color w:val="000000"/>
                      <w:szCs w:val="22"/>
                    </w:rPr>
                    <w:br/>
                  </w:r>
                  <w:r w:rsidRPr="00445D89">
                    <w:rPr>
                      <w:color w:val="000000"/>
                      <w:szCs w:val="22"/>
                      <w:shd w:val="clear" w:color="auto" w:fill="FFFFFF"/>
                    </w:rPr>
                    <w:t>    &lt;xs:restriction base="xs:token"&gt; </w:t>
                  </w:r>
                  <w:r w:rsidRPr="00445D89">
                    <w:rPr>
                      <w:color w:val="000000"/>
                      <w:szCs w:val="22"/>
                    </w:rPr>
                    <w:br/>
                  </w:r>
                  <w:r w:rsidRPr="00445D89">
                    <w:rPr>
                      <w:b/>
                      <w:i/>
                      <w:color w:val="000000"/>
                      <w:szCs w:val="22"/>
                      <w:shd w:val="clear" w:color="auto" w:fill="FFFFFF"/>
                    </w:rPr>
                    <w:t xml:space="preserve">      &lt;xs:maxLength value="2" /&gt;</w:t>
                  </w:r>
                </w:p>
                <w:p w14:paraId="515AE8F0" w14:textId="77777777" w:rsidR="00C70867" w:rsidRPr="00445D89" w:rsidRDefault="00C70867" w:rsidP="00C70867">
                  <w:pPr>
                    <w:spacing w:line="276" w:lineRule="auto"/>
                    <w:jc w:val="left"/>
                    <w:rPr>
                      <w:szCs w:val="22"/>
                      <w:lang w:val="en-US"/>
                    </w:rPr>
                  </w:pPr>
                  <w:r w:rsidRPr="00445D89">
                    <w:rPr>
                      <w:b/>
                      <w:i/>
                      <w:color w:val="000000"/>
                      <w:szCs w:val="22"/>
                      <w:shd w:val="clear" w:color="auto" w:fill="FFFFFF"/>
                    </w:rPr>
                    <w:t xml:space="preserve">      &lt;xs:pattern value="[0-9]{1,2}" /&gt;</w:t>
                  </w:r>
                  <w:r w:rsidRPr="00445D89">
                    <w:rPr>
                      <w:color w:val="000000"/>
                      <w:szCs w:val="22"/>
                    </w:rPr>
                    <w:br/>
                  </w:r>
                  <w:r w:rsidRPr="00445D89">
                    <w:rPr>
                      <w:color w:val="000000"/>
                      <w:szCs w:val="22"/>
                      <w:shd w:val="clear" w:color="auto" w:fill="FFFFFF"/>
                    </w:rPr>
                    <w:t>    &lt;/xs:restriction&gt; </w:t>
                  </w:r>
                  <w:r w:rsidRPr="00445D89">
                    <w:rPr>
                      <w:color w:val="000000"/>
                      <w:szCs w:val="22"/>
                    </w:rPr>
                    <w:br/>
                  </w:r>
                  <w:r w:rsidRPr="00445D89">
                    <w:rPr>
                      <w:color w:val="000000"/>
                      <w:szCs w:val="22"/>
                      <w:shd w:val="clear" w:color="auto" w:fill="FFFFFF"/>
                    </w:rPr>
                    <w:t>  &lt;/xs:simpleType&gt;</w:t>
                  </w:r>
                </w:p>
                <w:p w14:paraId="27A72E88" w14:textId="77777777" w:rsidR="00C70867" w:rsidRPr="00445D89" w:rsidRDefault="00C70867" w:rsidP="00C70867">
                  <w:pPr>
                    <w:spacing w:after="0" w:line="276" w:lineRule="auto"/>
                    <w:rPr>
                      <w:szCs w:val="22"/>
                      <w:lang w:val="en-US"/>
                    </w:rPr>
                  </w:pPr>
                  <w:r w:rsidRPr="00445D89">
                    <w:rPr>
                      <w:szCs w:val="22"/>
                      <w:lang w:val="en-US"/>
                    </w:rPr>
                    <w:t xml:space="preserve">  </w:t>
                  </w:r>
                </w:p>
                <w:p w14:paraId="53B0EE19" w14:textId="77777777" w:rsidR="00C70867" w:rsidRPr="00445D89" w:rsidRDefault="00C70867" w:rsidP="00C70867">
                  <w:pPr>
                    <w:spacing w:line="276" w:lineRule="auto"/>
                    <w:rPr>
                      <w:b/>
                      <w:i/>
                      <w:szCs w:val="22"/>
                      <w:u w:val="single"/>
                      <w:lang w:val="en-US"/>
                    </w:rPr>
                  </w:pPr>
                  <w:r w:rsidRPr="00445D89">
                    <w:rPr>
                      <w:b/>
                      <w:i/>
                      <w:szCs w:val="22"/>
                      <w:u w:val="single"/>
                      <w:lang w:val="en-US"/>
                    </w:rPr>
                    <w:t>To:</w:t>
                  </w:r>
                </w:p>
                <w:p w14:paraId="45AB14FD" w14:textId="77777777" w:rsidR="00C70867" w:rsidRPr="00445D89" w:rsidRDefault="00C70867" w:rsidP="00C70867">
                  <w:pPr>
                    <w:spacing w:line="276" w:lineRule="auto"/>
                    <w:jc w:val="left"/>
                    <w:rPr>
                      <w:szCs w:val="22"/>
                      <w:lang w:val="en-US"/>
                    </w:rPr>
                  </w:pPr>
                  <w:r w:rsidRPr="00445D89">
                    <w:rPr>
                      <w:color w:val="000000"/>
                      <w:szCs w:val="22"/>
                      <w:shd w:val="clear" w:color="auto" w:fill="FFFFFF"/>
                    </w:rPr>
                    <w:t>&lt;!--========================================================--&gt; </w:t>
                  </w:r>
                  <w:r w:rsidRPr="00445D89">
                    <w:rPr>
                      <w:color w:val="000000"/>
                      <w:szCs w:val="22"/>
                    </w:rPr>
                    <w:br/>
                  </w:r>
                  <w:r w:rsidRPr="00445D89">
                    <w:rPr>
                      <w:color w:val="000000"/>
                      <w:szCs w:val="22"/>
                      <w:shd w:val="clear" w:color="auto" w:fill="FFFFFF"/>
                    </w:rPr>
                    <w:t>  &lt;!--=== Supporting Document Type ===--&gt; </w:t>
                  </w:r>
                  <w:r w:rsidRPr="00445D89">
                    <w:rPr>
                      <w:color w:val="000000"/>
                      <w:szCs w:val="22"/>
                    </w:rPr>
                    <w:br/>
                  </w:r>
                  <w:r w:rsidRPr="00445D89">
                    <w:rPr>
                      <w:color w:val="000000"/>
                      <w:szCs w:val="22"/>
                      <w:shd w:val="clear" w:color="auto" w:fill="FFFFFF"/>
                    </w:rPr>
                    <w:t>  &lt;!--=======================================================--&gt; </w:t>
                  </w:r>
                  <w:r w:rsidRPr="00445D89">
                    <w:rPr>
                      <w:color w:val="000000"/>
                      <w:szCs w:val="22"/>
                    </w:rPr>
                    <w:br/>
                  </w:r>
                  <w:r w:rsidRPr="00445D89">
                    <w:rPr>
                      <w:color w:val="000000"/>
                      <w:szCs w:val="22"/>
                      <w:shd w:val="clear" w:color="auto" w:fill="FFFFFF"/>
                    </w:rPr>
                    <w:t>  &lt;xs:simpleType name="SupportingDocumentTypeType"&gt; </w:t>
                  </w:r>
                  <w:r w:rsidRPr="00445D89">
                    <w:rPr>
                      <w:color w:val="000000"/>
                      <w:szCs w:val="22"/>
                    </w:rPr>
                    <w:br/>
                  </w:r>
                  <w:r w:rsidRPr="00445D89">
                    <w:rPr>
                      <w:color w:val="000000"/>
                      <w:szCs w:val="22"/>
                      <w:shd w:val="clear" w:color="auto" w:fill="FFFFFF"/>
                    </w:rPr>
                    <w:t>    &lt;xs:annotation&gt; </w:t>
                  </w:r>
                  <w:r w:rsidRPr="00445D89">
                    <w:rPr>
                      <w:color w:val="000000"/>
                      <w:szCs w:val="22"/>
                    </w:rPr>
                    <w:br/>
                  </w:r>
                  <w:r w:rsidRPr="00445D89">
                    <w:rPr>
                      <w:color w:val="000000"/>
                      <w:szCs w:val="22"/>
                      <w:shd w:val="clear" w:color="auto" w:fill="FFFFFF"/>
                    </w:rPr>
                    <w:t>      &lt;xs:documentation&gt; </w:t>
                  </w:r>
                  <w:r w:rsidRPr="00445D89">
                    <w:rPr>
                      <w:color w:val="000000"/>
                      <w:szCs w:val="22"/>
                    </w:rPr>
                    <w:br/>
                  </w:r>
                  <w:r w:rsidRPr="00445D89">
                    <w:rPr>
                      <w:color w:val="000000"/>
                      <w:szCs w:val="22"/>
                      <w:shd w:val="clear" w:color="auto" w:fill="FFFFFF"/>
                    </w:rPr>
                    <w:t>        &lt;doc:description value="Supporting Document Type" /&gt; </w:t>
                  </w:r>
                  <w:r w:rsidRPr="00445D89">
                    <w:rPr>
                      <w:color w:val="000000"/>
                      <w:szCs w:val="22"/>
                    </w:rPr>
                    <w:br/>
                  </w:r>
                  <w:r w:rsidRPr="00445D89">
                    <w:rPr>
                      <w:color w:val="000000"/>
                      <w:szCs w:val="22"/>
                      <w:shd w:val="clear" w:color="auto" w:fill="FFFFFF"/>
                    </w:rPr>
                    <w:t>      &lt;/xs:documentation&gt; </w:t>
                  </w:r>
                  <w:r w:rsidRPr="00445D89">
                    <w:rPr>
                      <w:color w:val="000000"/>
                      <w:szCs w:val="22"/>
                    </w:rPr>
                    <w:br/>
                  </w:r>
                  <w:r w:rsidRPr="00445D89">
                    <w:rPr>
                      <w:color w:val="000000"/>
                      <w:szCs w:val="22"/>
                      <w:shd w:val="clear" w:color="auto" w:fill="FFFFFF"/>
                    </w:rPr>
                    <w:t>    &lt;/xs:annotation&gt; </w:t>
                  </w:r>
                  <w:r w:rsidRPr="00445D89">
                    <w:rPr>
                      <w:color w:val="000000"/>
                      <w:szCs w:val="22"/>
                    </w:rPr>
                    <w:br/>
                  </w:r>
                  <w:r w:rsidRPr="00445D89">
                    <w:rPr>
                      <w:color w:val="000000"/>
                      <w:szCs w:val="22"/>
                      <w:shd w:val="clear" w:color="auto" w:fill="FFFFFF"/>
                    </w:rPr>
                    <w:t>    &lt;xs:restriction base="xs:token"&gt; </w:t>
                  </w:r>
                  <w:r w:rsidRPr="00445D89">
                    <w:rPr>
                      <w:color w:val="000000"/>
                      <w:szCs w:val="22"/>
                    </w:rPr>
                    <w:br/>
                  </w:r>
                  <w:r w:rsidRPr="00445D89">
                    <w:rPr>
                      <w:b/>
                      <w:i/>
                      <w:color w:val="000000"/>
                      <w:szCs w:val="22"/>
                      <w:shd w:val="clear" w:color="auto" w:fill="FFFFFF"/>
                    </w:rPr>
                    <w:t>      &lt;xs:maxLength value="4" /&gt; </w:t>
                  </w:r>
                  <w:r w:rsidRPr="00445D89">
                    <w:rPr>
                      <w:b/>
                      <w:i/>
                      <w:color w:val="000000"/>
                      <w:szCs w:val="22"/>
                    </w:rPr>
                    <w:br/>
                  </w:r>
                  <w:r w:rsidRPr="00445D89">
                    <w:rPr>
                      <w:b/>
                      <w:i/>
                      <w:color w:val="000000"/>
                      <w:szCs w:val="22"/>
                      <w:shd w:val="clear" w:color="auto" w:fill="FFFFFF"/>
                    </w:rPr>
                    <w:t>      &lt;xs:pattern value=".{1,4}" /&gt;</w:t>
                  </w:r>
                  <w:r w:rsidRPr="00445D89">
                    <w:rPr>
                      <w:color w:val="000000"/>
                      <w:szCs w:val="22"/>
                      <w:shd w:val="clear" w:color="auto" w:fill="FFFFFF"/>
                    </w:rPr>
                    <w:t> </w:t>
                  </w:r>
                  <w:r w:rsidRPr="00445D89">
                    <w:rPr>
                      <w:color w:val="000000"/>
                      <w:szCs w:val="22"/>
                    </w:rPr>
                    <w:br/>
                  </w:r>
                  <w:r w:rsidRPr="00445D89">
                    <w:rPr>
                      <w:color w:val="000000"/>
                      <w:szCs w:val="22"/>
                      <w:shd w:val="clear" w:color="auto" w:fill="FFFFFF"/>
                    </w:rPr>
                    <w:t>    &lt;/xs:restriction&gt; </w:t>
                  </w:r>
                  <w:r w:rsidRPr="00445D89">
                    <w:rPr>
                      <w:color w:val="000000"/>
                      <w:szCs w:val="22"/>
                    </w:rPr>
                    <w:br/>
                  </w:r>
                  <w:r w:rsidRPr="00445D89">
                    <w:rPr>
                      <w:color w:val="000000"/>
                      <w:szCs w:val="22"/>
                      <w:shd w:val="clear" w:color="auto" w:fill="FFFFFF"/>
                    </w:rPr>
                    <w:t>  &lt;/xs:simpleType&gt;</w:t>
                  </w:r>
                </w:p>
                <w:p w14:paraId="4F511AEE"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APPENDIX I: DIRECTORY WITH WEB SERVICE INTERFACE DEFINITIONS (WSDLS)</w:t>
                  </w:r>
                </w:p>
                <w:p w14:paraId="75830150" w14:textId="77777777" w:rsidR="00C70867" w:rsidRPr="00445D89" w:rsidRDefault="00C70867" w:rsidP="00C70867">
                  <w:pPr>
                    <w:spacing w:line="276" w:lineRule="auto"/>
                    <w:rPr>
                      <w:szCs w:val="22"/>
                      <w:lang w:val="en-US"/>
                    </w:rPr>
                  </w:pPr>
                  <w:r w:rsidRPr="00445D89">
                    <w:rPr>
                      <w:szCs w:val="22"/>
                      <w:lang w:val="en-US"/>
                    </w:rPr>
                    <w:t>The changes applicable to the ‘types.xsd’ file in Appendix H are also applicable to Appendix I.</w:t>
                  </w:r>
                </w:p>
              </w:tc>
            </w:tr>
            <w:tr w:rsidR="00C70867" w:rsidRPr="00445D89" w14:paraId="64D25217"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0609655" w14:textId="77777777" w:rsidR="00C70867" w:rsidRPr="00445D89" w:rsidRDefault="00C70867" w:rsidP="00C70867">
                  <w:pPr>
                    <w:spacing w:line="276" w:lineRule="auto"/>
                    <w:jc w:val="left"/>
                    <w:rPr>
                      <w:szCs w:val="22"/>
                    </w:rPr>
                  </w:pPr>
                  <w:r w:rsidRPr="00445D89">
                    <w:rPr>
                      <w:szCs w:val="22"/>
                    </w:rPr>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47420C7" w14:textId="77777777" w:rsidR="00C70867" w:rsidRPr="00445D89" w:rsidRDefault="00C70867" w:rsidP="00C70867">
                  <w:pPr>
                    <w:spacing w:after="0" w:line="360" w:lineRule="auto"/>
                    <w:rPr>
                      <w:szCs w:val="22"/>
                    </w:rPr>
                  </w:pPr>
                  <w:r w:rsidRPr="00445D89">
                    <w:rPr>
                      <w:szCs w:val="22"/>
                    </w:rPr>
                    <w:t>Specification Documents:</w:t>
                  </w:r>
                </w:p>
                <w:p w14:paraId="261A73B2" w14:textId="0C416AAF"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DDNEA for EMCS Phase 3 (Low)</w:t>
                  </w:r>
                  <w:r w:rsidR="005A3359">
                    <w:rPr>
                      <w:rFonts w:ascii="Times New Roman" w:hAnsi="Times New Roman" w:cs="Times New Roman"/>
                      <w:sz w:val="22"/>
                      <w:szCs w:val="22"/>
                    </w:rPr>
                    <w:t>;</w:t>
                  </w:r>
                </w:p>
                <w:p w14:paraId="5FD541D0" w14:textId="44A6616A"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3 (None)</w:t>
                  </w:r>
                  <w:r w:rsidR="005A3359">
                    <w:rPr>
                      <w:rFonts w:ascii="Times New Roman" w:hAnsi="Times New Roman" w:cs="Times New Roman"/>
                      <w:sz w:val="22"/>
                      <w:szCs w:val="22"/>
                    </w:rPr>
                    <w:t>;</w:t>
                  </w:r>
                </w:p>
                <w:p w14:paraId="134AB3B7" w14:textId="3DF3EEEF"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r w:rsidR="005A3359">
                    <w:rPr>
                      <w:rFonts w:ascii="Times New Roman" w:hAnsi="Times New Roman" w:cs="Times New Roman"/>
                      <w:sz w:val="22"/>
                      <w:szCs w:val="22"/>
                    </w:rPr>
                    <w:t>.</w:t>
                  </w:r>
                </w:p>
                <w:p w14:paraId="33DD1D37" w14:textId="77777777" w:rsidR="00C70867" w:rsidRPr="00445D89" w:rsidRDefault="00C70867" w:rsidP="00C70867">
                  <w:pPr>
                    <w:spacing w:before="240" w:after="0" w:line="276" w:lineRule="auto"/>
                    <w:rPr>
                      <w:szCs w:val="22"/>
                    </w:rPr>
                  </w:pPr>
                  <w:r w:rsidRPr="00445D89">
                    <w:rPr>
                      <w:szCs w:val="22"/>
                    </w:rPr>
                    <w:t>CDEAs:</w:t>
                  </w:r>
                </w:p>
                <w:p w14:paraId="44B6A77D" w14:textId="52220EFB"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r w:rsidR="005A3359">
                    <w:rPr>
                      <w:rFonts w:ascii="Times New Roman" w:hAnsi="Times New Roman" w:cs="Times New Roman"/>
                      <w:sz w:val="22"/>
                      <w:szCs w:val="22"/>
                    </w:rPr>
                    <w:t>;</w:t>
                  </w:r>
                </w:p>
                <w:p w14:paraId="2E443E74" w14:textId="7FA589F2"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(Low)</w:t>
                  </w:r>
                  <w:r w:rsidR="005A3359">
                    <w:rPr>
                      <w:rFonts w:ascii="Times New Roman" w:hAnsi="Times New Roman" w:cs="Times New Roman"/>
                      <w:sz w:val="22"/>
                      <w:szCs w:val="22"/>
                    </w:rPr>
                    <w:t>;</w:t>
                  </w:r>
                </w:p>
                <w:p w14:paraId="0B1CAC07" w14:textId="0CAA1628"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r w:rsidR="005A3359">
                    <w:rPr>
                      <w:rFonts w:ascii="Times New Roman" w:hAnsi="Times New Roman" w:cs="Times New Roman"/>
                      <w:sz w:val="22"/>
                      <w:szCs w:val="22"/>
                    </w:rPr>
                    <w:t>.</w:t>
                  </w:r>
                </w:p>
                <w:p w14:paraId="660051BF" w14:textId="77777777" w:rsidR="00C70867" w:rsidRPr="00445D89" w:rsidRDefault="00C70867" w:rsidP="00C70867">
                  <w:pPr>
                    <w:spacing w:after="0" w:line="276" w:lineRule="auto"/>
                    <w:rPr>
                      <w:szCs w:val="22"/>
                    </w:rPr>
                  </w:pPr>
                  <w:r w:rsidRPr="00445D89">
                    <w:rPr>
                      <w:szCs w:val="22"/>
                    </w:rPr>
                    <w:t>NEAs:</w:t>
                  </w:r>
                </w:p>
                <w:p w14:paraId="354CF7FC" w14:textId="7420BF24" w:rsidR="00C70867" w:rsidRPr="00445D89" w:rsidRDefault="00C70867" w:rsidP="00B03D74">
                  <w:pPr>
                    <w:pStyle w:val="ad"/>
                    <w:numPr>
                      <w:ilvl w:val="0"/>
                      <w:numId w:val="28"/>
                    </w:numPr>
                    <w:spacing w:after="0" w:line="276" w:lineRule="auto"/>
                    <w:contextualSpacing w:val="0"/>
                    <w:rPr>
                      <w:szCs w:val="22"/>
                    </w:rPr>
                  </w:pPr>
                  <w:r w:rsidRPr="00445D89">
                    <w:rPr>
                      <w:bCs/>
                      <w:szCs w:val="22"/>
                    </w:rPr>
                    <w:t>Impact on NEAs (Low)</w:t>
                  </w:r>
                  <w:r w:rsidR="005A3359">
                    <w:rPr>
                      <w:bCs/>
                      <w:szCs w:val="22"/>
                    </w:rPr>
                    <w:t>.</w:t>
                  </w:r>
                </w:p>
              </w:tc>
            </w:tr>
            <w:tr w:rsidR="00C70867" w:rsidRPr="00445D89" w14:paraId="0BE4FC94"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A42A7F" w14:textId="77777777" w:rsidR="00C70867" w:rsidRPr="00445D89" w:rsidRDefault="00C70867" w:rsidP="00C70867">
                  <w:pPr>
                    <w:spacing w:line="276" w:lineRule="auto"/>
                    <w:jc w:val="left"/>
                    <w:rPr>
                      <w:szCs w:val="22"/>
                    </w:rPr>
                  </w:pPr>
                  <w:r w:rsidRPr="00445D89">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FF4AC9" w14:textId="77777777" w:rsidR="00C70867" w:rsidRPr="00445D89" w:rsidRDefault="00C70867" w:rsidP="00C70867">
                  <w:pPr>
                    <w:spacing w:line="276" w:lineRule="auto"/>
                    <w:rPr>
                      <w:szCs w:val="22"/>
                    </w:rPr>
                  </w:pPr>
                  <w:r w:rsidRPr="00445D89">
                    <w:rPr>
                      <w:szCs w:val="22"/>
                    </w:rPr>
                    <w:t xml:space="preserve">If the proposed change is not implemented, then </w:t>
                  </w:r>
                  <w:r w:rsidRPr="00445D89">
                    <w:rPr>
                      <w:szCs w:val="22"/>
                      <w:lang w:eastAsia="el-GR"/>
                    </w:rPr>
                    <w:t xml:space="preserve">DDNEA </w:t>
                  </w:r>
                  <w:r w:rsidRPr="00445D89">
                    <w:rPr>
                      <w:szCs w:val="22"/>
                    </w:rPr>
                    <w:t xml:space="preserve">will be in misalignment with the changes proposed for FESS by FESS-249 RFC. Therefore, TARIC codes would only be allowed in the IE815 and IE801 messages, but not in the </w:t>
                  </w:r>
                  <w:r w:rsidRPr="00445D89">
                    <w:rPr>
                      <w:szCs w:val="22"/>
                      <w:lang w:val="en-US"/>
                    </w:rPr>
                    <w:t>related administrative cooperation messages (IE721, IE722, IE820, IE867, IE880 and IE881). </w:t>
                  </w:r>
                </w:p>
              </w:tc>
            </w:tr>
            <w:tr w:rsidR="00C70867" w:rsidRPr="00445D89" w14:paraId="0B4A760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BA8178" w14:textId="77777777" w:rsidR="00C70867" w:rsidRPr="00445D89" w:rsidRDefault="00C70867" w:rsidP="00C70867">
                  <w:pPr>
                    <w:spacing w:line="276" w:lineRule="auto"/>
                    <w:jc w:val="left"/>
                    <w:rPr>
                      <w:szCs w:val="22"/>
                    </w:rPr>
                  </w:pPr>
                  <w:r w:rsidRPr="00445D89">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05D248" w14:textId="77777777" w:rsidR="00C70867" w:rsidRPr="00445D89" w:rsidRDefault="00C70867" w:rsidP="00C70867">
                  <w:pPr>
                    <w:rPr>
                      <w:szCs w:val="22"/>
                    </w:rPr>
                  </w:pPr>
                  <w:r w:rsidRPr="00445D89">
                    <w:rPr>
                      <w:szCs w:val="22"/>
                    </w:rPr>
                    <w:t>This RFC concerns updates on the types.xsd, in order to allow TARIC codes to be included in the &lt;Supporting Document Type&gt; data item.</w:t>
                  </w:r>
                </w:p>
                <w:p w14:paraId="4A60C708" w14:textId="77777777" w:rsidR="00C70867" w:rsidRPr="00445D89" w:rsidRDefault="00C70867" w:rsidP="00C70867">
                  <w:pPr>
                    <w:rPr>
                      <w:szCs w:val="22"/>
                    </w:rPr>
                  </w:pPr>
                  <w:r w:rsidRPr="00445D89">
                    <w:rPr>
                      <w:szCs w:val="22"/>
                    </w:rPr>
                    <w:t>More specifically, the current RFC proposes the necessary updates in order to update the pattern of the simple type “SupportingDocumentTypeType” in the ‘types.xsd’, in order to allow values of ‘an..4’ format in the corresponding &lt;Supporting Document Type&gt; data item.</w:t>
                  </w:r>
                </w:p>
                <w:p w14:paraId="7DC0648E" w14:textId="77777777" w:rsidR="00C70867" w:rsidRPr="00445D89" w:rsidRDefault="00C70867" w:rsidP="00C70867">
                  <w:pPr>
                    <w:rPr>
                      <w:szCs w:val="22"/>
                    </w:rPr>
                  </w:pPr>
                  <w:r w:rsidRPr="00445D89">
                    <w:rPr>
                      <w:szCs w:val="22"/>
                    </w:rPr>
                    <w:t>The present RFC can be deployed in production in a Migration Period. More specifically:</w:t>
                  </w:r>
                </w:p>
                <w:p w14:paraId="58DE95F1" w14:textId="77777777" w:rsidR="00C70867" w:rsidRPr="00445D89" w:rsidRDefault="00C70867" w:rsidP="00B03D74">
                  <w:pPr>
                    <w:pStyle w:val="ad"/>
                    <w:numPr>
                      <w:ilvl w:val="0"/>
                      <w:numId w:val="56"/>
                    </w:numPr>
                    <w:contextualSpacing w:val="0"/>
                    <w:jc w:val="left"/>
                    <w:rPr>
                      <w:szCs w:val="22"/>
                      <w:lang w:val="en-US"/>
                    </w:rPr>
                  </w:pPr>
                  <w:r w:rsidRPr="00445D89">
                    <w:rPr>
                      <w:szCs w:val="22"/>
                      <w:lang w:val="en-US"/>
                    </w:rPr>
                    <w:t>If the sender is aligned with the new .xsd with respect to the aforementioned update while the receiver is not, then the messages sent will not be validated successfully by the receiver in cases that they include a value of ‘an..4’ format in the &lt;Supporting Document Type&gt; data item. To avoid such rejections, as a transformation solution, it is proposed that the sending application only uses the existing EMCS-specific document type codes (i.e. having a ‘n..2’ format). From a business perspective, TARIC codes are not expected to be significantly used in the respective ACO messages, therefore the proposed bypass solution does not entail any significant business continuity risks.</w:t>
                  </w:r>
                </w:p>
                <w:p w14:paraId="6E2B3037" w14:textId="77777777" w:rsidR="00C70867" w:rsidRPr="00445D89" w:rsidRDefault="00C70867" w:rsidP="00B03D74">
                  <w:pPr>
                    <w:pStyle w:val="ad"/>
                    <w:numPr>
                      <w:ilvl w:val="0"/>
                      <w:numId w:val="56"/>
                    </w:numPr>
                    <w:contextualSpacing w:val="0"/>
                    <w:jc w:val="left"/>
                    <w:rPr>
                      <w:szCs w:val="22"/>
                      <w:lang w:val="en-US"/>
                    </w:rPr>
                  </w:pPr>
                  <w:r w:rsidRPr="00445D89">
                    <w:rPr>
                      <w:szCs w:val="22"/>
                      <w:lang w:val="en-US"/>
                    </w:rPr>
                    <w:t>If the sender is not aligned with the new .xsds with respect to the aforementioned change, when communicating with MSAs that have already deployed this RFC in production, the respective messages will be validated successfully by the receiver, since the existing values of ‘n..2’ format should be validated successfully by the receiver.</w:t>
                  </w:r>
                </w:p>
                <w:p w14:paraId="09E59CE1" w14:textId="77777777" w:rsidR="00C70867" w:rsidRPr="00445D89" w:rsidRDefault="00C70867" w:rsidP="00C70867">
                  <w:pPr>
                    <w:rPr>
                      <w:szCs w:val="22"/>
                    </w:rPr>
                  </w:pPr>
                  <w:r w:rsidRPr="00445D89">
                    <w:rPr>
                      <w:i/>
                      <w:szCs w:val="22"/>
                    </w:rPr>
                    <w:t>The changes introduced by the specific RFC, affect also the External Domain, since the messages including the &lt;Supporting Document Type&gt; data item are also exchanged over the ED. Though the implementation of this part of the RFC shall be examined at national level by the MSAs.</w:t>
                  </w:r>
                  <w:r w:rsidRPr="00445D89">
                    <w:rPr>
                      <w:szCs w:val="22"/>
                    </w:rPr>
                    <w:t xml:space="preserve"> </w:t>
                  </w:r>
                </w:p>
                <w:p w14:paraId="48C0109F" w14:textId="77777777" w:rsidR="00C70867" w:rsidRPr="00445D89" w:rsidRDefault="00C70867" w:rsidP="00C70867">
                  <w:pPr>
                    <w:rPr>
                      <w:szCs w:val="22"/>
                    </w:rPr>
                  </w:pPr>
                  <w:r w:rsidRPr="00445D89">
                    <w:rPr>
                      <w:b/>
                      <w:bCs/>
                      <w:szCs w:val="22"/>
                      <w:u w:val="single"/>
                    </w:rPr>
                    <w:t>Note:</w:t>
                  </w:r>
                  <w:r w:rsidRPr="00445D89">
                    <w:rPr>
                      <w:szCs w:val="22"/>
                    </w:rPr>
                    <w:t xml:space="preserve"> Considering that the updated </w:t>
                  </w:r>
                  <w:r w:rsidRPr="00445D89">
                    <w:rPr>
                      <w:szCs w:val="22"/>
                      <w:lang w:val="en-US"/>
                    </w:rPr>
                    <w:t>types.xsd file has already been deployed within EMCS Phase 3.4, there are only</w:t>
                  </w:r>
                  <w:r w:rsidRPr="00445D89">
                    <w:rPr>
                      <w:szCs w:val="22"/>
                    </w:rPr>
                    <w:t xml:space="preserve"> documentation updates pending from </w:t>
                  </w:r>
                  <w:r w:rsidRPr="00445D89">
                    <w:rPr>
                      <w:szCs w:val="22"/>
                      <w:lang w:val="en-US"/>
                    </w:rPr>
                    <w:t>t</w:t>
                  </w:r>
                  <w:r w:rsidRPr="00445D89">
                    <w:rPr>
                      <w:szCs w:val="22"/>
                    </w:rPr>
                    <w:t>his RFC. Therefore, this RFC entails no business continuity risk.</w:t>
                  </w:r>
                </w:p>
              </w:tc>
            </w:tr>
            <w:tr w:rsidR="00C70867" w:rsidRPr="00445D89" w14:paraId="31945B21"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9EFBAE" w14:textId="77777777" w:rsidR="00C70867" w:rsidRPr="00445D89" w:rsidRDefault="00C70867" w:rsidP="00C70867">
                  <w:pPr>
                    <w:spacing w:line="276" w:lineRule="auto"/>
                    <w:jc w:val="left"/>
                    <w:rPr>
                      <w:szCs w:val="22"/>
                    </w:rPr>
                  </w:pPr>
                  <w:r w:rsidRPr="00445D89">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2A15D4" w14:textId="77777777" w:rsidR="00C70867" w:rsidRPr="00445D89" w:rsidRDefault="00C70867" w:rsidP="00C70867">
                  <w:pPr>
                    <w:tabs>
                      <w:tab w:val="center" w:pos="3221"/>
                    </w:tabs>
                    <w:spacing w:line="276" w:lineRule="auto"/>
                    <w:rPr>
                      <w:color w:val="000000"/>
                      <w:szCs w:val="22"/>
                      <w:highlight w:val="yellow"/>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15C108B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78D728" w14:textId="77777777" w:rsidR="00C70867" w:rsidRPr="00445D89" w:rsidRDefault="00C70867" w:rsidP="00C70867">
                  <w:pPr>
                    <w:spacing w:line="276" w:lineRule="auto"/>
                    <w:jc w:val="left"/>
                    <w:rPr>
                      <w:szCs w:val="22"/>
                    </w:rPr>
                  </w:pPr>
                  <w:r w:rsidRPr="00445D89">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DE2EF06"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FESS-249</w:t>
                  </w:r>
                </w:p>
                <w:p w14:paraId="35F89CAF"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w:t>
                  </w:r>
                </w:p>
                <w:p w14:paraId="1D9FC7CF"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TRP-P3-090</w:t>
                  </w:r>
                </w:p>
              </w:tc>
            </w:tr>
          </w:tbl>
          <w:p w14:paraId="29776CDB" w14:textId="77777777" w:rsidR="00C70867" w:rsidRPr="00445D89" w:rsidRDefault="00C70867" w:rsidP="00C70867">
            <w:pPr>
              <w:spacing w:after="0"/>
              <w:jc w:val="left"/>
              <w:rPr>
                <w:szCs w:val="22"/>
                <w:lang w:val="en-US"/>
              </w:rPr>
            </w:pPr>
          </w:p>
        </w:tc>
      </w:tr>
      <w:tr w:rsidR="00C70867" w:rsidRPr="00445D89" w14:paraId="31B26A9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E617391"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19F83E7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9B47A9" w14:textId="77777777" w:rsidR="00C70867" w:rsidRPr="00445D89" w:rsidRDefault="00C70867" w:rsidP="00C70867">
                  <w:pPr>
                    <w:spacing w:line="276" w:lineRule="auto"/>
                    <w:jc w:val="left"/>
                    <w:rPr>
                      <w:szCs w:val="22"/>
                    </w:rPr>
                  </w:pPr>
                  <w:r w:rsidRPr="00445D89">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18EAE6" w14:textId="77777777" w:rsidR="00C70867" w:rsidRPr="00445D89" w:rsidRDefault="00C70867" w:rsidP="00C70867">
                  <w:pPr>
                    <w:spacing w:line="276" w:lineRule="auto"/>
                    <w:rPr>
                      <w:szCs w:val="22"/>
                    </w:rPr>
                  </w:pPr>
                  <w:r w:rsidRPr="00445D89">
                    <w:rPr>
                      <w:szCs w:val="22"/>
                    </w:rPr>
                    <w:t>N/A</w:t>
                  </w:r>
                </w:p>
              </w:tc>
            </w:tr>
            <w:tr w:rsidR="00C70867" w:rsidRPr="00445D89" w14:paraId="39415C00"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3821F71" w14:textId="77777777" w:rsidR="00C70867" w:rsidRPr="00445D89" w:rsidRDefault="00C70867" w:rsidP="00C70867">
                  <w:pPr>
                    <w:spacing w:line="276" w:lineRule="auto"/>
                    <w:jc w:val="left"/>
                    <w:rPr>
                      <w:szCs w:val="22"/>
                    </w:rPr>
                  </w:pPr>
                  <w:r w:rsidRPr="00445D89">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1FD30AF" w14:textId="77777777" w:rsidR="00C70867" w:rsidRPr="00445D89" w:rsidRDefault="00C70867" w:rsidP="00C70867">
                  <w:pPr>
                    <w:spacing w:line="276" w:lineRule="auto"/>
                    <w:rPr>
                      <w:szCs w:val="22"/>
                    </w:rPr>
                  </w:pPr>
                  <w:r w:rsidRPr="00445D89">
                    <w:rPr>
                      <w:szCs w:val="22"/>
                    </w:rPr>
                    <w:t>N/A</w:t>
                  </w:r>
                </w:p>
              </w:tc>
            </w:tr>
          </w:tbl>
          <w:p w14:paraId="1B734F35" w14:textId="77777777" w:rsidR="00C70867" w:rsidRPr="00445D89" w:rsidRDefault="00C70867" w:rsidP="00C70867">
            <w:pPr>
              <w:spacing w:after="0"/>
              <w:jc w:val="left"/>
              <w:rPr>
                <w:szCs w:val="22"/>
                <w:lang w:val="en-US"/>
              </w:rPr>
            </w:pPr>
          </w:p>
        </w:tc>
      </w:tr>
      <w:tr w:rsidR="00C70867" w:rsidRPr="00445D89" w14:paraId="78052FE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4B0D204" w14:textId="77777777" w:rsidR="00C70867" w:rsidRPr="00445D89" w:rsidRDefault="00C70867" w:rsidP="00C70867">
            <w:pPr>
              <w:spacing w:line="276" w:lineRule="auto"/>
              <w:rPr>
                <w:b/>
                <w:szCs w:val="22"/>
              </w:rPr>
            </w:pPr>
            <w:r w:rsidRPr="00445D89">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445D89" w14:paraId="2E1C904D"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75BA26" w14:textId="77777777" w:rsidR="00C70867" w:rsidRPr="00445D89" w:rsidRDefault="00C70867" w:rsidP="00C70867">
                  <w:pPr>
                    <w:spacing w:line="276" w:lineRule="auto"/>
                    <w:jc w:val="left"/>
                    <w:rPr>
                      <w:szCs w:val="22"/>
                    </w:rPr>
                  </w:pPr>
                  <w:r w:rsidRPr="00445D89">
                    <w:rPr>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7572FD59" w14:textId="77777777" w:rsidR="00C70867" w:rsidRPr="00445D89" w:rsidRDefault="00C70867" w:rsidP="00B03D74">
                  <w:pPr>
                    <w:numPr>
                      <w:ilvl w:val="0"/>
                      <w:numId w:val="25"/>
                    </w:numPr>
                    <w:spacing w:line="276" w:lineRule="auto"/>
                    <w:rPr>
                      <w:szCs w:val="22"/>
                    </w:rPr>
                  </w:pPr>
                  <w:r w:rsidRPr="00445D89">
                    <w:rPr>
                      <w:b/>
                      <w:szCs w:val="22"/>
                    </w:rPr>
                    <w:t xml:space="preserve">Category of the Change: Review </w:t>
                  </w:r>
                </w:p>
                <w:p w14:paraId="576E2C5A" w14:textId="77777777" w:rsidR="00C70867" w:rsidRPr="00445D89" w:rsidRDefault="00C70867" w:rsidP="00B03D74">
                  <w:pPr>
                    <w:numPr>
                      <w:ilvl w:val="0"/>
                      <w:numId w:val="25"/>
                    </w:numPr>
                    <w:spacing w:line="276" w:lineRule="auto"/>
                    <w:rPr>
                      <w:szCs w:val="22"/>
                    </w:rPr>
                  </w:pPr>
                  <w:r w:rsidRPr="00445D89">
                    <w:rPr>
                      <w:b/>
                      <w:szCs w:val="22"/>
                    </w:rPr>
                    <w:t>Approval process:</w:t>
                  </w:r>
                </w:p>
                <w:p w14:paraId="38A85DA0" w14:textId="2E6C14E7" w:rsidR="00C70867" w:rsidRPr="00445D89" w:rsidRDefault="00C70867" w:rsidP="00B03D74">
                  <w:pPr>
                    <w:pStyle w:val="ad"/>
                    <w:numPr>
                      <w:ilvl w:val="0"/>
                      <w:numId w:val="46"/>
                    </w:numPr>
                    <w:spacing w:line="276" w:lineRule="auto"/>
                    <w:contextualSpacing w:val="0"/>
                    <w:rPr>
                      <w:szCs w:val="22"/>
                      <w:lang w:val="en-US"/>
                    </w:rPr>
                  </w:pPr>
                  <w:r w:rsidRPr="00445D89">
                    <w:rPr>
                      <w:b/>
                      <w:szCs w:val="22"/>
                      <w:lang w:val="en-US"/>
                    </w:rPr>
                    <w:t>The Change is authori</w:t>
                  </w:r>
                  <w:r w:rsidR="00BE2EB2">
                    <w:rPr>
                      <w:b/>
                      <w:szCs w:val="22"/>
                      <w:lang w:val="en-US"/>
                    </w:rPr>
                    <w:t>s</w:t>
                  </w:r>
                  <w:r w:rsidRPr="00445D89">
                    <w:rPr>
                      <w:b/>
                      <w:szCs w:val="22"/>
                      <w:lang w:val="en-US"/>
                    </w:rPr>
                    <w:t>ed for approval by the CAB.</w:t>
                  </w:r>
                </w:p>
              </w:tc>
            </w:tr>
            <w:tr w:rsidR="00C70867" w:rsidRPr="00445D89" w14:paraId="5D915228"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D8B743" w14:textId="77777777" w:rsidR="00C70867" w:rsidRPr="00445D89" w:rsidRDefault="00C70867" w:rsidP="00C70867">
                  <w:pPr>
                    <w:spacing w:line="276" w:lineRule="auto"/>
                    <w:jc w:val="left"/>
                    <w:rPr>
                      <w:szCs w:val="22"/>
                    </w:rPr>
                  </w:pPr>
                  <w:r w:rsidRPr="00445D89">
                    <w:rPr>
                      <w:szCs w:val="22"/>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4CFB3E49" w14:textId="77777777" w:rsidR="00C70867" w:rsidRPr="00445D89" w:rsidRDefault="00C70867" w:rsidP="00C70867">
                  <w:pPr>
                    <w:spacing w:line="276" w:lineRule="auto"/>
                    <w:rPr>
                      <w:szCs w:val="22"/>
                    </w:rPr>
                  </w:pPr>
                  <w:r w:rsidRPr="00445D89">
                    <w:rPr>
                      <w:szCs w:val="22"/>
                    </w:rPr>
                    <w:t>N/A</w:t>
                  </w:r>
                </w:p>
              </w:tc>
            </w:tr>
            <w:tr w:rsidR="00C70867" w:rsidRPr="00445D89" w14:paraId="0BC73244"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B09A7FE" w14:textId="77777777" w:rsidR="00C70867" w:rsidRPr="00445D89" w:rsidRDefault="00C70867" w:rsidP="00C70867">
                  <w:pPr>
                    <w:spacing w:line="276" w:lineRule="auto"/>
                    <w:jc w:val="left"/>
                    <w:rPr>
                      <w:szCs w:val="22"/>
                    </w:rPr>
                  </w:pPr>
                  <w:r w:rsidRPr="00445D89">
                    <w:rPr>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2C7E7E7C" w14:textId="77777777" w:rsidR="00C70867" w:rsidRPr="00445D89" w:rsidRDefault="00C70867" w:rsidP="00C70867">
                  <w:pPr>
                    <w:spacing w:line="276" w:lineRule="auto"/>
                    <w:rPr>
                      <w:szCs w:val="22"/>
                      <w:highlight w:val="yellow"/>
                    </w:rPr>
                  </w:pPr>
                  <w:r w:rsidRPr="00445D89">
                    <w:rPr>
                      <w:szCs w:val="22"/>
                    </w:rPr>
                    <w:t>Written approval procedure via e-mail on 12/08/2019.</w:t>
                  </w:r>
                </w:p>
              </w:tc>
            </w:tr>
          </w:tbl>
          <w:p w14:paraId="73E01EA9" w14:textId="77777777" w:rsidR="00C70867" w:rsidRPr="00445D89" w:rsidRDefault="00C70867" w:rsidP="00C70867">
            <w:pPr>
              <w:spacing w:after="0"/>
              <w:jc w:val="left"/>
              <w:rPr>
                <w:szCs w:val="22"/>
                <w:lang w:val="en-US"/>
              </w:rPr>
            </w:pPr>
          </w:p>
        </w:tc>
      </w:tr>
      <w:tr w:rsidR="00C70867" w:rsidRPr="00445D89" w14:paraId="23329A3B"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A0CA515"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2C3A472D"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261EEC" w14:textId="77777777" w:rsidR="00C70867" w:rsidRPr="00445D89" w:rsidRDefault="00C70867" w:rsidP="00C70867">
                  <w:pPr>
                    <w:spacing w:line="276" w:lineRule="auto"/>
                    <w:jc w:val="left"/>
                    <w:rPr>
                      <w:szCs w:val="22"/>
                    </w:rPr>
                  </w:pPr>
                  <w:r w:rsidRPr="00445D89">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7D2D29" w14:textId="4B54A1D0"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0EEE9577"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C9558D" w14:textId="77777777" w:rsidR="00C70867" w:rsidRPr="00445D89" w:rsidRDefault="00C70867" w:rsidP="00C70867">
                  <w:pPr>
                    <w:spacing w:line="276" w:lineRule="auto"/>
                    <w:jc w:val="left"/>
                    <w:rPr>
                      <w:szCs w:val="22"/>
                    </w:rPr>
                  </w:pPr>
                  <w:r w:rsidRPr="00445D89">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E3D1A6" w14:textId="0E830339" w:rsidR="00C70867" w:rsidRPr="00445D89" w:rsidRDefault="005C7E1E" w:rsidP="00C70867">
                  <w:pPr>
                    <w:spacing w:line="276" w:lineRule="auto"/>
                    <w:rPr>
                      <w:szCs w:val="22"/>
                    </w:rPr>
                  </w:pPr>
                  <w:r>
                    <w:rPr>
                      <w:szCs w:val="22"/>
                    </w:rPr>
                    <w:t>13/02/2023</w:t>
                  </w:r>
                </w:p>
              </w:tc>
            </w:tr>
            <w:tr w:rsidR="00C70867" w:rsidRPr="00445D89" w14:paraId="0890778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E8A6A2" w14:textId="77777777" w:rsidR="00C70867" w:rsidRPr="00445D89" w:rsidRDefault="00C70867" w:rsidP="00C70867">
                  <w:pPr>
                    <w:spacing w:line="276" w:lineRule="auto"/>
                    <w:jc w:val="left"/>
                    <w:rPr>
                      <w:szCs w:val="22"/>
                    </w:rPr>
                  </w:pPr>
                  <w:r w:rsidRPr="00445D89">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54D7BBB" w14:textId="77777777" w:rsidR="00C70867" w:rsidRPr="00445D89" w:rsidRDefault="00C70867" w:rsidP="00C70867">
                  <w:pPr>
                    <w:spacing w:line="276" w:lineRule="auto"/>
                    <w:rPr>
                      <w:szCs w:val="22"/>
                    </w:rPr>
                  </w:pPr>
                  <w:r w:rsidRPr="00445D89">
                    <w:rPr>
                      <w:szCs w:val="22"/>
                    </w:rPr>
                    <w:t>TBD</w:t>
                  </w:r>
                </w:p>
              </w:tc>
            </w:tr>
          </w:tbl>
          <w:p w14:paraId="2946FBB2" w14:textId="77777777" w:rsidR="00C70867" w:rsidRPr="00445D89" w:rsidRDefault="00C70867" w:rsidP="00C70867">
            <w:pPr>
              <w:spacing w:after="0"/>
              <w:jc w:val="left"/>
              <w:rPr>
                <w:szCs w:val="22"/>
                <w:lang w:val="en-US"/>
              </w:rPr>
            </w:pPr>
          </w:p>
        </w:tc>
      </w:tr>
      <w:tr w:rsidR="00C70867" w:rsidRPr="00445D89" w14:paraId="2369CF9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753969C"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445D89" w14:paraId="5FAF29B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C5BBF6" w14:textId="77777777" w:rsidR="00C70867" w:rsidRPr="00445D89" w:rsidRDefault="00C70867" w:rsidP="00C70867">
                  <w:pPr>
                    <w:spacing w:line="276" w:lineRule="auto"/>
                    <w:jc w:val="left"/>
                    <w:rPr>
                      <w:szCs w:val="22"/>
                    </w:rPr>
                  </w:pPr>
                  <w:r w:rsidRPr="00445D89">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8C88551" w14:textId="77777777" w:rsidR="00C70867" w:rsidRPr="00445D89" w:rsidRDefault="00C70867" w:rsidP="00C70867">
                  <w:pPr>
                    <w:spacing w:line="276" w:lineRule="auto"/>
                    <w:rPr>
                      <w:szCs w:val="22"/>
                    </w:rPr>
                  </w:pPr>
                  <w:r w:rsidRPr="00445D89">
                    <w:rPr>
                      <w:szCs w:val="22"/>
                    </w:rPr>
                    <w:t>TBD</w:t>
                  </w:r>
                </w:p>
              </w:tc>
            </w:tr>
            <w:tr w:rsidR="00C70867" w:rsidRPr="00445D89" w14:paraId="1251FFF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DDF977C" w14:textId="77777777" w:rsidR="00C70867" w:rsidRPr="00445D89" w:rsidRDefault="00C70867" w:rsidP="00C70867">
                  <w:pPr>
                    <w:spacing w:line="276" w:lineRule="auto"/>
                    <w:jc w:val="left"/>
                    <w:rPr>
                      <w:szCs w:val="22"/>
                    </w:rPr>
                  </w:pPr>
                  <w:r w:rsidRPr="00445D89">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5C3599E" w14:textId="77777777" w:rsidR="00C70867" w:rsidRPr="00445D89" w:rsidRDefault="00C70867" w:rsidP="00C70867">
                  <w:pPr>
                    <w:spacing w:line="276" w:lineRule="auto"/>
                    <w:rPr>
                      <w:szCs w:val="22"/>
                    </w:rPr>
                  </w:pPr>
                  <w:r w:rsidRPr="00445D89">
                    <w:rPr>
                      <w:szCs w:val="22"/>
                    </w:rPr>
                    <w:t>TBD</w:t>
                  </w:r>
                </w:p>
              </w:tc>
            </w:tr>
          </w:tbl>
          <w:p w14:paraId="6ED60424" w14:textId="77777777" w:rsidR="00C70867" w:rsidRPr="00445D89" w:rsidRDefault="00C70867" w:rsidP="00C70867">
            <w:pPr>
              <w:spacing w:after="0"/>
              <w:jc w:val="left"/>
              <w:rPr>
                <w:szCs w:val="22"/>
                <w:lang w:val="en-US"/>
              </w:rPr>
            </w:pPr>
          </w:p>
        </w:tc>
      </w:tr>
    </w:tbl>
    <w:p w14:paraId="2D4EA1AA" w14:textId="77777777" w:rsidR="00C70867" w:rsidRPr="00445D89" w:rsidRDefault="00C70867" w:rsidP="00C70867">
      <w:pPr>
        <w:rPr>
          <w:szCs w:val="22"/>
        </w:rPr>
      </w:pPr>
    </w:p>
    <w:p w14:paraId="3C9CB240" w14:textId="77777777" w:rsidR="00C70867" w:rsidRPr="00445D89" w:rsidRDefault="00C70867" w:rsidP="00C70867">
      <w:pPr>
        <w:spacing w:after="0" w:line="240" w:lineRule="auto"/>
        <w:jc w:val="left"/>
        <w:rPr>
          <w:szCs w:val="22"/>
        </w:rPr>
      </w:pPr>
      <w:r w:rsidRPr="00445D89">
        <w:rPr>
          <w:szCs w:val="22"/>
        </w:rPr>
        <w:br w:type="page"/>
      </w:r>
    </w:p>
    <w:p w14:paraId="626F23A1" w14:textId="77777777" w:rsidR="00C70867" w:rsidRPr="00244264" w:rsidRDefault="00C70867" w:rsidP="00C70867">
      <w:pPr>
        <w:pStyle w:val="4"/>
        <w:rPr>
          <w:strike/>
          <w:color w:val="FF0000"/>
          <w:szCs w:val="22"/>
        </w:rPr>
      </w:pPr>
      <w:r w:rsidRPr="00244264">
        <w:rPr>
          <w:strike/>
          <w:color w:val="FF0000"/>
          <w:szCs w:val="22"/>
        </w:rPr>
        <w:t>DDNEA-P4-279 – Clarifications regarding the applicability of Temporary Authorisations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44264" w14:paraId="540D3E7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CB6C448" w14:textId="77777777" w:rsidR="00C70867" w:rsidRPr="00244264" w:rsidRDefault="00C70867" w:rsidP="00C70867">
            <w:pPr>
              <w:spacing w:line="276" w:lineRule="auto"/>
              <w:rPr>
                <w:b/>
                <w:strike/>
                <w:color w:val="FF0000"/>
                <w:szCs w:val="22"/>
              </w:rPr>
            </w:pPr>
            <w:r w:rsidRPr="00244264">
              <w:rPr>
                <w:b/>
                <w:strike/>
                <w:color w:val="FF000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44264" w14:paraId="3AEF958B"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94F477" w14:textId="77777777" w:rsidR="00C70867" w:rsidRPr="00244264" w:rsidRDefault="00C70867" w:rsidP="00C70867">
                  <w:pPr>
                    <w:spacing w:line="276" w:lineRule="auto"/>
                    <w:jc w:val="left"/>
                    <w:rPr>
                      <w:strike/>
                      <w:color w:val="FF0000"/>
                      <w:szCs w:val="22"/>
                    </w:rPr>
                  </w:pPr>
                  <w:r w:rsidRPr="00244264">
                    <w:rPr>
                      <w:strike/>
                      <w:color w:val="FF0000"/>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73722A" w14:textId="77777777" w:rsidR="00C70867" w:rsidRPr="00244264" w:rsidRDefault="00C70867" w:rsidP="00C70867">
                  <w:pPr>
                    <w:spacing w:line="276" w:lineRule="auto"/>
                    <w:rPr>
                      <w:strike/>
                      <w:color w:val="FF0000"/>
                      <w:szCs w:val="22"/>
                    </w:rPr>
                  </w:pPr>
                  <w:r w:rsidRPr="00244264">
                    <w:rPr>
                      <w:bCs/>
                      <w:strike/>
                      <w:color w:val="FF0000"/>
                      <w:szCs w:val="22"/>
                    </w:rPr>
                    <w:t>DDNEA-P4-279</w:t>
                  </w:r>
                </w:p>
              </w:tc>
            </w:tr>
            <w:tr w:rsidR="00C70867" w:rsidRPr="00244264" w14:paraId="4C2AEA6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48B8B6" w14:textId="77777777" w:rsidR="00C70867" w:rsidRPr="00244264" w:rsidRDefault="00C70867" w:rsidP="00C70867">
                  <w:pPr>
                    <w:spacing w:line="276" w:lineRule="auto"/>
                    <w:jc w:val="left"/>
                    <w:rPr>
                      <w:strike/>
                      <w:color w:val="FF0000"/>
                      <w:szCs w:val="22"/>
                    </w:rPr>
                  </w:pPr>
                  <w:r w:rsidRPr="00244264">
                    <w:rPr>
                      <w:strike/>
                      <w:color w:val="FF0000"/>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E2CEF8" w14:textId="77777777" w:rsidR="00C70867" w:rsidRPr="00244264" w:rsidRDefault="00C70867" w:rsidP="00C70867">
                  <w:pPr>
                    <w:tabs>
                      <w:tab w:val="left" w:pos="1305"/>
                    </w:tabs>
                    <w:spacing w:line="276" w:lineRule="auto"/>
                    <w:rPr>
                      <w:strike/>
                      <w:color w:val="FF0000"/>
                      <w:szCs w:val="22"/>
                    </w:rPr>
                  </w:pPr>
                  <w:r w:rsidRPr="00244264">
                    <w:rPr>
                      <w:strike/>
                      <w:color w:val="FF0000"/>
                      <w:szCs w:val="22"/>
                    </w:rPr>
                    <w:t>Accepted</w:t>
                  </w:r>
                </w:p>
              </w:tc>
            </w:tr>
            <w:tr w:rsidR="00C70867" w:rsidRPr="00244264" w14:paraId="76D821E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6FDB0C" w14:textId="77777777" w:rsidR="00C70867" w:rsidRPr="00244264" w:rsidRDefault="00C70867" w:rsidP="00C70867">
                  <w:pPr>
                    <w:spacing w:line="276" w:lineRule="auto"/>
                    <w:jc w:val="left"/>
                    <w:rPr>
                      <w:strike/>
                      <w:color w:val="FF0000"/>
                      <w:szCs w:val="22"/>
                    </w:rPr>
                  </w:pPr>
                  <w:r w:rsidRPr="00244264">
                    <w:rPr>
                      <w:strike/>
                      <w:color w:val="FF0000"/>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331C79" w14:textId="77777777" w:rsidR="00C70867" w:rsidRPr="00244264" w:rsidRDefault="00C70867" w:rsidP="00C70867">
                  <w:pPr>
                    <w:spacing w:line="276" w:lineRule="auto"/>
                    <w:rPr>
                      <w:strike/>
                      <w:color w:val="FF0000"/>
                      <w:szCs w:val="22"/>
                    </w:rPr>
                  </w:pPr>
                  <w:r w:rsidRPr="00244264">
                    <w:rPr>
                      <w:strike/>
                      <w:color w:val="FF0000"/>
                      <w:szCs w:val="22"/>
                      <w:lang w:eastAsia="nl-BE"/>
                    </w:rPr>
                    <w:t>Specification Defect</w:t>
                  </w:r>
                </w:p>
              </w:tc>
            </w:tr>
            <w:tr w:rsidR="00C70867" w:rsidRPr="00244264" w14:paraId="6017826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9878FF" w14:textId="77777777" w:rsidR="00C70867" w:rsidRPr="00244264" w:rsidRDefault="00C70867" w:rsidP="00C70867">
                  <w:pPr>
                    <w:spacing w:line="276" w:lineRule="auto"/>
                    <w:jc w:val="left"/>
                    <w:rPr>
                      <w:strike/>
                      <w:color w:val="FF0000"/>
                      <w:szCs w:val="22"/>
                    </w:rPr>
                  </w:pPr>
                  <w:r w:rsidRPr="00244264">
                    <w:rPr>
                      <w:strike/>
                      <w:color w:val="FF0000"/>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66BAC2" w14:textId="77777777" w:rsidR="00C70867" w:rsidRPr="00244264" w:rsidRDefault="00C70867" w:rsidP="00C70867">
                  <w:pPr>
                    <w:spacing w:line="276" w:lineRule="auto"/>
                    <w:rPr>
                      <w:strike/>
                      <w:color w:val="FF0000"/>
                      <w:szCs w:val="22"/>
                    </w:rPr>
                  </w:pPr>
                  <w:r w:rsidRPr="00244264">
                    <w:rPr>
                      <w:strike/>
                      <w:color w:val="FF0000"/>
                      <w:szCs w:val="22"/>
                      <w:lang w:eastAsia="nl-BE"/>
                    </w:rPr>
                    <w:t>IM244005</w:t>
                  </w:r>
                </w:p>
              </w:tc>
            </w:tr>
            <w:tr w:rsidR="00C70867" w:rsidRPr="00244264" w14:paraId="2F7A365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F3D3FD" w14:textId="77777777" w:rsidR="00C70867" w:rsidRPr="00244264" w:rsidRDefault="00C70867" w:rsidP="00C70867">
                  <w:pPr>
                    <w:spacing w:line="276" w:lineRule="auto"/>
                    <w:jc w:val="left"/>
                    <w:rPr>
                      <w:strike/>
                      <w:color w:val="FF0000"/>
                      <w:szCs w:val="22"/>
                    </w:rPr>
                  </w:pPr>
                  <w:r w:rsidRPr="00244264">
                    <w:rPr>
                      <w:strike/>
                      <w:color w:val="FF0000"/>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5184776" w14:textId="77777777" w:rsidR="00C70867" w:rsidRPr="00244264" w:rsidRDefault="00C70867" w:rsidP="00C70867">
                  <w:pPr>
                    <w:spacing w:line="276" w:lineRule="auto"/>
                    <w:rPr>
                      <w:strike/>
                      <w:color w:val="FF0000"/>
                      <w:szCs w:val="22"/>
                    </w:rPr>
                  </w:pPr>
                  <w:r w:rsidRPr="00244264">
                    <w:rPr>
                      <w:strike/>
                      <w:color w:val="FF0000"/>
                      <w:szCs w:val="22"/>
                      <w:lang w:eastAsia="nl-BE"/>
                    </w:rPr>
                    <w:t>KE18108</w:t>
                  </w:r>
                </w:p>
              </w:tc>
            </w:tr>
            <w:tr w:rsidR="00C70867" w:rsidRPr="00244264" w14:paraId="6182F4F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83569F" w14:textId="77777777" w:rsidR="00C70867" w:rsidRPr="00244264" w:rsidRDefault="00C70867" w:rsidP="00C70867">
                  <w:pPr>
                    <w:spacing w:line="276" w:lineRule="auto"/>
                    <w:jc w:val="left"/>
                    <w:rPr>
                      <w:strike/>
                      <w:color w:val="FF0000"/>
                      <w:szCs w:val="22"/>
                    </w:rPr>
                  </w:pPr>
                  <w:r w:rsidRPr="00244264">
                    <w:rPr>
                      <w:strike/>
                      <w:color w:val="FF0000"/>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F9EFE00" w14:textId="77777777" w:rsidR="00C70867" w:rsidRPr="00244264" w:rsidRDefault="00C70867" w:rsidP="00C70867">
                  <w:pPr>
                    <w:pStyle w:val="ad"/>
                    <w:spacing w:line="276" w:lineRule="auto"/>
                    <w:ind w:left="0"/>
                    <w:rPr>
                      <w:strike/>
                      <w:color w:val="FF0000"/>
                      <w:szCs w:val="22"/>
                      <w:lang w:val="en-US"/>
                    </w:rPr>
                  </w:pPr>
                  <w:r w:rsidRPr="00244264">
                    <w:rPr>
                      <w:strike/>
                      <w:color w:val="FF0000"/>
                      <w:szCs w:val="22"/>
                      <w:lang w:eastAsia="nl-BE"/>
                    </w:rPr>
                    <w:t>04/06/2018</w:t>
                  </w:r>
                </w:p>
              </w:tc>
            </w:tr>
            <w:tr w:rsidR="00C70867" w:rsidRPr="00244264" w14:paraId="224E9EE5"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7FD16C0" w14:textId="77777777" w:rsidR="00C70867" w:rsidRPr="00244264" w:rsidRDefault="00C70867" w:rsidP="00C70867">
                  <w:pPr>
                    <w:spacing w:line="276" w:lineRule="auto"/>
                    <w:jc w:val="left"/>
                    <w:rPr>
                      <w:strike/>
                      <w:color w:val="FF0000"/>
                      <w:szCs w:val="22"/>
                    </w:rPr>
                  </w:pPr>
                  <w:r w:rsidRPr="00244264">
                    <w:rPr>
                      <w:strike/>
                      <w:color w:val="FF0000"/>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35EAE39" w14:textId="77777777" w:rsidR="00C70867" w:rsidRPr="00244264" w:rsidRDefault="00C70867" w:rsidP="00C70867">
                  <w:pPr>
                    <w:pStyle w:val="ad"/>
                    <w:spacing w:line="276" w:lineRule="auto"/>
                    <w:ind w:left="0"/>
                    <w:rPr>
                      <w:strike/>
                      <w:color w:val="FF0000"/>
                      <w:szCs w:val="22"/>
                      <w:lang w:val="en-US"/>
                    </w:rPr>
                  </w:pPr>
                  <w:r w:rsidRPr="00244264">
                    <w:rPr>
                      <w:strike/>
                      <w:color w:val="FF0000"/>
                      <w:szCs w:val="22"/>
                      <w:lang w:val="en-US"/>
                    </w:rPr>
                    <w:t>MSA-BG</w:t>
                  </w:r>
                </w:p>
              </w:tc>
            </w:tr>
          </w:tbl>
          <w:p w14:paraId="3D327708" w14:textId="77777777" w:rsidR="00C70867" w:rsidRPr="00244264" w:rsidRDefault="00C70867" w:rsidP="00C70867">
            <w:pPr>
              <w:spacing w:after="0"/>
              <w:jc w:val="left"/>
              <w:rPr>
                <w:strike/>
                <w:color w:val="FF0000"/>
                <w:szCs w:val="22"/>
                <w:lang w:val="en-US"/>
              </w:rPr>
            </w:pPr>
          </w:p>
        </w:tc>
      </w:tr>
      <w:tr w:rsidR="00C70867" w:rsidRPr="00244264" w14:paraId="62CB841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B21CC19" w14:textId="77777777" w:rsidR="00C70867" w:rsidRPr="00244264" w:rsidRDefault="00C70867" w:rsidP="00C70867">
            <w:pPr>
              <w:spacing w:line="276" w:lineRule="auto"/>
              <w:rPr>
                <w:b/>
                <w:strike/>
                <w:color w:val="FF0000"/>
                <w:szCs w:val="22"/>
              </w:rPr>
            </w:pPr>
            <w:r w:rsidRPr="00244264">
              <w:rPr>
                <w:b/>
                <w:strike/>
                <w:color w:val="FF0000"/>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44264" w14:paraId="208168E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9F9A65" w14:textId="77777777" w:rsidR="00C70867" w:rsidRPr="00244264" w:rsidRDefault="00C70867" w:rsidP="00C70867">
                  <w:pPr>
                    <w:spacing w:line="276" w:lineRule="auto"/>
                    <w:jc w:val="left"/>
                    <w:rPr>
                      <w:strike/>
                      <w:color w:val="FF0000"/>
                      <w:szCs w:val="22"/>
                    </w:rPr>
                  </w:pPr>
                  <w:r w:rsidRPr="00244264">
                    <w:rPr>
                      <w:strike/>
                      <w:color w:val="FF0000"/>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7F30130" w14:textId="77777777" w:rsidR="00C70867" w:rsidRPr="00244264" w:rsidRDefault="00C70867" w:rsidP="00C70867">
                  <w:pPr>
                    <w:spacing w:line="276" w:lineRule="auto"/>
                    <w:rPr>
                      <w:strike/>
                      <w:color w:val="FF0000"/>
                      <w:szCs w:val="22"/>
                    </w:rPr>
                  </w:pPr>
                  <w:r w:rsidRPr="00244264">
                    <w:rPr>
                      <w:strike/>
                      <w:color w:val="FF0000"/>
                      <w:szCs w:val="22"/>
                    </w:rPr>
                    <w:t>Low</w:t>
                  </w:r>
                </w:p>
              </w:tc>
            </w:tr>
            <w:tr w:rsidR="00C70867" w:rsidRPr="00244264" w14:paraId="5FFC3D18"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A13C6F" w14:textId="77777777" w:rsidR="00C70867" w:rsidRPr="00244264" w:rsidRDefault="00C70867" w:rsidP="00C70867">
                  <w:pPr>
                    <w:spacing w:line="276" w:lineRule="auto"/>
                    <w:jc w:val="left"/>
                    <w:rPr>
                      <w:strike/>
                      <w:color w:val="FF0000"/>
                      <w:szCs w:val="22"/>
                    </w:rPr>
                  </w:pPr>
                  <w:r w:rsidRPr="00244264">
                    <w:rPr>
                      <w:strike/>
                      <w:color w:val="FF0000"/>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79826C0" w14:textId="77777777" w:rsidR="00C70867" w:rsidRPr="00244264" w:rsidRDefault="00C70867" w:rsidP="00C70867">
                  <w:pPr>
                    <w:spacing w:line="276" w:lineRule="auto"/>
                    <w:rPr>
                      <w:b/>
                      <w:strike/>
                      <w:color w:val="FF0000"/>
                      <w:szCs w:val="22"/>
                    </w:rPr>
                  </w:pPr>
                  <w:r w:rsidRPr="00244264">
                    <w:rPr>
                      <w:b/>
                      <w:strike/>
                      <w:color w:val="FF0000"/>
                      <w:szCs w:val="22"/>
                    </w:rPr>
                    <w:t>Problem Statement</w:t>
                  </w:r>
                </w:p>
                <w:p w14:paraId="73133E9B" w14:textId="77777777" w:rsidR="00C70867" w:rsidRPr="00244264" w:rsidRDefault="00C70867" w:rsidP="00C70867">
                  <w:pPr>
                    <w:rPr>
                      <w:strike/>
                      <w:color w:val="FF0000"/>
                      <w:szCs w:val="22"/>
                    </w:rPr>
                  </w:pPr>
                  <w:r w:rsidRPr="00244264">
                    <w:rPr>
                      <w:strike/>
                      <w:color w:val="FF0000"/>
                      <w:szCs w:val="22"/>
                    </w:rPr>
                    <w:t>The current RFC proposes the necessary updates in order to align DDNEA with the updates introduced in FESS by FESS-251 RFC.</w:t>
                  </w:r>
                </w:p>
                <w:p w14:paraId="4455BC9D" w14:textId="77777777" w:rsidR="00C70867" w:rsidRPr="00244264" w:rsidRDefault="00C70867" w:rsidP="00C70867">
                  <w:pPr>
                    <w:rPr>
                      <w:strike/>
                      <w:color w:val="FF0000"/>
                      <w:szCs w:val="22"/>
                    </w:rPr>
                  </w:pPr>
                  <w:r w:rsidRPr="00244264">
                    <w:rPr>
                      <w:strike/>
                      <w:color w:val="FF0000"/>
                      <w:szCs w:val="22"/>
                    </w:rPr>
                    <w:t>More specifically, the description of ‘R045’ in DDNEA Appendix D needs to be aligned with the corresponding description of the class ‘R045’ in the Excise BPMs (i.e. adding clarification related to temporary authorisations used in a movement that MSAs should check their validity against the declared data of dispatch and maximum journey time).</w:t>
                  </w:r>
                </w:p>
                <w:p w14:paraId="2831BA10" w14:textId="77777777" w:rsidR="00C70867" w:rsidRPr="00244264" w:rsidRDefault="00C70867" w:rsidP="00C70867">
                  <w:pPr>
                    <w:spacing w:line="276" w:lineRule="auto"/>
                    <w:rPr>
                      <w:b/>
                      <w:strike/>
                      <w:color w:val="FF0000"/>
                      <w:szCs w:val="22"/>
                    </w:rPr>
                  </w:pPr>
                  <w:r w:rsidRPr="00244264">
                    <w:rPr>
                      <w:b/>
                      <w:strike/>
                      <w:color w:val="FF0000"/>
                      <w:szCs w:val="22"/>
                    </w:rPr>
                    <w:t>Proposed Solution</w:t>
                  </w:r>
                </w:p>
                <w:p w14:paraId="16BBC84A" w14:textId="77777777" w:rsidR="00C70867" w:rsidRPr="00244264" w:rsidRDefault="00C70867" w:rsidP="00C70867">
                  <w:pPr>
                    <w:spacing w:line="276" w:lineRule="auto"/>
                    <w:rPr>
                      <w:strike/>
                      <w:color w:val="FF0000"/>
                      <w:szCs w:val="22"/>
                    </w:rPr>
                  </w:pPr>
                  <w:r w:rsidRPr="00244264">
                    <w:rPr>
                      <w:strike/>
                      <w:color w:val="FF0000"/>
                      <w:szCs w:val="22"/>
                    </w:rPr>
                    <w:t>As per the analysis provided in the [Problem Statement], the following updates shall be performed in DDNEA:</w:t>
                  </w:r>
                </w:p>
                <w:p w14:paraId="3CFF7582" w14:textId="77777777" w:rsidR="00C70867" w:rsidRPr="00AB65B5" w:rsidRDefault="00C70867" w:rsidP="00B03D74">
                  <w:pPr>
                    <w:pStyle w:val="ad"/>
                    <w:numPr>
                      <w:ilvl w:val="0"/>
                      <w:numId w:val="47"/>
                    </w:numPr>
                    <w:spacing w:line="276" w:lineRule="auto"/>
                    <w:contextualSpacing w:val="0"/>
                    <w:rPr>
                      <w:strike/>
                      <w:color w:val="FF0000"/>
                      <w:szCs w:val="22"/>
                      <w:lang w:val="fr-BE"/>
                    </w:rPr>
                  </w:pPr>
                  <w:r w:rsidRPr="00AB65B5">
                    <w:rPr>
                      <w:strike/>
                      <w:color w:val="FF0000"/>
                      <w:szCs w:val="22"/>
                      <w:lang w:val="fr-BE"/>
                    </w:rPr>
                    <w:t>Appendix D: TECHNICAL MESSAGE STRUCTURE.</w:t>
                  </w:r>
                </w:p>
                <w:p w14:paraId="2F4BBFAA" w14:textId="77777777" w:rsidR="00C70867" w:rsidRPr="00244264" w:rsidRDefault="00C70867" w:rsidP="00C70867">
                  <w:pPr>
                    <w:spacing w:line="276" w:lineRule="auto"/>
                    <w:rPr>
                      <w:strike/>
                      <w:color w:val="FF0000"/>
                      <w:szCs w:val="22"/>
                      <w:lang w:val="en-US"/>
                    </w:rPr>
                  </w:pPr>
                  <w:r w:rsidRPr="00244264">
                    <w:rPr>
                      <w:strike/>
                      <w:color w:val="FF0000"/>
                      <w:szCs w:val="22"/>
                      <w:lang w:val="en-US"/>
                    </w:rPr>
                    <w:t>The following update should be performed in the description of ‘R045’</w:t>
                  </w:r>
                  <w:r w:rsidRPr="00244264">
                    <w:rPr>
                      <w:strike/>
                      <w:color w:val="FF0000"/>
                      <w:szCs w:val="22"/>
                    </w:rPr>
                    <w:t xml:space="preserve"> (highlighted in bold/italics)</w:t>
                  </w:r>
                  <w:r w:rsidRPr="00244264">
                    <w:rPr>
                      <w:strike/>
                      <w:color w:val="FF0000"/>
                      <w:szCs w:val="22"/>
                      <w:lang w:val="en-US"/>
                    </w:rPr>
                    <w:t>:</w:t>
                  </w:r>
                </w:p>
                <w:tbl>
                  <w:tblPr>
                    <w:tblW w:w="6769" w:type="dxa"/>
                    <w:tblInd w:w="28" w:type="dxa"/>
                    <w:tblLayout w:type="fixed"/>
                    <w:tblCellMar>
                      <w:top w:w="57" w:type="dxa"/>
                      <w:left w:w="57" w:type="dxa"/>
                      <w:bottom w:w="57" w:type="dxa"/>
                      <w:right w:w="57" w:type="dxa"/>
                    </w:tblCellMar>
                    <w:tblLook w:val="04A0" w:firstRow="1" w:lastRow="0" w:firstColumn="1" w:lastColumn="0" w:noHBand="0" w:noVBand="1"/>
                  </w:tblPr>
                  <w:tblGrid>
                    <w:gridCol w:w="970"/>
                    <w:gridCol w:w="5799"/>
                  </w:tblGrid>
                  <w:tr w:rsidR="00C70867" w:rsidRPr="00244264" w14:paraId="740320D3" w14:textId="77777777" w:rsidTr="00C70867">
                    <w:trPr>
                      <w:cantSplit/>
                    </w:trPr>
                    <w:tc>
                      <w:tcPr>
                        <w:tcW w:w="970" w:type="dxa"/>
                      </w:tcPr>
                      <w:p w14:paraId="0804A285" w14:textId="77777777" w:rsidR="00C70867" w:rsidRPr="00244264" w:rsidRDefault="00C70867" w:rsidP="00C70867">
                        <w:pPr>
                          <w:pStyle w:val="af1"/>
                          <w:rPr>
                            <w:strike/>
                            <w:color w:val="FF0000"/>
                            <w:sz w:val="22"/>
                            <w:szCs w:val="22"/>
                          </w:rPr>
                        </w:pPr>
                        <w:r w:rsidRPr="00244264">
                          <w:rPr>
                            <w:strike/>
                            <w:color w:val="FF0000"/>
                            <w:sz w:val="22"/>
                            <w:szCs w:val="22"/>
                          </w:rPr>
                          <w:t>“R045</w:t>
                        </w:r>
                      </w:p>
                    </w:tc>
                    <w:tc>
                      <w:tcPr>
                        <w:tcW w:w="5799" w:type="dxa"/>
                      </w:tcPr>
                      <w:p w14:paraId="34DB7FEA" w14:textId="77777777" w:rsidR="00C70867" w:rsidRPr="00244264" w:rsidRDefault="00C70867" w:rsidP="00C70867">
                        <w:pPr>
                          <w:pStyle w:val="af1"/>
                          <w:rPr>
                            <w:strike/>
                            <w:color w:val="FF0000"/>
                            <w:sz w:val="22"/>
                            <w:szCs w:val="22"/>
                          </w:rPr>
                        </w:pPr>
                        <w:r w:rsidRPr="00244264">
                          <w:rPr>
                            <w:strike/>
                            <w:color w:val="FF0000"/>
                            <w:sz w:val="22"/>
                            <w:szCs w:val="22"/>
                          </w:rPr>
                          <w:t>The possible values of &lt;Trader Identification&gt; are described in the following table:</w:t>
                        </w:r>
                      </w:p>
                      <w:p w14:paraId="63C7054E" w14:textId="77777777" w:rsidR="00C70867" w:rsidRPr="00244264" w:rsidRDefault="00C70867" w:rsidP="00C70867">
                        <w:pPr>
                          <w:pStyle w:val="af1"/>
                          <w:rPr>
                            <w:strike/>
                            <w:color w:val="FF0000"/>
                            <w:sz w:val="22"/>
                            <w:szCs w:val="22"/>
                          </w:rPr>
                        </w:pPr>
                      </w:p>
                      <w:p w14:paraId="65235E3F" w14:textId="77777777" w:rsidR="00C70867" w:rsidRPr="00244264" w:rsidRDefault="00C70867" w:rsidP="00C70867">
                        <w:pPr>
                          <w:pStyle w:val="af1"/>
                          <w:rPr>
                            <w:strike/>
                            <w:color w:val="FF0000"/>
                            <w:sz w:val="22"/>
                            <w:szCs w:val="22"/>
                          </w:rPr>
                        </w:pPr>
                        <w:r w:rsidRPr="00244264">
                          <w:rPr>
                            <w:strike/>
                            <w:noProof/>
                            <w:color w:val="FF0000"/>
                            <w:sz w:val="22"/>
                            <w:szCs w:val="22"/>
                            <w:lang w:val="el-GR" w:eastAsia="el-GR"/>
                          </w:rPr>
                          <w:drawing>
                            <wp:inline distT="0" distB="0" distL="0" distR="0" wp14:anchorId="660881E5" wp14:editId="6F6C1D76">
                              <wp:extent cx="3630025" cy="24384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8450"/>
                                      <a:stretch/>
                                    </pic:blipFill>
                                    <pic:spPr bwMode="auto">
                                      <a:xfrm>
                                        <a:off x="0" y="0"/>
                                        <a:ext cx="3640022" cy="2445115"/>
                                      </a:xfrm>
                                      <a:prstGeom prst="rect">
                                        <a:avLst/>
                                      </a:prstGeom>
                                      <a:noFill/>
                                      <a:ln>
                                        <a:noFill/>
                                      </a:ln>
                                      <a:extLst>
                                        <a:ext uri="{53640926-AAD7-44D8-BBD7-CCE9431645EC}">
                                          <a14:shadowObscured xmlns:a14="http://schemas.microsoft.com/office/drawing/2010/main"/>
                                        </a:ext>
                                      </a:extLst>
                                    </pic:spPr>
                                  </pic:pic>
                                </a:graphicData>
                              </a:graphic>
                            </wp:inline>
                          </w:drawing>
                        </w:r>
                      </w:p>
                      <w:p w14:paraId="18E379B8" w14:textId="77777777" w:rsidR="00C70867" w:rsidRPr="00244264" w:rsidRDefault="00C70867" w:rsidP="00C70867">
                        <w:pPr>
                          <w:pStyle w:val="af1"/>
                          <w:rPr>
                            <w:strike/>
                            <w:color w:val="FF0000"/>
                            <w:sz w:val="22"/>
                            <w:szCs w:val="22"/>
                          </w:rPr>
                        </w:pPr>
                      </w:p>
                      <w:p w14:paraId="69C151B9" w14:textId="77777777" w:rsidR="00C70867" w:rsidRPr="00244264" w:rsidRDefault="00C70867" w:rsidP="00C70867">
                        <w:pPr>
                          <w:pStyle w:val="af1"/>
                          <w:rPr>
                            <w:strike/>
                            <w:color w:val="FF0000"/>
                            <w:sz w:val="22"/>
                            <w:szCs w:val="22"/>
                          </w:rPr>
                        </w:pPr>
                        <w:r w:rsidRPr="00244264">
                          <w:rPr>
                            <w:strike/>
                            <w:color w:val="FF0000"/>
                            <w:sz w:val="22"/>
                            <w:szCs w:val="22"/>
                          </w:rPr>
                          <w:t>…</w:t>
                        </w:r>
                      </w:p>
                      <w:p w14:paraId="386903CB" w14:textId="77777777" w:rsidR="00C70867" w:rsidRPr="00244264" w:rsidRDefault="00C70867" w:rsidP="00C70867">
                        <w:pPr>
                          <w:pStyle w:val="af1"/>
                          <w:rPr>
                            <w:strike/>
                            <w:color w:val="FF0000"/>
                            <w:sz w:val="22"/>
                            <w:szCs w:val="22"/>
                          </w:rPr>
                        </w:pPr>
                        <w:r w:rsidRPr="00244264">
                          <w:rPr>
                            <w:strike/>
                            <w:color w:val="FF0000"/>
                            <w:sz w:val="22"/>
                            <w:szCs w:val="22"/>
                          </w:rPr>
                          <w:t xml:space="preserve">(4) An existing &lt;Temporary Authorisation Reference&gt; in the list of &lt;TEMPORARY AUTHORISATION&gt; </w:t>
                        </w:r>
                        <w:r w:rsidRPr="00244264">
                          <w:rPr>
                            <w:b/>
                            <w:bCs/>
                            <w:i/>
                            <w:iCs/>
                            <w:strike/>
                            <w:color w:val="FF0000"/>
                            <w:sz w:val="22"/>
                            <w:szCs w:val="22"/>
                          </w:rPr>
                          <w:t>which is valid at the declared date of dispatch + maximum journey time for that mode of transport</w:t>
                        </w:r>
                        <w:r w:rsidRPr="00244264">
                          <w:rPr>
                            <w:strike/>
                            <w:color w:val="FF0000"/>
                            <w:sz w:val="22"/>
                            <w:szCs w:val="22"/>
                          </w:rPr>
                          <w:t>.</w:t>
                        </w:r>
                      </w:p>
                      <w:p w14:paraId="2FC35791" w14:textId="77777777" w:rsidR="00C70867" w:rsidRPr="00244264" w:rsidRDefault="00C70867" w:rsidP="00C70867">
                        <w:pPr>
                          <w:pStyle w:val="af1"/>
                          <w:rPr>
                            <w:strike/>
                            <w:color w:val="FF0000"/>
                            <w:sz w:val="22"/>
                            <w:szCs w:val="22"/>
                          </w:rPr>
                        </w:pPr>
                        <w:r w:rsidRPr="00244264">
                          <w:rPr>
                            <w:strike/>
                            <w:color w:val="FF0000"/>
                            <w:sz w:val="22"/>
                            <w:szCs w:val="22"/>
                          </w:rPr>
                          <w:t>…</w:t>
                        </w:r>
                      </w:p>
                    </w:tc>
                  </w:tr>
                </w:tbl>
                <w:p w14:paraId="370F45F9" w14:textId="77777777" w:rsidR="00C70867" w:rsidRPr="00244264" w:rsidRDefault="00C70867" w:rsidP="00C70867">
                  <w:pPr>
                    <w:spacing w:line="276" w:lineRule="auto"/>
                    <w:rPr>
                      <w:strike/>
                      <w:color w:val="FF0000"/>
                      <w:szCs w:val="22"/>
                    </w:rPr>
                  </w:pPr>
                </w:p>
              </w:tc>
            </w:tr>
            <w:tr w:rsidR="00C70867" w:rsidRPr="00244264" w14:paraId="3E7D0640"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C0A12D" w14:textId="77777777" w:rsidR="00C70867" w:rsidRPr="00244264" w:rsidRDefault="00C70867" w:rsidP="00C70867">
                  <w:pPr>
                    <w:spacing w:line="276" w:lineRule="auto"/>
                    <w:jc w:val="left"/>
                    <w:rPr>
                      <w:strike/>
                      <w:color w:val="FF0000"/>
                      <w:szCs w:val="22"/>
                    </w:rPr>
                  </w:pPr>
                  <w:r w:rsidRPr="00244264">
                    <w:rPr>
                      <w:strike/>
                      <w:color w:val="FF0000"/>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AF424EB" w14:textId="77777777" w:rsidR="00C70867" w:rsidRPr="00244264" w:rsidRDefault="00C70867" w:rsidP="00C70867">
                  <w:pPr>
                    <w:spacing w:after="0" w:line="276" w:lineRule="auto"/>
                    <w:rPr>
                      <w:strike/>
                      <w:color w:val="FF0000"/>
                      <w:szCs w:val="22"/>
                    </w:rPr>
                  </w:pPr>
                  <w:r w:rsidRPr="00244264">
                    <w:rPr>
                      <w:strike/>
                      <w:color w:val="FF0000"/>
                      <w:szCs w:val="22"/>
                    </w:rPr>
                    <w:t>Specification Documents:</w:t>
                  </w:r>
                </w:p>
                <w:p w14:paraId="033948F4" w14:textId="77777777" w:rsidR="00C70867" w:rsidRPr="00244264" w:rsidRDefault="00C70867" w:rsidP="00B03D74">
                  <w:pPr>
                    <w:pStyle w:val="Bulleted1"/>
                    <w:numPr>
                      <w:ilvl w:val="0"/>
                      <w:numId w:val="45"/>
                    </w:numPr>
                    <w:spacing w:after="60" w:line="276" w:lineRule="auto"/>
                    <w:contextualSpacing/>
                    <w:jc w:val="both"/>
                    <w:rPr>
                      <w:rFonts w:ascii="Times New Roman" w:hAnsi="Times New Roman" w:cs="Times New Roman"/>
                      <w:strike/>
                      <w:color w:val="FF0000"/>
                      <w:sz w:val="22"/>
                      <w:szCs w:val="22"/>
                    </w:rPr>
                  </w:pPr>
                  <w:r w:rsidRPr="00244264">
                    <w:rPr>
                      <w:rFonts w:ascii="Times New Roman" w:hAnsi="Times New Roman" w:cs="Times New Roman"/>
                      <w:strike/>
                      <w:color w:val="FF0000"/>
                      <w:sz w:val="22"/>
                      <w:szCs w:val="22"/>
                    </w:rPr>
                    <w:t>DDNEA for EMCS Phase 4 (Low);</w:t>
                  </w:r>
                </w:p>
                <w:p w14:paraId="47B07C9A" w14:textId="77777777" w:rsidR="00C70867" w:rsidRPr="00244264" w:rsidRDefault="00C70867" w:rsidP="00B03D74">
                  <w:pPr>
                    <w:pStyle w:val="Bulleted1"/>
                    <w:numPr>
                      <w:ilvl w:val="0"/>
                      <w:numId w:val="45"/>
                    </w:numPr>
                    <w:spacing w:after="60" w:line="276" w:lineRule="auto"/>
                    <w:contextualSpacing/>
                    <w:jc w:val="both"/>
                    <w:rPr>
                      <w:rFonts w:ascii="Times New Roman" w:hAnsi="Times New Roman" w:cs="Times New Roman"/>
                      <w:strike/>
                      <w:color w:val="FF0000"/>
                      <w:sz w:val="22"/>
                      <w:szCs w:val="22"/>
                    </w:rPr>
                  </w:pPr>
                  <w:r w:rsidRPr="00244264">
                    <w:rPr>
                      <w:rFonts w:ascii="Times New Roman" w:hAnsi="Times New Roman" w:cs="Times New Roman"/>
                      <w:strike/>
                      <w:color w:val="FF0000"/>
                      <w:sz w:val="22"/>
                      <w:szCs w:val="22"/>
                    </w:rPr>
                    <w:t>CTP for EMCS Phase 4 (None);</w:t>
                  </w:r>
                </w:p>
                <w:p w14:paraId="58A8F01F" w14:textId="77777777" w:rsidR="00C70867" w:rsidRPr="00244264" w:rsidRDefault="00C70867" w:rsidP="00B03D74">
                  <w:pPr>
                    <w:pStyle w:val="Bulleted1"/>
                    <w:numPr>
                      <w:ilvl w:val="0"/>
                      <w:numId w:val="45"/>
                    </w:numPr>
                    <w:spacing w:after="60" w:line="276" w:lineRule="auto"/>
                    <w:contextualSpacing/>
                    <w:jc w:val="both"/>
                    <w:rPr>
                      <w:rFonts w:ascii="Times New Roman" w:hAnsi="Times New Roman" w:cs="Times New Roman"/>
                      <w:strike/>
                      <w:color w:val="FF0000"/>
                      <w:sz w:val="22"/>
                      <w:szCs w:val="22"/>
                    </w:rPr>
                  </w:pPr>
                  <w:r w:rsidRPr="00244264">
                    <w:rPr>
                      <w:rFonts w:ascii="Times New Roman" w:hAnsi="Times New Roman" w:cs="Times New Roman"/>
                      <w:strike/>
                      <w:color w:val="FF0000"/>
                      <w:sz w:val="22"/>
                      <w:szCs w:val="22"/>
                    </w:rPr>
                    <w:t>TRP for EMCS Phase (None).</w:t>
                  </w:r>
                </w:p>
                <w:p w14:paraId="6410AD60" w14:textId="77777777" w:rsidR="00C70867" w:rsidRPr="00244264" w:rsidRDefault="00C70867" w:rsidP="00C70867">
                  <w:pPr>
                    <w:spacing w:before="240" w:after="0" w:line="276" w:lineRule="auto"/>
                    <w:rPr>
                      <w:strike/>
                      <w:color w:val="FF0000"/>
                      <w:szCs w:val="22"/>
                    </w:rPr>
                  </w:pPr>
                  <w:r w:rsidRPr="00244264">
                    <w:rPr>
                      <w:strike/>
                      <w:color w:val="FF0000"/>
                      <w:szCs w:val="22"/>
                    </w:rPr>
                    <w:t>CDEAs:</w:t>
                  </w:r>
                </w:p>
                <w:p w14:paraId="6ED82D17" w14:textId="77777777" w:rsidR="00C70867" w:rsidRPr="00244264" w:rsidRDefault="00C70867" w:rsidP="00B03D74">
                  <w:pPr>
                    <w:pStyle w:val="Bulleted1"/>
                    <w:numPr>
                      <w:ilvl w:val="0"/>
                      <w:numId w:val="45"/>
                    </w:numPr>
                    <w:spacing w:after="60" w:line="276" w:lineRule="auto"/>
                    <w:contextualSpacing/>
                    <w:jc w:val="both"/>
                    <w:rPr>
                      <w:rFonts w:ascii="Times New Roman" w:hAnsi="Times New Roman" w:cs="Times New Roman"/>
                      <w:strike/>
                      <w:color w:val="FF0000"/>
                      <w:sz w:val="22"/>
                      <w:szCs w:val="22"/>
                    </w:rPr>
                  </w:pPr>
                  <w:r w:rsidRPr="00244264">
                    <w:rPr>
                      <w:rFonts w:ascii="Times New Roman" w:hAnsi="Times New Roman" w:cs="Times New Roman"/>
                      <w:strike/>
                      <w:color w:val="FF0000"/>
                      <w:sz w:val="22"/>
                      <w:szCs w:val="22"/>
                    </w:rPr>
                    <w:t>Central SEED v1 application (None);</w:t>
                  </w:r>
                </w:p>
                <w:p w14:paraId="7646B6CD" w14:textId="77777777" w:rsidR="00C70867" w:rsidRPr="00244264" w:rsidRDefault="00C70867" w:rsidP="00B03D74">
                  <w:pPr>
                    <w:pStyle w:val="Bulleted1"/>
                    <w:numPr>
                      <w:ilvl w:val="0"/>
                      <w:numId w:val="45"/>
                    </w:numPr>
                    <w:spacing w:after="60" w:line="276" w:lineRule="auto"/>
                    <w:contextualSpacing/>
                    <w:jc w:val="both"/>
                    <w:rPr>
                      <w:rFonts w:ascii="Times New Roman" w:hAnsi="Times New Roman" w:cs="Times New Roman"/>
                      <w:strike/>
                      <w:color w:val="FF0000"/>
                      <w:sz w:val="22"/>
                      <w:szCs w:val="22"/>
                    </w:rPr>
                  </w:pPr>
                  <w:r w:rsidRPr="00244264">
                    <w:rPr>
                      <w:rFonts w:ascii="Times New Roman" w:hAnsi="Times New Roman" w:cs="Times New Roman"/>
                      <w:strike/>
                      <w:color w:val="FF0000"/>
                      <w:sz w:val="22"/>
                      <w:szCs w:val="22"/>
                    </w:rPr>
                    <w:t>CTA (None);</w:t>
                  </w:r>
                </w:p>
                <w:p w14:paraId="11DFC299" w14:textId="77777777" w:rsidR="00C70867" w:rsidRPr="00244264" w:rsidRDefault="00C70867" w:rsidP="00B03D74">
                  <w:pPr>
                    <w:pStyle w:val="Bulleted1"/>
                    <w:numPr>
                      <w:ilvl w:val="0"/>
                      <w:numId w:val="45"/>
                    </w:numPr>
                    <w:spacing w:after="60" w:line="276" w:lineRule="auto"/>
                    <w:contextualSpacing/>
                    <w:jc w:val="both"/>
                    <w:rPr>
                      <w:rFonts w:ascii="Times New Roman" w:hAnsi="Times New Roman" w:cs="Times New Roman"/>
                      <w:strike/>
                      <w:color w:val="FF0000"/>
                      <w:sz w:val="22"/>
                      <w:szCs w:val="22"/>
                    </w:rPr>
                  </w:pPr>
                  <w:r w:rsidRPr="00244264">
                    <w:rPr>
                      <w:rFonts w:ascii="Times New Roman" w:hAnsi="Times New Roman" w:cs="Times New Roman"/>
                      <w:strike/>
                      <w:color w:val="FF0000"/>
                      <w:sz w:val="22"/>
                      <w:szCs w:val="22"/>
                    </w:rPr>
                    <w:t>CS/MISE (None).</w:t>
                  </w:r>
                </w:p>
                <w:p w14:paraId="50391F41" w14:textId="77777777" w:rsidR="00C70867" w:rsidRPr="00244264" w:rsidRDefault="00C70867" w:rsidP="00C70867">
                  <w:pPr>
                    <w:spacing w:after="0" w:line="276" w:lineRule="auto"/>
                    <w:rPr>
                      <w:strike/>
                      <w:color w:val="FF0000"/>
                      <w:szCs w:val="22"/>
                    </w:rPr>
                  </w:pPr>
                </w:p>
                <w:p w14:paraId="3A70D8E1" w14:textId="77777777" w:rsidR="00C70867" w:rsidRPr="00244264" w:rsidRDefault="00C70867" w:rsidP="00C70867">
                  <w:pPr>
                    <w:spacing w:after="0" w:line="276" w:lineRule="auto"/>
                    <w:rPr>
                      <w:strike/>
                      <w:color w:val="FF0000"/>
                      <w:szCs w:val="22"/>
                    </w:rPr>
                  </w:pPr>
                  <w:r w:rsidRPr="00244264">
                    <w:rPr>
                      <w:strike/>
                      <w:color w:val="FF0000"/>
                      <w:szCs w:val="22"/>
                    </w:rPr>
                    <w:t>NEAs:</w:t>
                  </w:r>
                </w:p>
                <w:p w14:paraId="163D0888" w14:textId="77777777" w:rsidR="00C70867" w:rsidRPr="00244264" w:rsidRDefault="00C70867" w:rsidP="00B03D74">
                  <w:pPr>
                    <w:pStyle w:val="Bulleted1"/>
                    <w:numPr>
                      <w:ilvl w:val="0"/>
                      <w:numId w:val="45"/>
                    </w:numPr>
                    <w:spacing w:after="60" w:line="276" w:lineRule="auto"/>
                    <w:contextualSpacing/>
                    <w:jc w:val="both"/>
                    <w:rPr>
                      <w:rFonts w:ascii="Times New Roman" w:hAnsi="Times New Roman" w:cs="Times New Roman"/>
                      <w:strike/>
                      <w:color w:val="FF0000"/>
                      <w:sz w:val="22"/>
                      <w:szCs w:val="22"/>
                    </w:rPr>
                  </w:pPr>
                  <w:r w:rsidRPr="00244264">
                    <w:rPr>
                      <w:rFonts w:ascii="Times New Roman" w:hAnsi="Times New Roman" w:cs="Times New Roman"/>
                      <w:strike/>
                      <w:color w:val="FF0000"/>
                      <w:sz w:val="22"/>
                      <w:szCs w:val="22"/>
                    </w:rPr>
                    <w:t>Impact on NEAs (None).</w:t>
                  </w:r>
                </w:p>
              </w:tc>
            </w:tr>
            <w:tr w:rsidR="00C70867" w:rsidRPr="00244264" w14:paraId="56B7E55C"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D658B9B" w14:textId="77777777" w:rsidR="00C70867" w:rsidRPr="00244264" w:rsidRDefault="00C70867" w:rsidP="00C70867">
                  <w:pPr>
                    <w:spacing w:line="276" w:lineRule="auto"/>
                    <w:jc w:val="left"/>
                    <w:rPr>
                      <w:strike/>
                      <w:color w:val="FF0000"/>
                      <w:szCs w:val="22"/>
                    </w:rPr>
                  </w:pPr>
                  <w:r w:rsidRPr="00244264">
                    <w:rPr>
                      <w:strike/>
                      <w:color w:val="FF0000"/>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A9A8A8" w14:textId="77777777" w:rsidR="00C70867" w:rsidRPr="00244264" w:rsidRDefault="00C70867" w:rsidP="00C70867">
                  <w:pPr>
                    <w:spacing w:line="276" w:lineRule="auto"/>
                    <w:rPr>
                      <w:strike/>
                      <w:color w:val="FF0000"/>
                      <w:szCs w:val="22"/>
                    </w:rPr>
                  </w:pPr>
                  <w:r w:rsidRPr="00244264">
                    <w:rPr>
                      <w:strike/>
                      <w:color w:val="FF0000"/>
                      <w:szCs w:val="22"/>
                    </w:rPr>
                    <w:t>If the proposed change is not implemented, then DDNEA will not be aligned with FESS in relation to the description of rule ‘R045’.</w:t>
                  </w:r>
                </w:p>
              </w:tc>
            </w:tr>
            <w:tr w:rsidR="00C70867" w:rsidRPr="00244264" w14:paraId="660B2D9F"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E6DA54" w14:textId="77777777" w:rsidR="00C70867" w:rsidRPr="00244264" w:rsidRDefault="00C70867" w:rsidP="00C70867">
                  <w:pPr>
                    <w:spacing w:line="276" w:lineRule="auto"/>
                    <w:jc w:val="left"/>
                    <w:rPr>
                      <w:strike/>
                      <w:color w:val="FF0000"/>
                      <w:szCs w:val="22"/>
                    </w:rPr>
                  </w:pPr>
                  <w:r w:rsidRPr="00244264">
                    <w:rPr>
                      <w:strike/>
                      <w:color w:val="FF0000"/>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E52B58A" w14:textId="77777777" w:rsidR="00C70867" w:rsidRPr="00244264" w:rsidRDefault="00C70867" w:rsidP="00C70867">
                  <w:pPr>
                    <w:suppressAutoHyphens/>
                    <w:rPr>
                      <w:iCs/>
                      <w:strike/>
                      <w:color w:val="FF0000"/>
                      <w:szCs w:val="22"/>
                    </w:rPr>
                  </w:pPr>
                  <w:r w:rsidRPr="00244264">
                    <w:rPr>
                      <w:strike/>
                      <w:color w:val="FF0000"/>
                      <w:szCs w:val="22"/>
                    </w:rPr>
                    <w:t>This RFC entails no business continuity risk, since it concerns a documentation update related to the description of rule ‘R045’.</w:t>
                  </w:r>
                </w:p>
              </w:tc>
            </w:tr>
            <w:tr w:rsidR="00C70867" w:rsidRPr="00244264" w14:paraId="42D4D674"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5E21955" w14:textId="77777777" w:rsidR="00C70867" w:rsidRPr="00244264" w:rsidRDefault="00C70867" w:rsidP="00C70867">
                  <w:pPr>
                    <w:spacing w:line="276" w:lineRule="auto"/>
                    <w:jc w:val="left"/>
                    <w:rPr>
                      <w:strike/>
                      <w:color w:val="FF0000"/>
                      <w:szCs w:val="22"/>
                    </w:rPr>
                  </w:pPr>
                  <w:r w:rsidRPr="00244264">
                    <w:rPr>
                      <w:strike/>
                      <w:color w:val="FF0000"/>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F2B349" w14:textId="77777777" w:rsidR="00C70867" w:rsidRPr="00244264" w:rsidRDefault="00C70867" w:rsidP="00C70867">
                  <w:pPr>
                    <w:spacing w:line="276" w:lineRule="auto"/>
                    <w:rPr>
                      <w:strike/>
                      <w:color w:val="FF0000"/>
                      <w:szCs w:val="22"/>
                    </w:rPr>
                  </w:pPr>
                  <w:r w:rsidRPr="00244264">
                    <w:rPr>
                      <w:bCs/>
                      <w:strike/>
                      <w:color w:val="FF0000"/>
                      <w:szCs w:val="22"/>
                    </w:rPr>
                    <w:t xml:space="preserve">The RFC can be deployed in a </w:t>
                  </w:r>
                  <w:r w:rsidRPr="00244264">
                    <w:rPr>
                      <w:b/>
                      <w:bCs/>
                      <w:strike/>
                      <w:color w:val="FF0000"/>
                      <w:szCs w:val="22"/>
                    </w:rPr>
                    <w:t>Migration Period</w:t>
                  </w:r>
                  <w:r w:rsidRPr="00244264">
                    <w:rPr>
                      <w:bCs/>
                      <w:strike/>
                      <w:color w:val="FF0000"/>
                      <w:szCs w:val="22"/>
                    </w:rPr>
                    <w:t xml:space="preserve"> with no business continuity risks.</w:t>
                  </w:r>
                </w:p>
              </w:tc>
            </w:tr>
            <w:tr w:rsidR="00C70867" w:rsidRPr="00244264" w14:paraId="581986B4"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A33FF4C" w14:textId="77777777" w:rsidR="00C70867" w:rsidRPr="00244264" w:rsidRDefault="00C70867" w:rsidP="00C70867">
                  <w:pPr>
                    <w:spacing w:line="276" w:lineRule="auto"/>
                    <w:jc w:val="left"/>
                    <w:rPr>
                      <w:strike/>
                      <w:color w:val="FF0000"/>
                      <w:szCs w:val="22"/>
                    </w:rPr>
                  </w:pPr>
                  <w:r w:rsidRPr="00244264">
                    <w:rPr>
                      <w:strike/>
                      <w:color w:val="FF0000"/>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7D5FAAD" w14:textId="77777777" w:rsidR="00C70867" w:rsidRPr="00244264" w:rsidRDefault="00C70867" w:rsidP="00B03D74">
                  <w:pPr>
                    <w:pStyle w:val="Bulleted1"/>
                    <w:numPr>
                      <w:ilvl w:val="0"/>
                      <w:numId w:val="26"/>
                    </w:numPr>
                    <w:spacing w:after="60" w:line="276" w:lineRule="auto"/>
                    <w:contextualSpacing/>
                    <w:rPr>
                      <w:rFonts w:ascii="Times New Roman" w:hAnsi="Times New Roman" w:cs="Times New Roman"/>
                      <w:b/>
                      <w:strike/>
                      <w:color w:val="FF0000"/>
                      <w:sz w:val="22"/>
                      <w:szCs w:val="22"/>
                    </w:rPr>
                  </w:pPr>
                  <w:r w:rsidRPr="00244264">
                    <w:rPr>
                      <w:rFonts w:ascii="Times New Roman" w:hAnsi="Times New Roman" w:cs="Times New Roman"/>
                      <w:b/>
                      <w:strike/>
                      <w:color w:val="FF0000"/>
                      <w:sz w:val="22"/>
                      <w:szCs w:val="22"/>
                    </w:rPr>
                    <w:t xml:space="preserve">Parent RFCs: </w:t>
                  </w:r>
                  <w:r w:rsidRPr="00244264">
                    <w:rPr>
                      <w:rFonts w:ascii="Times New Roman" w:hAnsi="Times New Roman" w:cs="Times New Roman"/>
                      <w:bCs w:val="0"/>
                      <w:strike/>
                      <w:color w:val="FF0000"/>
                      <w:sz w:val="22"/>
                      <w:szCs w:val="22"/>
                    </w:rPr>
                    <w:t>FESS-251;</w:t>
                  </w:r>
                </w:p>
                <w:p w14:paraId="26FE8043" w14:textId="77777777" w:rsidR="00C70867" w:rsidRPr="00244264" w:rsidRDefault="00C70867" w:rsidP="00B03D74">
                  <w:pPr>
                    <w:pStyle w:val="Bulleted1"/>
                    <w:numPr>
                      <w:ilvl w:val="0"/>
                      <w:numId w:val="26"/>
                    </w:numPr>
                    <w:spacing w:after="60" w:line="276" w:lineRule="auto"/>
                    <w:contextualSpacing/>
                    <w:rPr>
                      <w:rFonts w:ascii="Times New Roman" w:hAnsi="Times New Roman" w:cs="Times New Roman"/>
                      <w:b/>
                      <w:strike/>
                      <w:color w:val="FF0000"/>
                      <w:sz w:val="22"/>
                      <w:szCs w:val="22"/>
                    </w:rPr>
                  </w:pPr>
                  <w:r w:rsidRPr="00244264">
                    <w:rPr>
                      <w:rFonts w:ascii="Times New Roman" w:hAnsi="Times New Roman" w:cs="Times New Roman"/>
                      <w:b/>
                      <w:strike/>
                      <w:color w:val="FF0000"/>
                      <w:sz w:val="22"/>
                      <w:szCs w:val="22"/>
                    </w:rPr>
                    <w:t xml:space="preserve">Children RFCs: </w:t>
                  </w:r>
                  <w:r w:rsidRPr="00244264">
                    <w:rPr>
                      <w:rFonts w:ascii="Times New Roman" w:hAnsi="Times New Roman" w:cs="Times New Roman"/>
                      <w:bCs w:val="0"/>
                      <w:strike/>
                      <w:color w:val="FF0000"/>
                      <w:sz w:val="22"/>
                      <w:szCs w:val="22"/>
                    </w:rPr>
                    <w:t>-;</w:t>
                  </w:r>
                </w:p>
                <w:p w14:paraId="0C8B53C6" w14:textId="77777777" w:rsidR="00C70867" w:rsidRPr="00244264" w:rsidRDefault="00C70867" w:rsidP="00B03D74">
                  <w:pPr>
                    <w:pStyle w:val="Bulleted1"/>
                    <w:numPr>
                      <w:ilvl w:val="0"/>
                      <w:numId w:val="26"/>
                    </w:numPr>
                    <w:spacing w:after="60" w:line="276" w:lineRule="auto"/>
                    <w:contextualSpacing/>
                    <w:rPr>
                      <w:rFonts w:ascii="Times New Roman" w:hAnsi="Times New Roman" w:cs="Times New Roman"/>
                      <w:strike/>
                      <w:color w:val="FF0000"/>
                      <w:sz w:val="22"/>
                      <w:szCs w:val="22"/>
                      <w:lang w:val="en-US"/>
                    </w:rPr>
                  </w:pPr>
                  <w:r w:rsidRPr="00244264">
                    <w:rPr>
                      <w:rFonts w:ascii="Times New Roman" w:hAnsi="Times New Roman" w:cs="Times New Roman"/>
                      <w:b/>
                      <w:strike/>
                      <w:color w:val="FF0000"/>
                      <w:sz w:val="22"/>
                      <w:szCs w:val="22"/>
                    </w:rPr>
                    <w:t xml:space="preserve">Other RFCs: </w:t>
                  </w:r>
                  <w:r w:rsidRPr="00244264">
                    <w:rPr>
                      <w:rFonts w:ascii="Times New Roman" w:hAnsi="Times New Roman" w:cs="Times New Roman"/>
                      <w:bCs w:val="0"/>
                      <w:strike/>
                      <w:color w:val="FF0000"/>
                      <w:sz w:val="22"/>
                      <w:szCs w:val="22"/>
                    </w:rPr>
                    <w:t>-.</w:t>
                  </w:r>
                </w:p>
              </w:tc>
            </w:tr>
          </w:tbl>
          <w:p w14:paraId="665194EF" w14:textId="77777777" w:rsidR="00C70867" w:rsidRPr="00244264" w:rsidRDefault="00C70867" w:rsidP="00C70867">
            <w:pPr>
              <w:spacing w:after="0"/>
              <w:jc w:val="left"/>
              <w:rPr>
                <w:strike/>
                <w:color w:val="FF0000"/>
                <w:szCs w:val="22"/>
                <w:lang w:val="en-US"/>
              </w:rPr>
            </w:pPr>
          </w:p>
        </w:tc>
      </w:tr>
      <w:tr w:rsidR="00C70867" w:rsidRPr="00244264" w14:paraId="4DCB278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4975C72" w14:textId="77777777" w:rsidR="00C70867" w:rsidRPr="00244264" w:rsidRDefault="00C70867" w:rsidP="00C70867">
            <w:pPr>
              <w:spacing w:line="276" w:lineRule="auto"/>
              <w:rPr>
                <w:b/>
                <w:strike/>
                <w:color w:val="FF0000"/>
                <w:szCs w:val="22"/>
              </w:rPr>
            </w:pPr>
            <w:r w:rsidRPr="00244264">
              <w:rPr>
                <w:b/>
                <w:strike/>
                <w:color w:val="FF0000"/>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44264" w14:paraId="23E0A906"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DC23F15" w14:textId="77777777" w:rsidR="00C70867" w:rsidRPr="00244264" w:rsidRDefault="00C70867" w:rsidP="00C70867">
                  <w:pPr>
                    <w:spacing w:line="276" w:lineRule="auto"/>
                    <w:jc w:val="left"/>
                    <w:rPr>
                      <w:strike/>
                      <w:color w:val="FF0000"/>
                      <w:szCs w:val="22"/>
                    </w:rPr>
                  </w:pPr>
                  <w:r w:rsidRPr="00244264">
                    <w:rPr>
                      <w:strike/>
                      <w:color w:val="FF0000"/>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FFACEEA" w14:textId="77777777" w:rsidR="00C70867" w:rsidRPr="00244264" w:rsidRDefault="00C70867" w:rsidP="00C70867">
                  <w:pPr>
                    <w:spacing w:line="276" w:lineRule="auto"/>
                    <w:rPr>
                      <w:strike/>
                      <w:color w:val="FF0000"/>
                      <w:szCs w:val="22"/>
                    </w:rPr>
                  </w:pPr>
                  <w:r w:rsidRPr="00244264">
                    <w:rPr>
                      <w:strike/>
                      <w:color w:val="FF0000"/>
                      <w:szCs w:val="22"/>
                    </w:rPr>
                    <w:t>N/A</w:t>
                  </w:r>
                </w:p>
              </w:tc>
            </w:tr>
            <w:tr w:rsidR="00C70867" w:rsidRPr="00244264" w14:paraId="2649E76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CC0FFA0" w14:textId="77777777" w:rsidR="00C70867" w:rsidRPr="00244264" w:rsidRDefault="00C70867" w:rsidP="00C70867">
                  <w:pPr>
                    <w:spacing w:line="276" w:lineRule="auto"/>
                    <w:jc w:val="left"/>
                    <w:rPr>
                      <w:strike/>
                      <w:color w:val="FF0000"/>
                      <w:szCs w:val="22"/>
                    </w:rPr>
                  </w:pPr>
                  <w:r w:rsidRPr="00244264">
                    <w:rPr>
                      <w:strike/>
                      <w:color w:val="FF0000"/>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31BA306" w14:textId="77777777" w:rsidR="00C70867" w:rsidRPr="00244264" w:rsidRDefault="00C70867" w:rsidP="00C70867">
                  <w:pPr>
                    <w:spacing w:line="276" w:lineRule="auto"/>
                    <w:rPr>
                      <w:strike/>
                      <w:color w:val="FF0000"/>
                      <w:szCs w:val="22"/>
                    </w:rPr>
                  </w:pPr>
                  <w:r w:rsidRPr="00244264">
                    <w:rPr>
                      <w:strike/>
                      <w:color w:val="FF0000"/>
                      <w:szCs w:val="22"/>
                    </w:rPr>
                    <w:t>N/A</w:t>
                  </w:r>
                </w:p>
              </w:tc>
            </w:tr>
          </w:tbl>
          <w:p w14:paraId="7C406762" w14:textId="77777777" w:rsidR="00C70867" w:rsidRPr="00244264" w:rsidRDefault="00C70867" w:rsidP="00C70867">
            <w:pPr>
              <w:spacing w:after="0"/>
              <w:jc w:val="left"/>
              <w:rPr>
                <w:strike/>
                <w:color w:val="FF0000"/>
                <w:szCs w:val="22"/>
                <w:lang w:val="en-US"/>
              </w:rPr>
            </w:pPr>
          </w:p>
        </w:tc>
      </w:tr>
      <w:tr w:rsidR="00C70867" w:rsidRPr="00244264" w14:paraId="37A6B4E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5B8CC9A" w14:textId="77777777" w:rsidR="00C70867" w:rsidRPr="00244264" w:rsidRDefault="00C70867" w:rsidP="00C70867">
            <w:pPr>
              <w:spacing w:line="276" w:lineRule="auto"/>
              <w:rPr>
                <w:b/>
                <w:strike/>
                <w:color w:val="FF0000"/>
                <w:szCs w:val="22"/>
              </w:rPr>
            </w:pPr>
            <w:r w:rsidRPr="00244264">
              <w:rPr>
                <w:b/>
                <w:strike/>
                <w:color w:val="FF0000"/>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244264" w14:paraId="63A3E386"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8DDFE7" w14:textId="77777777" w:rsidR="00C70867" w:rsidRPr="00244264" w:rsidRDefault="00C70867" w:rsidP="00C70867">
                  <w:pPr>
                    <w:spacing w:line="276" w:lineRule="auto"/>
                    <w:jc w:val="left"/>
                    <w:rPr>
                      <w:strike/>
                      <w:color w:val="FF0000"/>
                      <w:szCs w:val="22"/>
                    </w:rPr>
                  </w:pPr>
                  <w:r w:rsidRPr="00244264">
                    <w:rPr>
                      <w:strike/>
                      <w:color w:val="FF0000"/>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66D35DFC" w14:textId="77777777" w:rsidR="00C70867" w:rsidRPr="00244264" w:rsidRDefault="00C70867" w:rsidP="00B03D74">
                  <w:pPr>
                    <w:numPr>
                      <w:ilvl w:val="0"/>
                      <w:numId w:val="25"/>
                    </w:numPr>
                    <w:spacing w:line="276" w:lineRule="auto"/>
                    <w:rPr>
                      <w:strike/>
                      <w:color w:val="FF0000"/>
                      <w:szCs w:val="22"/>
                    </w:rPr>
                  </w:pPr>
                  <w:r w:rsidRPr="00244264">
                    <w:rPr>
                      <w:b/>
                      <w:strike/>
                      <w:color w:val="FF0000"/>
                      <w:szCs w:val="22"/>
                    </w:rPr>
                    <w:t>Category of the Change: Review;</w:t>
                  </w:r>
                </w:p>
                <w:p w14:paraId="55C967CF" w14:textId="77777777" w:rsidR="00C70867" w:rsidRPr="00244264" w:rsidRDefault="00C70867" w:rsidP="00B03D74">
                  <w:pPr>
                    <w:numPr>
                      <w:ilvl w:val="0"/>
                      <w:numId w:val="25"/>
                    </w:numPr>
                    <w:spacing w:line="276" w:lineRule="auto"/>
                    <w:rPr>
                      <w:strike/>
                      <w:color w:val="FF0000"/>
                      <w:szCs w:val="22"/>
                    </w:rPr>
                  </w:pPr>
                  <w:r w:rsidRPr="00244264">
                    <w:rPr>
                      <w:b/>
                      <w:strike/>
                      <w:color w:val="FF0000"/>
                      <w:szCs w:val="22"/>
                    </w:rPr>
                    <w:t>Approval process:</w:t>
                  </w:r>
                </w:p>
                <w:p w14:paraId="2AA0532E" w14:textId="77777777" w:rsidR="00C70867" w:rsidRPr="00244264" w:rsidRDefault="00C70867" w:rsidP="00B03D74">
                  <w:pPr>
                    <w:numPr>
                      <w:ilvl w:val="1"/>
                      <w:numId w:val="25"/>
                    </w:numPr>
                    <w:spacing w:line="276" w:lineRule="auto"/>
                    <w:rPr>
                      <w:strike/>
                      <w:color w:val="FF0000"/>
                      <w:szCs w:val="22"/>
                    </w:rPr>
                  </w:pPr>
                  <w:r w:rsidRPr="00244264">
                    <w:rPr>
                      <w:b/>
                      <w:strike/>
                      <w:color w:val="FF0000"/>
                      <w:szCs w:val="22"/>
                    </w:rPr>
                    <w:t>The Change is authorised for approval by the CAB.</w:t>
                  </w:r>
                </w:p>
              </w:tc>
            </w:tr>
            <w:tr w:rsidR="00C70867" w:rsidRPr="00244264" w14:paraId="49E169E1"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5C8763" w14:textId="77777777" w:rsidR="00C70867" w:rsidRPr="00244264" w:rsidRDefault="00C70867" w:rsidP="00C70867">
                  <w:pPr>
                    <w:spacing w:line="276" w:lineRule="auto"/>
                    <w:jc w:val="left"/>
                    <w:rPr>
                      <w:strike/>
                      <w:color w:val="FF0000"/>
                      <w:szCs w:val="22"/>
                    </w:rPr>
                  </w:pPr>
                  <w:r w:rsidRPr="00244264">
                    <w:rPr>
                      <w:strike/>
                      <w:color w:val="FF0000"/>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75C2B688" w14:textId="77777777" w:rsidR="00C70867" w:rsidRPr="00244264" w:rsidRDefault="00C70867" w:rsidP="00C70867">
                  <w:pPr>
                    <w:spacing w:line="276" w:lineRule="auto"/>
                    <w:rPr>
                      <w:strike/>
                      <w:color w:val="FF0000"/>
                      <w:szCs w:val="22"/>
                    </w:rPr>
                  </w:pPr>
                  <w:r w:rsidRPr="00244264">
                    <w:rPr>
                      <w:strike/>
                      <w:color w:val="FF0000"/>
                      <w:szCs w:val="22"/>
                    </w:rPr>
                    <w:t>N/A</w:t>
                  </w:r>
                </w:p>
              </w:tc>
            </w:tr>
            <w:tr w:rsidR="00C70867" w:rsidRPr="00244264" w14:paraId="22AE28BD"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7A7BAEC" w14:textId="77777777" w:rsidR="00C70867" w:rsidRPr="00244264" w:rsidRDefault="00C70867" w:rsidP="00C70867">
                  <w:pPr>
                    <w:spacing w:line="276" w:lineRule="auto"/>
                    <w:jc w:val="left"/>
                    <w:rPr>
                      <w:strike/>
                      <w:color w:val="FF0000"/>
                      <w:szCs w:val="22"/>
                    </w:rPr>
                  </w:pPr>
                  <w:r w:rsidRPr="00244264">
                    <w:rPr>
                      <w:strike/>
                      <w:color w:val="FF0000"/>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28BAD5F0" w14:textId="77777777" w:rsidR="00C70867" w:rsidRPr="00244264" w:rsidRDefault="00C70867" w:rsidP="00C70867">
                  <w:pPr>
                    <w:spacing w:line="276" w:lineRule="auto"/>
                    <w:rPr>
                      <w:strike/>
                      <w:color w:val="FF0000"/>
                      <w:szCs w:val="22"/>
                    </w:rPr>
                  </w:pPr>
                  <w:r w:rsidRPr="00244264">
                    <w:rPr>
                      <w:strike/>
                      <w:color w:val="FF0000"/>
                      <w:szCs w:val="22"/>
                    </w:rPr>
                    <w:t>EMCS CAB #187 on 15/04/2020</w:t>
                  </w:r>
                </w:p>
              </w:tc>
            </w:tr>
          </w:tbl>
          <w:p w14:paraId="0E5D9841" w14:textId="77777777" w:rsidR="00C70867" w:rsidRPr="00244264" w:rsidRDefault="00C70867" w:rsidP="00C70867">
            <w:pPr>
              <w:spacing w:after="0"/>
              <w:jc w:val="left"/>
              <w:rPr>
                <w:strike/>
                <w:color w:val="FF0000"/>
                <w:szCs w:val="22"/>
                <w:lang w:val="en-US"/>
              </w:rPr>
            </w:pPr>
          </w:p>
        </w:tc>
      </w:tr>
      <w:tr w:rsidR="00C70867" w:rsidRPr="00244264" w14:paraId="3972033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77D499" w14:textId="77777777" w:rsidR="00C70867" w:rsidRPr="00244264" w:rsidRDefault="00C70867" w:rsidP="00C70867">
            <w:pPr>
              <w:spacing w:line="276" w:lineRule="auto"/>
              <w:rPr>
                <w:b/>
                <w:strike/>
                <w:color w:val="FF0000"/>
                <w:szCs w:val="22"/>
              </w:rPr>
            </w:pPr>
            <w:r w:rsidRPr="00244264">
              <w:rPr>
                <w:b/>
                <w:strike/>
                <w:color w:val="FF000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44264" w14:paraId="0B1187C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23A5A8" w14:textId="77777777" w:rsidR="00C70867" w:rsidRPr="00244264" w:rsidRDefault="00C70867" w:rsidP="00C70867">
                  <w:pPr>
                    <w:spacing w:line="276" w:lineRule="auto"/>
                    <w:jc w:val="left"/>
                    <w:rPr>
                      <w:strike/>
                      <w:color w:val="FF0000"/>
                      <w:szCs w:val="22"/>
                    </w:rPr>
                  </w:pPr>
                  <w:r w:rsidRPr="00244264">
                    <w:rPr>
                      <w:strike/>
                      <w:color w:val="FF0000"/>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970117" w14:textId="42C2B41B" w:rsidR="00C70867" w:rsidRPr="00244264" w:rsidRDefault="00A41AB0" w:rsidP="00C70867">
                  <w:pPr>
                    <w:spacing w:line="276" w:lineRule="auto"/>
                    <w:rPr>
                      <w:strike/>
                      <w:color w:val="FF0000"/>
                      <w:szCs w:val="22"/>
                    </w:rPr>
                  </w:pPr>
                  <w:r w:rsidRPr="00244264">
                    <w:rPr>
                      <w:strike/>
                      <w:color w:val="FF0000"/>
                      <w:szCs w:val="22"/>
                    </w:rPr>
                    <w:t>v2.04</w:t>
                  </w:r>
                </w:p>
              </w:tc>
            </w:tr>
            <w:tr w:rsidR="00C70867" w:rsidRPr="00244264" w14:paraId="66F6DF24"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92AE84" w14:textId="77777777" w:rsidR="00C70867" w:rsidRPr="00244264" w:rsidRDefault="00C70867" w:rsidP="00C70867">
                  <w:pPr>
                    <w:spacing w:line="276" w:lineRule="auto"/>
                    <w:jc w:val="left"/>
                    <w:rPr>
                      <w:strike/>
                      <w:color w:val="FF0000"/>
                      <w:szCs w:val="22"/>
                    </w:rPr>
                  </w:pPr>
                  <w:r w:rsidRPr="00244264">
                    <w:rPr>
                      <w:strike/>
                      <w:color w:val="FF0000"/>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3DD3E6" w14:textId="531F642B" w:rsidR="00C70867" w:rsidRPr="00244264" w:rsidRDefault="005C7E1E" w:rsidP="00C70867">
                  <w:pPr>
                    <w:spacing w:line="276" w:lineRule="auto"/>
                    <w:rPr>
                      <w:strike/>
                      <w:color w:val="FF0000"/>
                      <w:szCs w:val="22"/>
                    </w:rPr>
                  </w:pPr>
                  <w:r w:rsidRPr="00244264">
                    <w:rPr>
                      <w:strike/>
                      <w:color w:val="FF0000"/>
                      <w:szCs w:val="22"/>
                    </w:rPr>
                    <w:t>13/02/2023</w:t>
                  </w:r>
                </w:p>
              </w:tc>
            </w:tr>
            <w:tr w:rsidR="00C70867" w:rsidRPr="00244264" w14:paraId="6AD8693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DB57F3" w14:textId="77777777" w:rsidR="00C70867" w:rsidRPr="00244264" w:rsidRDefault="00C70867" w:rsidP="00C70867">
                  <w:pPr>
                    <w:spacing w:line="276" w:lineRule="auto"/>
                    <w:jc w:val="left"/>
                    <w:rPr>
                      <w:strike/>
                      <w:color w:val="FF0000"/>
                      <w:szCs w:val="22"/>
                    </w:rPr>
                  </w:pPr>
                  <w:r w:rsidRPr="00244264">
                    <w:rPr>
                      <w:strike/>
                      <w:color w:val="FF0000"/>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4C9C006" w14:textId="77777777" w:rsidR="00C70867" w:rsidRPr="00244264" w:rsidRDefault="00C70867" w:rsidP="00C70867">
                  <w:pPr>
                    <w:spacing w:line="276" w:lineRule="auto"/>
                    <w:rPr>
                      <w:strike/>
                      <w:color w:val="FF0000"/>
                      <w:szCs w:val="22"/>
                    </w:rPr>
                  </w:pPr>
                  <w:r w:rsidRPr="00244264">
                    <w:rPr>
                      <w:strike/>
                      <w:color w:val="FF0000"/>
                      <w:szCs w:val="22"/>
                    </w:rPr>
                    <w:t>TBD</w:t>
                  </w:r>
                </w:p>
              </w:tc>
            </w:tr>
          </w:tbl>
          <w:p w14:paraId="0B4A38CF" w14:textId="77777777" w:rsidR="00C70867" w:rsidRPr="00244264" w:rsidRDefault="00C70867" w:rsidP="00C70867">
            <w:pPr>
              <w:spacing w:after="0"/>
              <w:jc w:val="left"/>
              <w:rPr>
                <w:strike/>
                <w:color w:val="FF0000"/>
                <w:szCs w:val="22"/>
                <w:lang w:val="en-US"/>
              </w:rPr>
            </w:pPr>
          </w:p>
        </w:tc>
      </w:tr>
      <w:tr w:rsidR="00C70867" w:rsidRPr="00244264" w14:paraId="7C5A6B9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5F125CC" w14:textId="77777777" w:rsidR="00C70867" w:rsidRPr="00244264" w:rsidRDefault="00C70867" w:rsidP="00C70867">
            <w:pPr>
              <w:spacing w:line="276" w:lineRule="auto"/>
              <w:rPr>
                <w:b/>
                <w:strike/>
                <w:color w:val="FF0000"/>
                <w:szCs w:val="22"/>
              </w:rPr>
            </w:pPr>
            <w:r w:rsidRPr="00244264">
              <w:rPr>
                <w:b/>
                <w:strike/>
                <w:color w:val="FF000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44264" w14:paraId="6632188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43E962" w14:textId="77777777" w:rsidR="00C70867" w:rsidRPr="00244264" w:rsidRDefault="00C70867" w:rsidP="00C70867">
                  <w:pPr>
                    <w:spacing w:line="276" w:lineRule="auto"/>
                    <w:jc w:val="left"/>
                    <w:rPr>
                      <w:strike/>
                      <w:color w:val="FF0000"/>
                      <w:szCs w:val="22"/>
                    </w:rPr>
                  </w:pPr>
                  <w:r w:rsidRPr="00244264">
                    <w:rPr>
                      <w:strike/>
                      <w:color w:val="FF0000"/>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B5D527C" w14:textId="77777777" w:rsidR="00C70867" w:rsidRPr="00244264" w:rsidRDefault="00C70867" w:rsidP="00C70867">
                  <w:pPr>
                    <w:spacing w:line="276" w:lineRule="auto"/>
                    <w:rPr>
                      <w:strike/>
                      <w:color w:val="FF0000"/>
                      <w:szCs w:val="22"/>
                    </w:rPr>
                  </w:pPr>
                  <w:r w:rsidRPr="00244264">
                    <w:rPr>
                      <w:strike/>
                      <w:color w:val="FF0000"/>
                      <w:szCs w:val="22"/>
                    </w:rPr>
                    <w:t>N/A</w:t>
                  </w:r>
                </w:p>
              </w:tc>
            </w:tr>
            <w:tr w:rsidR="00C70867" w:rsidRPr="00244264" w14:paraId="07EB587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AE36602" w14:textId="77777777" w:rsidR="00C70867" w:rsidRPr="00244264" w:rsidRDefault="00C70867" w:rsidP="00C70867">
                  <w:pPr>
                    <w:spacing w:line="276" w:lineRule="auto"/>
                    <w:jc w:val="left"/>
                    <w:rPr>
                      <w:strike/>
                      <w:color w:val="FF0000"/>
                      <w:szCs w:val="22"/>
                    </w:rPr>
                  </w:pPr>
                  <w:r w:rsidRPr="00244264">
                    <w:rPr>
                      <w:strike/>
                      <w:color w:val="FF0000"/>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0CD1D56" w14:textId="77777777" w:rsidR="00C70867" w:rsidRPr="00244264" w:rsidRDefault="00C70867" w:rsidP="00C70867">
                  <w:pPr>
                    <w:spacing w:line="276" w:lineRule="auto"/>
                    <w:rPr>
                      <w:strike/>
                      <w:color w:val="FF0000"/>
                      <w:szCs w:val="22"/>
                    </w:rPr>
                  </w:pPr>
                  <w:r w:rsidRPr="00244264">
                    <w:rPr>
                      <w:strike/>
                      <w:color w:val="FF0000"/>
                      <w:szCs w:val="22"/>
                    </w:rPr>
                    <w:t>N/A</w:t>
                  </w:r>
                </w:p>
              </w:tc>
            </w:tr>
          </w:tbl>
          <w:p w14:paraId="6AACA59D" w14:textId="77777777" w:rsidR="00C70867" w:rsidRPr="00244264" w:rsidRDefault="00C70867" w:rsidP="00C70867">
            <w:pPr>
              <w:spacing w:after="0"/>
              <w:jc w:val="left"/>
              <w:rPr>
                <w:strike/>
                <w:color w:val="FF0000"/>
                <w:szCs w:val="22"/>
                <w:lang w:val="en-US"/>
              </w:rPr>
            </w:pPr>
          </w:p>
        </w:tc>
      </w:tr>
    </w:tbl>
    <w:p w14:paraId="33DDC3B0" w14:textId="77777777" w:rsidR="00C70867" w:rsidRPr="00244264" w:rsidRDefault="00C70867" w:rsidP="00C70867">
      <w:pPr>
        <w:rPr>
          <w:strike/>
          <w:color w:val="FF0000"/>
          <w:szCs w:val="22"/>
        </w:rPr>
      </w:pPr>
    </w:p>
    <w:p w14:paraId="5DA91652" w14:textId="77777777" w:rsidR="00C70867" w:rsidRPr="00445D89" w:rsidRDefault="00C70867" w:rsidP="00C70867">
      <w:pPr>
        <w:rPr>
          <w:szCs w:val="22"/>
        </w:rPr>
      </w:pPr>
    </w:p>
    <w:p w14:paraId="3ACA2A65" w14:textId="77777777" w:rsidR="00C70867" w:rsidRPr="00445D89" w:rsidRDefault="00C70867" w:rsidP="00C70867">
      <w:pPr>
        <w:rPr>
          <w:szCs w:val="22"/>
        </w:rPr>
      </w:pPr>
    </w:p>
    <w:p w14:paraId="78C94007" w14:textId="77777777" w:rsidR="00C70867" w:rsidRPr="00445D89" w:rsidRDefault="00C70867" w:rsidP="00C70867">
      <w:pPr>
        <w:spacing w:after="0" w:line="240" w:lineRule="auto"/>
        <w:jc w:val="left"/>
        <w:rPr>
          <w:color w:val="000000"/>
          <w:szCs w:val="22"/>
        </w:rPr>
      </w:pPr>
      <w:r w:rsidRPr="00445D89">
        <w:rPr>
          <w:color w:val="000000"/>
          <w:szCs w:val="22"/>
        </w:rPr>
        <w:br w:type="page"/>
      </w:r>
    </w:p>
    <w:p w14:paraId="5BAA367D" w14:textId="5AB49B8B" w:rsidR="00C70867" w:rsidRPr="00445D89" w:rsidRDefault="00C70867" w:rsidP="00C70867">
      <w:pPr>
        <w:pStyle w:val="4"/>
        <w:rPr>
          <w:szCs w:val="22"/>
        </w:rPr>
      </w:pPr>
      <w:r w:rsidRPr="00445D89">
        <w:rPr>
          <w:szCs w:val="22"/>
        </w:rPr>
        <w:t>DDNEA-P4-280 – Applicability of ‘C095’ on the IE88</w:t>
      </w:r>
      <w:r w:rsidR="009B6341">
        <w:rPr>
          <w:szCs w:val="22"/>
        </w:rPr>
        <w:t>0</w:t>
      </w:r>
      <w:r w:rsidRPr="00445D89">
        <w:rPr>
          <w:szCs w:val="22"/>
        </w:rPr>
        <w:t xml:space="preserve"> message</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71B1D46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BF9539F"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309C937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09B80E"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AE6BAE3" w14:textId="77777777" w:rsidR="00C70867" w:rsidRPr="00445D89" w:rsidRDefault="00C70867" w:rsidP="00C70867">
                  <w:pPr>
                    <w:spacing w:line="276" w:lineRule="auto"/>
                    <w:rPr>
                      <w:szCs w:val="22"/>
                    </w:rPr>
                  </w:pPr>
                  <w:r w:rsidRPr="00445D89">
                    <w:rPr>
                      <w:bCs/>
                      <w:szCs w:val="22"/>
                    </w:rPr>
                    <w:t>DDNEA-P4-280</w:t>
                  </w:r>
                </w:p>
              </w:tc>
            </w:tr>
            <w:tr w:rsidR="00C70867" w:rsidRPr="00445D89" w14:paraId="44114C3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D1555C"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C44ED6"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425464B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A60770"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A7840A3"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26ABE42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A970FD"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607AF2" w14:textId="77777777" w:rsidR="00C70867" w:rsidRPr="00445D89" w:rsidRDefault="00C70867" w:rsidP="00C70867">
                  <w:pPr>
                    <w:spacing w:after="0"/>
                    <w:rPr>
                      <w:color w:val="000000"/>
                      <w:szCs w:val="22"/>
                      <w:lang w:val="en-US"/>
                    </w:rPr>
                  </w:pPr>
                  <w:r w:rsidRPr="00445D89">
                    <w:rPr>
                      <w:color w:val="000000"/>
                      <w:szCs w:val="22"/>
                    </w:rPr>
                    <w:t>IM319155</w:t>
                  </w:r>
                </w:p>
                <w:p w14:paraId="3D595202" w14:textId="77777777" w:rsidR="00C70867" w:rsidRPr="00445D89" w:rsidRDefault="00C70867" w:rsidP="00C70867">
                  <w:pPr>
                    <w:rPr>
                      <w:szCs w:val="22"/>
                    </w:rPr>
                  </w:pPr>
                </w:p>
              </w:tc>
            </w:tr>
            <w:tr w:rsidR="00C70867" w:rsidRPr="00445D89" w14:paraId="5B8134C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5B91D1"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2F5D1DE" w14:textId="77777777" w:rsidR="00C70867" w:rsidRPr="00445D89" w:rsidRDefault="00C70867" w:rsidP="00C70867">
                  <w:pPr>
                    <w:spacing w:line="276" w:lineRule="auto"/>
                    <w:rPr>
                      <w:szCs w:val="22"/>
                    </w:rPr>
                  </w:pPr>
                  <w:r w:rsidRPr="00445D89">
                    <w:rPr>
                      <w:szCs w:val="22"/>
                    </w:rPr>
                    <w:t>KE19003</w:t>
                  </w:r>
                </w:p>
              </w:tc>
            </w:tr>
            <w:tr w:rsidR="00C70867" w:rsidRPr="00445D89" w14:paraId="3A80908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D264FA"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0788484" w14:textId="77777777" w:rsidR="00C70867" w:rsidRPr="00445D89" w:rsidRDefault="00C70867" w:rsidP="00C70867">
                  <w:pPr>
                    <w:spacing w:after="0"/>
                    <w:jc w:val="left"/>
                    <w:rPr>
                      <w:color w:val="000000"/>
                      <w:szCs w:val="22"/>
                      <w:lang w:val="en-US"/>
                    </w:rPr>
                  </w:pPr>
                  <w:r w:rsidRPr="00445D89">
                    <w:rPr>
                      <w:color w:val="000000"/>
                      <w:szCs w:val="22"/>
                    </w:rPr>
                    <w:t>15/05/19</w:t>
                  </w:r>
                </w:p>
              </w:tc>
            </w:tr>
            <w:tr w:rsidR="00C70867" w:rsidRPr="00445D89" w14:paraId="0329D273"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362778"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59513EA" w14:textId="77777777" w:rsidR="00C70867" w:rsidRPr="00445D89" w:rsidRDefault="00C70867" w:rsidP="00C70867">
                  <w:pPr>
                    <w:pStyle w:val="ad"/>
                    <w:spacing w:line="276" w:lineRule="auto"/>
                    <w:ind w:left="0"/>
                    <w:rPr>
                      <w:szCs w:val="22"/>
                      <w:lang w:val="en-US"/>
                    </w:rPr>
                  </w:pPr>
                  <w:r w:rsidRPr="00445D89">
                    <w:rPr>
                      <w:color w:val="000000"/>
                      <w:szCs w:val="22"/>
                      <w:shd w:val="clear" w:color="auto" w:fill="FFFFFF"/>
                    </w:rPr>
                    <w:t>MSA-DE</w:t>
                  </w:r>
                </w:p>
              </w:tc>
            </w:tr>
          </w:tbl>
          <w:p w14:paraId="767B4277" w14:textId="77777777" w:rsidR="00C70867" w:rsidRPr="00445D89" w:rsidRDefault="00C70867" w:rsidP="00C70867">
            <w:pPr>
              <w:spacing w:after="0"/>
              <w:jc w:val="left"/>
              <w:rPr>
                <w:szCs w:val="22"/>
                <w:lang w:val="en-US"/>
              </w:rPr>
            </w:pPr>
          </w:p>
        </w:tc>
      </w:tr>
      <w:tr w:rsidR="00C70867" w:rsidRPr="00445D89" w14:paraId="515AA00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E2D7577"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22966FD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00232F"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528A75" w14:textId="77777777" w:rsidR="00C70867" w:rsidRPr="00445D89" w:rsidRDefault="00C70867" w:rsidP="00C70867">
                  <w:pPr>
                    <w:spacing w:line="276" w:lineRule="auto"/>
                    <w:rPr>
                      <w:szCs w:val="22"/>
                    </w:rPr>
                  </w:pPr>
                  <w:r w:rsidRPr="00445D89">
                    <w:rPr>
                      <w:szCs w:val="22"/>
                    </w:rPr>
                    <w:t>Low</w:t>
                  </w:r>
                </w:p>
              </w:tc>
            </w:tr>
            <w:tr w:rsidR="00C70867" w:rsidRPr="00445D89" w14:paraId="6C19190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4C5915"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C0217EE" w14:textId="77777777" w:rsidR="00C70867" w:rsidRPr="00445D89" w:rsidRDefault="00C70867" w:rsidP="00C70867">
                  <w:pPr>
                    <w:spacing w:line="276" w:lineRule="auto"/>
                    <w:rPr>
                      <w:b/>
                      <w:szCs w:val="22"/>
                    </w:rPr>
                  </w:pPr>
                  <w:r w:rsidRPr="00445D89">
                    <w:rPr>
                      <w:b/>
                      <w:szCs w:val="22"/>
                    </w:rPr>
                    <w:t>Problem Statement</w:t>
                  </w:r>
                </w:p>
                <w:p w14:paraId="475CB9C3" w14:textId="77777777" w:rsidR="00C70867" w:rsidRPr="00445D89" w:rsidRDefault="00C70867" w:rsidP="00C70867">
                  <w:pPr>
                    <w:spacing w:line="276" w:lineRule="auto"/>
                    <w:jc w:val="left"/>
                    <w:rPr>
                      <w:color w:val="000000"/>
                      <w:szCs w:val="22"/>
                      <w:shd w:val="clear" w:color="auto" w:fill="FFFFFF"/>
                    </w:rPr>
                  </w:pPr>
                  <w:r w:rsidRPr="00445D89">
                    <w:rPr>
                      <w:color w:val="000000"/>
                      <w:szCs w:val="22"/>
                      <w:shd w:val="clear" w:color="auto" w:fill="FFFFFF"/>
                    </w:rPr>
                    <w:t>As per DDNEA Appendix D v2.02, condition ‘C095’ applies to the &lt;Refused Quantity&gt; data item of the IE880 and IE881 messages. However, condition ‘C095’ entails the &lt;Global Conclusion of Receipt&gt; data item, which does not exist in the IE880 message, but only in the IE881 message instead. Therefore, the applicability of condition ‘C095’ in the IE880 message is deemed non-implementable and the common specifications should be updated accordingly.</w:t>
                  </w:r>
                </w:p>
                <w:p w14:paraId="4B4F4DD0" w14:textId="78D93023" w:rsidR="00C70867" w:rsidRPr="00445D89" w:rsidRDefault="00C70867" w:rsidP="00C70867">
                  <w:pPr>
                    <w:rPr>
                      <w:szCs w:val="22"/>
                    </w:rPr>
                  </w:pPr>
                  <w:r w:rsidRPr="00445D89">
                    <w:rPr>
                      <w:szCs w:val="22"/>
                      <w:u w:val="single"/>
                    </w:rPr>
                    <w:t>Note</w:t>
                  </w:r>
                  <w:r w:rsidRPr="00445D89">
                    <w:rPr>
                      <w:szCs w:val="22"/>
                    </w:rPr>
                    <w:t xml:space="preserve">: Clarifications on this issue have been provided to NAs through </w:t>
                  </w:r>
                  <w:hyperlink r:id="rId33" w:history="1">
                    <w:r w:rsidRPr="00445D89">
                      <w:rPr>
                        <w:rStyle w:val="-"/>
                        <w:szCs w:val="22"/>
                      </w:rPr>
                      <w:t>Webinars</w:t>
                    </w:r>
                  </w:hyperlink>
                  <w:r w:rsidRPr="00445D89">
                    <w:rPr>
                      <w:szCs w:val="22"/>
                    </w:rPr>
                    <w:t xml:space="preserve">, as well as through the </w:t>
                  </w:r>
                  <w:hyperlink r:id="rId34" w:history="1">
                    <w:r w:rsidRPr="00445D89">
                      <w:rPr>
                        <w:rStyle w:val="-"/>
                        <w:szCs w:val="22"/>
                      </w:rPr>
                      <w:t>FAQ</w:t>
                    </w:r>
                  </w:hyperlink>
                  <w:r w:rsidRPr="00445D89">
                    <w:rPr>
                      <w:szCs w:val="22"/>
                    </w:rPr>
                    <w:t xml:space="preserve"> document (sec. 4.2.2.1) during the development of EMCS Phase 3.4.</w:t>
                  </w:r>
                </w:p>
                <w:p w14:paraId="3C690944" w14:textId="77777777" w:rsidR="00C70867" w:rsidRPr="00445D89" w:rsidRDefault="00C70867" w:rsidP="00C70867">
                  <w:pPr>
                    <w:spacing w:line="276" w:lineRule="auto"/>
                    <w:rPr>
                      <w:b/>
                      <w:szCs w:val="22"/>
                    </w:rPr>
                  </w:pPr>
                  <w:r w:rsidRPr="00445D89">
                    <w:rPr>
                      <w:b/>
                      <w:szCs w:val="22"/>
                    </w:rPr>
                    <w:t>Proposed Solution</w:t>
                  </w:r>
                </w:p>
                <w:p w14:paraId="24955457" w14:textId="0835A305" w:rsidR="00C70867" w:rsidRDefault="00C70867" w:rsidP="00C70867">
                  <w:pPr>
                    <w:spacing w:line="276" w:lineRule="auto"/>
                    <w:rPr>
                      <w:bCs/>
                      <w:szCs w:val="22"/>
                    </w:rPr>
                  </w:pPr>
                  <w:r w:rsidRPr="00445D89">
                    <w:rPr>
                      <w:bCs/>
                      <w:szCs w:val="22"/>
                    </w:rPr>
                    <w:t>As per the analysis presented in the [Problem Statement] section, the condition ‘C095’ will be removed from the &lt;Refused Quantity&gt; data item in the IE880 message</w:t>
                  </w:r>
                  <w:r w:rsidR="007379F5">
                    <w:rPr>
                      <w:bCs/>
                      <w:szCs w:val="22"/>
                    </w:rPr>
                    <w:t xml:space="preserve">. </w:t>
                  </w:r>
                  <w:r w:rsidR="007379F5" w:rsidRPr="007379F5">
                    <w:rPr>
                      <w:bCs/>
                      <w:color w:val="00B050"/>
                      <w:szCs w:val="22"/>
                    </w:rPr>
                    <w:t>Due to the removal of condition 'C095', the &lt;Refused Quantity&gt; data item will be updated to ‘O: Optional’.</w:t>
                  </w:r>
                </w:p>
                <w:p w14:paraId="0FD150E5" w14:textId="304B4421" w:rsidR="00C70867" w:rsidRPr="00445D89" w:rsidRDefault="007379F5" w:rsidP="00C70867">
                  <w:pPr>
                    <w:spacing w:line="276" w:lineRule="auto"/>
                    <w:rPr>
                      <w:bCs/>
                      <w:szCs w:val="22"/>
                    </w:rPr>
                  </w:pPr>
                  <w:r>
                    <w:rPr>
                      <w:noProof/>
                      <w:lang w:val="el-GR" w:eastAsia="el-GR"/>
                    </w:rPr>
                    <w:drawing>
                      <wp:inline distT="0" distB="0" distL="0" distR="0" wp14:anchorId="45E7F7BB" wp14:editId="6F178F9B">
                        <wp:extent cx="4274185" cy="1593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4185" cy="1593850"/>
                                </a:xfrm>
                                <a:prstGeom prst="rect">
                                  <a:avLst/>
                                </a:prstGeom>
                              </pic:spPr>
                            </pic:pic>
                          </a:graphicData>
                        </a:graphic>
                      </wp:inline>
                    </w:drawing>
                  </w:r>
                </w:p>
              </w:tc>
            </w:tr>
            <w:tr w:rsidR="00C70867" w:rsidRPr="00445D89" w14:paraId="4E61BA01" w14:textId="77777777" w:rsidTr="005A3359">
              <w:trPr>
                <w:trHeight w:val="3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E16E4B"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85103CA" w14:textId="77777777" w:rsidR="00C70867" w:rsidRPr="00445D89" w:rsidRDefault="00C70867" w:rsidP="00C70867">
                  <w:pPr>
                    <w:spacing w:after="0" w:line="276" w:lineRule="auto"/>
                    <w:rPr>
                      <w:szCs w:val="22"/>
                    </w:rPr>
                  </w:pPr>
                  <w:r w:rsidRPr="00445D89">
                    <w:rPr>
                      <w:szCs w:val="22"/>
                    </w:rPr>
                    <w:t>Specification Documents:</w:t>
                  </w:r>
                </w:p>
                <w:p w14:paraId="570B66B3"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DDNEA for EMCS Phase 4 (Low);</w:t>
                  </w:r>
                </w:p>
                <w:p w14:paraId="6B6FC6DA"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(Low);</w:t>
                  </w:r>
                </w:p>
                <w:p w14:paraId="3A2C93A1"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p>
                <w:p w14:paraId="5B2859D5" w14:textId="77777777" w:rsidR="00C70867" w:rsidRPr="00445D89" w:rsidRDefault="00C70867" w:rsidP="00C70867">
                  <w:pPr>
                    <w:spacing w:before="240" w:after="0" w:line="276" w:lineRule="auto"/>
                    <w:rPr>
                      <w:szCs w:val="22"/>
                    </w:rPr>
                  </w:pPr>
                  <w:r w:rsidRPr="00445D89">
                    <w:rPr>
                      <w:szCs w:val="22"/>
                    </w:rPr>
                    <w:t>CDEAs:</w:t>
                  </w:r>
                </w:p>
                <w:p w14:paraId="360B321F"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668E9EC2"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086D6DF8"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69206F60" w14:textId="77777777" w:rsidR="00C70867" w:rsidRPr="00445D89" w:rsidRDefault="00C70867" w:rsidP="00C70867">
                  <w:pPr>
                    <w:spacing w:before="240" w:after="0" w:line="276" w:lineRule="auto"/>
                    <w:rPr>
                      <w:szCs w:val="22"/>
                    </w:rPr>
                  </w:pPr>
                  <w:r w:rsidRPr="00445D89">
                    <w:rPr>
                      <w:szCs w:val="22"/>
                    </w:rPr>
                    <w:t>NEAs:</w:t>
                  </w:r>
                </w:p>
                <w:p w14:paraId="1C5D9D21" w14:textId="77777777" w:rsidR="00C70867" w:rsidRPr="00445D89" w:rsidRDefault="00C70867" w:rsidP="00B03D74">
                  <w:pPr>
                    <w:numPr>
                      <w:ilvl w:val="0"/>
                      <w:numId w:val="45"/>
                    </w:numPr>
                    <w:spacing w:after="0" w:line="276" w:lineRule="auto"/>
                    <w:rPr>
                      <w:bCs/>
                      <w:szCs w:val="22"/>
                    </w:rPr>
                  </w:pPr>
                  <w:r w:rsidRPr="00445D89">
                    <w:rPr>
                      <w:szCs w:val="22"/>
                    </w:rPr>
                    <w:t>Impact on NEAs (Low</w:t>
                  </w:r>
                  <w:r w:rsidRPr="00445D89">
                    <w:rPr>
                      <w:bCs/>
                      <w:szCs w:val="22"/>
                    </w:rPr>
                    <w:t>).</w:t>
                  </w:r>
                </w:p>
              </w:tc>
            </w:tr>
            <w:tr w:rsidR="00C70867" w:rsidRPr="00445D89" w14:paraId="0A5FDB2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2988FD"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2791678" w14:textId="77777777" w:rsidR="00C70867" w:rsidRPr="00445D89" w:rsidRDefault="00C70867" w:rsidP="00C70867">
                  <w:pPr>
                    <w:spacing w:line="276" w:lineRule="auto"/>
                    <w:rPr>
                      <w:szCs w:val="22"/>
                    </w:rPr>
                  </w:pPr>
                  <w:r w:rsidRPr="00445D89">
                    <w:rPr>
                      <w:szCs w:val="22"/>
                    </w:rPr>
                    <w:t>If the proposed change is not implemented, then condition ‘C095’ would still be applied on the &lt;</w:t>
                  </w:r>
                  <w:r w:rsidRPr="00445D89">
                    <w:rPr>
                      <w:color w:val="000000"/>
                      <w:szCs w:val="22"/>
                      <w:shd w:val="clear" w:color="auto" w:fill="FFFFFF"/>
                    </w:rPr>
                    <w:t>Global Conclusion of Receipt&gt; data item of the IE880 message, even though it cannot be actually implemented in this message.</w:t>
                  </w:r>
                </w:p>
              </w:tc>
            </w:tr>
            <w:tr w:rsidR="00C70867" w:rsidRPr="00445D89" w14:paraId="5EB83C54"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672DAE"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3501CC5" w14:textId="77777777" w:rsidR="00C70867" w:rsidRPr="00445D89" w:rsidRDefault="00C70867" w:rsidP="00C70867">
                  <w:pPr>
                    <w:spacing w:line="276" w:lineRule="auto"/>
                    <w:rPr>
                      <w:szCs w:val="22"/>
                    </w:rPr>
                  </w:pPr>
                  <w:r w:rsidRPr="00445D89">
                    <w:rPr>
                      <w:szCs w:val="22"/>
                    </w:rPr>
                    <w:t>This RFC concerns changes at the semantic level, namely the removal of ‘C095’ from the &lt;Global Conclusion of Receipt&gt; data item in the IE880 message. Thus, alike any other semantic validation, the removed condition will be validated only at the sending side of the IE880 message, in alignment with the general EMCS principle of not performing semantic validations at the receiving side over CD. Hence, any such semantic violation related to the removal of the condition by the sender will not trigger any semantic rejection by the receiver.</w:t>
                  </w:r>
                </w:p>
                <w:p w14:paraId="336C59A7" w14:textId="77777777" w:rsidR="00C70867" w:rsidRPr="00445D89" w:rsidRDefault="00C70867" w:rsidP="00C70867">
                  <w:pPr>
                    <w:spacing w:after="0"/>
                    <w:rPr>
                      <w:iCs/>
                      <w:szCs w:val="22"/>
                    </w:rPr>
                  </w:pPr>
                </w:p>
              </w:tc>
            </w:tr>
            <w:tr w:rsidR="00C70867" w:rsidRPr="00445D89" w14:paraId="033008AA"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EF3922"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6FA64A" w14:textId="77777777" w:rsidR="00C70867" w:rsidRPr="00445D89" w:rsidRDefault="00C70867" w:rsidP="00C70867">
                  <w:pPr>
                    <w:spacing w:line="276" w:lineRule="auto"/>
                    <w:rPr>
                      <w:color w:val="000000"/>
                      <w:szCs w:val="22"/>
                    </w:rPr>
                  </w:pPr>
                  <w:r w:rsidRPr="00445D89">
                    <w:rPr>
                      <w:bCs/>
                      <w:szCs w:val="22"/>
                    </w:rPr>
                    <w:t>The RFC can be deployed in a Migration Period with no business continuity risks.</w:t>
                  </w:r>
                </w:p>
                <w:p w14:paraId="364B5607" w14:textId="77777777" w:rsidR="00C70867" w:rsidRPr="00445D89" w:rsidRDefault="00C70867" w:rsidP="00C70867">
                  <w:pPr>
                    <w:rPr>
                      <w:szCs w:val="22"/>
                    </w:rPr>
                  </w:pPr>
                </w:p>
              </w:tc>
            </w:tr>
            <w:tr w:rsidR="00C70867" w:rsidRPr="00445D89" w14:paraId="62E5E4C8"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C9051F"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ED66C48"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b/>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w:t>
                  </w:r>
                </w:p>
                <w:p w14:paraId="5304AD7E"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b/>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CTP-P3-xxx;</w:t>
                  </w:r>
                </w:p>
                <w:p w14:paraId="7580A279"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bCs w:val="0"/>
                      <w:sz w:val="22"/>
                      <w:szCs w:val="22"/>
                    </w:rPr>
                    <w:t>TRP-P3-xxx.</w:t>
                  </w:r>
                </w:p>
              </w:tc>
            </w:tr>
          </w:tbl>
          <w:p w14:paraId="2886AAFE" w14:textId="77777777" w:rsidR="00C70867" w:rsidRPr="00445D89" w:rsidRDefault="00C70867" w:rsidP="00C70867">
            <w:pPr>
              <w:spacing w:after="0"/>
              <w:jc w:val="left"/>
              <w:rPr>
                <w:szCs w:val="22"/>
                <w:lang w:val="en-US"/>
              </w:rPr>
            </w:pPr>
          </w:p>
        </w:tc>
      </w:tr>
      <w:tr w:rsidR="00C70867" w:rsidRPr="00445D89" w14:paraId="2058FE4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CBADB08"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25930AF8"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71803F"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51CF85" w14:textId="77777777" w:rsidR="00C70867" w:rsidRPr="00445D89" w:rsidRDefault="00C70867" w:rsidP="00C70867">
                  <w:pPr>
                    <w:spacing w:line="276" w:lineRule="auto"/>
                    <w:rPr>
                      <w:szCs w:val="22"/>
                    </w:rPr>
                  </w:pPr>
                  <w:r w:rsidRPr="00445D89">
                    <w:rPr>
                      <w:szCs w:val="22"/>
                    </w:rPr>
                    <w:t>N/A</w:t>
                  </w:r>
                </w:p>
              </w:tc>
            </w:tr>
            <w:tr w:rsidR="00C70867" w:rsidRPr="00445D89" w14:paraId="00217E2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51883EB"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8898E35" w14:textId="77777777" w:rsidR="00C70867" w:rsidRPr="00445D89" w:rsidRDefault="00C70867" w:rsidP="00C70867">
                  <w:pPr>
                    <w:spacing w:line="276" w:lineRule="auto"/>
                    <w:rPr>
                      <w:szCs w:val="22"/>
                    </w:rPr>
                  </w:pPr>
                  <w:r w:rsidRPr="00445D89">
                    <w:rPr>
                      <w:szCs w:val="22"/>
                    </w:rPr>
                    <w:t>N/A</w:t>
                  </w:r>
                </w:p>
              </w:tc>
            </w:tr>
          </w:tbl>
          <w:p w14:paraId="1FF1F537" w14:textId="77777777" w:rsidR="00C70867" w:rsidRPr="00445D89" w:rsidRDefault="00C70867" w:rsidP="00C70867">
            <w:pPr>
              <w:spacing w:after="0"/>
              <w:jc w:val="left"/>
              <w:rPr>
                <w:szCs w:val="22"/>
                <w:lang w:val="en-US"/>
              </w:rPr>
            </w:pPr>
          </w:p>
        </w:tc>
      </w:tr>
      <w:tr w:rsidR="00C70867" w:rsidRPr="00445D89" w14:paraId="2E3C52B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207E22"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0FCB8C1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938DA2"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05AD4AEF"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64206673" w14:textId="77777777" w:rsidR="00C70867" w:rsidRPr="00445D89" w:rsidRDefault="00C70867" w:rsidP="00B03D74">
                  <w:pPr>
                    <w:numPr>
                      <w:ilvl w:val="0"/>
                      <w:numId w:val="25"/>
                    </w:numPr>
                    <w:spacing w:line="276" w:lineRule="auto"/>
                    <w:rPr>
                      <w:szCs w:val="22"/>
                    </w:rPr>
                  </w:pPr>
                  <w:r w:rsidRPr="00445D89">
                    <w:rPr>
                      <w:b/>
                      <w:szCs w:val="22"/>
                    </w:rPr>
                    <w:t>Approval process:</w:t>
                  </w:r>
                </w:p>
                <w:p w14:paraId="4A072963"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009DBC1B"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CB0383"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D527D4D" w14:textId="77777777" w:rsidR="00C70867" w:rsidRPr="00445D89" w:rsidRDefault="00C70867" w:rsidP="00C70867">
                  <w:pPr>
                    <w:tabs>
                      <w:tab w:val="left" w:pos="1004"/>
                    </w:tabs>
                    <w:spacing w:line="276" w:lineRule="auto"/>
                    <w:rPr>
                      <w:szCs w:val="22"/>
                    </w:rPr>
                  </w:pPr>
                  <w:r w:rsidRPr="00445D89">
                    <w:rPr>
                      <w:szCs w:val="22"/>
                    </w:rPr>
                    <w:t>N/A</w:t>
                  </w:r>
                </w:p>
              </w:tc>
            </w:tr>
            <w:tr w:rsidR="00C70867" w:rsidRPr="00445D89" w14:paraId="513AE9E9"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461613"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1C9AE92" w14:textId="77777777" w:rsidR="00C70867" w:rsidRPr="00445D89" w:rsidRDefault="00C70867" w:rsidP="00C70867">
                  <w:pPr>
                    <w:spacing w:line="276" w:lineRule="auto"/>
                    <w:rPr>
                      <w:szCs w:val="22"/>
                    </w:rPr>
                  </w:pPr>
                  <w:r w:rsidRPr="00445D89">
                    <w:rPr>
                      <w:szCs w:val="22"/>
                    </w:rPr>
                    <w:t>EMCS CAB #187 on 15/04/2020</w:t>
                  </w:r>
                </w:p>
              </w:tc>
            </w:tr>
          </w:tbl>
          <w:p w14:paraId="5C2C6570" w14:textId="77777777" w:rsidR="00C70867" w:rsidRPr="00445D89" w:rsidRDefault="00C70867" w:rsidP="00C70867">
            <w:pPr>
              <w:spacing w:after="0"/>
              <w:jc w:val="left"/>
              <w:rPr>
                <w:szCs w:val="22"/>
                <w:lang w:val="en-US"/>
              </w:rPr>
            </w:pPr>
          </w:p>
        </w:tc>
      </w:tr>
      <w:tr w:rsidR="00C70867" w:rsidRPr="00445D89" w14:paraId="0FC6EF9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B3D9523"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38A68FDB"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48F4012"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99E301" w14:textId="691E2A8F"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6B7D4253"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E98D03"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D39EBA" w14:textId="7652A3E1" w:rsidR="00C70867" w:rsidRPr="00445D89" w:rsidRDefault="005C7E1E" w:rsidP="00C70867">
                  <w:pPr>
                    <w:spacing w:line="276" w:lineRule="auto"/>
                    <w:rPr>
                      <w:szCs w:val="22"/>
                    </w:rPr>
                  </w:pPr>
                  <w:r>
                    <w:rPr>
                      <w:szCs w:val="22"/>
                    </w:rPr>
                    <w:t>13/02/2023</w:t>
                  </w:r>
                </w:p>
              </w:tc>
            </w:tr>
            <w:tr w:rsidR="00C70867" w:rsidRPr="00445D89" w14:paraId="009DDF2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F66548D"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3C67C5D" w14:textId="77777777" w:rsidR="00C70867" w:rsidRPr="00445D89" w:rsidRDefault="00C70867" w:rsidP="00C70867">
                  <w:pPr>
                    <w:spacing w:line="276" w:lineRule="auto"/>
                    <w:rPr>
                      <w:szCs w:val="22"/>
                    </w:rPr>
                  </w:pPr>
                  <w:r w:rsidRPr="00445D89">
                    <w:rPr>
                      <w:szCs w:val="22"/>
                    </w:rPr>
                    <w:t>TBD</w:t>
                  </w:r>
                </w:p>
              </w:tc>
            </w:tr>
          </w:tbl>
          <w:p w14:paraId="43863C5F" w14:textId="77777777" w:rsidR="00C70867" w:rsidRPr="00445D89" w:rsidRDefault="00C70867" w:rsidP="00C70867">
            <w:pPr>
              <w:spacing w:after="0"/>
              <w:jc w:val="left"/>
              <w:rPr>
                <w:szCs w:val="22"/>
                <w:lang w:val="en-US"/>
              </w:rPr>
            </w:pPr>
          </w:p>
        </w:tc>
      </w:tr>
      <w:tr w:rsidR="00C70867" w:rsidRPr="00445D89" w14:paraId="7535AF3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DE33CF0"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7CD627A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A5BA65"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DECB484" w14:textId="77777777" w:rsidR="00C70867" w:rsidRPr="00445D89" w:rsidRDefault="00C70867" w:rsidP="00C70867">
                  <w:pPr>
                    <w:spacing w:line="276" w:lineRule="auto"/>
                    <w:rPr>
                      <w:szCs w:val="22"/>
                    </w:rPr>
                  </w:pPr>
                  <w:r w:rsidRPr="00445D89">
                    <w:rPr>
                      <w:szCs w:val="22"/>
                    </w:rPr>
                    <w:t>N/A</w:t>
                  </w:r>
                </w:p>
              </w:tc>
            </w:tr>
            <w:tr w:rsidR="00C70867" w:rsidRPr="00445D89" w14:paraId="0639D5F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BC540A"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9F0CEC9" w14:textId="77777777" w:rsidR="00C70867" w:rsidRPr="00445D89" w:rsidRDefault="00C70867" w:rsidP="00C70867">
                  <w:pPr>
                    <w:spacing w:line="276" w:lineRule="auto"/>
                    <w:rPr>
                      <w:szCs w:val="22"/>
                    </w:rPr>
                  </w:pPr>
                  <w:r w:rsidRPr="00445D89">
                    <w:rPr>
                      <w:szCs w:val="22"/>
                    </w:rPr>
                    <w:t>N/A</w:t>
                  </w:r>
                </w:p>
              </w:tc>
            </w:tr>
          </w:tbl>
          <w:p w14:paraId="73D2B34E" w14:textId="77777777" w:rsidR="00C70867" w:rsidRPr="00445D89" w:rsidRDefault="00C70867" w:rsidP="00C70867">
            <w:pPr>
              <w:spacing w:after="0"/>
              <w:jc w:val="left"/>
              <w:rPr>
                <w:szCs w:val="22"/>
                <w:lang w:val="en-US"/>
              </w:rPr>
            </w:pPr>
          </w:p>
        </w:tc>
      </w:tr>
    </w:tbl>
    <w:p w14:paraId="278FE929" w14:textId="77777777" w:rsidR="00C70867" w:rsidRPr="00445D89" w:rsidRDefault="00C70867" w:rsidP="00C70867">
      <w:pPr>
        <w:rPr>
          <w:szCs w:val="22"/>
        </w:rPr>
      </w:pPr>
    </w:p>
    <w:p w14:paraId="56F0A070" w14:textId="77777777" w:rsidR="00C70867" w:rsidRPr="00445D89" w:rsidRDefault="00C70867" w:rsidP="00C70867">
      <w:pPr>
        <w:spacing w:after="0"/>
        <w:jc w:val="left"/>
        <w:rPr>
          <w:color w:val="000000"/>
          <w:szCs w:val="22"/>
        </w:rPr>
      </w:pPr>
    </w:p>
    <w:p w14:paraId="6847BAA8" w14:textId="77777777" w:rsidR="00C70867" w:rsidRPr="00445D89" w:rsidRDefault="00C70867" w:rsidP="00C70867">
      <w:pPr>
        <w:pStyle w:val="4"/>
        <w:rPr>
          <w:szCs w:val="22"/>
        </w:rPr>
      </w:pPr>
      <w:r w:rsidRPr="00445D89">
        <w:rPr>
          <w:color w:val="000000"/>
          <w:szCs w:val="22"/>
        </w:rPr>
        <w:br w:type="page"/>
      </w:r>
      <w:r w:rsidRPr="00445D89">
        <w:rPr>
          <w:szCs w:val="22"/>
        </w:rPr>
        <w:t>DDNEA-P4-281 – Update description of BR024 and BR025</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056F26E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2D0B44C"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26961A2C"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A1855A"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859AF2" w14:textId="77777777" w:rsidR="00C70867" w:rsidRPr="00445D89" w:rsidRDefault="00C70867" w:rsidP="00C70867">
                  <w:pPr>
                    <w:spacing w:line="276" w:lineRule="auto"/>
                    <w:rPr>
                      <w:szCs w:val="22"/>
                    </w:rPr>
                  </w:pPr>
                  <w:r w:rsidRPr="00445D89">
                    <w:rPr>
                      <w:bCs/>
                      <w:szCs w:val="22"/>
                    </w:rPr>
                    <w:t>DDNEA-P4-281</w:t>
                  </w:r>
                </w:p>
              </w:tc>
            </w:tr>
            <w:tr w:rsidR="00C70867" w:rsidRPr="00445D89" w14:paraId="25ECDE8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76BECF"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182E736"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2CD0B79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22C28F"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8E9AAD" w14:textId="77777777" w:rsidR="00C70867" w:rsidRPr="00445D89" w:rsidRDefault="00C70867" w:rsidP="00C70867">
                  <w:pPr>
                    <w:spacing w:line="276" w:lineRule="auto"/>
                    <w:rPr>
                      <w:szCs w:val="22"/>
                    </w:rPr>
                  </w:pPr>
                  <w:r w:rsidRPr="00445D89">
                    <w:rPr>
                      <w:szCs w:val="22"/>
                      <w:lang w:eastAsia="nl-BE"/>
                    </w:rPr>
                    <w:t>Specification Defect</w:t>
                  </w:r>
                </w:p>
              </w:tc>
            </w:tr>
            <w:tr w:rsidR="00C70867" w:rsidRPr="00445D89" w14:paraId="0E21A40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1EEB8C"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3F4AB3" w14:textId="77777777" w:rsidR="00C70867" w:rsidRPr="00445D89" w:rsidRDefault="00C70867" w:rsidP="00C70867">
                  <w:pPr>
                    <w:spacing w:line="276" w:lineRule="auto"/>
                    <w:rPr>
                      <w:szCs w:val="22"/>
                    </w:rPr>
                  </w:pPr>
                  <w:r w:rsidRPr="00445D89">
                    <w:rPr>
                      <w:szCs w:val="22"/>
                    </w:rPr>
                    <w:t>IM319001</w:t>
                  </w:r>
                </w:p>
              </w:tc>
            </w:tr>
            <w:tr w:rsidR="00C70867" w:rsidRPr="00445D89" w14:paraId="1F7CCF1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9D47DA"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DA4459" w14:textId="77777777" w:rsidR="00C70867" w:rsidRPr="00445D89" w:rsidRDefault="00C70867" w:rsidP="00C70867">
                  <w:pPr>
                    <w:spacing w:line="276" w:lineRule="auto"/>
                    <w:rPr>
                      <w:szCs w:val="22"/>
                    </w:rPr>
                  </w:pPr>
                  <w:r w:rsidRPr="00445D89">
                    <w:rPr>
                      <w:color w:val="000000"/>
                      <w:szCs w:val="22"/>
                      <w:lang w:eastAsia="el-GR"/>
                    </w:rPr>
                    <w:t>N/A</w:t>
                  </w:r>
                </w:p>
              </w:tc>
            </w:tr>
            <w:tr w:rsidR="00C70867" w:rsidRPr="00445D89" w14:paraId="0760077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228200"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0E1F425" w14:textId="77777777" w:rsidR="00C70867" w:rsidRPr="00445D89" w:rsidRDefault="00C70867" w:rsidP="00C70867">
                  <w:pPr>
                    <w:pStyle w:val="ad"/>
                    <w:spacing w:line="276" w:lineRule="auto"/>
                    <w:ind w:left="0"/>
                    <w:rPr>
                      <w:szCs w:val="22"/>
                      <w:lang w:val="en-US"/>
                    </w:rPr>
                  </w:pPr>
                  <w:r w:rsidRPr="00445D89">
                    <w:rPr>
                      <w:szCs w:val="22"/>
                      <w:lang w:val="en-US"/>
                    </w:rPr>
                    <w:t>14/05/2019</w:t>
                  </w:r>
                </w:p>
              </w:tc>
            </w:tr>
            <w:tr w:rsidR="00C70867" w:rsidRPr="00445D89" w14:paraId="397E2524"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A0BE3EF"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5341108" w14:textId="77777777" w:rsidR="00C70867" w:rsidRPr="00445D89" w:rsidRDefault="00C70867" w:rsidP="00C70867">
                  <w:pPr>
                    <w:pStyle w:val="ad"/>
                    <w:spacing w:line="276" w:lineRule="auto"/>
                    <w:ind w:left="0"/>
                    <w:rPr>
                      <w:szCs w:val="22"/>
                      <w:lang w:val="en-US"/>
                    </w:rPr>
                  </w:pPr>
                  <w:r w:rsidRPr="00445D89">
                    <w:rPr>
                      <w:szCs w:val="22"/>
                      <w:lang w:val="en-US"/>
                    </w:rPr>
                    <w:t>MSA-NL</w:t>
                  </w:r>
                </w:p>
              </w:tc>
            </w:tr>
          </w:tbl>
          <w:p w14:paraId="3763A9A0" w14:textId="77777777" w:rsidR="00C70867" w:rsidRPr="00445D89" w:rsidRDefault="00C70867" w:rsidP="00C70867">
            <w:pPr>
              <w:spacing w:after="0"/>
              <w:jc w:val="left"/>
              <w:rPr>
                <w:szCs w:val="22"/>
                <w:lang w:val="en-US"/>
              </w:rPr>
            </w:pPr>
          </w:p>
        </w:tc>
      </w:tr>
      <w:tr w:rsidR="00C70867" w:rsidRPr="00445D89" w14:paraId="66367E3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4346C93"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5502716C"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35F229"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97CF8F"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4DD84322" w14:textId="77777777" w:rsidTr="005A3359">
              <w:trPr>
                <w:trHeight w:val="253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C61938" w14:textId="77777777" w:rsidR="00C70867" w:rsidRPr="00445D89" w:rsidRDefault="00C70867" w:rsidP="00C70867">
                  <w:pPr>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FC26325" w14:textId="77777777" w:rsidR="00C70867" w:rsidRPr="00445D89" w:rsidRDefault="00C70867" w:rsidP="00C70867">
                  <w:pPr>
                    <w:rPr>
                      <w:b/>
                      <w:szCs w:val="22"/>
                    </w:rPr>
                  </w:pPr>
                  <w:r w:rsidRPr="00445D89">
                    <w:rPr>
                      <w:b/>
                      <w:szCs w:val="22"/>
                    </w:rPr>
                    <w:t>Problem Statement</w:t>
                  </w:r>
                </w:p>
                <w:p w14:paraId="7F624832" w14:textId="77777777" w:rsidR="00C70867" w:rsidRPr="00445D89" w:rsidRDefault="00C70867" w:rsidP="00C70867">
                  <w:pPr>
                    <w:rPr>
                      <w:szCs w:val="22"/>
                    </w:rPr>
                  </w:pPr>
                  <w:r w:rsidRPr="00445D89">
                    <w:rPr>
                      <w:szCs w:val="22"/>
                    </w:rPr>
                    <w:t>During the development of EMCS Phase 3.4, it was identified that even though the existing business rules ‘BR024’ and ‘BR025’ were correctly applied on the newly introduced IE880 and IE881 messages in the DDNEA, the corresponding descriptions of the aforementioned business rules were not correctly updated in DDNEA Appendix J.</w:t>
                  </w:r>
                </w:p>
                <w:p w14:paraId="7878AA7C" w14:textId="308E0409" w:rsidR="00C70867" w:rsidRPr="00445D89" w:rsidRDefault="00C70867" w:rsidP="00C70867">
                  <w:pPr>
                    <w:rPr>
                      <w:szCs w:val="22"/>
                    </w:rPr>
                  </w:pPr>
                  <w:r w:rsidRPr="00445D89">
                    <w:rPr>
                      <w:szCs w:val="22"/>
                      <w:u w:val="single"/>
                    </w:rPr>
                    <w:t>Note</w:t>
                  </w:r>
                  <w:r w:rsidRPr="00445D89">
                    <w:rPr>
                      <w:szCs w:val="22"/>
                    </w:rPr>
                    <w:t xml:space="preserve">: Clarifications on this issue have been provided to NAs through </w:t>
                  </w:r>
                  <w:hyperlink r:id="rId36" w:history="1">
                    <w:r w:rsidRPr="00445D89">
                      <w:rPr>
                        <w:rStyle w:val="-"/>
                        <w:szCs w:val="22"/>
                      </w:rPr>
                      <w:t>Webinars</w:t>
                    </w:r>
                  </w:hyperlink>
                  <w:r w:rsidRPr="00445D89">
                    <w:rPr>
                      <w:szCs w:val="22"/>
                    </w:rPr>
                    <w:t xml:space="preserve">, as well as through the </w:t>
                  </w:r>
                  <w:hyperlink r:id="rId37" w:history="1">
                    <w:r w:rsidRPr="00445D89">
                      <w:rPr>
                        <w:rStyle w:val="-"/>
                        <w:szCs w:val="22"/>
                      </w:rPr>
                      <w:t>FAQ</w:t>
                    </w:r>
                  </w:hyperlink>
                  <w:r w:rsidRPr="00445D89">
                    <w:rPr>
                      <w:szCs w:val="22"/>
                    </w:rPr>
                    <w:t xml:space="preserve"> document (sec. 4.2.2.2) during the development of EMCS Phase 3.4.</w:t>
                  </w:r>
                </w:p>
                <w:p w14:paraId="48314EDB" w14:textId="77777777" w:rsidR="00C70867" w:rsidRPr="00445D89" w:rsidRDefault="00C70867" w:rsidP="00C70867">
                  <w:pPr>
                    <w:rPr>
                      <w:szCs w:val="22"/>
                    </w:rPr>
                  </w:pPr>
                </w:p>
                <w:p w14:paraId="26AB127C" w14:textId="77777777" w:rsidR="00C70867" w:rsidRPr="00445D89" w:rsidRDefault="00C70867" w:rsidP="00C70867">
                  <w:pPr>
                    <w:rPr>
                      <w:b/>
                      <w:szCs w:val="22"/>
                    </w:rPr>
                  </w:pPr>
                  <w:r w:rsidRPr="00445D89">
                    <w:rPr>
                      <w:b/>
                      <w:szCs w:val="22"/>
                    </w:rPr>
                    <w:t>Proposed Solution</w:t>
                  </w:r>
                </w:p>
                <w:p w14:paraId="0BF0DA3E" w14:textId="77777777" w:rsidR="00C70867" w:rsidRPr="00445D89" w:rsidRDefault="00C70867" w:rsidP="00C70867">
                  <w:pPr>
                    <w:rPr>
                      <w:szCs w:val="22"/>
                    </w:rPr>
                  </w:pPr>
                  <w:r w:rsidRPr="00445D89">
                    <w:rPr>
                      <w:szCs w:val="22"/>
                    </w:rPr>
                    <w:t>As per the analysis provided in the [Problem Statement], the following updates (i.e. as highlighted below) shall be performed in DDNEA Appendix J:</w:t>
                  </w:r>
                </w:p>
                <w:p w14:paraId="31F14308" w14:textId="77777777" w:rsidR="00C70867" w:rsidRPr="00445D89" w:rsidRDefault="00C70867" w:rsidP="00C70867">
                  <w:pPr>
                    <w:rPr>
                      <w:szCs w:val="22"/>
                      <w:u w:val="single"/>
                    </w:rPr>
                  </w:pPr>
                  <w:bookmarkStart w:id="65" w:name="_Toc38989835"/>
                  <w:r w:rsidRPr="00445D89">
                    <w:rPr>
                      <w:b/>
                      <w:szCs w:val="22"/>
                      <w:u w:val="single"/>
                      <w:lang w:eastAsia="ko-KR"/>
                    </w:rPr>
                    <w:t>BR024</w:t>
                  </w:r>
                  <w:bookmarkEnd w:id="65"/>
                </w:p>
                <w:tbl>
                  <w:tblPr>
                    <w:tblW w:w="6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8"/>
                    <w:gridCol w:w="4395"/>
                  </w:tblGrid>
                  <w:tr w:rsidR="00C70867" w:rsidRPr="00445D89" w14:paraId="131ABF1B" w14:textId="77777777" w:rsidTr="00C70867">
                    <w:tc>
                      <w:tcPr>
                        <w:tcW w:w="1768" w:type="dxa"/>
                        <w:shd w:val="clear" w:color="auto" w:fill="D4E2F4"/>
                      </w:tcPr>
                      <w:p w14:paraId="0FA560D4" w14:textId="77777777" w:rsidR="00C70867" w:rsidRPr="00445D89" w:rsidRDefault="00C70867" w:rsidP="00C70867">
                        <w:pPr>
                          <w:rPr>
                            <w:b/>
                            <w:szCs w:val="22"/>
                          </w:rPr>
                        </w:pPr>
                        <w:r w:rsidRPr="00445D89">
                          <w:rPr>
                            <w:b/>
                            <w:szCs w:val="22"/>
                          </w:rPr>
                          <w:t>BR ID</w:t>
                        </w:r>
                      </w:p>
                    </w:tc>
                    <w:tc>
                      <w:tcPr>
                        <w:tcW w:w="4395" w:type="dxa"/>
                      </w:tcPr>
                      <w:p w14:paraId="56804D1A" w14:textId="77777777" w:rsidR="00C70867" w:rsidRPr="00445D89" w:rsidRDefault="00C70867" w:rsidP="00C70867">
                        <w:pPr>
                          <w:rPr>
                            <w:szCs w:val="22"/>
                          </w:rPr>
                        </w:pPr>
                        <w:r w:rsidRPr="00445D89">
                          <w:rPr>
                            <w:szCs w:val="22"/>
                          </w:rPr>
                          <w:t>BR024</w:t>
                        </w:r>
                      </w:p>
                    </w:tc>
                  </w:tr>
                  <w:tr w:rsidR="00C70867" w:rsidRPr="00445D89" w14:paraId="11F75F7B" w14:textId="77777777" w:rsidTr="00C70867">
                    <w:tc>
                      <w:tcPr>
                        <w:tcW w:w="1768" w:type="dxa"/>
                        <w:shd w:val="clear" w:color="auto" w:fill="D4E2F4"/>
                      </w:tcPr>
                      <w:p w14:paraId="04222E6D" w14:textId="77777777" w:rsidR="00C70867" w:rsidRPr="00445D89" w:rsidRDefault="00C70867" w:rsidP="00C70867">
                        <w:pPr>
                          <w:rPr>
                            <w:b/>
                            <w:szCs w:val="22"/>
                          </w:rPr>
                        </w:pPr>
                        <w:r w:rsidRPr="00445D89">
                          <w:rPr>
                            <w:b/>
                            <w:szCs w:val="22"/>
                          </w:rPr>
                          <w:t>BR Category</w:t>
                        </w:r>
                      </w:p>
                    </w:tc>
                    <w:tc>
                      <w:tcPr>
                        <w:tcW w:w="4395" w:type="dxa"/>
                      </w:tcPr>
                      <w:p w14:paraId="2E5BC73E" w14:textId="77777777" w:rsidR="00C70867" w:rsidRPr="00445D89" w:rsidRDefault="00C70867" w:rsidP="00C70867">
                        <w:pPr>
                          <w:rPr>
                            <w:szCs w:val="22"/>
                            <w:lang w:val="en-US"/>
                          </w:rPr>
                        </w:pPr>
                        <w:r w:rsidRPr="00445D89">
                          <w:rPr>
                            <w:szCs w:val="22"/>
                            <w:lang w:val="en-US"/>
                          </w:rPr>
                          <w:t>Relation</w:t>
                        </w:r>
                      </w:p>
                    </w:tc>
                  </w:tr>
                  <w:tr w:rsidR="00C70867" w:rsidRPr="00445D89" w14:paraId="6977A56E" w14:textId="77777777" w:rsidTr="00C70867">
                    <w:tc>
                      <w:tcPr>
                        <w:tcW w:w="1768" w:type="dxa"/>
                        <w:shd w:val="clear" w:color="auto" w:fill="D4E2F4"/>
                      </w:tcPr>
                      <w:p w14:paraId="5A16AFDF" w14:textId="77777777" w:rsidR="00C70867" w:rsidRPr="00445D89" w:rsidRDefault="00C70867" w:rsidP="00C70867">
                        <w:pPr>
                          <w:rPr>
                            <w:b/>
                            <w:szCs w:val="22"/>
                          </w:rPr>
                        </w:pPr>
                        <w:r w:rsidRPr="00445D89">
                          <w:rPr>
                            <w:b/>
                            <w:szCs w:val="22"/>
                          </w:rPr>
                          <w:t>BR Description</w:t>
                        </w:r>
                      </w:p>
                    </w:tc>
                    <w:tc>
                      <w:tcPr>
                        <w:tcW w:w="4395" w:type="dxa"/>
                      </w:tcPr>
                      <w:p w14:paraId="3365F513" w14:textId="1A188849" w:rsidR="00C70867" w:rsidRPr="00445D89" w:rsidRDefault="00C70867" w:rsidP="00C70867">
                        <w:pPr>
                          <w:autoSpaceDE w:val="0"/>
                          <w:autoSpaceDN w:val="0"/>
                          <w:adjustRightInd w:val="0"/>
                          <w:rPr>
                            <w:color w:val="000000"/>
                            <w:szCs w:val="22"/>
                          </w:rPr>
                        </w:pPr>
                        <w:r w:rsidRPr="00445D89">
                          <w:rPr>
                            <w:color w:val="000000"/>
                            <w:szCs w:val="22"/>
                          </w:rPr>
                          <w:t>It is obligatory that the body record unique reference of each body report of receipt/</w:t>
                        </w:r>
                        <w:r w:rsidRPr="00445D89">
                          <w:rPr>
                            <w:b/>
                            <w:bCs/>
                            <w:color w:val="000000"/>
                            <w:szCs w:val="22"/>
                          </w:rPr>
                          <w:t xml:space="preserve">manual closure </w:t>
                        </w:r>
                        <w:r w:rsidRPr="00445D89">
                          <w:rPr>
                            <w:color w:val="000000"/>
                            <w:szCs w:val="22"/>
                          </w:rPr>
                          <w:t>that is included in the draft report of receipt</w:t>
                        </w:r>
                        <w:r w:rsidRPr="00445D89">
                          <w:rPr>
                            <w:b/>
                            <w:bCs/>
                            <w:color w:val="000000"/>
                            <w:szCs w:val="22"/>
                          </w:rPr>
                          <w:t xml:space="preserve">/manual closure </w:t>
                        </w:r>
                        <w:r w:rsidRPr="00445D89">
                          <w:rPr>
                            <w:color w:val="000000"/>
                            <w:szCs w:val="22"/>
                          </w:rPr>
                          <w:t>corresponds to the same excise product code as in the e</w:t>
                        </w:r>
                        <w:r w:rsidR="005B782D">
                          <w:rPr>
                            <w:color w:val="000000"/>
                            <w:szCs w:val="22"/>
                          </w:rPr>
                          <w:t>-AD</w:t>
                        </w:r>
                        <w:r w:rsidRPr="00445D89">
                          <w:rPr>
                            <w:color w:val="000000"/>
                            <w:szCs w:val="22"/>
                          </w:rPr>
                          <w:t>.</w:t>
                        </w:r>
                      </w:p>
                    </w:tc>
                  </w:tr>
                  <w:tr w:rsidR="00C70867" w:rsidRPr="00445D89" w14:paraId="019A5796" w14:textId="77777777" w:rsidTr="00C70867">
                    <w:tc>
                      <w:tcPr>
                        <w:tcW w:w="1768" w:type="dxa"/>
                        <w:shd w:val="clear" w:color="auto" w:fill="D4E2F4"/>
                      </w:tcPr>
                      <w:p w14:paraId="2E124A66" w14:textId="77777777" w:rsidR="00C70867" w:rsidRPr="00445D89" w:rsidRDefault="00C70867" w:rsidP="00C70867">
                        <w:pPr>
                          <w:rPr>
                            <w:b/>
                            <w:szCs w:val="22"/>
                          </w:rPr>
                        </w:pPr>
                        <w:r w:rsidRPr="00445D89">
                          <w:rPr>
                            <w:b/>
                            <w:szCs w:val="22"/>
                          </w:rPr>
                          <w:t>Source FESS EBP</w:t>
                        </w:r>
                      </w:p>
                    </w:tc>
                    <w:tc>
                      <w:tcPr>
                        <w:tcW w:w="4395" w:type="dxa"/>
                      </w:tcPr>
                      <w:p w14:paraId="0EBCF1F1" w14:textId="77777777" w:rsidR="00C70867" w:rsidRPr="00445D89" w:rsidRDefault="00C70867" w:rsidP="00C70867">
                        <w:pPr>
                          <w:rPr>
                            <w:szCs w:val="22"/>
                            <w:lang w:val="en-US"/>
                          </w:rPr>
                        </w:pPr>
                        <w:r w:rsidRPr="00445D89">
                          <w:rPr>
                            <w:szCs w:val="22"/>
                          </w:rPr>
                          <w:t>UC-206-210</w:t>
                        </w:r>
                      </w:p>
                    </w:tc>
                  </w:tr>
                  <w:tr w:rsidR="00C70867" w:rsidRPr="00445D89" w14:paraId="2FC8A3CD" w14:textId="77777777" w:rsidTr="00C70867">
                    <w:tc>
                      <w:tcPr>
                        <w:tcW w:w="1768" w:type="dxa"/>
                        <w:shd w:val="clear" w:color="auto" w:fill="D4E2F4"/>
                      </w:tcPr>
                      <w:p w14:paraId="191ECF57" w14:textId="77777777" w:rsidR="00C70867" w:rsidRPr="00445D89" w:rsidRDefault="00C70867" w:rsidP="00C70867">
                        <w:pPr>
                          <w:rPr>
                            <w:b/>
                            <w:szCs w:val="22"/>
                          </w:rPr>
                        </w:pPr>
                        <w:r w:rsidRPr="00445D89">
                          <w:rPr>
                            <w:b/>
                            <w:szCs w:val="22"/>
                          </w:rPr>
                          <w:t>FESS Validation Rule</w:t>
                        </w:r>
                      </w:p>
                    </w:tc>
                    <w:tc>
                      <w:tcPr>
                        <w:tcW w:w="4395" w:type="dxa"/>
                      </w:tcPr>
                      <w:p w14:paraId="4E04F8C6" w14:textId="77777777" w:rsidR="00C70867" w:rsidRPr="00445D89" w:rsidRDefault="00C70867" w:rsidP="00C70867">
                        <w:pPr>
                          <w:textAlignment w:val="baseline"/>
                          <w:rPr>
                            <w:szCs w:val="22"/>
                            <w:lang w:val="en-US" w:eastAsia="el-GR"/>
                          </w:rPr>
                        </w:pPr>
                        <w:r w:rsidRPr="00445D89">
                          <w:rPr>
                            <w:rFonts w:eastAsia="ヒラギノ角ゴ Pro W3"/>
                            <w:color w:val="000000"/>
                            <w:kern w:val="24"/>
                            <w:szCs w:val="22"/>
                            <w:lang w:val="en-US" w:eastAsia="el-GR"/>
                          </w:rPr>
                          <w:t>•For each record referring to a body record of the e-AD, the referred sequential number concerns the right product code.</w:t>
                        </w:r>
                      </w:p>
                    </w:tc>
                  </w:tr>
                  <w:tr w:rsidR="00C70867" w:rsidRPr="00445D89" w14:paraId="41A4F0A2" w14:textId="77777777" w:rsidTr="00C70867">
                    <w:tc>
                      <w:tcPr>
                        <w:tcW w:w="1768" w:type="dxa"/>
                        <w:shd w:val="clear" w:color="auto" w:fill="D4E2F4"/>
                      </w:tcPr>
                      <w:p w14:paraId="3F40C5CA" w14:textId="77777777" w:rsidR="00C70867" w:rsidRPr="00445D89" w:rsidRDefault="00C70867" w:rsidP="00C70867">
                        <w:pPr>
                          <w:rPr>
                            <w:b/>
                            <w:szCs w:val="22"/>
                          </w:rPr>
                        </w:pPr>
                        <w:r w:rsidRPr="00445D89">
                          <w:rPr>
                            <w:b/>
                            <w:szCs w:val="22"/>
                          </w:rPr>
                          <w:t>IE</w:t>
                        </w:r>
                      </w:p>
                    </w:tc>
                    <w:tc>
                      <w:tcPr>
                        <w:tcW w:w="4395" w:type="dxa"/>
                      </w:tcPr>
                      <w:p w14:paraId="32F0B9D0" w14:textId="77777777" w:rsidR="00C70867" w:rsidRPr="00445D89" w:rsidRDefault="00C70867" w:rsidP="00B03D74">
                        <w:pPr>
                          <w:pStyle w:val="ad"/>
                          <w:numPr>
                            <w:ilvl w:val="0"/>
                            <w:numId w:val="59"/>
                          </w:numPr>
                          <w:spacing w:after="0"/>
                          <w:rPr>
                            <w:szCs w:val="22"/>
                          </w:rPr>
                        </w:pPr>
                        <w:r w:rsidRPr="00445D89">
                          <w:rPr>
                            <w:szCs w:val="22"/>
                          </w:rPr>
                          <w:t>Draft IE818(draft report of receipt);</w:t>
                        </w:r>
                      </w:p>
                      <w:p w14:paraId="58153BD3" w14:textId="77777777" w:rsidR="00C70867" w:rsidRPr="00445D89" w:rsidRDefault="00C70867" w:rsidP="00B03D74">
                        <w:pPr>
                          <w:pStyle w:val="ad"/>
                          <w:numPr>
                            <w:ilvl w:val="0"/>
                            <w:numId w:val="59"/>
                          </w:numPr>
                          <w:spacing w:after="0"/>
                          <w:rPr>
                            <w:b/>
                            <w:bCs/>
                            <w:szCs w:val="22"/>
                          </w:rPr>
                        </w:pPr>
                        <w:r w:rsidRPr="00445D89">
                          <w:rPr>
                            <w:b/>
                            <w:bCs/>
                            <w:szCs w:val="22"/>
                          </w:rPr>
                          <w:t>IE881 (manual closure response).</w:t>
                        </w:r>
                      </w:p>
                    </w:tc>
                  </w:tr>
                  <w:tr w:rsidR="00C70867" w:rsidRPr="00445D89" w14:paraId="38828174" w14:textId="77777777" w:rsidTr="00C70867">
                    <w:tc>
                      <w:tcPr>
                        <w:tcW w:w="1768" w:type="dxa"/>
                        <w:shd w:val="clear" w:color="auto" w:fill="D4E2F4"/>
                      </w:tcPr>
                      <w:p w14:paraId="6FB04EAA" w14:textId="77777777" w:rsidR="00C70867" w:rsidRPr="00445D89" w:rsidRDefault="00C70867" w:rsidP="00C70867">
                        <w:pPr>
                          <w:rPr>
                            <w:b/>
                            <w:szCs w:val="22"/>
                          </w:rPr>
                        </w:pPr>
                        <w:r w:rsidRPr="00445D89">
                          <w:rPr>
                            <w:b/>
                            <w:szCs w:val="22"/>
                          </w:rPr>
                          <w:t>Data Item</w:t>
                        </w:r>
                      </w:p>
                    </w:tc>
                    <w:tc>
                      <w:tcPr>
                        <w:tcW w:w="4395" w:type="dxa"/>
                      </w:tcPr>
                      <w:p w14:paraId="59C6CB77" w14:textId="77777777" w:rsidR="00C70867" w:rsidRPr="00445D89" w:rsidRDefault="00C70867" w:rsidP="00B03D74">
                        <w:pPr>
                          <w:pStyle w:val="ad"/>
                          <w:numPr>
                            <w:ilvl w:val="0"/>
                            <w:numId w:val="60"/>
                          </w:numPr>
                          <w:spacing w:after="0"/>
                          <w:rPr>
                            <w:szCs w:val="22"/>
                          </w:rPr>
                        </w:pPr>
                        <w:r w:rsidRPr="00445D89">
                          <w:rPr>
                            <w:szCs w:val="22"/>
                          </w:rPr>
                          <w:t>(BODY) REPORT OF RECEIPT/EXPORT.Body Record Unique Reference;</w:t>
                        </w:r>
                      </w:p>
                      <w:p w14:paraId="3A7869E0" w14:textId="77777777" w:rsidR="00C70867" w:rsidRPr="00445D89" w:rsidRDefault="00C70867" w:rsidP="00B03D74">
                        <w:pPr>
                          <w:pStyle w:val="Web"/>
                          <w:numPr>
                            <w:ilvl w:val="0"/>
                            <w:numId w:val="60"/>
                          </w:numPr>
                          <w:spacing w:before="0" w:beforeAutospacing="0" w:after="0" w:afterAutospacing="0"/>
                          <w:jc w:val="both"/>
                          <w:rPr>
                            <w:szCs w:val="22"/>
                          </w:rPr>
                        </w:pPr>
                        <w:r w:rsidRPr="00445D89">
                          <w:rPr>
                            <w:b/>
                            <w:bCs/>
                            <w:szCs w:val="22"/>
                            <w:lang w:eastAsia="en-US"/>
                          </w:rPr>
                          <w:t xml:space="preserve">(BODY) MANUAL CLOSURE.Body Record Unique Reference. </w:t>
                        </w:r>
                      </w:p>
                    </w:tc>
                  </w:tr>
                  <w:tr w:rsidR="00C70867" w:rsidRPr="00445D89" w14:paraId="59004CBB" w14:textId="77777777" w:rsidTr="00C70867">
                    <w:tc>
                      <w:tcPr>
                        <w:tcW w:w="1768" w:type="dxa"/>
                        <w:shd w:val="clear" w:color="auto" w:fill="D4E2F4"/>
                      </w:tcPr>
                      <w:p w14:paraId="01AD1922" w14:textId="77777777" w:rsidR="00C70867" w:rsidRPr="00445D89" w:rsidRDefault="00C70867" w:rsidP="00C70867">
                        <w:pPr>
                          <w:rPr>
                            <w:b/>
                            <w:szCs w:val="22"/>
                          </w:rPr>
                        </w:pPr>
                        <w:r w:rsidRPr="00445D89">
                          <w:rPr>
                            <w:b/>
                            <w:szCs w:val="22"/>
                          </w:rPr>
                          <w:t>Optionality</w:t>
                        </w:r>
                      </w:p>
                    </w:tc>
                    <w:tc>
                      <w:tcPr>
                        <w:tcW w:w="4395" w:type="dxa"/>
                      </w:tcPr>
                      <w:p w14:paraId="68A9E698" w14:textId="77777777" w:rsidR="00C70867" w:rsidRPr="00445D89" w:rsidRDefault="00C70867" w:rsidP="00C70867">
                        <w:pPr>
                          <w:rPr>
                            <w:szCs w:val="22"/>
                          </w:rPr>
                        </w:pPr>
                        <w:r w:rsidRPr="00445D89">
                          <w:rPr>
                            <w:szCs w:val="22"/>
                          </w:rPr>
                          <w:t>Mandatory</w:t>
                        </w:r>
                      </w:p>
                    </w:tc>
                  </w:tr>
                  <w:tr w:rsidR="00C70867" w:rsidRPr="00445D89" w14:paraId="0DCBEBA0" w14:textId="77777777" w:rsidTr="00C70867">
                    <w:tc>
                      <w:tcPr>
                        <w:tcW w:w="1768" w:type="dxa"/>
                        <w:shd w:val="clear" w:color="auto" w:fill="D4E2F4"/>
                      </w:tcPr>
                      <w:p w14:paraId="7B8C87E8" w14:textId="77777777" w:rsidR="00C70867" w:rsidRPr="00445D89" w:rsidRDefault="00C70867" w:rsidP="00C70867">
                        <w:pPr>
                          <w:rPr>
                            <w:b/>
                            <w:szCs w:val="22"/>
                          </w:rPr>
                        </w:pPr>
                        <w:r w:rsidRPr="00445D89">
                          <w:rPr>
                            <w:b/>
                            <w:szCs w:val="22"/>
                          </w:rPr>
                          <w:t>Comments</w:t>
                        </w:r>
                      </w:p>
                    </w:tc>
                    <w:tc>
                      <w:tcPr>
                        <w:tcW w:w="4395" w:type="dxa"/>
                      </w:tcPr>
                      <w:p w14:paraId="5946D7A6" w14:textId="77777777" w:rsidR="00C70867" w:rsidRPr="00445D89" w:rsidRDefault="00C70867" w:rsidP="00C70867">
                        <w:pPr>
                          <w:rPr>
                            <w:szCs w:val="22"/>
                            <w:lang w:val="en-US"/>
                          </w:rPr>
                        </w:pPr>
                        <w:r w:rsidRPr="00445D89">
                          <w:rPr>
                            <w:szCs w:val="22"/>
                          </w:rPr>
                          <w:t>N/A</w:t>
                        </w:r>
                      </w:p>
                    </w:tc>
                  </w:tr>
                </w:tbl>
                <w:p w14:paraId="631B1750" w14:textId="77777777" w:rsidR="00C70867" w:rsidRPr="00445D89" w:rsidRDefault="00C70867" w:rsidP="00C70867">
                  <w:pPr>
                    <w:rPr>
                      <w:szCs w:val="22"/>
                      <w:lang w:val="en-US"/>
                    </w:rPr>
                  </w:pPr>
                </w:p>
                <w:p w14:paraId="215A4F20" w14:textId="77777777" w:rsidR="00C70867" w:rsidRPr="00445D89" w:rsidRDefault="00C70867" w:rsidP="00C70867">
                  <w:pPr>
                    <w:rPr>
                      <w:b/>
                      <w:szCs w:val="22"/>
                      <w:u w:val="single"/>
                    </w:rPr>
                  </w:pPr>
                  <w:bookmarkStart w:id="66" w:name="_Toc38989836"/>
                  <w:r w:rsidRPr="00445D89">
                    <w:rPr>
                      <w:b/>
                      <w:szCs w:val="22"/>
                      <w:u w:val="single"/>
                    </w:rPr>
                    <w:t>BR025</w:t>
                  </w:r>
                  <w:bookmarkEnd w:id="66"/>
                </w:p>
                <w:tbl>
                  <w:tblPr>
                    <w:tblW w:w="6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8"/>
                    <w:gridCol w:w="4395"/>
                  </w:tblGrid>
                  <w:tr w:rsidR="00C70867" w:rsidRPr="00445D89" w14:paraId="6F93DC30"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209A4A28" w14:textId="77777777" w:rsidR="00C70867" w:rsidRPr="00445D89" w:rsidRDefault="00C70867" w:rsidP="00C70867">
                        <w:pPr>
                          <w:rPr>
                            <w:b/>
                            <w:szCs w:val="22"/>
                          </w:rPr>
                        </w:pPr>
                        <w:r w:rsidRPr="00445D89">
                          <w:rPr>
                            <w:b/>
                            <w:szCs w:val="22"/>
                          </w:rPr>
                          <w:t>BR ID</w:t>
                        </w:r>
                      </w:p>
                    </w:tc>
                    <w:tc>
                      <w:tcPr>
                        <w:tcW w:w="4395" w:type="dxa"/>
                        <w:tcBorders>
                          <w:top w:val="single" w:sz="4" w:space="0" w:color="000000"/>
                          <w:left w:val="single" w:sz="4" w:space="0" w:color="000000"/>
                          <w:bottom w:val="single" w:sz="4" w:space="0" w:color="000000"/>
                          <w:right w:val="single" w:sz="4" w:space="0" w:color="000000"/>
                        </w:tcBorders>
                      </w:tcPr>
                      <w:p w14:paraId="5A1B979A" w14:textId="77777777" w:rsidR="00C70867" w:rsidRPr="00445D89" w:rsidRDefault="00C70867" w:rsidP="00C70867">
                        <w:pPr>
                          <w:rPr>
                            <w:szCs w:val="22"/>
                          </w:rPr>
                        </w:pPr>
                        <w:r w:rsidRPr="00445D89">
                          <w:rPr>
                            <w:szCs w:val="22"/>
                          </w:rPr>
                          <w:t>BR025</w:t>
                        </w:r>
                      </w:p>
                    </w:tc>
                  </w:tr>
                  <w:tr w:rsidR="00C70867" w:rsidRPr="00445D89" w14:paraId="38D033EA"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16731733" w14:textId="77777777" w:rsidR="00C70867" w:rsidRPr="00445D89" w:rsidRDefault="00C70867" w:rsidP="00C70867">
                        <w:pPr>
                          <w:rPr>
                            <w:b/>
                            <w:szCs w:val="22"/>
                          </w:rPr>
                        </w:pPr>
                        <w:r w:rsidRPr="00445D89">
                          <w:rPr>
                            <w:b/>
                            <w:szCs w:val="22"/>
                          </w:rPr>
                          <w:t>BR Category</w:t>
                        </w:r>
                      </w:p>
                    </w:tc>
                    <w:tc>
                      <w:tcPr>
                        <w:tcW w:w="4395" w:type="dxa"/>
                        <w:tcBorders>
                          <w:top w:val="single" w:sz="4" w:space="0" w:color="000000"/>
                          <w:left w:val="single" w:sz="4" w:space="0" w:color="000000"/>
                          <w:bottom w:val="single" w:sz="4" w:space="0" w:color="000000"/>
                          <w:right w:val="single" w:sz="4" w:space="0" w:color="000000"/>
                        </w:tcBorders>
                      </w:tcPr>
                      <w:p w14:paraId="584DB972" w14:textId="77777777" w:rsidR="00C70867" w:rsidRPr="00445D89" w:rsidRDefault="00C70867" w:rsidP="00C70867">
                        <w:pPr>
                          <w:rPr>
                            <w:szCs w:val="22"/>
                          </w:rPr>
                        </w:pPr>
                        <w:r w:rsidRPr="00445D89">
                          <w:rPr>
                            <w:szCs w:val="22"/>
                            <w:lang w:val="en-US"/>
                          </w:rPr>
                          <w:t>Relation</w:t>
                        </w:r>
                      </w:p>
                    </w:tc>
                  </w:tr>
                  <w:tr w:rsidR="00C70867" w:rsidRPr="00445D89" w14:paraId="2D713340"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26646842" w14:textId="77777777" w:rsidR="00C70867" w:rsidRPr="00445D89" w:rsidRDefault="00C70867" w:rsidP="00C70867">
                        <w:pPr>
                          <w:rPr>
                            <w:b/>
                            <w:szCs w:val="22"/>
                          </w:rPr>
                        </w:pPr>
                        <w:r w:rsidRPr="00445D89">
                          <w:rPr>
                            <w:b/>
                            <w:szCs w:val="22"/>
                          </w:rPr>
                          <w:t>BR Description</w:t>
                        </w:r>
                      </w:p>
                    </w:tc>
                    <w:tc>
                      <w:tcPr>
                        <w:tcW w:w="4395" w:type="dxa"/>
                        <w:tcBorders>
                          <w:top w:val="single" w:sz="4" w:space="0" w:color="000000"/>
                          <w:left w:val="single" w:sz="4" w:space="0" w:color="000000"/>
                          <w:bottom w:val="single" w:sz="4" w:space="0" w:color="000000"/>
                          <w:right w:val="single" w:sz="4" w:space="0" w:color="000000"/>
                        </w:tcBorders>
                      </w:tcPr>
                      <w:p w14:paraId="7500740E" w14:textId="2A95CEB1" w:rsidR="00C70867" w:rsidRPr="00445D89" w:rsidRDefault="00C70867" w:rsidP="00C70867">
                        <w:pPr>
                          <w:rPr>
                            <w:szCs w:val="22"/>
                          </w:rPr>
                        </w:pPr>
                        <w:r w:rsidRPr="00445D89">
                          <w:rPr>
                            <w:szCs w:val="22"/>
                          </w:rPr>
                          <w:t>It is obligatory that the sum of the observed shortage and the refused quantity of each body report of receipt/</w:t>
                        </w:r>
                        <w:r w:rsidRPr="00445D89">
                          <w:rPr>
                            <w:b/>
                            <w:bCs/>
                            <w:szCs w:val="22"/>
                          </w:rPr>
                          <w:t>manual closure</w:t>
                        </w:r>
                        <w:r w:rsidRPr="00445D89">
                          <w:rPr>
                            <w:szCs w:val="22"/>
                          </w:rPr>
                          <w:t xml:space="preserve"> that is included in the draft report of receipt</w:t>
                        </w:r>
                        <w:r w:rsidRPr="00445D89">
                          <w:rPr>
                            <w:b/>
                            <w:bCs/>
                            <w:szCs w:val="22"/>
                          </w:rPr>
                          <w:t xml:space="preserve">/manual closure </w:t>
                        </w:r>
                        <w:r w:rsidRPr="00445D89">
                          <w:rPr>
                            <w:szCs w:val="22"/>
                          </w:rPr>
                          <w:t xml:space="preserve">is less or equal to the quantity of the body </w:t>
                        </w:r>
                        <w:r w:rsidR="00F8347D">
                          <w:rPr>
                            <w:szCs w:val="22"/>
                          </w:rPr>
                          <w:t>e-AD</w:t>
                        </w:r>
                        <w:r w:rsidR="001C5BDE">
                          <w:rPr>
                            <w:szCs w:val="22"/>
                          </w:rPr>
                          <w:t xml:space="preserve"> </w:t>
                        </w:r>
                        <w:r w:rsidRPr="00445D89">
                          <w:rPr>
                            <w:szCs w:val="22"/>
                          </w:rPr>
                          <w:t>with the same body record unique reference that is included in the last e</w:t>
                        </w:r>
                        <w:r w:rsidR="0048104B">
                          <w:rPr>
                            <w:szCs w:val="22"/>
                          </w:rPr>
                          <w:t>-AD</w:t>
                        </w:r>
                        <w:r w:rsidRPr="00445D89">
                          <w:rPr>
                            <w:szCs w:val="22"/>
                          </w:rPr>
                          <w:t xml:space="preserve"> or the refused quantity of the body report of receipt/</w:t>
                        </w:r>
                        <w:r w:rsidRPr="00445D89">
                          <w:rPr>
                            <w:b/>
                            <w:bCs/>
                            <w:szCs w:val="22"/>
                          </w:rPr>
                          <w:t>manual closure</w:t>
                        </w:r>
                        <w:r w:rsidRPr="00445D89">
                          <w:rPr>
                            <w:szCs w:val="22"/>
                          </w:rPr>
                          <w:t xml:space="preserve"> with the same body record unique reference that is included in the last, if any, report of receipt</w:t>
                        </w:r>
                        <w:r w:rsidRPr="00445D89">
                          <w:rPr>
                            <w:b/>
                            <w:bCs/>
                            <w:szCs w:val="22"/>
                          </w:rPr>
                          <w:t>/manual closure</w:t>
                        </w:r>
                        <w:r w:rsidRPr="00445D89">
                          <w:rPr>
                            <w:szCs w:val="22"/>
                          </w:rPr>
                          <w:t xml:space="preserve"> that indicated partial refusal.</w:t>
                        </w:r>
                      </w:p>
                    </w:tc>
                  </w:tr>
                  <w:tr w:rsidR="00C70867" w:rsidRPr="00445D89" w14:paraId="6197ACC4"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6AC7E2F5" w14:textId="77777777" w:rsidR="00C70867" w:rsidRPr="00445D89" w:rsidRDefault="00C70867" w:rsidP="00C70867">
                        <w:pPr>
                          <w:rPr>
                            <w:b/>
                            <w:szCs w:val="22"/>
                          </w:rPr>
                        </w:pPr>
                        <w:r w:rsidRPr="00445D89">
                          <w:rPr>
                            <w:b/>
                            <w:szCs w:val="22"/>
                          </w:rPr>
                          <w:t>Source FESS EBP</w:t>
                        </w:r>
                      </w:p>
                    </w:tc>
                    <w:tc>
                      <w:tcPr>
                        <w:tcW w:w="4395" w:type="dxa"/>
                        <w:tcBorders>
                          <w:top w:val="single" w:sz="4" w:space="0" w:color="000000"/>
                          <w:left w:val="single" w:sz="4" w:space="0" w:color="000000"/>
                          <w:bottom w:val="single" w:sz="4" w:space="0" w:color="000000"/>
                          <w:right w:val="single" w:sz="4" w:space="0" w:color="000000"/>
                        </w:tcBorders>
                      </w:tcPr>
                      <w:p w14:paraId="115AC080" w14:textId="77777777" w:rsidR="00C70867" w:rsidRPr="00445D89" w:rsidRDefault="00C70867" w:rsidP="00C70867">
                        <w:pPr>
                          <w:rPr>
                            <w:szCs w:val="22"/>
                          </w:rPr>
                        </w:pPr>
                        <w:r w:rsidRPr="00445D89">
                          <w:rPr>
                            <w:szCs w:val="22"/>
                          </w:rPr>
                          <w:t>UC-206-210</w:t>
                        </w:r>
                      </w:p>
                    </w:tc>
                  </w:tr>
                  <w:tr w:rsidR="00C70867" w:rsidRPr="00445D89" w14:paraId="48A9D2AE"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12CBB2DF" w14:textId="77777777" w:rsidR="00C70867" w:rsidRPr="00445D89" w:rsidRDefault="00C70867" w:rsidP="00C70867">
                        <w:pPr>
                          <w:rPr>
                            <w:b/>
                            <w:szCs w:val="22"/>
                          </w:rPr>
                        </w:pPr>
                        <w:r w:rsidRPr="00445D89">
                          <w:rPr>
                            <w:b/>
                            <w:szCs w:val="22"/>
                          </w:rPr>
                          <w:t>FESS Validation Rule</w:t>
                        </w:r>
                      </w:p>
                    </w:tc>
                    <w:tc>
                      <w:tcPr>
                        <w:tcW w:w="4395" w:type="dxa"/>
                        <w:tcBorders>
                          <w:top w:val="single" w:sz="4" w:space="0" w:color="000000"/>
                          <w:left w:val="single" w:sz="4" w:space="0" w:color="000000"/>
                          <w:bottom w:val="single" w:sz="4" w:space="0" w:color="000000"/>
                          <w:right w:val="single" w:sz="4" w:space="0" w:color="000000"/>
                        </w:tcBorders>
                      </w:tcPr>
                      <w:p w14:paraId="2B99DC6C" w14:textId="044A461B" w:rsidR="00C70867" w:rsidRPr="00445D89" w:rsidRDefault="00C70867" w:rsidP="00C70867">
                        <w:pPr>
                          <w:rPr>
                            <w:szCs w:val="22"/>
                          </w:rPr>
                        </w:pPr>
                        <w:r w:rsidRPr="00445D89">
                          <w:rPr>
                            <w:szCs w:val="22"/>
                          </w:rPr>
                          <w:t>• For each record referring to a body record of the e-AD, the sum of the observed shortage and of the refused quantity does not exceed the current quantity for the e-AD; these current quantities are those refused in the latest partially refused report of receipt</w:t>
                        </w:r>
                        <w:r w:rsidR="00C2475F" w:rsidRPr="00C2475F">
                          <w:rPr>
                            <w:color w:val="00B050"/>
                            <w:szCs w:val="22"/>
                          </w:rPr>
                          <w:t>/</w:t>
                        </w:r>
                        <w:r w:rsidR="00C2475F" w:rsidRPr="00C2475F">
                          <w:rPr>
                            <w:b/>
                            <w:bCs/>
                            <w:color w:val="00B050"/>
                            <w:szCs w:val="22"/>
                          </w:rPr>
                          <w:t>manual closure</w:t>
                        </w:r>
                        <w:r w:rsidRPr="00445D89">
                          <w:rPr>
                            <w:szCs w:val="22"/>
                          </w:rPr>
                          <w:t>, if any; if there is no such partially refused report of receipt</w:t>
                        </w:r>
                        <w:r w:rsidR="00C2475F" w:rsidRPr="00C2475F">
                          <w:rPr>
                            <w:color w:val="00B050"/>
                            <w:szCs w:val="22"/>
                          </w:rPr>
                          <w:t>/</w:t>
                        </w:r>
                        <w:r w:rsidR="00C2475F" w:rsidRPr="00C2475F">
                          <w:rPr>
                            <w:b/>
                            <w:bCs/>
                            <w:color w:val="00B050"/>
                            <w:szCs w:val="22"/>
                          </w:rPr>
                          <w:t>manual closure</w:t>
                        </w:r>
                        <w:r w:rsidRPr="00445D89">
                          <w:rPr>
                            <w:szCs w:val="22"/>
                          </w:rPr>
                          <w:t>, they are copied from the original e-AD.</w:t>
                        </w:r>
                      </w:p>
                    </w:tc>
                  </w:tr>
                  <w:tr w:rsidR="00C70867" w:rsidRPr="00445D89" w14:paraId="662DE1D7"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360446F0" w14:textId="77777777" w:rsidR="00C70867" w:rsidRPr="00445D89" w:rsidRDefault="00C70867" w:rsidP="00C70867">
                        <w:pPr>
                          <w:rPr>
                            <w:b/>
                            <w:szCs w:val="22"/>
                          </w:rPr>
                        </w:pPr>
                        <w:r w:rsidRPr="00445D89">
                          <w:rPr>
                            <w:b/>
                            <w:szCs w:val="22"/>
                          </w:rPr>
                          <w:t>IE</w:t>
                        </w:r>
                      </w:p>
                    </w:tc>
                    <w:tc>
                      <w:tcPr>
                        <w:tcW w:w="4395" w:type="dxa"/>
                        <w:tcBorders>
                          <w:top w:val="single" w:sz="4" w:space="0" w:color="000000"/>
                          <w:left w:val="single" w:sz="4" w:space="0" w:color="000000"/>
                          <w:bottom w:val="single" w:sz="4" w:space="0" w:color="000000"/>
                          <w:right w:val="single" w:sz="4" w:space="0" w:color="000000"/>
                        </w:tcBorders>
                      </w:tcPr>
                      <w:p w14:paraId="5D2223FA" w14:textId="77777777" w:rsidR="00C70867" w:rsidRPr="00445D89" w:rsidRDefault="00C70867" w:rsidP="00B03D74">
                        <w:pPr>
                          <w:pStyle w:val="ad"/>
                          <w:numPr>
                            <w:ilvl w:val="0"/>
                            <w:numId w:val="59"/>
                          </w:numPr>
                          <w:spacing w:after="0"/>
                          <w:rPr>
                            <w:szCs w:val="22"/>
                          </w:rPr>
                        </w:pPr>
                        <w:r w:rsidRPr="00445D89">
                          <w:rPr>
                            <w:szCs w:val="22"/>
                          </w:rPr>
                          <w:t>Draft IE818(draft report of receipt);</w:t>
                        </w:r>
                      </w:p>
                      <w:p w14:paraId="01CB0FE8" w14:textId="77777777" w:rsidR="00C70867" w:rsidRPr="00445D89" w:rsidRDefault="00C70867" w:rsidP="00B03D74">
                        <w:pPr>
                          <w:pStyle w:val="ad"/>
                          <w:numPr>
                            <w:ilvl w:val="0"/>
                            <w:numId w:val="59"/>
                          </w:numPr>
                          <w:spacing w:after="0"/>
                          <w:rPr>
                            <w:szCs w:val="22"/>
                          </w:rPr>
                        </w:pPr>
                        <w:r w:rsidRPr="00445D89">
                          <w:rPr>
                            <w:b/>
                            <w:bCs/>
                            <w:szCs w:val="22"/>
                          </w:rPr>
                          <w:t>IE881 (manual closure response).</w:t>
                        </w:r>
                      </w:p>
                    </w:tc>
                  </w:tr>
                  <w:tr w:rsidR="00C70867" w:rsidRPr="00445D89" w14:paraId="1831E49B"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093DD58B" w14:textId="77777777" w:rsidR="00C70867" w:rsidRPr="00445D89" w:rsidRDefault="00C70867" w:rsidP="00C70867">
                        <w:pPr>
                          <w:rPr>
                            <w:b/>
                            <w:szCs w:val="22"/>
                          </w:rPr>
                        </w:pPr>
                        <w:r w:rsidRPr="00445D89">
                          <w:rPr>
                            <w:b/>
                            <w:szCs w:val="22"/>
                          </w:rPr>
                          <w:t>Data Item</w:t>
                        </w:r>
                      </w:p>
                    </w:tc>
                    <w:tc>
                      <w:tcPr>
                        <w:tcW w:w="4395" w:type="dxa"/>
                        <w:tcBorders>
                          <w:top w:val="single" w:sz="4" w:space="0" w:color="000000"/>
                          <w:left w:val="single" w:sz="4" w:space="0" w:color="000000"/>
                          <w:bottom w:val="single" w:sz="4" w:space="0" w:color="000000"/>
                          <w:right w:val="single" w:sz="4" w:space="0" w:color="000000"/>
                        </w:tcBorders>
                      </w:tcPr>
                      <w:p w14:paraId="2435F736" w14:textId="28B8A0B5" w:rsidR="00C70867" w:rsidRPr="00445D89" w:rsidRDefault="00C70867" w:rsidP="00B03D74">
                        <w:pPr>
                          <w:pStyle w:val="ad"/>
                          <w:numPr>
                            <w:ilvl w:val="0"/>
                            <w:numId w:val="60"/>
                          </w:numPr>
                          <w:spacing w:after="0"/>
                          <w:rPr>
                            <w:szCs w:val="22"/>
                          </w:rPr>
                        </w:pPr>
                        <w:r w:rsidRPr="00445D89">
                          <w:rPr>
                            <w:szCs w:val="22"/>
                          </w:rPr>
                          <w:t>(BODY) REPORT OF RECEIPT/EXPORT.</w:t>
                        </w:r>
                        <w:r w:rsidRPr="00C2475F">
                          <w:rPr>
                            <w:strike/>
                            <w:color w:val="FF0000"/>
                            <w:szCs w:val="22"/>
                          </w:rPr>
                          <w:t>Body Record Unique Reference</w:t>
                        </w:r>
                        <w:r w:rsidR="00C2475F" w:rsidRPr="00C2475F">
                          <w:rPr>
                            <w:color w:val="00B050"/>
                            <w:szCs w:val="22"/>
                          </w:rPr>
                          <w:t>Refused Quantity</w:t>
                        </w:r>
                        <w:r w:rsidRPr="00445D89">
                          <w:rPr>
                            <w:szCs w:val="22"/>
                          </w:rPr>
                          <w:t>;</w:t>
                        </w:r>
                      </w:p>
                      <w:p w14:paraId="4559918F" w14:textId="6394F1FE" w:rsidR="00C70867" w:rsidRPr="00445D89" w:rsidRDefault="00C70867" w:rsidP="00B03D74">
                        <w:pPr>
                          <w:pStyle w:val="ad"/>
                          <w:numPr>
                            <w:ilvl w:val="0"/>
                            <w:numId w:val="60"/>
                          </w:numPr>
                          <w:spacing w:after="0"/>
                          <w:rPr>
                            <w:szCs w:val="22"/>
                          </w:rPr>
                        </w:pPr>
                        <w:r w:rsidRPr="00445D89">
                          <w:rPr>
                            <w:b/>
                            <w:bCs/>
                            <w:szCs w:val="22"/>
                          </w:rPr>
                          <w:t>(BODY) MANUAL CLOSURE.</w:t>
                        </w:r>
                        <w:r w:rsidRPr="00C2475F">
                          <w:rPr>
                            <w:b/>
                            <w:bCs/>
                            <w:strike/>
                            <w:color w:val="FF0000"/>
                            <w:szCs w:val="22"/>
                          </w:rPr>
                          <w:t>Body Record Unique Reference</w:t>
                        </w:r>
                        <w:r w:rsidR="00C2475F" w:rsidRPr="00C2475F">
                          <w:rPr>
                            <w:b/>
                            <w:bCs/>
                            <w:color w:val="00B050"/>
                            <w:szCs w:val="22"/>
                          </w:rPr>
                          <w:t>Refused Quantity</w:t>
                        </w:r>
                        <w:r w:rsidRPr="00445D89">
                          <w:rPr>
                            <w:b/>
                            <w:bCs/>
                            <w:szCs w:val="22"/>
                          </w:rPr>
                          <w:t xml:space="preserve">. </w:t>
                        </w:r>
                      </w:p>
                    </w:tc>
                  </w:tr>
                  <w:tr w:rsidR="00C70867" w:rsidRPr="00445D89" w14:paraId="487F27BF"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4D1BD6FD" w14:textId="77777777" w:rsidR="00C70867" w:rsidRPr="00445D89" w:rsidRDefault="00C70867" w:rsidP="00C70867">
                        <w:pPr>
                          <w:rPr>
                            <w:b/>
                            <w:szCs w:val="22"/>
                          </w:rPr>
                        </w:pPr>
                        <w:r w:rsidRPr="00445D89">
                          <w:rPr>
                            <w:b/>
                            <w:szCs w:val="22"/>
                          </w:rPr>
                          <w:t>Optionality</w:t>
                        </w:r>
                      </w:p>
                    </w:tc>
                    <w:tc>
                      <w:tcPr>
                        <w:tcW w:w="4395" w:type="dxa"/>
                        <w:tcBorders>
                          <w:top w:val="single" w:sz="4" w:space="0" w:color="000000"/>
                          <w:left w:val="single" w:sz="4" w:space="0" w:color="000000"/>
                          <w:bottom w:val="single" w:sz="4" w:space="0" w:color="000000"/>
                          <w:right w:val="single" w:sz="4" w:space="0" w:color="000000"/>
                        </w:tcBorders>
                      </w:tcPr>
                      <w:p w14:paraId="40138918" w14:textId="77777777" w:rsidR="00C70867" w:rsidRPr="00445D89" w:rsidRDefault="00C70867" w:rsidP="00C70867">
                        <w:pPr>
                          <w:rPr>
                            <w:szCs w:val="22"/>
                          </w:rPr>
                        </w:pPr>
                        <w:r w:rsidRPr="00445D89">
                          <w:rPr>
                            <w:szCs w:val="22"/>
                          </w:rPr>
                          <w:t>Mandatory</w:t>
                        </w:r>
                      </w:p>
                    </w:tc>
                  </w:tr>
                  <w:tr w:rsidR="00C70867" w:rsidRPr="00445D89" w14:paraId="6B07EE9B"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5124B5E8" w14:textId="77777777" w:rsidR="00C70867" w:rsidRPr="00445D89" w:rsidRDefault="00C70867" w:rsidP="00C70867">
                        <w:pPr>
                          <w:rPr>
                            <w:b/>
                            <w:szCs w:val="22"/>
                          </w:rPr>
                        </w:pPr>
                        <w:r w:rsidRPr="00445D89">
                          <w:rPr>
                            <w:b/>
                            <w:szCs w:val="22"/>
                          </w:rPr>
                          <w:t>Comments</w:t>
                        </w:r>
                      </w:p>
                    </w:tc>
                    <w:tc>
                      <w:tcPr>
                        <w:tcW w:w="4395" w:type="dxa"/>
                        <w:tcBorders>
                          <w:top w:val="single" w:sz="4" w:space="0" w:color="000000"/>
                          <w:left w:val="single" w:sz="4" w:space="0" w:color="000000"/>
                          <w:bottom w:val="single" w:sz="4" w:space="0" w:color="000000"/>
                          <w:right w:val="single" w:sz="4" w:space="0" w:color="000000"/>
                        </w:tcBorders>
                      </w:tcPr>
                      <w:p w14:paraId="0863783A" w14:textId="77777777" w:rsidR="00C70867" w:rsidRPr="00445D89" w:rsidRDefault="00C70867" w:rsidP="00C70867">
                        <w:pPr>
                          <w:rPr>
                            <w:szCs w:val="22"/>
                          </w:rPr>
                        </w:pPr>
                        <w:r w:rsidRPr="00445D89">
                          <w:rPr>
                            <w:szCs w:val="22"/>
                          </w:rPr>
                          <w:t>N/A</w:t>
                        </w:r>
                      </w:p>
                    </w:tc>
                  </w:tr>
                </w:tbl>
                <w:p w14:paraId="2A59B096" w14:textId="77777777" w:rsidR="00C70867" w:rsidRPr="00445D89" w:rsidRDefault="00C70867" w:rsidP="00C70867">
                  <w:pPr>
                    <w:spacing w:line="276" w:lineRule="auto"/>
                    <w:rPr>
                      <w:szCs w:val="22"/>
                      <w:lang w:val="en-US"/>
                    </w:rPr>
                  </w:pPr>
                </w:p>
              </w:tc>
            </w:tr>
            <w:tr w:rsidR="00C70867" w:rsidRPr="00445D89" w14:paraId="25FEC695" w14:textId="77777777" w:rsidTr="00C70867">
              <w:trPr>
                <w:trHeight w:val="3623"/>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94449E"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F19565C" w14:textId="77777777" w:rsidR="00C70867" w:rsidRPr="00445D89" w:rsidRDefault="00C70867" w:rsidP="00C70867">
                  <w:pPr>
                    <w:spacing w:line="276" w:lineRule="auto"/>
                    <w:rPr>
                      <w:szCs w:val="22"/>
                    </w:rPr>
                  </w:pPr>
                  <w:r w:rsidRPr="00445D89">
                    <w:rPr>
                      <w:szCs w:val="22"/>
                    </w:rPr>
                    <w:t>Specification Documents:</w:t>
                  </w:r>
                </w:p>
                <w:p w14:paraId="6A12F617"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DDNEA for EMCS Phase 3 (Low);</w:t>
                  </w:r>
                </w:p>
                <w:p w14:paraId="7477B50E"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3 (None);</w:t>
                  </w:r>
                </w:p>
                <w:p w14:paraId="2F69DF16"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3 (None).</w:t>
                  </w:r>
                </w:p>
                <w:p w14:paraId="0BA0125B" w14:textId="77777777" w:rsidR="00C70867" w:rsidRPr="00445D89" w:rsidRDefault="00C70867" w:rsidP="00C70867">
                  <w:pPr>
                    <w:spacing w:before="240" w:after="0" w:line="276" w:lineRule="auto"/>
                    <w:rPr>
                      <w:szCs w:val="22"/>
                    </w:rPr>
                  </w:pPr>
                  <w:r w:rsidRPr="00445D89">
                    <w:rPr>
                      <w:szCs w:val="22"/>
                    </w:rPr>
                    <w:t>CDEAs:</w:t>
                  </w:r>
                </w:p>
                <w:p w14:paraId="16ECEBDA"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1A20C5EA"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765572ED"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4726F4E5" w14:textId="77777777" w:rsidR="00C70867" w:rsidRPr="00445D89" w:rsidRDefault="00C70867" w:rsidP="00C70867">
                  <w:pPr>
                    <w:spacing w:before="240" w:after="0" w:line="276" w:lineRule="auto"/>
                    <w:rPr>
                      <w:szCs w:val="22"/>
                    </w:rPr>
                  </w:pPr>
                  <w:r w:rsidRPr="00445D89">
                    <w:rPr>
                      <w:szCs w:val="22"/>
                    </w:rPr>
                    <w:t>NEAs:</w:t>
                  </w:r>
                </w:p>
                <w:p w14:paraId="3C8DC657" w14:textId="77777777" w:rsidR="00C70867" w:rsidRPr="00445D89" w:rsidRDefault="00C70867" w:rsidP="00B03D74">
                  <w:pPr>
                    <w:pStyle w:val="ad"/>
                    <w:numPr>
                      <w:ilvl w:val="0"/>
                      <w:numId w:val="61"/>
                    </w:numPr>
                    <w:spacing w:after="0" w:line="276" w:lineRule="auto"/>
                    <w:jc w:val="left"/>
                    <w:rPr>
                      <w:bCs/>
                      <w:szCs w:val="22"/>
                    </w:rPr>
                  </w:pPr>
                  <w:r w:rsidRPr="00445D89">
                    <w:rPr>
                      <w:szCs w:val="22"/>
                    </w:rPr>
                    <w:t>Impact on NEAs (None).</w:t>
                  </w:r>
                </w:p>
              </w:tc>
            </w:tr>
            <w:tr w:rsidR="00C70867" w:rsidRPr="00445D89" w14:paraId="4284F56D"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1506D7"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3B42F3C" w14:textId="77777777" w:rsidR="00C70867" w:rsidRPr="00445D89" w:rsidRDefault="00C70867" w:rsidP="00C70867">
                  <w:pPr>
                    <w:spacing w:line="276" w:lineRule="auto"/>
                    <w:rPr>
                      <w:color w:val="000000"/>
                      <w:szCs w:val="22"/>
                    </w:rPr>
                  </w:pPr>
                  <w:r w:rsidRPr="00445D89">
                    <w:rPr>
                      <w:szCs w:val="22"/>
                      <w:lang w:val="en-US"/>
                    </w:rPr>
                    <w:t>If the proposed change is not implemented, then the DDNEA will be in misalignment with the updates described in the parent RFC ‘FESS-252’.</w:t>
                  </w:r>
                </w:p>
              </w:tc>
            </w:tr>
            <w:tr w:rsidR="00C70867" w:rsidRPr="00445D89" w14:paraId="5D5B45FC"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C82E45"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A3AE1B" w14:textId="77777777" w:rsidR="00C70867" w:rsidRPr="00445D89" w:rsidRDefault="00C70867" w:rsidP="00C70867">
                  <w:pPr>
                    <w:suppressAutoHyphens/>
                    <w:rPr>
                      <w:iCs/>
                      <w:color w:val="FF0000"/>
                      <w:szCs w:val="22"/>
                    </w:rPr>
                  </w:pPr>
                  <w:r w:rsidRPr="00445D89">
                    <w:rPr>
                      <w:color w:val="000000"/>
                      <w:szCs w:val="22"/>
                    </w:rPr>
                    <w:t xml:space="preserve">This RFC entails no business continuity risks, since it concerns documentation updates of the DDNEA document, in relation to the description of business rules ‘BR024’ and ‘BR025’. </w:t>
                  </w:r>
                </w:p>
              </w:tc>
            </w:tr>
            <w:tr w:rsidR="00C70867" w:rsidRPr="00445D89" w14:paraId="5C84DEBA"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98AEFD"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97DDC9B" w14:textId="77777777" w:rsidR="00C70867" w:rsidRPr="00445D89" w:rsidRDefault="00C70867" w:rsidP="00C70867">
                  <w:pPr>
                    <w:spacing w:line="276" w:lineRule="auto"/>
                    <w:rPr>
                      <w:color w:val="000000"/>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3C8AD9CE"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0617D27"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70B3D79"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FESS-252;</w:t>
                  </w:r>
                </w:p>
                <w:p w14:paraId="354231FC"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w:t>
                  </w:r>
                  <w:r w:rsidRPr="00445D89">
                    <w:rPr>
                      <w:rFonts w:ascii="Times New Roman" w:hAnsi="Times New Roman" w:cs="Times New Roman"/>
                      <w:sz w:val="22"/>
                      <w:szCs w:val="22"/>
                    </w:rPr>
                    <w:t>;</w:t>
                  </w:r>
                </w:p>
                <w:p w14:paraId="47846105"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sz w:val="22"/>
                      <w:szCs w:val="22"/>
                    </w:rPr>
                    <w:t>-.</w:t>
                  </w:r>
                </w:p>
              </w:tc>
            </w:tr>
          </w:tbl>
          <w:p w14:paraId="35D27746" w14:textId="77777777" w:rsidR="00C70867" w:rsidRPr="00445D89" w:rsidRDefault="00C70867" w:rsidP="00C70867">
            <w:pPr>
              <w:spacing w:after="0"/>
              <w:jc w:val="left"/>
              <w:rPr>
                <w:szCs w:val="22"/>
                <w:lang w:val="en-US"/>
              </w:rPr>
            </w:pPr>
          </w:p>
        </w:tc>
      </w:tr>
      <w:tr w:rsidR="00C70867" w:rsidRPr="00445D89" w14:paraId="53D2495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393D566"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7A7A0523"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6E7B5A"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7F089B" w14:textId="77777777" w:rsidR="00C70867" w:rsidRPr="00445D89" w:rsidRDefault="00C70867" w:rsidP="00C70867">
                  <w:pPr>
                    <w:spacing w:line="276" w:lineRule="auto"/>
                    <w:rPr>
                      <w:szCs w:val="22"/>
                    </w:rPr>
                  </w:pPr>
                  <w:r w:rsidRPr="00445D89">
                    <w:rPr>
                      <w:szCs w:val="22"/>
                    </w:rPr>
                    <w:t>N/A</w:t>
                  </w:r>
                </w:p>
              </w:tc>
            </w:tr>
            <w:tr w:rsidR="00C70867" w:rsidRPr="00445D89" w14:paraId="2EAA306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623FFF5"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E1F37BE" w14:textId="77777777" w:rsidR="00C70867" w:rsidRPr="00445D89" w:rsidRDefault="00C70867" w:rsidP="00C70867">
                  <w:pPr>
                    <w:spacing w:line="276" w:lineRule="auto"/>
                    <w:rPr>
                      <w:szCs w:val="22"/>
                    </w:rPr>
                  </w:pPr>
                  <w:r w:rsidRPr="00445D89">
                    <w:rPr>
                      <w:szCs w:val="22"/>
                    </w:rPr>
                    <w:t>N/A</w:t>
                  </w:r>
                </w:p>
              </w:tc>
            </w:tr>
          </w:tbl>
          <w:p w14:paraId="52103BC8" w14:textId="77777777" w:rsidR="00C70867" w:rsidRPr="00445D89" w:rsidRDefault="00C70867" w:rsidP="00C70867">
            <w:pPr>
              <w:spacing w:after="0"/>
              <w:jc w:val="left"/>
              <w:rPr>
                <w:szCs w:val="22"/>
                <w:lang w:val="en-US"/>
              </w:rPr>
            </w:pPr>
          </w:p>
        </w:tc>
      </w:tr>
      <w:tr w:rsidR="00C70867" w:rsidRPr="00445D89" w14:paraId="3D1E94B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555493B" w14:textId="77777777" w:rsidR="00C70867" w:rsidRPr="00445D89" w:rsidRDefault="00C70867" w:rsidP="00C70867">
            <w:pPr>
              <w:spacing w:line="276" w:lineRule="auto"/>
              <w:rPr>
                <w:b/>
                <w:szCs w:val="22"/>
              </w:rPr>
            </w:pPr>
            <w:r w:rsidRPr="00445D89">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445D89" w14:paraId="5556D7C1"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E72B1B" w14:textId="77777777" w:rsidR="00C70867" w:rsidRPr="00445D89" w:rsidRDefault="00C70867" w:rsidP="00C70867">
                  <w:pPr>
                    <w:spacing w:line="276" w:lineRule="auto"/>
                    <w:jc w:val="left"/>
                    <w:rPr>
                      <w:szCs w:val="22"/>
                    </w:rPr>
                  </w:pPr>
                  <w:r w:rsidRPr="00445D89">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066DA060"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36AE3634" w14:textId="77777777" w:rsidR="00C70867" w:rsidRPr="00445D89" w:rsidRDefault="00C70867" w:rsidP="00B03D74">
                  <w:pPr>
                    <w:numPr>
                      <w:ilvl w:val="0"/>
                      <w:numId w:val="25"/>
                    </w:numPr>
                    <w:spacing w:line="276" w:lineRule="auto"/>
                    <w:rPr>
                      <w:szCs w:val="22"/>
                    </w:rPr>
                  </w:pPr>
                  <w:r w:rsidRPr="00445D89">
                    <w:rPr>
                      <w:b/>
                      <w:szCs w:val="22"/>
                    </w:rPr>
                    <w:t>Approval process:</w:t>
                  </w:r>
                </w:p>
                <w:p w14:paraId="54622CA0"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26EDD897"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9FFAF3" w14:textId="77777777" w:rsidR="00C70867" w:rsidRPr="00445D89" w:rsidRDefault="00C70867" w:rsidP="00C70867">
                  <w:pPr>
                    <w:spacing w:line="276" w:lineRule="auto"/>
                    <w:jc w:val="left"/>
                    <w:rPr>
                      <w:szCs w:val="22"/>
                    </w:rPr>
                  </w:pPr>
                  <w:r w:rsidRPr="00445D89">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376B3570" w14:textId="77777777" w:rsidR="00C70867" w:rsidRPr="00445D89" w:rsidRDefault="00C70867" w:rsidP="00C70867">
                  <w:pPr>
                    <w:spacing w:line="276" w:lineRule="auto"/>
                    <w:rPr>
                      <w:szCs w:val="22"/>
                    </w:rPr>
                  </w:pPr>
                  <w:r w:rsidRPr="00445D89">
                    <w:rPr>
                      <w:szCs w:val="22"/>
                    </w:rPr>
                    <w:t>N/A</w:t>
                  </w:r>
                </w:p>
              </w:tc>
            </w:tr>
            <w:tr w:rsidR="00C70867" w:rsidRPr="00445D89" w14:paraId="6D5367A1"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D9AD69A" w14:textId="77777777" w:rsidR="00C70867" w:rsidRPr="00445D89" w:rsidRDefault="00C70867" w:rsidP="00C70867">
                  <w:pPr>
                    <w:spacing w:line="276" w:lineRule="auto"/>
                    <w:jc w:val="left"/>
                    <w:rPr>
                      <w:szCs w:val="22"/>
                    </w:rPr>
                  </w:pPr>
                  <w:r w:rsidRPr="00445D89">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082778D6" w14:textId="77777777" w:rsidR="00C70867" w:rsidRPr="00445D89" w:rsidRDefault="00C70867" w:rsidP="00C70867">
                  <w:pPr>
                    <w:spacing w:line="276" w:lineRule="auto"/>
                    <w:rPr>
                      <w:szCs w:val="22"/>
                      <w:lang w:val="en-US"/>
                    </w:rPr>
                  </w:pPr>
                  <w:r w:rsidRPr="00445D89">
                    <w:rPr>
                      <w:szCs w:val="22"/>
                      <w:lang w:val="en-US"/>
                    </w:rPr>
                    <w:t>EMCS CAB #187on 15/04/2020</w:t>
                  </w:r>
                </w:p>
              </w:tc>
            </w:tr>
          </w:tbl>
          <w:p w14:paraId="33BB8D0A" w14:textId="77777777" w:rsidR="00C70867" w:rsidRPr="00445D89" w:rsidRDefault="00C70867" w:rsidP="00C70867">
            <w:pPr>
              <w:spacing w:after="0"/>
              <w:jc w:val="left"/>
              <w:rPr>
                <w:szCs w:val="22"/>
                <w:lang w:val="en-US"/>
              </w:rPr>
            </w:pPr>
          </w:p>
        </w:tc>
      </w:tr>
      <w:tr w:rsidR="00C70867" w:rsidRPr="00445D89" w14:paraId="3AC4211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93C39BF"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7DB1CFB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804B98"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2E1060C" w14:textId="34BC6F4F"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3C9A2C2C"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7A01F6"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8A9FEA0" w14:textId="6B39E4BD" w:rsidR="00C70867" w:rsidRPr="00445D89" w:rsidRDefault="005C7E1E" w:rsidP="00C70867">
                  <w:pPr>
                    <w:spacing w:line="276" w:lineRule="auto"/>
                    <w:rPr>
                      <w:szCs w:val="22"/>
                    </w:rPr>
                  </w:pPr>
                  <w:r>
                    <w:rPr>
                      <w:szCs w:val="22"/>
                    </w:rPr>
                    <w:t>13/02/2023</w:t>
                  </w:r>
                </w:p>
              </w:tc>
            </w:tr>
            <w:tr w:rsidR="00C70867" w:rsidRPr="00445D89" w14:paraId="057DD6B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19D6AFB"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F1DCE3E" w14:textId="77777777" w:rsidR="00C70867" w:rsidRPr="00445D89" w:rsidRDefault="00C70867" w:rsidP="00C70867">
                  <w:pPr>
                    <w:spacing w:line="276" w:lineRule="auto"/>
                    <w:rPr>
                      <w:szCs w:val="22"/>
                    </w:rPr>
                  </w:pPr>
                  <w:r w:rsidRPr="00445D89">
                    <w:rPr>
                      <w:szCs w:val="22"/>
                    </w:rPr>
                    <w:t>TBD</w:t>
                  </w:r>
                </w:p>
              </w:tc>
            </w:tr>
          </w:tbl>
          <w:p w14:paraId="47A25C84" w14:textId="77777777" w:rsidR="00C70867" w:rsidRPr="00445D89" w:rsidRDefault="00C70867" w:rsidP="00C70867">
            <w:pPr>
              <w:spacing w:after="0"/>
              <w:jc w:val="left"/>
              <w:rPr>
                <w:szCs w:val="22"/>
                <w:lang w:val="en-US"/>
              </w:rPr>
            </w:pPr>
          </w:p>
        </w:tc>
      </w:tr>
      <w:tr w:rsidR="00C70867" w:rsidRPr="00445D89" w14:paraId="4AEE675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362528"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0F3F080D"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3C330A"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7EF9B9" w14:textId="77777777" w:rsidR="00C70867" w:rsidRPr="00445D89" w:rsidRDefault="00C70867" w:rsidP="00C70867">
                  <w:pPr>
                    <w:spacing w:line="276" w:lineRule="auto"/>
                    <w:rPr>
                      <w:szCs w:val="22"/>
                    </w:rPr>
                  </w:pPr>
                  <w:r w:rsidRPr="00445D89">
                    <w:rPr>
                      <w:szCs w:val="22"/>
                    </w:rPr>
                    <w:t>N/A</w:t>
                  </w:r>
                </w:p>
              </w:tc>
            </w:tr>
            <w:tr w:rsidR="00C70867" w:rsidRPr="00445D89" w14:paraId="1295C3D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248609"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436BA4C" w14:textId="77777777" w:rsidR="00C70867" w:rsidRPr="00445D89" w:rsidRDefault="00C70867" w:rsidP="00C70867">
                  <w:pPr>
                    <w:spacing w:line="276" w:lineRule="auto"/>
                    <w:rPr>
                      <w:szCs w:val="22"/>
                    </w:rPr>
                  </w:pPr>
                  <w:r w:rsidRPr="00445D89">
                    <w:rPr>
                      <w:szCs w:val="22"/>
                    </w:rPr>
                    <w:t>N/A</w:t>
                  </w:r>
                </w:p>
              </w:tc>
            </w:tr>
          </w:tbl>
          <w:p w14:paraId="1686C2DD" w14:textId="77777777" w:rsidR="00C70867" w:rsidRPr="00445D89" w:rsidRDefault="00C70867" w:rsidP="00C70867">
            <w:pPr>
              <w:spacing w:after="0"/>
              <w:jc w:val="left"/>
              <w:rPr>
                <w:szCs w:val="22"/>
                <w:lang w:val="en-US"/>
              </w:rPr>
            </w:pPr>
          </w:p>
        </w:tc>
      </w:tr>
    </w:tbl>
    <w:p w14:paraId="36FE61F4" w14:textId="77777777" w:rsidR="00C70867" w:rsidRPr="00445D89" w:rsidRDefault="00C70867" w:rsidP="00C70867">
      <w:pPr>
        <w:rPr>
          <w:szCs w:val="22"/>
        </w:rPr>
      </w:pPr>
    </w:p>
    <w:p w14:paraId="58009D4A" w14:textId="77777777" w:rsidR="00C70867" w:rsidRPr="00445D89" w:rsidRDefault="00C70867" w:rsidP="00C70867">
      <w:pPr>
        <w:spacing w:after="0" w:line="240" w:lineRule="auto"/>
        <w:jc w:val="left"/>
        <w:rPr>
          <w:szCs w:val="22"/>
        </w:rPr>
      </w:pPr>
      <w:r w:rsidRPr="00445D89">
        <w:rPr>
          <w:szCs w:val="22"/>
        </w:rPr>
        <w:br w:type="page"/>
      </w:r>
    </w:p>
    <w:p w14:paraId="2A9EFCF2" w14:textId="77777777" w:rsidR="00C70867" w:rsidRPr="00445D89" w:rsidRDefault="00C70867" w:rsidP="00C70867">
      <w:pPr>
        <w:pStyle w:val="4"/>
        <w:rPr>
          <w:szCs w:val="22"/>
        </w:rPr>
      </w:pPr>
      <w:r w:rsidRPr="00445D89">
        <w:rPr>
          <w:szCs w:val="22"/>
        </w:rPr>
        <w:t>DDNEA-P4-282 – Documentation update in Manual Closure process description</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67328CE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05A9A52"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6B3BCA99"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DEFD6E"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BAD1CEE" w14:textId="77777777" w:rsidR="00C70867" w:rsidRPr="00445D89" w:rsidRDefault="00C70867" w:rsidP="00C70867">
                  <w:pPr>
                    <w:spacing w:line="276" w:lineRule="auto"/>
                    <w:rPr>
                      <w:szCs w:val="22"/>
                    </w:rPr>
                  </w:pPr>
                  <w:r w:rsidRPr="00445D89">
                    <w:rPr>
                      <w:bCs/>
                      <w:szCs w:val="22"/>
                    </w:rPr>
                    <w:t>DDNEA-P4-282</w:t>
                  </w:r>
                </w:p>
              </w:tc>
            </w:tr>
            <w:tr w:rsidR="00C70867" w:rsidRPr="00445D89" w14:paraId="5DBC800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D83E66"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DEC1C5"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7413F35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876D3F"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D76DD49"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0E3E95B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6C1951"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140CDF" w14:textId="77777777" w:rsidR="00C70867" w:rsidRPr="00445D89" w:rsidRDefault="00C70867" w:rsidP="00C70867">
                  <w:pPr>
                    <w:spacing w:line="276" w:lineRule="auto"/>
                    <w:rPr>
                      <w:szCs w:val="22"/>
                    </w:rPr>
                  </w:pPr>
                  <w:r w:rsidRPr="00445D89">
                    <w:rPr>
                      <w:szCs w:val="22"/>
                    </w:rPr>
                    <w:t>IM325106</w:t>
                  </w:r>
                </w:p>
              </w:tc>
            </w:tr>
            <w:tr w:rsidR="00C70867" w:rsidRPr="00445D89" w14:paraId="6B5401A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015024"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76C2854" w14:textId="77777777" w:rsidR="00C70867" w:rsidRPr="00445D89" w:rsidRDefault="00C70867" w:rsidP="00C70867">
                  <w:pPr>
                    <w:spacing w:line="276" w:lineRule="auto"/>
                    <w:rPr>
                      <w:szCs w:val="22"/>
                    </w:rPr>
                  </w:pPr>
                  <w:r w:rsidRPr="00445D89">
                    <w:rPr>
                      <w:szCs w:val="22"/>
                    </w:rPr>
                    <w:t>KE19072</w:t>
                  </w:r>
                </w:p>
              </w:tc>
            </w:tr>
            <w:tr w:rsidR="00C70867" w:rsidRPr="00445D89" w14:paraId="18D5C64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CFFCB2"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61E05EB" w14:textId="77777777" w:rsidR="00C70867" w:rsidRPr="00445D89" w:rsidRDefault="00C70867" w:rsidP="00C70867">
                  <w:pPr>
                    <w:pStyle w:val="ad"/>
                    <w:spacing w:line="276" w:lineRule="auto"/>
                    <w:ind w:left="0"/>
                    <w:rPr>
                      <w:szCs w:val="22"/>
                      <w:lang w:val="en-US"/>
                    </w:rPr>
                  </w:pPr>
                  <w:r w:rsidRPr="00445D89">
                    <w:rPr>
                      <w:szCs w:val="22"/>
                      <w:lang w:val="en-US"/>
                    </w:rPr>
                    <w:t>21/06/2019</w:t>
                  </w:r>
                </w:p>
              </w:tc>
            </w:tr>
            <w:tr w:rsidR="00C70867" w:rsidRPr="00445D89" w14:paraId="1765FB07"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23D387"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576BE0E" w14:textId="77777777" w:rsidR="00C70867" w:rsidRPr="00445D89" w:rsidRDefault="00C70867" w:rsidP="00C70867">
                  <w:pPr>
                    <w:pStyle w:val="ad"/>
                    <w:spacing w:line="276" w:lineRule="auto"/>
                    <w:ind w:left="0"/>
                    <w:rPr>
                      <w:szCs w:val="22"/>
                      <w:lang w:val="en-US"/>
                    </w:rPr>
                  </w:pPr>
                  <w:r w:rsidRPr="00445D89">
                    <w:rPr>
                      <w:szCs w:val="22"/>
                      <w:lang w:val="en-US"/>
                    </w:rPr>
                    <w:t>MSA-BG</w:t>
                  </w:r>
                </w:p>
              </w:tc>
            </w:tr>
          </w:tbl>
          <w:p w14:paraId="3E5BEA26" w14:textId="77777777" w:rsidR="00C70867" w:rsidRPr="00445D89" w:rsidRDefault="00C70867" w:rsidP="00C70867">
            <w:pPr>
              <w:spacing w:after="0"/>
              <w:jc w:val="left"/>
              <w:rPr>
                <w:szCs w:val="22"/>
                <w:lang w:val="en-US"/>
              </w:rPr>
            </w:pPr>
          </w:p>
        </w:tc>
      </w:tr>
      <w:tr w:rsidR="00C70867" w:rsidRPr="00445D89" w14:paraId="0ED2C00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95405E9"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746EEBB6"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737185"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2D6C5CC" w14:textId="77777777" w:rsidR="00C70867" w:rsidRPr="00445D89" w:rsidRDefault="00C70867" w:rsidP="00C70867">
                  <w:pPr>
                    <w:spacing w:line="276" w:lineRule="auto"/>
                    <w:rPr>
                      <w:szCs w:val="22"/>
                    </w:rPr>
                  </w:pPr>
                  <w:r w:rsidRPr="00445D89">
                    <w:rPr>
                      <w:szCs w:val="22"/>
                    </w:rPr>
                    <w:t>Low</w:t>
                  </w:r>
                </w:p>
              </w:tc>
            </w:tr>
            <w:tr w:rsidR="00C70867" w:rsidRPr="00445D89" w14:paraId="122384CB"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55A5B1"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6C26BD1" w14:textId="77777777" w:rsidR="00C70867" w:rsidRPr="00445D89" w:rsidRDefault="00C70867" w:rsidP="00C70867">
                  <w:pPr>
                    <w:spacing w:line="276" w:lineRule="auto"/>
                    <w:rPr>
                      <w:b/>
                      <w:szCs w:val="22"/>
                    </w:rPr>
                  </w:pPr>
                  <w:r w:rsidRPr="00445D89">
                    <w:rPr>
                      <w:b/>
                      <w:szCs w:val="22"/>
                    </w:rPr>
                    <w:t>Problem Statement</w:t>
                  </w:r>
                </w:p>
                <w:p w14:paraId="3BAEF5B6" w14:textId="77777777" w:rsidR="00C70867" w:rsidRPr="00445D89" w:rsidRDefault="00C70867" w:rsidP="00C70867">
                  <w:pPr>
                    <w:spacing w:line="276" w:lineRule="auto"/>
                    <w:rPr>
                      <w:bCs/>
                      <w:szCs w:val="22"/>
                    </w:rPr>
                  </w:pPr>
                  <w:r w:rsidRPr="00445D89">
                    <w:rPr>
                      <w:bCs/>
                      <w:szCs w:val="22"/>
                    </w:rPr>
                    <w:t>During the development of Phase 3.4, a misalignment between DDNEA Appendix D and DDNEA main document was identified, in relation to the manual closure request message (i.e. IE880). More specifically, in the DDNEA main document it is stated that ‘the submitting person code’ should be specified in the IE880 message, while in the actual structure of the IE880 message there is no such data item.</w:t>
                  </w:r>
                </w:p>
                <w:p w14:paraId="42151737" w14:textId="77777777" w:rsidR="00C70867" w:rsidRPr="00445D89" w:rsidRDefault="00C70867" w:rsidP="00C70867">
                  <w:pPr>
                    <w:spacing w:line="276" w:lineRule="auto"/>
                    <w:rPr>
                      <w:b/>
                      <w:szCs w:val="22"/>
                    </w:rPr>
                  </w:pPr>
                  <w:r w:rsidRPr="00445D89">
                    <w:rPr>
                      <w:b/>
                      <w:szCs w:val="22"/>
                    </w:rPr>
                    <w:t>Proposed Solution</w:t>
                  </w:r>
                </w:p>
                <w:p w14:paraId="3E28797D" w14:textId="77777777" w:rsidR="00C70867" w:rsidRPr="00445D89" w:rsidRDefault="00C70867" w:rsidP="00C70867">
                  <w:pPr>
                    <w:spacing w:line="276" w:lineRule="auto"/>
                    <w:rPr>
                      <w:color w:val="000000"/>
                      <w:szCs w:val="22"/>
                      <w:shd w:val="clear" w:color="auto" w:fill="FFFFFF"/>
                    </w:rPr>
                  </w:pPr>
                  <w:r w:rsidRPr="00445D89">
                    <w:rPr>
                      <w:bCs/>
                      <w:szCs w:val="22"/>
                    </w:rPr>
                    <w:t>As per the analysis provided in the [Problem Statement], the following documentation update shall be implemented in DDNEA main document. In section ‘</w:t>
                  </w:r>
                  <w:bookmarkStart w:id="67" w:name="_Toc1400498"/>
                  <w:r w:rsidRPr="00445D89">
                    <w:rPr>
                      <w:bCs/>
                      <w:szCs w:val="22"/>
                    </w:rPr>
                    <w:t>IV.I.4.1 Manual Closing is initiated by an Excise Officer of MSA Dispatch</w:t>
                  </w:r>
                  <w:bookmarkEnd w:id="67"/>
                  <w:r w:rsidRPr="00445D89">
                    <w:rPr>
                      <w:bCs/>
                      <w:szCs w:val="22"/>
                    </w:rPr>
                    <w:t>’, the corresponding bullet point 'The submitting person code (e.g. Excise Officer)’ should be deleted, from the text, i.e. the actual extract is highlighted below:</w:t>
                  </w:r>
                </w:p>
                <w:p w14:paraId="31C98874" w14:textId="77777777" w:rsidR="00C70867" w:rsidRPr="00445D89" w:rsidRDefault="00C70867" w:rsidP="00C70867">
                  <w:pPr>
                    <w:rPr>
                      <w:szCs w:val="22"/>
                    </w:rPr>
                  </w:pPr>
                  <w:r w:rsidRPr="00445D89">
                    <w:rPr>
                      <w:szCs w:val="22"/>
                    </w:rPr>
                    <w:t>The Excise Officer of MSA Dispatch initiates the manual closure process by submitting the corresponding request (IE880: C_MNC_SUB) that includes:</w:t>
                  </w:r>
                </w:p>
                <w:p w14:paraId="1B848E07" w14:textId="77777777" w:rsidR="00C70867" w:rsidRPr="00445D89" w:rsidRDefault="00C70867" w:rsidP="00B03D74">
                  <w:pPr>
                    <w:pStyle w:val="ad"/>
                    <w:numPr>
                      <w:ilvl w:val="0"/>
                      <w:numId w:val="62"/>
                    </w:numPr>
                    <w:tabs>
                      <w:tab w:val="left" w:pos="1134"/>
                      <w:tab w:val="left" w:pos="1701"/>
                      <w:tab w:val="left" w:pos="2268"/>
                    </w:tabs>
                    <w:spacing w:before="240" w:after="0"/>
                    <w:rPr>
                      <w:szCs w:val="22"/>
                    </w:rPr>
                  </w:pPr>
                  <w:r w:rsidRPr="00445D89">
                    <w:rPr>
                      <w:szCs w:val="22"/>
                    </w:rPr>
                    <w:t>The ARC of the movement requested to be manually closed;</w:t>
                  </w:r>
                </w:p>
                <w:p w14:paraId="47496BBF" w14:textId="77777777" w:rsidR="00C70867" w:rsidRPr="00445D89" w:rsidRDefault="00C70867" w:rsidP="00B03D74">
                  <w:pPr>
                    <w:pStyle w:val="ad"/>
                    <w:numPr>
                      <w:ilvl w:val="0"/>
                      <w:numId w:val="62"/>
                    </w:numPr>
                    <w:tabs>
                      <w:tab w:val="left" w:pos="1134"/>
                      <w:tab w:val="left" w:pos="1701"/>
                      <w:tab w:val="left" w:pos="2268"/>
                    </w:tabs>
                    <w:spacing w:before="240" w:after="0"/>
                    <w:rPr>
                      <w:szCs w:val="22"/>
                    </w:rPr>
                  </w:pPr>
                  <w:r w:rsidRPr="00445D89">
                    <w:rPr>
                      <w:szCs w:val="22"/>
                    </w:rPr>
                    <w:t>The sequence number of the ARC;</w:t>
                  </w:r>
                </w:p>
                <w:p w14:paraId="66B769FB" w14:textId="77777777" w:rsidR="00C70867" w:rsidRPr="00445D89" w:rsidRDefault="00C70867" w:rsidP="00B03D74">
                  <w:pPr>
                    <w:pStyle w:val="ad"/>
                    <w:numPr>
                      <w:ilvl w:val="0"/>
                      <w:numId w:val="62"/>
                    </w:numPr>
                    <w:tabs>
                      <w:tab w:val="left" w:pos="1134"/>
                      <w:tab w:val="left" w:pos="1701"/>
                      <w:tab w:val="left" w:pos="2268"/>
                    </w:tabs>
                    <w:spacing w:before="240" w:after="0"/>
                    <w:rPr>
                      <w:strike/>
                      <w:szCs w:val="22"/>
                    </w:rPr>
                  </w:pPr>
                  <w:r w:rsidRPr="00445D89">
                    <w:rPr>
                      <w:strike/>
                      <w:szCs w:val="22"/>
                    </w:rPr>
                    <w:t>The submitting person code (e.g. Excise Officer);</w:t>
                  </w:r>
                </w:p>
                <w:p w14:paraId="2569BC18" w14:textId="77777777" w:rsidR="00C70867" w:rsidRPr="00445D89" w:rsidRDefault="00C70867" w:rsidP="00B03D74">
                  <w:pPr>
                    <w:pStyle w:val="ad"/>
                    <w:numPr>
                      <w:ilvl w:val="0"/>
                      <w:numId w:val="62"/>
                    </w:numPr>
                    <w:tabs>
                      <w:tab w:val="left" w:pos="1134"/>
                      <w:tab w:val="left" w:pos="1701"/>
                      <w:tab w:val="left" w:pos="2268"/>
                    </w:tabs>
                    <w:spacing w:before="240" w:after="0"/>
                    <w:rPr>
                      <w:szCs w:val="22"/>
                    </w:rPr>
                  </w:pPr>
                  <w:r w:rsidRPr="00445D89">
                    <w:rPr>
                      <w:szCs w:val="22"/>
                    </w:rPr>
                    <w:t>The reason for the manual closure request.</w:t>
                  </w:r>
                </w:p>
                <w:p w14:paraId="6461AC80" w14:textId="77777777" w:rsidR="00C70867" w:rsidRPr="00445D89" w:rsidRDefault="00C70867" w:rsidP="00C70867">
                  <w:pPr>
                    <w:pStyle w:val="ad"/>
                    <w:tabs>
                      <w:tab w:val="left" w:pos="1134"/>
                      <w:tab w:val="left" w:pos="1701"/>
                      <w:tab w:val="left" w:pos="2268"/>
                    </w:tabs>
                    <w:spacing w:before="240" w:after="0"/>
                    <w:rPr>
                      <w:szCs w:val="22"/>
                    </w:rPr>
                  </w:pPr>
                </w:p>
              </w:tc>
            </w:tr>
            <w:tr w:rsidR="00C70867" w:rsidRPr="00445D89" w14:paraId="7D36469F"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AA0E80"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FB2B87" w14:textId="77777777" w:rsidR="00C70867" w:rsidRPr="00445D89" w:rsidRDefault="00C70867" w:rsidP="00C70867">
                  <w:pPr>
                    <w:spacing w:line="276" w:lineRule="auto"/>
                    <w:rPr>
                      <w:szCs w:val="22"/>
                    </w:rPr>
                  </w:pPr>
                  <w:r w:rsidRPr="00445D89">
                    <w:rPr>
                      <w:szCs w:val="22"/>
                    </w:rPr>
                    <w:t>Specification Documents:</w:t>
                  </w:r>
                </w:p>
                <w:p w14:paraId="2BC1AA98"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CTP for EMCS Phase 4 (None);</w:t>
                  </w:r>
                </w:p>
                <w:p w14:paraId="3FBA46CF"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TRP for EMCS Phase 4 (None).</w:t>
                  </w:r>
                </w:p>
                <w:p w14:paraId="683B58E0" w14:textId="77777777" w:rsidR="00C70867" w:rsidRPr="00445D89" w:rsidRDefault="00C70867" w:rsidP="00C70867">
                  <w:pPr>
                    <w:spacing w:before="240" w:after="0" w:line="276" w:lineRule="auto"/>
                    <w:rPr>
                      <w:szCs w:val="22"/>
                    </w:rPr>
                  </w:pPr>
                  <w:r w:rsidRPr="00445D89">
                    <w:rPr>
                      <w:szCs w:val="22"/>
                    </w:rPr>
                    <w:t>CDEAs:</w:t>
                  </w:r>
                </w:p>
                <w:p w14:paraId="47CD75DF"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(None);</w:t>
                  </w:r>
                </w:p>
                <w:p w14:paraId="302FC674"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33DD0CD5"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4242262A" w14:textId="77777777" w:rsidR="00C70867" w:rsidRPr="00445D89" w:rsidRDefault="00C70867" w:rsidP="00C70867">
                  <w:pPr>
                    <w:spacing w:before="240" w:after="0" w:line="276" w:lineRule="auto"/>
                    <w:rPr>
                      <w:szCs w:val="22"/>
                    </w:rPr>
                  </w:pPr>
                  <w:r w:rsidRPr="00445D89">
                    <w:rPr>
                      <w:szCs w:val="22"/>
                    </w:rPr>
                    <w:t>NEAs:</w:t>
                  </w:r>
                </w:p>
                <w:p w14:paraId="7EBEEA7A" w14:textId="77777777" w:rsidR="00C70867" w:rsidRPr="00445D89" w:rsidRDefault="00C70867" w:rsidP="00B03D74">
                  <w:pPr>
                    <w:numPr>
                      <w:ilvl w:val="0"/>
                      <w:numId w:val="45"/>
                    </w:numPr>
                    <w:spacing w:line="276" w:lineRule="auto"/>
                    <w:rPr>
                      <w:szCs w:val="22"/>
                    </w:rPr>
                  </w:pPr>
                  <w:r w:rsidRPr="00445D89">
                    <w:rPr>
                      <w:szCs w:val="22"/>
                    </w:rPr>
                    <w:t>Impact on NEAs (None).</w:t>
                  </w:r>
                </w:p>
              </w:tc>
            </w:tr>
            <w:tr w:rsidR="00C70867" w:rsidRPr="00445D89" w14:paraId="29B05F70"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404F27"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C295BB8" w14:textId="77777777" w:rsidR="00C70867" w:rsidRPr="00445D89" w:rsidRDefault="00C70867" w:rsidP="00C70867">
                  <w:pPr>
                    <w:spacing w:line="276" w:lineRule="auto"/>
                    <w:rPr>
                      <w:szCs w:val="22"/>
                    </w:rPr>
                  </w:pPr>
                  <w:r w:rsidRPr="00445D89">
                    <w:rPr>
                      <w:szCs w:val="22"/>
                    </w:rPr>
                    <w:t xml:space="preserve">If the proposed change is not implemented, then DDNEA main document and the corresponding message structure of IE880 message will not be aligned. </w:t>
                  </w:r>
                </w:p>
              </w:tc>
            </w:tr>
            <w:tr w:rsidR="00C70867" w:rsidRPr="00445D89" w14:paraId="511B4193"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4A0B00"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994EB7F" w14:textId="77777777" w:rsidR="00C70867" w:rsidRPr="00445D89" w:rsidRDefault="00C70867" w:rsidP="00C70867">
                  <w:pPr>
                    <w:spacing w:line="276" w:lineRule="auto"/>
                    <w:rPr>
                      <w:szCs w:val="22"/>
                    </w:rPr>
                  </w:pPr>
                  <w:r w:rsidRPr="00445D89">
                    <w:rPr>
                      <w:szCs w:val="22"/>
                    </w:rPr>
                    <w:t>This RFC entails no business continuity risks, since it concerns a documentation update in DDNEA main document only.</w:t>
                  </w:r>
                </w:p>
              </w:tc>
            </w:tr>
            <w:tr w:rsidR="00C70867" w:rsidRPr="00445D89" w14:paraId="16E9521C"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AF8776"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1EC7249" w14:textId="77777777" w:rsidR="00C70867" w:rsidRPr="00445D89" w:rsidRDefault="00C70867" w:rsidP="00C70867">
                  <w:pPr>
                    <w:spacing w:line="276" w:lineRule="auto"/>
                    <w:rPr>
                      <w:color w:val="000000"/>
                      <w:szCs w:val="22"/>
                    </w:rPr>
                  </w:pPr>
                  <w:r w:rsidRPr="00445D89">
                    <w:rPr>
                      <w:bCs/>
                      <w:szCs w:val="22"/>
                    </w:rPr>
                    <w:t xml:space="preserve">The RFC can be deployed in a </w:t>
                  </w:r>
                  <w:r w:rsidRPr="00445D89">
                    <w:rPr>
                      <w:szCs w:val="22"/>
                    </w:rPr>
                    <w:t>Migration Period</w:t>
                  </w:r>
                  <w:r w:rsidRPr="00445D89">
                    <w:rPr>
                      <w:bCs/>
                      <w:szCs w:val="22"/>
                    </w:rPr>
                    <w:t xml:space="preserve"> with no business continuity risks</w:t>
                  </w:r>
                </w:p>
              </w:tc>
            </w:tr>
            <w:tr w:rsidR="00C70867" w:rsidRPr="00445D89" w14:paraId="0ECF81E6"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FFFABC1"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E6CCBB3" w14:textId="77777777" w:rsidR="00C70867" w:rsidRPr="00445D89" w:rsidRDefault="00C70867" w:rsidP="00C70867">
                  <w:pPr>
                    <w:pStyle w:val="Bulleted1"/>
                    <w:spacing w:after="60" w:line="276" w:lineRule="auto"/>
                    <w:ind w:left="0" w:firstLine="0"/>
                    <w:contextualSpacing/>
                    <w:jc w:val="both"/>
                    <w:rPr>
                      <w:rFonts w:ascii="Times New Roman" w:hAnsi="Times New Roman" w:cs="Times New Roman"/>
                      <w:bCs w:val="0"/>
                      <w:color w:val="000000"/>
                      <w:sz w:val="22"/>
                      <w:szCs w:val="22"/>
                      <w:lang w:val="en-US"/>
                    </w:rPr>
                  </w:pPr>
                  <w:r w:rsidRPr="00445D89">
                    <w:rPr>
                      <w:rFonts w:ascii="Times New Roman" w:hAnsi="Times New Roman" w:cs="Times New Roman"/>
                      <w:bCs w:val="0"/>
                      <w:sz w:val="22"/>
                      <w:szCs w:val="22"/>
                    </w:rPr>
                    <w:t>There is no reference to any other RFCs.</w:t>
                  </w:r>
                </w:p>
              </w:tc>
            </w:tr>
          </w:tbl>
          <w:p w14:paraId="49B70F4C" w14:textId="77777777" w:rsidR="00C70867" w:rsidRPr="00445D89" w:rsidRDefault="00C70867" w:rsidP="00C70867">
            <w:pPr>
              <w:spacing w:after="0"/>
              <w:jc w:val="left"/>
              <w:rPr>
                <w:szCs w:val="22"/>
                <w:lang w:val="en-US"/>
              </w:rPr>
            </w:pPr>
          </w:p>
        </w:tc>
      </w:tr>
      <w:tr w:rsidR="00C70867" w:rsidRPr="00445D89" w14:paraId="3322881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1DE28D"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71E39E55"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89076E"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AEEB006" w14:textId="77777777" w:rsidR="00C70867" w:rsidRPr="00445D89" w:rsidRDefault="00C70867" w:rsidP="00C70867">
                  <w:pPr>
                    <w:spacing w:line="276" w:lineRule="auto"/>
                    <w:rPr>
                      <w:szCs w:val="22"/>
                    </w:rPr>
                  </w:pPr>
                  <w:r w:rsidRPr="00445D89">
                    <w:rPr>
                      <w:szCs w:val="22"/>
                    </w:rPr>
                    <w:t>N/A</w:t>
                  </w:r>
                </w:p>
              </w:tc>
            </w:tr>
            <w:tr w:rsidR="00C70867" w:rsidRPr="00445D89" w14:paraId="36EE639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43E2002"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E5ED3C1" w14:textId="77777777" w:rsidR="00C70867" w:rsidRPr="00445D89" w:rsidRDefault="00C70867" w:rsidP="00C70867">
                  <w:pPr>
                    <w:spacing w:line="276" w:lineRule="auto"/>
                    <w:rPr>
                      <w:szCs w:val="22"/>
                    </w:rPr>
                  </w:pPr>
                  <w:r w:rsidRPr="00445D89">
                    <w:rPr>
                      <w:szCs w:val="22"/>
                    </w:rPr>
                    <w:t>N/A</w:t>
                  </w:r>
                </w:p>
              </w:tc>
            </w:tr>
          </w:tbl>
          <w:p w14:paraId="726F4E7A" w14:textId="77777777" w:rsidR="00C70867" w:rsidRPr="00445D89" w:rsidRDefault="00C70867" w:rsidP="00C70867">
            <w:pPr>
              <w:spacing w:after="0"/>
              <w:jc w:val="left"/>
              <w:rPr>
                <w:szCs w:val="22"/>
                <w:lang w:val="en-US"/>
              </w:rPr>
            </w:pPr>
          </w:p>
        </w:tc>
      </w:tr>
      <w:tr w:rsidR="00C70867" w:rsidRPr="00445D89" w14:paraId="6B11681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ECCD305"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2D62F526"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C844C7"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78035796"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334418C5" w14:textId="77777777" w:rsidR="00C70867" w:rsidRPr="00445D89" w:rsidRDefault="00C70867" w:rsidP="00B03D74">
                  <w:pPr>
                    <w:numPr>
                      <w:ilvl w:val="0"/>
                      <w:numId w:val="25"/>
                    </w:numPr>
                    <w:spacing w:line="276" w:lineRule="auto"/>
                    <w:rPr>
                      <w:szCs w:val="22"/>
                    </w:rPr>
                  </w:pPr>
                  <w:r w:rsidRPr="00445D89">
                    <w:rPr>
                      <w:b/>
                      <w:szCs w:val="22"/>
                    </w:rPr>
                    <w:t>Approval process:</w:t>
                  </w:r>
                </w:p>
                <w:p w14:paraId="5676FA08"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5CAF79F5"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639064"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2EA72126" w14:textId="77777777" w:rsidR="00C70867" w:rsidRPr="00445D89" w:rsidRDefault="00C70867" w:rsidP="00C70867">
                  <w:pPr>
                    <w:spacing w:line="276" w:lineRule="auto"/>
                    <w:rPr>
                      <w:szCs w:val="22"/>
                    </w:rPr>
                  </w:pPr>
                  <w:r w:rsidRPr="00445D89">
                    <w:rPr>
                      <w:szCs w:val="22"/>
                    </w:rPr>
                    <w:t>N/A</w:t>
                  </w:r>
                </w:p>
              </w:tc>
            </w:tr>
            <w:tr w:rsidR="00C70867" w:rsidRPr="00445D89" w14:paraId="1DED6715"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E68CF6"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71BA94DA" w14:textId="77777777" w:rsidR="00C70867" w:rsidRPr="00445D89" w:rsidRDefault="00C70867" w:rsidP="00C70867">
                  <w:pPr>
                    <w:spacing w:line="276" w:lineRule="auto"/>
                    <w:rPr>
                      <w:szCs w:val="22"/>
                    </w:rPr>
                  </w:pPr>
                  <w:r w:rsidRPr="00445D89">
                    <w:rPr>
                      <w:szCs w:val="22"/>
                    </w:rPr>
                    <w:t>EMCS CAB #187 on 15/04/2020</w:t>
                  </w:r>
                </w:p>
              </w:tc>
            </w:tr>
          </w:tbl>
          <w:p w14:paraId="37985C15" w14:textId="77777777" w:rsidR="00C70867" w:rsidRPr="00445D89" w:rsidRDefault="00C70867" w:rsidP="00C70867">
            <w:pPr>
              <w:spacing w:after="0"/>
              <w:jc w:val="left"/>
              <w:rPr>
                <w:szCs w:val="22"/>
                <w:lang w:val="en-US"/>
              </w:rPr>
            </w:pPr>
          </w:p>
        </w:tc>
      </w:tr>
      <w:tr w:rsidR="00C70867" w:rsidRPr="00445D89" w14:paraId="61178DA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5D35217"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3ACAE1F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00E916"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FADBB1" w14:textId="731722B3"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0D2CE39F"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4B2084"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2B1763" w14:textId="270904B2" w:rsidR="00C70867" w:rsidRPr="00445D89" w:rsidRDefault="005C7E1E" w:rsidP="00C70867">
                  <w:pPr>
                    <w:spacing w:line="276" w:lineRule="auto"/>
                    <w:rPr>
                      <w:szCs w:val="22"/>
                    </w:rPr>
                  </w:pPr>
                  <w:r>
                    <w:rPr>
                      <w:szCs w:val="22"/>
                    </w:rPr>
                    <w:t>13/02/2023</w:t>
                  </w:r>
                </w:p>
              </w:tc>
            </w:tr>
            <w:tr w:rsidR="00C70867" w:rsidRPr="00445D89" w14:paraId="1B61879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E24F626"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B03C9CD" w14:textId="77777777" w:rsidR="00C70867" w:rsidRPr="00445D89" w:rsidRDefault="00C70867" w:rsidP="00C70867">
                  <w:pPr>
                    <w:spacing w:line="276" w:lineRule="auto"/>
                    <w:rPr>
                      <w:szCs w:val="22"/>
                    </w:rPr>
                  </w:pPr>
                  <w:r w:rsidRPr="00445D89">
                    <w:rPr>
                      <w:szCs w:val="22"/>
                    </w:rPr>
                    <w:t>TBD</w:t>
                  </w:r>
                </w:p>
              </w:tc>
            </w:tr>
          </w:tbl>
          <w:p w14:paraId="079B04E6" w14:textId="77777777" w:rsidR="00C70867" w:rsidRPr="00445D89" w:rsidRDefault="00C70867" w:rsidP="00C70867">
            <w:pPr>
              <w:spacing w:after="0"/>
              <w:jc w:val="left"/>
              <w:rPr>
                <w:szCs w:val="22"/>
                <w:lang w:val="en-US"/>
              </w:rPr>
            </w:pPr>
          </w:p>
        </w:tc>
      </w:tr>
      <w:tr w:rsidR="00C70867" w:rsidRPr="00445D89" w14:paraId="013A6D4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FA1E595"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08D62EA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0F15B85"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650E7B7" w14:textId="77777777" w:rsidR="00C70867" w:rsidRPr="00445D89" w:rsidRDefault="00C70867" w:rsidP="00C70867">
                  <w:pPr>
                    <w:spacing w:line="276" w:lineRule="auto"/>
                    <w:rPr>
                      <w:szCs w:val="22"/>
                    </w:rPr>
                  </w:pPr>
                  <w:r w:rsidRPr="00445D89">
                    <w:rPr>
                      <w:szCs w:val="22"/>
                    </w:rPr>
                    <w:t>N/A</w:t>
                  </w:r>
                </w:p>
              </w:tc>
            </w:tr>
            <w:tr w:rsidR="00C70867" w:rsidRPr="00445D89" w14:paraId="60BEFAE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C76D1F"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CB1EC31" w14:textId="77777777" w:rsidR="00C70867" w:rsidRPr="00445D89" w:rsidRDefault="00C70867" w:rsidP="00C70867">
                  <w:pPr>
                    <w:spacing w:line="276" w:lineRule="auto"/>
                    <w:rPr>
                      <w:szCs w:val="22"/>
                    </w:rPr>
                  </w:pPr>
                  <w:r w:rsidRPr="00445D89">
                    <w:rPr>
                      <w:szCs w:val="22"/>
                    </w:rPr>
                    <w:t>N/A</w:t>
                  </w:r>
                </w:p>
              </w:tc>
            </w:tr>
          </w:tbl>
          <w:p w14:paraId="19AC475D" w14:textId="77777777" w:rsidR="00C70867" w:rsidRPr="00445D89" w:rsidRDefault="00C70867" w:rsidP="00C70867">
            <w:pPr>
              <w:spacing w:after="0"/>
              <w:jc w:val="left"/>
              <w:rPr>
                <w:szCs w:val="22"/>
                <w:lang w:val="en-US"/>
              </w:rPr>
            </w:pPr>
          </w:p>
        </w:tc>
      </w:tr>
    </w:tbl>
    <w:p w14:paraId="397F73B2" w14:textId="77777777" w:rsidR="00C70867" w:rsidRPr="00445D89" w:rsidRDefault="00C70867" w:rsidP="00C70867">
      <w:pPr>
        <w:rPr>
          <w:szCs w:val="22"/>
        </w:rPr>
      </w:pPr>
    </w:p>
    <w:p w14:paraId="698635E6" w14:textId="599B2848" w:rsidR="00A41AB0" w:rsidRDefault="00A41AB0">
      <w:pPr>
        <w:spacing w:after="0" w:line="240" w:lineRule="auto"/>
        <w:jc w:val="left"/>
        <w:rPr>
          <w:szCs w:val="22"/>
        </w:rPr>
      </w:pPr>
      <w:r>
        <w:rPr>
          <w:szCs w:val="22"/>
        </w:rPr>
        <w:br w:type="page"/>
      </w:r>
    </w:p>
    <w:p w14:paraId="5CCEB3BC" w14:textId="77777777" w:rsidR="00C70867" w:rsidRPr="00445D89" w:rsidRDefault="00C70867" w:rsidP="00C70867">
      <w:pPr>
        <w:pStyle w:val="4"/>
        <w:rPr>
          <w:szCs w:val="22"/>
          <w:lang w:val="en-US"/>
        </w:rPr>
      </w:pPr>
      <w:r w:rsidRPr="00445D89">
        <w:rPr>
          <w:szCs w:val="22"/>
        </w:rPr>
        <w:t>DDNEA-P4-283 – Applicability of ‘R059’ on Sequence Number in the IE819 message</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1E3D471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D224D1"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7E96E0DB"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DB2086"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97B69CF" w14:textId="77777777" w:rsidR="00C70867" w:rsidRPr="00445D89" w:rsidRDefault="00C70867" w:rsidP="00C70867">
                  <w:pPr>
                    <w:spacing w:line="276" w:lineRule="auto"/>
                    <w:rPr>
                      <w:szCs w:val="22"/>
                    </w:rPr>
                  </w:pPr>
                  <w:r w:rsidRPr="00445D89">
                    <w:rPr>
                      <w:bCs/>
                      <w:szCs w:val="22"/>
                    </w:rPr>
                    <w:t>DDNEA-P4-283</w:t>
                  </w:r>
                </w:p>
              </w:tc>
            </w:tr>
            <w:tr w:rsidR="00C70867" w:rsidRPr="00445D89" w14:paraId="4A15587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3D3205"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B4E72C"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1FBBB7F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F023D4"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A9B37E3"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3E3FFFE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8D308E"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8CAFC5" w14:textId="77777777" w:rsidR="00C70867" w:rsidRPr="00445D89" w:rsidRDefault="00C70867" w:rsidP="00C70867">
                  <w:pPr>
                    <w:spacing w:line="276" w:lineRule="auto"/>
                    <w:rPr>
                      <w:szCs w:val="22"/>
                    </w:rPr>
                  </w:pPr>
                  <w:r w:rsidRPr="00445D89">
                    <w:rPr>
                      <w:bCs/>
                      <w:szCs w:val="22"/>
                    </w:rPr>
                    <w:t>IM362575</w:t>
                  </w:r>
                </w:p>
              </w:tc>
            </w:tr>
            <w:tr w:rsidR="00C70867" w:rsidRPr="00445D89" w14:paraId="002E9C2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48BA2D"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91B1CD9" w14:textId="77777777" w:rsidR="00C70867" w:rsidRPr="00445D89" w:rsidRDefault="00C70867" w:rsidP="00C70867">
                  <w:pPr>
                    <w:spacing w:line="276" w:lineRule="auto"/>
                    <w:rPr>
                      <w:szCs w:val="22"/>
                    </w:rPr>
                  </w:pPr>
                  <w:r w:rsidRPr="00445D89">
                    <w:rPr>
                      <w:szCs w:val="22"/>
                    </w:rPr>
                    <w:t>KE19622</w:t>
                  </w:r>
                </w:p>
              </w:tc>
            </w:tr>
            <w:tr w:rsidR="00C70867" w:rsidRPr="00445D89" w14:paraId="5629ED4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287C07"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72ACA73" w14:textId="77777777" w:rsidR="00C70867" w:rsidRPr="00445D89" w:rsidRDefault="00C70867" w:rsidP="00C70867">
                  <w:pPr>
                    <w:spacing w:after="0"/>
                    <w:jc w:val="left"/>
                    <w:rPr>
                      <w:color w:val="000000"/>
                      <w:szCs w:val="22"/>
                      <w:lang w:val="en-US"/>
                    </w:rPr>
                  </w:pPr>
                  <w:r w:rsidRPr="00445D89">
                    <w:rPr>
                      <w:color w:val="000000"/>
                      <w:szCs w:val="22"/>
                    </w:rPr>
                    <w:br/>
                    <w:t>12/02/20</w:t>
                  </w:r>
                </w:p>
                <w:p w14:paraId="0FA55E93" w14:textId="77777777" w:rsidR="00C70867" w:rsidRPr="00445D89" w:rsidRDefault="00C70867" w:rsidP="00C70867">
                  <w:pPr>
                    <w:pStyle w:val="ad"/>
                    <w:spacing w:line="276" w:lineRule="auto"/>
                    <w:ind w:left="0"/>
                    <w:rPr>
                      <w:szCs w:val="22"/>
                      <w:lang w:val="en-US"/>
                    </w:rPr>
                  </w:pPr>
                </w:p>
              </w:tc>
            </w:tr>
            <w:tr w:rsidR="00C70867" w:rsidRPr="00445D89" w14:paraId="24CB0D93"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815BFA"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AB249ED" w14:textId="77777777" w:rsidR="00C70867" w:rsidRPr="00445D89" w:rsidRDefault="00C70867" w:rsidP="00C70867">
                  <w:pPr>
                    <w:pStyle w:val="ad"/>
                    <w:spacing w:line="276" w:lineRule="auto"/>
                    <w:ind w:left="0"/>
                    <w:rPr>
                      <w:szCs w:val="22"/>
                      <w:lang w:val="en-US"/>
                    </w:rPr>
                  </w:pPr>
                  <w:r w:rsidRPr="00445D89">
                    <w:rPr>
                      <w:szCs w:val="22"/>
                      <w:lang w:val="en-US"/>
                    </w:rPr>
                    <w:t>MSA-NL</w:t>
                  </w:r>
                </w:p>
              </w:tc>
            </w:tr>
          </w:tbl>
          <w:p w14:paraId="1CD47947" w14:textId="77777777" w:rsidR="00C70867" w:rsidRPr="00445D89" w:rsidRDefault="00C70867" w:rsidP="00C70867">
            <w:pPr>
              <w:spacing w:after="0"/>
              <w:jc w:val="left"/>
              <w:rPr>
                <w:szCs w:val="22"/>
                <w:lang w:val="en-US"/>
              </w:rPr>
            </w:pPr>
          </w:p>
        </w:tc>
      </w:tr>
      <w:tr w:rsidR="00C70867" w:rsidRPr="00445D89" w14:paraId="7399ABA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FDD6DAA"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53D5499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C4D598"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64302F6" w14:textId="77777777" w:rsidR="00C70867" w:rsidRPr="00445D89" w:rsidRDefault="00C70867" w:rsidP="00C70867">
                  <w:pPr>
                    <w:spacing w:line="276" w:lineRule="auto"/>
                    <w:rPr>
                      <w:szCs w:val="22"/>
                    </w:rPr>
                  </w:pPr>
                  <w:r w:rsidRPr="00445D89">
                    <w:rPr>
                      <w:szCs w:val="22"/>
                    </w:rPr>
                    <w:t>Low</w:t>
                  </w:r>
                </w:p>
              </w:tc>
            </w:tr>
            <w:tr w:rsidR="00C70867" w:rsidRPr="00445D89" w14:paraId="54AFDC44"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743457"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D08C053" w14:textId="77777777" w:rsidR="00C70867" w:rsidRPr="00445D89" w:rsidRDefault="00C70867" w:rsidP="00C70867">
                  <w:pPr>
                    <w:spacing w:line="276" w:lineRule="auto"/>
                    <w:rPr>
                      <w:b/>
                      <w:szCs w:val="22"/>
                    </w:rPr>
                  </w:pPr>
                  <w:r w:rsidRPr="00445D89">
                    <w:rPr>
                      <w:b/>
                      <w:szCs w:val="22"/>
                    </w:rPr>
                    <w:t>Problem Statement</w:t>
                  </w:r>
                </w:p>
                <w:p w14:paraId="33C71E5F" w14:textId="77777777" w:rsidR="00C70867" w:rsidRPr="00445D89" w:rsidRDefault="00C70867" w:rsidP="00C70867">
                  <w:pPr>
                    <w:rPr>
                      <w:color w:val="000000"/>
                      <w:szCs w:val="22"/>
                      <w:shd w:val="clear" w:color="auto" w:fill="FFFFFF"/>
                    </w:rPr>
                  </w:pPr>
                  <w:r w:rsidRPr="00445D89">
                    <w:rPr>
                      <w:color w:val="000000"/>
                      <w:szCs w:val="22"/>
                      <w:shd w:val="clear" w:color="auto" w:fill="FFFFFF"/>
                    </w:rPr>
                    <w:t>A misalignment between the DDNEA documentation and the corresponding FESS and legislation (i.e. technical annexes) occurs concerning rule ‘R059’ and its applicability on the &lt;Sequence Number&gt; data item in the IE819 message.</w:t>
                  </w:r>
                </w:p>
                <w:p w14:paraId="78E503C4" w14:textId="77777777" w:rsidR="00C70867" w:rsidRPr="00445D89" w:rsidRDefault="00C70867" w:rsidP="00C70867">
                  <w:pPr>
                    <w:rPr>
                      <w:szCs w:val="22"/>
                    </w:rPr>
                  </w:pPr>
                  <w:r w:rsidRPr="00445D89">
                    <w:rPr>
                      <w:color w:val="000000"/>
                      <w:szCs w:val="22"/>
                      <w:shd w:val="clear" w:color="auto" w:fill="FFFFFF"/>
                    </w:rPr>
                    <w:t>In details, it has been identified that the &lt;Sequence Number&gt; data item in the &lt;EXCISE MOVEMENT E-AD&gt; data group of IE819 should not be linked to the rule ‘R059’.</w:t>
                  </w:r>
                </w:p>
                <w:p w14:paraId="04CE6D91" w14:textId="77777777" w:rsidR="00C70867" w:rsidRPr="00445D89" w:rsidRDefault="00C70867" w:rsidP="00C70867">
                  <w:pPr>
                    <w:spacing w:line="276" w:lineRule="auto"/>
                    <w:rPr>
                      <w:b/>
                      <w:szCs w:val="22"/>
                    </w:rPr>
                  </w:pPr>
                  <w:r w:rsidRPr="00445D89">
                    <w:rPr>
                      <w:b/>
                      <w:szCs w:val="22"/>
                    </w:rPr>
                    <w:t>Proposed Solution</w:t>
                  </w:r>
                </w:p>
                <w:p w14:paraId="7E4E14C9" w14:textId="77777777" w:rsidR="00C70867" w:rsidRPr="00445D89" w:rsidRDefault="00C70867" w:rsidP="00C70867">
                  <w:pPr>
                    <w:rPr>
                      <w:color w:val="000000"/>
                      <w:szCs w:val="22"/>
                      <w:shd w:val="clear" w:color="auto" w:fill="FFFFFF"/>
                    </w:rPr>
                  </w:pPr>
                  <w:r w:rsidRPr="00445D89">
                    <w:rPr>
                      <w:color w:val="000000"/>
                      <w:szCs w:val="22"/>
                      <w:shd w:val="clear" w:color="auto" w:fill="FFFFFF"/>
                    </w:rPr>
                    <w:t xml:space="preserve">As per the analysis provided in the [Problem Statement] and in alignment with corresponding FESS Appendix D message structure, the &lt;Sequence Number&gt; data item in the &lt;EXCISE MOVEMENT E-AD&gt; data group of IE819 should not be linked to the rule ‘R059’, thus the link between ‘R059’ and &lt;Sequence Number&gt; shall be removed. </w:t>
                  </w:r>
                </w:p>
                <w:p w14:paraId="14805D4E" w14:textId="77777777" w:rsidR="00C70867" w:rsidRPr="00445D89" w:rsidRDefault="00C70867" w:rsidP="00C70867">
                  <w:pPr>
                    <w:rPr>
                      <w:color w:val="000000"/>
                      <w:szCs w:val="22"/>
                      <w:shd w:val="clear" w:color="auto" w:fill="FFFFFF"/>
                    </w:rPr>
                  </w:pPr>
                  <w:r w:rsidRPr="00445D89">
                    <w:rPr>
                      <w:color w:val="000000"/>
                      <w:szCs w:val="22"/>
                      <w:shd w:val="clear" w:color="auto" w:fill="FFFFFF"/>
                    </w:rPr>
                    <w:t xml:space="preserve">The actual extract from DDNEA_APP_D is shown below: </w:t>
                  </w:r>
                </w:p>
                <w:p w14:paraId="281E3E2F" w14:textId="2C9486FE" w:rsidR="00C70867" w:rsidRDefault="00C70867" w:rsidP="00C70867">
                  <w:pPr>
                    <w:rPr>
                      <w:color w:val="000000"/>
                      <w:szCs w:val="22"/>
                      <w:shd w:val="clear" w:color="auto" w:fill="FFFFFF"/>
                    </w:rPr>
                  </w:pPr>
                  <w:r w:rsidRPr="00445D89">
                    <w:rPr>
                      <w:noProof/>
                      <w:szCs w:val="22"/>
                      <w:lang w:val="el-GR" w:eastAsia="el-GR"/>
                    </w:rPr>
                    <w:drawing>
                      <wp:inline distT="0" distB="0" distL="0" distR="0" wp14:anchorId="55DD1A0D" wp14:editId="1E3D490E">
                        <wp:extent cx="4274185" cy="725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4185" cy="725805"/>
                                </a:xfrm>
                                <a:prstGeom prst="rect">
                                  <a:avLst/>
                                </a:prstGeom>
                              </pic:spPr>
                            </pic:pic>
                          </a:graphicData>
                        </a:graphic>
                      </wp:inline>
                    </w:drawing>
                  </w:r>
                </w:p>
                <w:p w14:paraId="781483B7" w14:textId="4221D8D6" w:rsidR="006E2641" w:rsidRDefault="008B64A6" w:rsidP="00C70867">
                  <w:pPr>
                    <w:rPr>
                      <w:color w:val="00B050"/>
                      <w:szCs w:val="22"/>
                      <w:shd w:val="clear" w:color="auto" w:fill="FFFFFF"/>
                    </w:rPr>
                  </w:pPr>
                  <w:r>
                    <w:rPr>
                      <w:color w:val="00B050"/>
                      <w:szCs w:val="22"/>
                      <w:shd w:val="clear" w:color="auto" w:fill="FFFFFF"/>
                    </w:rPr>
                    <w:t>Additionally, DDNEA</w:t>
                  </w:r>
                  <w:r w:rsidRPr="006E2641">
                    <w:rPr>
                      <w:color w:val="00B050"/>
                      <w:szCs w:val="22"/>
                      <w:shd w:val="clear" w:color="auto" w:fill="FFFFFF"/>
                    </w:rPr>
                    <w:t xml:space="preserve"> Appendix K </w:t>
                  </w:r>
                  <w:r>
                    <w:rPr>
                      <w:color w:val="00B050"/>
                      <w:szCs w:val="22"/>
                      <w:shd w:val="clear" w:color="auto" w:fill="FFFFFF"/>
                    </w:rPr>
                    <w:t>shall</w:t>
                  </w:r>
                  <w:r w:rsidRPr="006E2641">
                    <w:rPr>
                      <w:color w:val="00B050"/>
                      <w:szCs w:val="22"/>
                      <w:shd w:val="clear" w:color="auto" w:fill="FFFFFF"/>
                    </w:rPr>
                    <w:t xml:space="preserve"> be updated</w:t>
                  </w:r>
                  <w:r>
                    <w:rPr>
                      <w:color w:val="00B050"/>
                      <w:szCs w:val="22"/>
                      <w:shd w:val="clear" w:color="auto" w:fill="FFFFFF"/>
                    </w:rPr>
                    <w:t xml:space="preserve"> with the removal of t</w:t>
                  </w:r>
                  <w:r w:rsidRPr="008B64A6">
                    <w:rPr>
                      <w:color w:val="00B050"/>
                      <w:szCs w:val="22"/>
                      <w:shd w:val="clear" w:color="auto" w:fill="FFFFFF"/>
                    </w:rPr>
                    <w:t>he link between R059 and the Sequence Number of the IE819 message</w:t>
                  </w:r>
                  <w:r>
                    <w:rPr>
                      <w:color w:val="00B050"/>
                      <w:szCs w:val="22"/>
                      <w:shd w:val="clear" w:color="auto" w:fill="FFFFFF"/>
                    </w:rPr>
                    <w:t xml:space="preserve"> as shown below:</w:t>
                  </w:r>
                </w:p>
                <w:p w14:paraId="1B883D99" w14:textId="27887365" w:rsidR="006E2641" w:rsidRPr="008B64A6" w:rsidRDefault="008B64A6" w:rsidP="00C70867">
                  <w:pPr>
                    <w:rPr>
                      <w:color w:val="00B050"/>
                      <w:szCs w:val="22"/>
                      <w:shd w:val="clear" w:color="auto" w:fill="FFFFFF"/>
                    </w:rPr>
                  </w:pPr>
                  <w:r>
                    <w:rPr>
                      <w:noProof/>
                      <w:lang w:val="el-GR" w:eastAsia="el-GR"/>
                    </w:rPr>
                    <w:drawing>
                      <wp:inline distT="0" distB="0" distL="0" distR="0" wp14:anchorId="118E2499" wp14:editId="151EB0A4">
                        <wp:extent cx="4274185" cy="6457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74185" cy="645795"/>
                                </a:xfrm>
                                <a:prstGeom prst="rect">
                                  <a:avLst/>
                                </a:prstGeom>
                              </pic:spPr>
                            </pic:pic>
                          </a:graphicData>
                        </a:graphic>
                      </wp:inline>
                    </w:drawing>
                  </w:r>
                </w:p>
              </w:tc>
            </w:tr>
            <w:tr w:rsidR="00C70867" w:rsidRPr="00445D89" w14:paraId="7A9E4489"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A1F3B1"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50EC915" w14:textId="77777777" w:rsidR="00C70867" w:rsidRPr="00445D89" w:rsidRDefault="00C70867" w:rsidP="00C70867">
                  <w:pPr>
                    <w:spacing w:line="276" w:lineRule="auto"/>
                    <w:rPr>
                      <w:szCs w:val="22"/>
                    </w:rPr>
                  </w:pPr>
                  <w:r w:rsidRPr="00445D89">
                    <w:rPr>
                      <w:szCs w:val="22"/>
                    </w:rPr>
                    <w:t>Specification Documents:</w:t>
                  </w:r>
                </w:p>
                <w:p w14:paraId="3345072B" w14:textId="77777777" w:rsidR="00C70867" w:rsidRPr="00445D89" w:rsidRDefault="00C70867" w:rsidP="00B03D74">
                  <w:pPr>
                    <w:numPr>
                      <w:ilvl w:val="0"/>
                      <w:numId w:val="45"/>
                    </w:numPr>
                    <w:spacing w:after="0" w:line="240" w:lineRule="auto"/>
                    <w:rPr>
                      <w:szCs w:val="22"/>
                    </w:rPr>
                  </w:pPr>
                  <w:r w:rsidRPr="00445D89">
                    <w:rPr>
                      <w:szCs w:val="22"/>
                      <w:lang w:val="nn-NO"/>
                    </w:rPr>
                    <w:t>CTP for EMCS Phase 4 (None);</w:t>
                  </w:r>
                </w:p>
                <w:p w14:paraId="7A30BC9B" w14:textId="77777777" w:rsidR="00C70867" w:rsidRPr="00445D89" w:rsidRDefault="00C70867" w:rsidP="00B03D74">
                  <w:pPr>
                    <w:numPr>
                      <w:ilvl w:val="0"/>
                      <w:numId w:val="45"/>
                    </w:numPr>
                    <w:spacing w:after="0" w:line="240" w:lineRule="auto"/>
                    <w:rPr>
                      <w:szCs w:val="22"/>
                    </w:rPr>
                  </w:pPr>
                  <w:r w:rsidRPr="00445D89">
                    <w:rPr>
                      <w:szCs w:val="22"/>
                      <w:lang w:val="nn-NO"/>
                    </w:rPr>
                    <w:t>TRP for EMCS Phase 4 (None).</w:t>
                  </w:r>
                </w:p>
                <w:p w14:paraId="3AC08B28" w14:textId="77777777" w:rsidR="00C70867" w:rsidRPr="00445D89" w:rsidRDefault="00C70867" w:rsidP="00C70867">
                  <w:pPr>
                    <w:spacing w:after="0"/>
                    <w:ind w:left="720"/>
                    <w:rPr>
                      <w:szCs w:val="22"/>
                    </w:rPr>
                  </w:pPr>
                </w:p>
                <w:p w14:paraId="07A75952" w14:textId="77777777" w:rsidR="00C70867" w:rsidRPr="00445D89" w:rsidRDefault="00C70867" w:rsidP="00C70867">
                  <w:pPr>
                    <w:spacing w:line="276" w:lineRule="auto"/>
                    <w:rPr>
                      <w:szCs w:val="22"/>
                    </w:rPr>
                  </w:pPr>
                  <w:r w:rsidRPr="00445D89">
                    <w:rPr>
                      <w:szCs w:val="22"/>
                    </w:rPr>
                    <w:t>CDEAs:</w:t>
                  </w:r>
                </w:p>
                <w:p w14:paraId="3A1A65D2" w14:textId="77777777" w:rsidR="00C70867" w:rsidRPr="00445D89" w:rsidRDefault="00C70867" w:rsidP="00B03D74">
                  <w:pPr>
                    <w:numPr>
                      <w:ilvl w:val="0"/>
                      <w:numId w:val="45"/>
                    </w:numPr>
                    <w:spacing w:after="0" w:line="240" w:lineRule="auto"/>
                    <w:rPr>
                      <w:szCs w:val="22"/>
                    </w:rPr>
                  </w:pPr>
                  <w:r w:rsidRPr="00445D89">
                    <w:rPr>
                      <w:szCs w:val="22"/>
                    </w:rPr>
                    <w:t>Central SEED v1 application (None);</w:t>
                  </w:r>
                </w:p>
                <w:p w14:paraId="21C10AA0" w14:textId="77777777" w:rsidR="00C70867" w:rsidRPr="00445D89" w:rsidRDefault="00C70867" w:rsidP="00B03D74">
                  <w:pPr>
                    <w:numPr>
                      <w:ilvl w:val="0"/>
                      <w:numId w:val="45"/>
                    </w:numPr>
                    <w:spacing w:after="0" w:line="240" w:lineRule="auto"/>
                    <w:rPr>
                      <w:szCs w:val="22"/>
                    </w:rPr>
                  </w:pPr>
                  <w:r w:rsidRPr="00445D89">
                    <w:rPr>
                      <w:szCs w:val="22"/>
                    </w:rPr>
                    <w:t>CTA (None);</w:t>
                  </w:r>
                </w:p>
                <w:p w14:paraId="05C14DBB" w14:textId="77777777" w:rsidR="00C70867" w:rsidRPr="00445D89" w:rsidRDefault="00C70867" w:rsidP="00B03D74">
                  <w:pPr>
                    <w:numPr>
                      <w:ilvl w:val="0"/>
                      <w:numId w:val="45"/>
                    </w:numPr>
                    <w:spacing w:after="0" w:line="240" w:lineRule="auto"/>
                    <w:rPr>
                      <w:szCs w:val="22"/>
                    </w:rPr>
                  </w:pPr>
                  <w:r w:rsidRPr="00445D89">
                    <w:rPr>
                      <w:szCs w:val="22"/>
                    </w:rPr>
                    <w:t>CS/MISE (None).</w:t>
                  </w:r>
                </w:p>
                <w:p w14:paraId="63CFBBD9" w14:textId="77777777" w:rsidR="00C70867" w:rsidRPr="00445D89" w:rsidRDefault="00C70867" w:rsidP="00C70867">
                  <w:pPr>
                    <w:spacing w:line="276" w:lineRule="auto"/>
                    <w:rPr>
                      <w:szCs w:val="22"/>
                    </w:rPr>
                  </w:pPr>
                  <w:r w:rsidRPr="00445D89">
                    <w:rPr>
                      <w:szCs w:val="22"/>
                    </w:rPr>
                    <w:t>NEAs:</w:t>
                  </w:r>
                </w:p>
                <w:p w14:paraId="33666786" w14:textId="77777777" w:rsidR="00C70867" w:rsidRPr="00445D89" w:rsidRDefault="00C70867" w:rsidP="00B03D74">
                  <w:pPr>
                    <w:numPr>
                      <w:ilvl w:val="0"/>
                      <w:numId w:val="45"/>
                    </w:numPr>
                    <w:spacing w:line="240" w:lineRule="auto"/>
                    <w:rPr>
                      <w:szCs w:val="22"/>
                    </w:rPr>
                  </w:pPr>
                  <w:r w:rsidRPr="00445D89">
                    <w:rPr>
                      <w:szCs w:val="22"/>
                    </w:rPr>
                    <w:t>Impact on NEAs (</w:t>
                  </w:r>
                  <w:r w:rsidRPr="00445D89">
                    <w:rPr>
                      <w:szCs w:val="22"/>
                      <w:lang w:val="en-US"/>
                    </w:rPr>
                    <w:t>Low</w:t>
                  </w:r>
                  <w:r w:rsidRPr="00445D89">
                    <w:rPr>
                      <w:szCs w:val="22"/>
                    </w:rPr>
                    <w:t>).</w:t>
                  </w:r>
                </w:p>
              </w:tc>
            </w:tr>
            <w:tr w:rsidR="00C70867" w:rsidRPr="00445D89" w14:paraId="5A61EA2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B83934"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A773610" w14:textId="77777777" w:rsidR="00C70867" w:rsidRPr="00445D89" w:rsidRDefault="00C70867" w:rsidP="00C70867">
                  <w:pPr>
                    <w:spacing w:line="276" w:lineRule="auto"/>
                    <w:rPr>
                      <w:szCs w:val="22"/>
                    </w:rPr>
                  </w:pPr>
                  <w:r w:rsidRPr="00445D89">
                    <w:rPr>
                      <w:szCs w:val="22"/>
                    </w:rPr>
                    <w:t>If the proposed change is not implemented, then DDNEA will be in misalignment with the legislation and FESS concerning the applicability of rule ‘R059’ in the &lt;Sequence Number&gt; data item of the IE819 message</w:t>
                  </w:r>
                </w:p>
              </w:tc>
            </w:tr>
            <w:tr w:rsidR="00C70867" w:rsidRPr="00445D89" w14:paraId="3AAE59B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612BBD"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D7F3BD" w14:textId="77777777" w:rsidR="00C70867" w:rsidRPr="00445D89" w:rsidRDefault="00C70867" w:rsidP="00C70867">
                  <w:pPr>
                    <w:spacing w:after="0"/>
                    <w:rPr>
                      <w:iCs/>
                      <w:szCs w:val="22"/>
                    </w:rPr>
                  </w:pPr>
                  <w:r w:rsidRPr="00445D89">
                    <w:rPr>
                      <w:iCs/>
                      <w:szCs w:val="22"/>
                    </w:rPr>
                    <w:t xml:space="preserve">This RFC concerns changes in the semantic level, namely the removal of rule ‘R059’ from the </w:t>
                  </w:r>
                  <w:r w:rsidRPr="00445D89">
                    <w:rPr>
                      <w:szCs w:val="22"/>
                      <w:shd w:val="clear" w:color="auto" w:fill="FFFFFF"/>
                    </w:rPr>
                    <w:t>&lt;Sequence Number&gt; data item in the &lt;EXCISE MOVEMENT E-AD&gt; data group of IE819</w:t>
                  </w:r>
                  <w:r w:rsidRPr="00445D89">
                    <w:rPr>
                      <w:iCs/>
                      <w:szCs w:val="22"/>
                    </w:rPr>
                    <w:t xml:space="preserve">. This change </w:t>
                  </w:r>
                  <w:r w:rsidRPr="00445D89">
                    <w:rPr>
                      <w:szCs w:val="22"/>
                    </w:rPr>
                    <w:t>can be deployed in production in a Migration Period, since alike any other semantic validations, will be validated only at the sending side of the IE819 message (in alignment with the general EMCS principle of not performing semantic validations at the receiving side over the CD). Hence, if the sender is aligned with this update while the receiver is not, no semantic rejection shall be triggered by the receiver.</w:t>
                  </w:r>
                  <w:r w:rsidRPr="00445D89">
                    <w:rPr>
                      <w:iCs/>
                      <w:szCs w:val="22"/>
                    </w:rPr>
                    <w:t xml:space="preserve">  </w:t>
                  </w:r>
                </w:p>
              </w:tc>
            </w:tr>
            <w:tr w:rsidR="00C70867" w:rsidRPr="00445D89" w14:paraId="09C5B75A"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B4F3A9"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F471FD" w14:textId="77777777" w:rsidR="00C70867" w:rsidRPr="00445D89" w:rsidRDefault="00C70867" w:rsidP="00C70867">
                  <w:pPr>
                    <w:spacing w:line="276" w:lineRule="auto"/>
                    <w:rPr>
                      <w:color w:val="000000"/>
                      <w:szCs w:val="22"/>
                    </w:rPr>
                  </w:pPr>
                  <w:r w:rsidRPr="00445D89">
                    <w:rPr>
                      <w:szCs w:val="22"/>
                      <w:lang w:val="en-US"/>
                    </w:rPr>
                    <w:t xml:space="preserve">This change has no impact on business continuity and can therefore be deployed in production in a </w:t>
                  </w:r>
                  <w:r w:rsidRPr="00445D89">
                    <w:rPr>
                      <w:b/>
                      <w:szCs w:val="22"/>
                      <w:lang w:val="en-US"/>
                    </w:rPr>
                    <w:t>Migration Period.</w:t>
                  </w:r>
                </w:p>
              </w:tc>
            </w:tr>
            <w:tr w:rsidR="00C70867" w:rsidRPr="00445D89" w14:paraId="42521A9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117B344"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544FAB1" w14:textId="77777777" w:rsidR="00C70867" w:rsidRPr="00445D89"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445D89">
                    <w:rPr>
                      <w:rFonts w:ascii="Times New Roman" w:hAnsi="Times New Roman" w:cs="Times New Roman"/>
                      <w:bCs w:val="0"/>
                      <w:sz w:val="22"/>
                      <w:szCs w:val="22"/>
                    </w:rPr>
                    <w:t>There is no reference to any other RFCs.</w:t>
                  </w:r>
                </w:p>
              </w:tc>
            </w:tr>
          </w:tbl>
          <w:p w14:paraId="62D3D4DA" w14:textId="77777777" w:rsidR="00C70867" w:rsidRPr="00445D89" w:rsidRDefault="00C70867" w:rsidP="00C70867">
            <w:pPr>
              <w:spacing w:after="0"/>
              <w:jc w:val="left"/>
              <w:rPr>
                <w:szCs w:val="22"/>
                <w:lang w:val="en-US"/>
              </w:rPr>
            </w:pPr>
          </w:p>
        </w:tc>
      </w:tr>
      <w:tr w:rsidR="00C70867" w:rsidRPr="00445D89" w14:paraId="2B4199B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95AF431"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3AB47A86"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56E36D"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5FAE74" w14:textId="77777777" w:rsidR="00C70867" w:rsidRPr="00445D89" w:rsidRDefault="00C70867" w:rsidP="00C70867">
                  <w:pPr>
                    <w:spacing w:line="276" w:lineRule="auto"/>
                    <w:rPr>
                      <w:szCs w:val="22"/>
                    </w:rPr>
                  </w:pPr>
                  <w:r w:rsidRPr="00445D89">
                    <w:rPr>
                      <w:szCs w:val="22"/>
                    </w:rPr>
                    <w:t>N/A</w:t>
                  </w:r>
                </w:p>
              </w:tc>
            </w:tr>
            <w:tr w:rsidR="00C70867" w:rsidRPr="00445D89" w14:paraId="229C449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8CD2D1D"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248817C" w14:textId="77777777" w:rsidR="00C70867" w:rsidRPr="00445D89" w:rsidRDefault="00C70867" w:rsidP="00C70867">
                  <w:pPr>
                    <w:spacing w:line="276" w:lineRule="auto"/>
                    <w:rPr>
                      <w:szCs w:val="22"/>
                    </w:rPr>
                  </w:pPr>
                  <w:r w:rsidRPr="00445D89">
                    <w:rPr>
                      <w:szCs w:val="22"/>
                    </w:rPr>
                    <w:t>N/A</w:t>
                  </w:r>
                </w:p>
              </w:tc>
            </w:tr>
          </w:tbl>
          <w:p w14:paraId="600141AE" w14:textId="77777777" w:rsidR="00C70867" w:rsidRPr="00445D89" w:rsidRDefault="00C70867" w:rsidP="00C70867">
            <w:pPr>
              <w:spacing w:after="0"/>
              <w:jc w:val="left"/>
              <w:rPr>
                <w:szCs w:val="22"/>
                <w:lang w:val="en-US"/>
              </w:rPr>
            </w:pPr>
          </w:p>
        </w:tc>
      </w:tr>
      <w:tr w:rsidR="00C70867" w:rsidRPr="00445D89" w14:paraId="4D8D639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EB2AB5E"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245F3D8F"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64FD3A"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7853903B"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38D11282" w14:textId="77777777" w:rsidR="00C70867" w:rsidRPr="00445D89" w:rsidRDefault="00C70867" w:rsidP="00B03D74">
                  <w:pPr>
                    <w:numPr>
                      <w:ilvl w:val="0"/>
                      <w:numId w:val="25"/>
                    </w:numPr>
                    <w:spacing w:line="276" w:lineRule="auto"/>
                    <w:rPr>
                      <w:szCs w:val="22"/>
                    </w:rPr>
                  </w:pPr>
                  <w:r w:rsidRPr="00445D89">
                    <w:rPr>
                      <w:b/>
                      <w:szCs w:val="22"/>
                    </w:rPr>
                    <w:t>Approval process:</w:t>
                  </w:r>
                </w:p>
                <w:p w14:paraId="47BFCE6E"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29DE7ED0"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C96A7E"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6E0751EA" w14:textId="77777777" w:rsidR="00C70867" w:rsidRPr="00445D89" w:rsidRDefault="00C70867" w:rsidP="00C70867">
                  <w:pPr>
                    <w:spacing w:line="276" w:lineRule="auto"/>
                    <w:rPr>
                      <w:szCs w:val="22"/>
                    </w:rPr>
                  </w:pPr>
                  <w:r w:rsidRPr="00445D89">
                    <w:rPr>
                      <w:szCs w:val="22"/>
                    </w:rPr>
                    <w:t>N/A</w:t>
                  </w:r>
                </w:p>
              </w:tc>
            </w:tr>
            <w:tr w:rsidR="00C70867" w:rsidRPr="00445D89" w14:paraId="114ACE2C"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7B3AE54"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333B245" w14:textId="77777777" w:rsidR="00C70867" w:rsidRPr="00445D89" w:rsidRDefault="00C70867" w:rsidP="00C70867">
                  <w:pPr>
                    <w:spacing w:line="276" w:lineRule="auto"/>
                    <w:rPr>
                      <w:szCs w:val="22"/>
                    </w:rPr>
                  </w:pPr>
                  <w:r w:rsidRPr="00445D89">
                    <w:rPr>
                      <w:szCs w:val="22"/>
                    </w:rPr>
                    <w:t>EMCS CAB#187 on 15/04/2020</w:t>
                  </w:r>
                </w:p>
              </w:tc>
            </w:tr>
          </w:tbl>
          <w:p w14:paraId="7DD41DEF" w14:textId="77777777" w:rsidR="00C70867" w:rsidRPr="00445D89" w:rsidRDefault="00C70867" w:rsidP="00C70867">
            <w:pPr>
              <w:spacing w:after="0"/>
              <w:jc w:val="left"/>
              <w:rPr>
                <w:szCs w:val="22"/>
                <w:lang w:val="en-US"/>
              </w:rPr>
            </w:pPr>
          </w:p>
        </w:tc>
      </w:tr>
      <w:tr w:rsidR="00C70867" w:rsidRPr="00445D89" w14:paraId="4B25E34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4337FBC"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100B9ED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B83940"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78F994" w14:textId="71C5F242"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7ABBEF4A"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D9BCE1"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2FD99B" w14:textId="2005F902" w:rsidR="00C70867" w:rsidRPr="00445D89" w:rsidRDefault="005C7E1E" w:rsidP="00C70867">
                  <w:pPr>
                    <w:spacing w:line="276" w:lineRule="auto"/>
                    <w:rPr>
                      <w:szCs w:val="22"/>
                    </w:rPr>
                  </w:pPr>
                  <w:r>
                    <w:rPr>
                      <w:szCs w:val="22"/>
                    </w:rPr>
                    <w:t>13/02/2023</w:t>
                  </w:r>
                </w:p>
              </w:tc>
            </w:tr>
            <w:tr w:rsidR="00C70867" w:rsidRPr="00445D89" w14:paraId="0AC229F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D7DDE0"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6794BE" w14:textId="77777777" w:rsidR="00C70867" w:rsidRPr="00445D89" w:rsidRDefault="00C70867" w:rsidP="00C70867">
                  <w:pPr>
                    <w:spacing w:line="276" w:lineRule="auto"/>
                    <w:rPr>
                      <w:szCs w:val="22"/>
                    </w:rPr>
                  </w:pPr>
                  <w:r w:rsidRPr="00445D89">
                    <w:rPr>
                      <w:szCs w:val="22"/>
                    </w:rPr>
                    <w:t>TBD</w:t>
                  </w:r>
                </w:p>
              </w:tc>
            </w:tr>
          </w:tbl>
          <w:p w14:paraId="55D0ED21" w14:textId="77777777" w:rsidR="00C70867" w:rsidRPr="00445D89" w:rsidRDefault="00C70867" w:rsidP="00C70867">
            <w:pPr>
              <w:spacing w:after="0"/>
              <w:jc w:val="left"/>
              <w:rPr>
                <w:szCs w:val="22"/>
                <w:lang w:val="en-US"/>
              </w:rPr>
            </w:pPr>
          </w:p>
        </w:tc>
      </w:tr>
      <w:tr w:rsidR="00C70867" w:rsidRPr="00445D89" w14:paraId="16912A5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78C0D68"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12A3C10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EB0BA0"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E29BF7C" w14:textId="77777777" w:rsidR="00C70867" w:rsidRPr="00445D89" w:rsidRDefault="00C70867" w:rsidP="00C70867">
                  <w:pPr>
                    <w:spacing w:line="276" w:lineRule="auto"/>
                    <w:rPr>
                      <w:szCs w:val="22"/>
                    </w:rPr>
                  </w:pPr>
                  <w:r w:rsidRPr="00445D89">
                    <w:rPr>
                      <w:szCs w:val="22"/>
                    </w:rPr>
                    <w:t>N/A</w:t>
                  </w:r>
                </w:p>
              </w:tc>
            </w:tr>
            <w:tr w:rsidR="00C70867" w:rsidRPr="00445D89" w14:paraId="6B602F6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F31003D"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5E2DDB5" w14:textId="77777777" w:rsidR="00C70867" w:rsidRPr="00445D89" w:rsidRDefault="00C70867" w:rsidP="00C70867">
                  <w:pPr>
                    <w:spacing w:line="276" w:lineRule="auto"/>
                    <w:rPr>
                      <w:szCs w:val="22"/>
                    </w:rPr>
                  </w:pPr>
                  <w:r w:rsidRPr="00445D89">
                    <w:rPr>
                      <w:szCs w:val="22"/>
                    </w:rPr>
                    <w:t>N/A</w:t>
                  </w:r>
                </w:p>
              </w:tc>
            </w:tr>
          </w:tbl>
          <w:p w14:paraId="6407B3FF" w14:textId="77777777" w:rsidR="00C70867" w:rsidRPr="00445D89" w:rsidRDefault="00C70867" w:rsidP="00C70867">
            <w:pPr>
              <w:spacing w:after="0"/>
              <w:jc w:val="left"/>
              <w:rPr>
                <w:szCs w:val="22"/>
                <w:lang w:val="en-US"/>
              </w:rPr>
            </w:pPr>
          </w:p>
        </w:tc>
      </w:tr>
    </w:tbl>
    <w:p w14:paraId="5A12D467" w14:textId="77777777" w:rsidR="00C70867" w:rsidRPr="00445D89" w:rsidRDefault="00C70867" w:rsidP="00C70867">
      <w:pPr>
        <w:rPr>
          <w:szCs w:val="22"/>
        </w:rPr>
      </w:pPr>
    </w:p>
    <w:p w14:paraId="1F6B4A1D" w14:textId="77777777" w:rsidR="00C70867" w:rsidRPr="00445D89" w:rsidRDefault="00C70867" w:rsidP="00C70867">
      <w:pPr>
        <w:spacing w:after="0" w:line="240" w:lineRule="auto"/>
        <w:jc w:val="left"/>
        <w:rPr>
          <w:szCs w:val="22"/>
        </w:rPr>
      </w:pPr>
      <w:r w:rsidRPr="00445D89">
        <w:rPr>
          <w:szCs w:val="22"/>
        </w:rPr>
        <w:br w:type="page"/>
      </w:r>
    </w:p>
    <w:p w14:paraId="7206F414" w14:textId="77777777" w:rsidR="00C70867" w:rsidRPr="00445D89" w:rsidRDefault="00C70867" w:rsidP="00C70867">
      <w:pPr>
        <w:pStyle w:val="4"/>
        <w:rPr>
          <w:szCs w:val="22"/>
        </w:rPr>
      </w:pPr>
      <w:r w:rsidRPr="00445D89">
        <w:rPr>
          <w:szCs w:val="22"/>
        </w:rPr>
        <w:t>DDNEA-P4-284 – Clarifications on the applicability of rule ‘R251’</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763F71B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CE904A"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12CA62EF"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822574"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E379F4" w14:textId="77777777" w:rsidR="00C70867" w:rsidRPr="00445D89" w:rsidRDefault="00C70867" w:rsidP="00C70867">
                  <w:pPr>
                    <w:spacing w:line="276" w:lineRule="auto"/>
                    <w:rPr>
                      <w:szCs w:val="22"/>
                      <w:lang w:val="el-GR"/>
                    </w:rPr>
                  </w:pPr>
                  <w:r w:rsidRPr="00445D89">
                    <w:rPr>
                      <w:bCs/>
                      <w:szCs w:val="22"/>
                    </w:rPr>
                    <w:t>DDNEA-P4-284</w:t>
                  </w:r>
                </w:p>
              </w:tc>
            </w:tr>
            <w:tr w:rsidR="00C70867" w:rsidRPr="00445D89" w14:paraId="1B4196E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421468"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15D2B6"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734D18E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476028"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340AD81"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049F10D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C27851"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28EA00F" w14:textId="77777777" w:rsidR="00C70867" w:rsidRPr="00445D89" w:rsidRDefault="00C70867" w:rsidP="00C70867">
                  <w:pPr>
                    <w:spacing w:line="276" w:lineRule="auto"/>
                    <w:rPr>
                      <w:szCs w:val="22"/>
                    </w:rPr>
                  </w:pPr>
                  <w:r w:rsidRPr="00445D89">
                    <w:rPr>
                      <w:szCs w:val="22"/>
                    </w:rPr>
                    <w:t>IM359061</w:t>
                  </w:r>
                </w:p>
              </w:tc>
            </w:tr>
            <w:tr w:rsidR="00C70867" w:rsidRPr="00445D89" w14:paraId="0D0FFC8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556363"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7D2CD05" w14:textId="77777777" w:rsidR="00C70867" w:rsidRPr="00445D89" w:rsidRDefault="00C70867" w:rsidP="00C70867">
                  <w:pPr>
                    <w:spacing w:line="276" w:lineRule="auto"/>
                    <w:rPr>
                      <w:szCs w:val="22"/>
                    </w:rPr>
                  </w:pPr>
                  <w:r w:rsidRPr="00445D89">
                    <w:rPr>
                      <w:szCs w:val="22"/>
                    </w:rPr>
                    <w:t>KE19559</w:t>
                  </w:r>
                </w:p>
              </w:tc>
            </w:tr>
            <w:tr w:rsidR="00C70867" w:rsidRPr="00445D89" w14:paraId="19986D1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588EDB"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56D350A" w14:textId="77777777" w:rsidR="00C70867" w:rsidRPr="00445D89" w:rsidRDefault="00C70867" w:rsidP="00C70867">
                  <w:pPr>
                    <w:pStyle w:val="ad"/>
                    <w:spacing w:line="276" w:lineRule="auto"/>
                    <w:ind w:left="0"/>
                    <w:rPr>
                      <w:szCs w:val="22"/>
                      <w:lang w:val="en-US"/>
                    </w:rPr>
                  </w:pPr>
                  <w:r w:rsidRPr="00445D89">
                    <w:rPr>
                      <w:szCs w:val="22"/>
                      <w:lang w:val="en-US"/>
                    </w:rPr>
                    <w:t>24/01/2020</w:t>
                  </w:r>
                </w:p>
              </w:tc>
            </w:tr>
            <w:tr w:rsidR="00C70867" w:rsidRPr="00445D89" w14:paraId="3DEBED1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79CF401"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B498123" w14:textId="77777777" w:rsidR="00C70867" w:rsidRPr="00445D89" w:rsidRDefault="00C70867" w:rsidP="00C70867">
                  <w:pPr>
                    <w:pStyle w:val="ad"/>
                    <w:spacing w:line="276" w:lineRule="auto"/>
                    <w:ind w:left="0"/>
                    <w:rPr>
                      <w:szCs w:val="22"/>
                      <w:lang w:val="en-US"/>
                    </w:rPr>
                  </w:pPr>
                  <w:r w:rsidRPr="00445D89">
                    <w:rPr>
                      <w:szCs w:val="22"/>
                      <w:lang w:val="en-US"/>
                    </w:rPr>
                    <w:t>MSA-IE</w:t>
                  </w:r>
                </w:p>
              </w:tc>
            </w:tr>
          </w:tbl>
          <w:p w14:paraId="1EF348E0" w14:textId="77777777" w:rsidR="00C70867" w:rsidRPr="00445D89" w:rsidRDefault="00C70867" w:rsidP="00C70867">
            <w:pPr>
              <w:spacing w:after="0"/>
              <w:jc w:val="left"/>
              <w:rPr>
                <w:szCs w:val="22"/>
                <w:lang w:val="en-US"/>
              </w:rPr>
            </w:pPr>
          </w:p>
        </w:tc>
      </w:tr>
      <w:tr w:rsidR="00C70867" w:rsidRPr="00445D89" w14:paraId="5FC59E9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AFA9075"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4447DB7F"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84D901"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885E8FB" w14:textId="77777777" w:rsidR="00C70867" w:rsidRPr="00445D89" w:rsidRDefault="00C70867" w:rsidP="00C70867">
                  <w:pPr>
                    <w:spacing w:line="276" w:lineRule="auto"/>
                    <w:rPr>
                      <w:szCs w:val="22"/>
                    </w:rPr>
                  </w:pPr>
                  <w:r w:rsidRPr="00445D89">
                    <w:rPr>
                      <w:szCs w:val="22"/>
                    </w:rPr>
                    <w:t>Medium</w:t>
                  </w:r>
                </w:p>
              </w:tc>
            </w:tr>
            <w:tr w:rsidR="00C70867" w:rsidRPr="00445D89" w14:paraId="0061BF4D"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BC69C9"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E3304E8" w14:textId="77777777" w:rsidR="00C70867" w:rsidRPr="00445D89" w:rsidRDefault="00C70867" w:rsidP="00C70867">
                  <w:pPr>
                    <w:spacing w:line="276" w:lineRule="auto"/>
                    <w:rPr>
                      <w:b/>
                      <w:szCs w:val="22"/>
                    </w:rPr>
                  </w:pPr>
                  <w:r w:rsidRPr="00445D89">
                    <w:rPr>
                      <w:b/>
                      <w:szCs w:val="22"/>
                    </w:rPr>
                    <w:t>Problem Statement</w:t>
                  </w:r>
                </w:p>
                <w:p w14:paraId="46501DA9" w14:textId="77777777" w:rsidR="00C70867" w:rsidRPr="00445D89" w:rsidRDefault="00C70867" w:rsidP="00C70867">
                  <w:pPr>
                    <w:spacing w:line="276" w:lineRule="auto"/>
                    <w:rPr>
                      <w:bCs/>
                      <w:szCs w:val="22"/>
                    </w:rPr>
                  </w:pPr>
                  <w:r w:rsidRPr="00445D89">
                    <w:rPr>
                      <w:bCs/>
                      <w:szCs w:val="22"/>
                    </w:rPr>
                    <w:t>Rule ‘R251’ produces difficulty in the interpretation of DDNEA-P3-252 RFC, allowing zero values in the “Number of Packages” Data Item of the IE801, IE815 and IE825 messages. More specifically there is a conflict concerning if the RFC refers to one Single Body with Multiple Packages or Multiple Bodies wherein all the Packages are accounted for in a Body.</w:t>
                  </w:r>
                </w:p>
                <w:p w14:paraId="0A8EAD05" w14:textId="77777777" w:rsidR="00C70867" w:rsidRPr="00445D89" w:rsidRDefault="00C70867" w:rsidP="00C70867">
                  <w:pPr>
                    <w:spacing w:line="276" w:lineRule="auto"/>
                    <w:rPr>
                      <w:b/>
                      <w:szCs w:val="22"/>
                    </w:rPr>
                  </w:pPr>
                  <w:r w:rsidRPr="00445D89">
                    <w:rPr>
                      <w:b/>
                      <w:szCs w:val="22"/>
                    </w:rPr>
                    <w:t>Proposed Solution</w:t>
                  </w:r>
                </w:p>
                <w:p w14:paraId="1E905D61" w14:textId="77777777" w:rsidR="00C70867" w:rsidRPr="00445D89" w:rsidRDefault="00C70867" w:rsidP="00C70867">
                  <w:pPr>
                    <w:spacing w:line="276" w:lineRule="auto"/>
                    <w:rPr>
                      <w:bCs/>
                      <w:szCs w:val="22"/>
                    </w:rPr>
                  </w:pPr>
                  <w:r w:rsidRPr="00445D89">
                    <w:rPr>
                      <w:bCs/>
                      <w:szCs w:val="22"/>
                    </w:rPr>
                    <w:t>The wording of rule ‘R251’ will be updated to clarify that the logic refers to multiple body records and not only to multiple packages within the same body record. The outcome will be to clarify that in case the number of packages is set to ‘0’, then there should exist at least one ‘PACKAGE’ with the same ‘Shipping Marks’ and ‘Number of Packages’ with value greater than ‘0’, on a per &lt;E-AD&gt; data group level rather than per &lt;(BODY) E-AD&gt; level as such:</w:t>
                  </w:r>
                </w:p>
                <w:p w14:paraId="235B0D6F" w14:textId="77777777" w:rsidR="00C70867" w:rsidRPr="00445D89" w:rsidRDefault="00C70867" w:rsidP="00C70867">
                  <w:pPr>
                    <w:spacing w:line="276" w:lineRule="auto"/>
                    <w:rPr>
                      <w:bCs/>
                      <w:szCs w:val="22"/>
                    </w:rPr>
                  </w:pPr>
                  <w:r w:rsidRPr="00445D89">
                    <w:rPr>
                      <w:bCs/>
                      <w:i/>
                      <w:iCs/>
                      <w:szCs w:val="22"/>
                      <w:u w:val="single"/>
                    </w:rPr>
                    <w:t>From</w:t>
                  </w:r>
                  <w:r w:rsidRPr="00445D89">
                    <w:rPr>
                      <w:bCs/>
                      <w:szCs w:val="22"/>
                    </w:rPr>
                    <w:t>: “In case the ‘Number of Packages’ is set to ‘0’, then there should exist at least one ‘PACKAGE’ with the same ‘Shipping Marks’ and ‘Number of Packages’ with value greater than ‘0’.</w:t>
                  </w:r>
                </w:p>
                <w:p w14:paraId="771F21D4" w14:textId="77777777" w:rsidR="00C70867" w:rsidRPr="00445D89" w:rsidRDefault="00C70867" w:rsidP="00C70867">
                  <w:pPr>
                    <w:spacing w:line="276" w:lineRule="auto"/>
                    <w:rPr>
                      <w:szCs w:val="22"/>
                      <w:lang w:val="en-US"/>
                    </w:rPr>
                  </w:pPr>
                  <w:r w:rsidRPr="00445D89">
                    <w:rPr>
                      <w:bCs/>
                      <w:i/>
                      <w:iCs/>
                      <w:szCs w:val="22"/>
                      <w:u w:val="single"/>
                    </w:rPr>
                    <w:t>To</w:t>
                  </w:r>
                  <w:r w:rsidRPr="00445D89">
                    <w:rPr>
                      <w:bCs/>
                      <w:szCs w:val="22"/>
                    </w:rPr>
                    <w:t>: “</w:t>
                  </w:r>
                  <w:r w:rsidRPr="00445D89">
                    <w:rPr>
                      <w:szCs w:val="22"/>
                    </w:rPr>
                    <w:t xml:space="preserve">In case the ‘Number of Packages’ is set to ‘0’, then there should exist at least one PACKAGE </w:t>
                  </w:r>
                  <w:r w:rsidRPr="00445D89">
                    <w:rPr>
                      <w:b/>
                      <w:bCs/>
                      <w:i/>
                      <w:iCs/>
                      <w:szCs w:val="22"/>
                    </w:rPr>
                    <w:t>(i.e. either within the same &lt;E-AD BODY&gt; or within other &lt;E-AD BODY&gt; occurrences of the same message)</w:t>
                  </w:r>
                  <w:r w:rsidRPr="00445D89">
                    <w:rPr>
                      <w:szCs w:val="22"/>
                    </w:rPr>
                    <w:t xml:space="preserve"> with the same ‘Shipping Marks’ and ‘Number of Packages’ with value greater than ‘0’”.</w:t>
                  </w:r>
                </w:p>
              </w:tc>
            </w:tr>
            <w:tr w:rsidR="00C70867" w:rsidRPr="00445D89" w14:paraId="0EB7CA56" w14:textId="77777777" w:rsidTr="00C70867">
              <w:trPr>
                <w:trHeight w:val="139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F4950F"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207411D" w14:textId="77777777" w:rsidR="00C70867" w:rsidRPr="00445D89" w:rsidRDefault="00C70867" w:rsidP="00C70867">
                  <w:pPr>
                    <w:spacing w:after="0" w:line="276" w:lineRule="auto"/>
                    <w:rPr>
                      <w:szCs w:val="22"/>
                    </w:rPr>
                  </w:pPr>
                  <w:r w:rsidRPr="00445D89">
                    <w:rPr>
                      <w:szCs w:val="22"/>
                    </w:rPr>
                    <w:t>Specification Documents:</w:t>
                  </w:r>
                </w:p>
                <w:p w14:paraId="6B599D2B"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67EF7E32"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(Low);</w:t>
                  </w:r>
                </w:p>
                <w:p w14:paraId="69C93395"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p>
                <w:p w14:paraId="66CCB8CA" w14:textId="77777777" w:rsidR="00C70867" w:rsidRPr="00445D89" w:rsidRDefault="00C70867" w:rsidP="00C70867">
                  <w:pPr>
                    <w:spacing w:line="276" w:lineRule="auto"/>
                    <w:rPr>
                      <w:szCs w:val="22"/>
                    </w:rPr>
                  </w:pPr>
                </w:p>
                <w:p w14:paraId="56D9F92B" w14:textId="77777777" w:rsidR="00C70867" w:rsidRPr="00445D89" w:rsidRDefault="00C70867" w:rsidP="00C70867">
                  <w:pPr>
                    <w:spacing w:line="276" w:lineRule="auto"/>
                    <w:rPr>
                      <w:szCs w:val="22"/>
                    </w:rPr>
                  </w:pPr>
                  <w:r w:rsidRPr="00445D89">
                    <w:rPr>
                      <w:szCs w:val="22"/>
                    </w:rPr>
                    <w:t>CDEAs:</w:t>
                  </w:r>
                </w:p>
                <w:p w14:paraId="0338D405"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362A7EC9"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174EBCFE"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42B509D4" w14:textId="77777777" w:rsidR="00C70867" w:rsidRPr="00445D89" w:rsidRDefault="00C70867" w:rsidP="00C70867">
                  <w:pPr>
                    <w:spacing w:after="0" w:line="276" w:lineRule="auto"/>
                    <w:rPr>
                      <w:szCs w:val="22"/>
                    </w:rPr>
                  </w:pPr>
                </w:p>
                <w:p w14:paraId="3646F4A4" w14:textId="77777777" w:rsidR="00C70867" w:rsidRPr="00445D89" w:rsidRDefault="00C70867" w:rsidP="00C70867">
                  <w:pPr>
                    <w:spacing w:after="0" w:line="276" w:lineRule="auto"/>
                    <w:rPr>
                      <w:szCs w:val="22"/>
                    </w:rPr>
                  </w:pPr>
                  <w:r w:rsidRPr="00445D89">
                    <w:rPr>
                      <w:szCs w:val="22"/>
                    </w:rPr>
                    <w:t>NEAs:</w:t>
                  </w:r>
                </w:p>
                <w:p w14:paraId="5B23FD43" w14:textId="77777777" w:rsidR="00C70867" w:rsidRPr="00445D89" w:rsidRDefault="00C70867" w:rsidP="00B03D74">
                  <w:pPr>
                    <w:numPr>
                      <w:ilvl w:val="0"/>
                      <w:numId w:val="45"/>
                    </w:numPr>
                    <w:spacing w:after="0" w:line="276" w:lineRule="auto"/>
                    <w:rPr>
                      <w:bCs/>
                      <w:szCs w:val="22"/>
                    </w:rPr>
                  </w:pPr>
                  <w:r w:rsidRPr="00445D89">
                    <w:rPr>
                      <w:szCs w:val="22"/>
                    </w:rPr>
                    <w:t>Impact on NEAs (Low</w:t>
                  </w:r>
                  <w:r w:rsidRPr="00445D89">
                    <w:rPr>
                      <w:bCs/>
                      <w:szCs w:val="22"/>
                    </w:rPr>
                    <w:t>).</w:t>
                  </w:r>
                </w:p>
              </w:tc>
            </w:tr>
            <w:tr w:rsidR="00C70867" w:rsidRPr="00445D89" w14:paraId="7FA645C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D9F44C"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37DE426" w14:textId="77777777" w:rsidR="00C70867" w:rsidRPr="00445D89" w:rsidRDefault="00C70867" w:rsidP="00C70867">
                  <w:pPr>
                    <w:spacing w:line="276" w:lineRule="auto"/>
                    <w:rPr>
                      <w:szCs w:val="22"/>
                    </w:rPr>
                  </w:pPr>
                  <w:r w:rsidRPr="00445D89">
                    <w:rPr>
                      <w:szCs w:val="22"/>
                    </w:rPr>
                    <w:t xml:space="preserve">If the proposed change is not implemented, then rule ‘R251’ will continue to produce ambiguity in interpretation, and specifically, the data group level that this rule should be applied on the corresponding messages. </w:t>
                  </w:r>
                </w:p>
              </w:tc>
            </w:tr>
            <w:tr w:rsidR="00C70867" w:rsidRPr="00445D89" w14:paraId="0647F2FF"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D05B3B"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48C238" w14:textId="77777777" w:rsidR="00C70867" w:rsidRPr="00445D89" w:rsidRDefault="00C70867" w:rsidP="00C70867">
                  <w:pPr>
                    <w:spacing w:after="0"/>
                    <w:rPr>
                      <w:szCs w:val="22"/>
                    </w:rPr>
                  </w:pPr>
                  <w:r w:rsidRPr="00445D89">
                    <w:rPr>
                      <w:szCs w:val="22"/>
                    </w:rPr>
                    <w:t xml:space="preserve">This RFC concerns changes in the semantic level, namely the update of rule’s ‘R251’ description in order to clarify that the logic refers to multiple body records and not only to multiple packages within the same body record. </w:t>
                  </w:r>
                </w:p>
                <w:p w14:paraId="6E4FCBBD" w14:textId="77777777" w:rsidR="00C70867" w:rsidRPr="00445D89" w:rsidRDefault="00C70867" w:rsidP="00C70867">
                  <w:pPr>
                    <w:spacing w:after="0"/>
                    <w:rPr>
                      <w:iCs/>
                      <w:color w:val="FF0000"/>
                      <w:szCs w:val="22"/>
                    </w:rPr>
                  </w:pPr>
                  <w:r w:rsidRPr="00445D89">
                    <w:rPr>
                      <w:szCs w:val="22"/>
                    </w:rPr>
                    <w:t>The change implemented can be deployed in production in a Migration Period, since alike any other semantic validations, will be validated only at the sending side of the IE801, IE815 &amp; IE825 messages (in alignment with the general EMCS principle of not performing semantic validations at the receiving side over the CD). Hence, if the sender is aligned with this update while the receiver is not, no semantic rejection shall be triggered by the receiver.</w:t>
                  </w:r>
                </w:p>
              </w:tc>
            </w:tr>
            <w:tr w:rsidR="00C70867" w:rsidRPr="00445D89" w14:paraId="78269344"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41D251"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52E3150" w14:textId="77777777" w:rsidR="00C70867" w:rsidRPr="00445D89" w:rsidRDefault="00C70867" w:rsidP="00C70867">
                  <w:pPr>
                    <w:spacing w:line="276" w:lineRule="auto"/>
                    <w:rPr>
                      <w:color w:val="000000"/>
                      <w:szCs w:val="22"/>
                    </w:rPr>
                  </w:pPr>
                  <w:r w:rsidRPr="00445D89">
                    <w:rPr>
                      <w:szCs w:val="22"/>
                      <w:lang w:val="en-US"/>
                    </w:rPr>
                    <w:t xml:space="preserve">This change has no impact on business continuity and can therefore be deployed in production in a </w:t>
                  </w:r>
                  <w:r w:rsidRPr="00445D89">
                    <w:rPr>
                      <w:b/>
                      <w:szCs w:val="22"/>
                      <w:lang w:val="en-US"/>
                    </w:rPr>
                    <w:t>Migration Period.</w:t>
                  </w:r>
                </w:p>
              </w:tc>
            </w:tr>
            <w:tr w:rsidR="00C70867" w:rsidRPr="00445D89" w14:paraId="2D19BAAC"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AEC834C"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E75F484"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FESS-253;</w:t>
                  </w:r>
                </w:p>
                <w:p w14:paraId="6E325A2C"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CTP-P3-xxx;</w:t>
                  </w:r>
                </w:p>
                <w:p w14:paraId="1CBA2B3E"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bCs w:val="0"/>
                      <w:sz w:val="22"/>
                      <w:szCs w:val="22"/>
                    </w:rPr>
                    <w:t>TRP-P3-095.</w:t>
                  </w:r>
                </w:p>
              </w:tc>
            </w:tr>
          </w:tbl>
          <w:p w14:paraId="4F1B2775" w14:textId="77777777" w:rsidR="00C70867" w:rsidRPr="00445D89" w:rsidRDefault="00C70867" w:rsidP="00C70867">
            <w:pPr>
              <w:spacing w:after="0"/>
              <w:jc w:val="left"/>
              <w:rPr>
                <w:szCs w:val="22"/>
                <w:lang w:val="en-US"/>
              </w:rPr>
            </w:pPr>
          </w:p>
        </w:tc>
      </w:tr>
      <w:tr w:rsidR="00C70867" w:rsidRPr="00445D89" w14:paraId="21C24DF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B615CE5"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57FC9A69"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35A1D3"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8DCCF5" w14:textId="77777777" w:rsidR="00C70867" w:rsidRPr="00445D89" w:rsidRDefault="00C70867" w:rsidP="00C70867">
                  <w:pPr>
                    <w:spacing w:line="276" w:lineRule="auto"/>
                    <w:rPr>
                      <w:szCs w:val="22"/>
                    </w:rPr>
                  </w:pPr>
                  <w:r w:rsidRPr="00445D89">
                    <w:rPr>
                      <w:szCs w:val="22"/>
                    </w:rPr>
                    <w:t>N/A</w:t>
                  </w:r>
                </w:p>
              </w:tc>
            </w:tr>
            <w:tr w:rsidR="00C70867" w:rsidRPr="00445D89" w14:paraId="5FD849F0"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0BC8BF5"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C51F95E" w14:textId="77777777" w:rsidR="00C70867" w:rsidRPr="00445D89" w:rsidRDefault="00C70867" w:rsidP="00C70867">
                  <w:pPr>
                    <w:spacing w:line="276" w:lineRule="auto"/>
                    <w:rPr>
                      <w:szCs w:val="22"/>
                    </w:rPr>
                  </w:pPr>
                  <w:r w:rsidRPr="00445D89">
                    <w:rPr>
                      <w:szCs w:val="22"/>
                    </w:rPr>
                    <w:t>N/A</w:t>
                  </w:r>
                </w:p>
              </w:tc>
            </w:tr>
          </w:tbl>
          <w:p w14:paraId="07995E46" w14:textId="77777777" w:rsidR="00C70867" w:rsidRPr="00445D89" w:rsidRDefault="00C70867" w:rsidP="00C70867">
            <w:pPr>
              <w:spacing w:after="0"/>
              <w:jc w:val="left"/>
              <w:rPr>
                <w:szCs w:val="22"/>
                <w:lang w:val="en-US"/>
              </w:rPr>
            </w:pPr>
          </w:p>
        </w:tc>
      </w:tr>
      <w:tr w:rsidR="00C70867" w:rsidRPr="00445D89" w14:paraId="2C1466C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636C358"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1C931C6A" w14:textId="77777777" w:rsidTr="005A3359">
              <w:trPr>
                <w:trHeight w:val="403"/>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F0D80A"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4B9CE600"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5D307D44" w14:textId="77777777" w:rsidR="00C70867" w:rsidRPr="00445D89" w:rsidRDefault="00C70867" w:rsidP="00B03D74">
                  <w:pPr>
                    <w:numPr>
                      <w:ilvl w:val="0"/>
                      <w:numId w:val="25"/>
                    </w:numPr>
                    <w:spacing w:line="276" w:lineRule="auto"/>
                    <w:rPr>
                      <w:szCs w:val="22"/>
                    </w:rPr>
                  </w:pPr>
                  <w:r w:rsidRPr="00445D89">
                    <w:rPr>
                      <w:b/>
                      <w:szCs w:val="22"/>
                    </w:rPr>
                    <w:t>Approval process:</w:t>
                  </w:r>
                </w:p>
                <w:p w14:paraId="28428FCB"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3CCEBA4A"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B5D4CA"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24B131C3" w14:textId="77777777" w:rsidR="00C70867" w:rsidRPr="00445D89" w:rsidRDefault="00C70867" w:rsidP="00C70867">
                  <w:pPr>
                    <w:spacing w:line="276" w:lineRule="auto"/>
                    <w:rPr>
                      <w:szCs w:val="22"/>
                    </w:rPr>
                  </w:pPr>
                  <w:r w:rsidRPr="00445D89">
                    <w:rPr>
                      <w:szCs w:val="22"/>
                    </w:rPr>
                    <w:t>N/A</w:t>
                  </w:r>
                </w:p>
              </w:tc>
            </w:tr>
            <w:tr w:rsidR="00C70867" w:rsidRPr="00445D89" w14:paraId="3BA134D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1CD886A"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4F73B0D" w14:textId="77777777" w:rsidR="00C70867" w:rsidRPr="00445D89" w:rsidRDefault="00C70867" w:rsidP="00C70867">
                  <w:pPr>
                    <w:spacing w:line="276" w:lineRule="auto"/>
                    <w:rPr>
                      <w:szCs w:val="22"/>
                    </w:rPr>
                  </w:pPr>
                  <w:r w:rsidRPr="00445D89">
                    <w:rPr>
                      <w:szCs w:val="22"/>
                    </w:rPr>
                    <w:t xml:space="preserve">EMCS CAB#187 on 15/04/2020 </w:t>
                  </w:r>
                </w:p>
              </w:tc>
            </w:tr>
          </w:tbl>
          <w:p w14:paraId="327420A0" w14:textId="77777777" w:rsidR="00C70867" w:rsidRPr="00445D89" w:rsidRDefault="00C70867" w:rsidP="00C70867">
            <w:pPr>
              <w:spacing w:after="0"/>
              <w:jc w:val="left"/>
              <w:rPr>
                <w:szCs w:val="22"/>
                <w:lang w:val="en-US"/>
              </w:rPr>
            </w:pPr>
          </w:p>
        </w:tc>
      </w:tr>
      <w:tr w:rsidR="00C70867" w:rsidRPr="00445D89" w14:paraId="13ED18F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5B7B32A"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B7B4B6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61280E"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4A53BE" w14:textId="5C99C051"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3725C705"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08B523"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19F056" w14:textId="202E7B20" w:rsidR="00C70867" w:rsidRPr="00445D89" w:rsidRDefault="005C7E1E" w:rsidP="00C70867">
                  <w:pPr>
                    <w:spacing w:line="276" w:lineRule="auto"/>
                    <w:rPr>
                      <w:szCs w:val="22"/>
                    </w:rPr>
                  </w:pPr>
                  <w:r>
                    <w:rPr>
                      <w:szCs w:val="22"/>
                    </w:rPr>
                    <w:t>13/02/2023</w:t>
                  </w:r>
                </w:p>
              </w:tc>
            </w:tr>
            <w:tr w:rsidR="00C70867" w:rsidRPr="00445D89" w14:paraId="64031E0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F50D200"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A9512E8" w14:textId="77777777" w:rsidR="00C70867" w:rsidRPr="00445D89" w:rsidRDefault="00C70867" w:rsidP="00C70867">
                  <w:pPr>
                    <w:spacing w:line="276" w:lineRule="auto"/>
                    <w:rPr>
                      <w:szCs w:val="22"/>
                    </w:rPr>
                  </w:pPr>
                  <w:r w:rsidRPr="00445D89">
                    <w:rPr>
                      <w:szCs w:val="22"/>
                    </w:rPr>
                    <w:t>TBD</w:t>
                  </w:r>
                </w:p>
              </w:tc>
            </w:tr>
          </w:tbl>
          <w:p w14:paraId="66A2F064" w14:textId="77777777" w:rsidR="00C70867" w:rsidRPr="00445D89" w:rsidRDefault="00C70867" w:rsidP="00C70867">
            <w:pPr>
              <w:spacing w:after="0"/>
              <w:jc w:val="left"/>
              <w:rPr>
                <w:szCs w:val="22"/>
                <w:lang w:val="en-US"/>
              </w:rPr>
            </w:pPr>
          </w:p>
        </w:tc>
      </w:tr>
      <w:tr w:rsidR="00C70867" w:rsidRPr="00445D89" w14:paraId="441E5B0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9E3F0D6"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24E4CE6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9AF632"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BE39556" w14:textId="77777777" w:rsidR="00C70867" w:rsidRPr="00445D89" w:rsidRDefault="00C70867" w:rsidP="00C70867">
                  <w:pPr>
                    <w:spacing w:line="276" w:lineRule="auto"/>
                    <w:rPr>
                      <w:szCs w:val="22"/>
                    </w:rPr>
                  </w:pPr>
                  <w:r w:rsidRPr="00445D89">
                    <w:rPr>
                      <w:szCs w:val="22"/>
                    </w:rPr>
                    <w:t>N/A</w:t>
                  </w:r>
                </w:p>
              </w:tc>
            </w:tr>
            <w:tr w:rsidR="00C70867" w:rsidRPr="00445D89" w14:paraId="32277FA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8CFD854"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8AAF936" w14:textId="77777777" w:rsidR="00C70867" w:rsidRPr="00445D89" w:rsidRDefault="00C70867" w:rsidP="00C70867">
                  <w:pPr>
                    <w:spacing w:line="276" w:lineRule="auto"/>
                    <w:rPr>
                      <w:szCs w:val="22"/>
                    </w:rPr>
                  </w:pPr>
                  <w:r w:rsidRPr="00445D89">
                    <w:rPr>
                      <w:szCs w:val="22"/>
                    </w:rPr>
                    <w:t>N/A</w:t>
                  </w:r>
                </w:p>
              </w:tc>
            </w:tr>
          </w:tbl>
          <w:p w14:paraId="30583CB9" w14:textId="77777777" w:rsidR="00C70867" w:rsidRPr="00445D89" w:rsidRDefault="00C70867" w:rsidP="00C70867">
            <w:pPr>
              <w:spacing w:after="0"/>
              <w:jc w:val="left"/>
              <w:rPr>
                <w:szCs w:val="22"/>
                <w:lang w:val="en-US"/>
              </w:rPr>
            </w:pPr>
          </w:p>
        </w:tc>
      </w:tr>
    </w:tbl>
    <w:p w14:paraId="5B95E803" w14:textId="77777777" w:rsidR="00C70867" w:rsidRPr="00445D89" w:rsidRDefault="00C70867" w:rsidP="00C70867">
      <w:pPr>
        <w:rPr>
          <w:szCs w:val="22"/>
        </w:rPr>
      </w:pPr>
    </w:p>
    <w:p w14:paraId="20F2B334" w14:textId="77777777" w:rsidR="00C70867" w:rsidRPr="00445D89" w:rsidRDefault="00C70867" w:rsidP="00C70867">
      <w:pPr>
        <w:spacing w:after="0" w:line="240" w:lineRule="auto"/>
        <w:jc w:val="left"/>
        <w:rPr>
          <w:szCs w:val="22"/>
        </w:rPr>
      </w:pPr>
      <w:r w:rsidRPr="00445D89">
        <w:rPr>
          <w:szCs w:val="22"/>
        </w:rPr>
        <w:br w:type="page"/>
      </w:r>
    </w:p>
    <w:p w14:paraId="19D18BE3" w14:textId="77777777" w:rsidR="00C70867" w:rsidRPr="00445D89" w:rsidRDefault="00C70867" w:rsidP="00C70867">
      <w:pPr>
        <w:pStyle w:val="4"/>
        <w:rPr>
          <w:szCs w:val="22"/>
        </w:rPr>
      </w:pPr>
      <w:r w:rsidRPr="00445D89">
        <w:rPr>
          <w:szCs w:val="22"/>
        </w:rPr>
        <w:t>DDNEA-P4-289 - Applicability of Degree Plato</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68DFCAD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6F04D92"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6C74338A"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DCA62B"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ADF8813" w14:textId="77777777" w:rsidR="00C70867" w:rsidRPr="00445D89" w:rsidRDefault="00C70867" w:rsidP="00C70867">
                  <w:pPr>
                    <w:spacing w:line="276" w:lineRule="auto"/>
                    <w:rPr>
                      <w:szCs w:val="22"/>
                    </w:rPr>
                  </w:pPr>
                  <w:r w:rsidRPr="00445D89">
                    <w:rPr>
                      <w:bCs/>
                      <w:szCs w:val="22"/>
                    </w:rPr>
                    <w:t>DDNEA-P4-289</w:t>
                  </w:r>
                </w:p>
              </w:tc>
            </w:tr>
            <w:tr w:rsidR="00C70867" w:rsidRPr="00445D89" w14:paraId="3C2B981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EA320A"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38E7BAD"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7D68A90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761765"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06C7F9F" w14:textId="77777777" w:rsidR="00C70867" w:rsidRPr="00445D89" w:rsidRDefault="00C70867" w:rsidP="00C70867">
                  <w:pPr>
                    <w:spacing w:line="276" w:lineRule="auto"/>
                    <w:rPr>
                      <w:szCs w:val="22"/>
                    </w:rPr>
                  </w:pPr>
                  <w:r w:rsidRPr="00445D89">
                    <w:rPr>
                      <w:szCs w:val="22"/>
                    </w:rPr>
                    <w:t>Incompliance with Specification</w:t>
                  </w:r>
                </w:p>
              </w:tc>
            </w:tr>
            <w:tr w:rsidR="00C70867" w:rsidRPr="00445D89" w14:paraId="05BFF34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29B9E7"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CDA1AA" w14:textId="77777777" w:rsidR="00C70867" w:rsidRPr="00445D89" w:rsidRDefault="00C70867" w:rsidP="00C70867">
                  <w:pPr>
                    <w:spacing w:line="276" w:lineRule="auto"/>
                    <w:rPr>
                      <w:szCs w:val="22"/>
                    </w:rPr>
                  </w:pPr>
                  <w:r w:rsidRPr="00445D89">
                    <w:rPr>
                      <w:szCs w:val="22"/>
                    </w:rPr>
                    <w:t>IM304543</w:t>
                  </w:r>
                </w:p>
              </w:tc>
            </w:tr>
            <w:tr w:rsidR="00C70867" w:rsidRPr="00445D89" w14:paraId="5F03E47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E53361"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F0CD62" w14:textId="77777777" w:rsidR="00C70867" w:rsidRPr="00445D89" w:rsidRDefault="00C70867" w:rsidP="00C70867">
                  <w:pPr>
                    <w:spacing w:line="276" w:lineRule="auto"/>
                    <w:rPr>
                      <w:szCs w:val="22"/>
                    </w:rPr>
                  </w:pPr>
                  <w:r w:rsidRPr="00445D89">
                    <w:rPr>
                      <w:szCs w:val="22"/>
                    </w:rPr>
                    <w:t>KE19410</w:t>
                  </w:r>
                </w:p>
              </w:tc>
            </w:tr>
            <w:tr w:rsidR="00C70867" w:rsidRPr="00445D89" w14:paraId="12E5405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60AE74"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F117055" w14:textId="77777777" w:rsidR="00C70867" w:rsidRPr="00445D89" w:rsidRDefault="00C70867" w:rsidP="00C70867">
                  <w:pPr>
                    <w:spacing w:after="0"/>
                    <w:jc w:val="left"/>
                    <w:rPr>
                      <w:szCs w:val="22"/>
                    </w:rPr>
                  </w:pPr>
                  <w:r w:rsidRPr="00445D89">
                    <w:rPr>
                      <w:szCs w:val="22"/>
                    </w:rPr>
                    <w:br/>
                    <w:t>18/11/19</w:t>
                  </w:r>
                </w:p>
                <w:p w14:paraId="7B0F3EB3" w14:textId="77777777" w:rsidR="00C70867" w:rsidRPr="00445D89" w:rsidRDefault="00C70867" w:rsidP="00C70867">
                  <w:pPr>
                    <w:pStyle w:val="ad"/>
                    <w:spacing w:line="276" w:lineRule="auto"/>
                    <w:ind w:left="0"/>
                    <w:jc w:val="left"/>
                    <w:rPr>
                      <w:szCs w:val="22"/>
                    </w:rPr>
                  </w:pPr>
                </w:p>
              </w:tc>
            </w:tr>
            <w:tr w:rsidR="00C70867" w:rsidRPr="00445D89" w14:paraId="594D7879"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FE2A91D"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57EB75F" w14:textId="77777777" w:rsidR="00C70867" w:rsidRPr="00445D89" w:rsidRDefault="00C70867" w:rsidP="00C70867">
                  <w:pPr>
                    <w:pStyle w:val="ad"/>
                    <w:spacing w:line="276" w:lineRule="auto"/>
                    <w:ind w:left="0"/>
                    <w:rPr>
                      <w:szCs w:val="22"/>
                    </w:rPr>
                  </w:pPr>
                  <w:r w:rsidRPr="00445D89">
                    <w:rPr>
                      <w:szCs w:val="22"/>
                    </w:rPr>
                    <w:t>MSA-DE</w:t>
                  </w:r>
                </w:p>
              </w:tc>
            </w:tr>
          </w:tbl>
          <w:p w14:paraId="0C13A64F" w14:textId="77777777" w:rsidR="00C70867" w:rsidRPr="00445D89" w:rsidRDefault="00C70867" w:rsidP="00C70867">
            <w:pPr>
              <w:spacing w:after="0"/>
              <w:jc w:val="left"/>
              <w:rPr>
                <w:szCs w:val="22"/>
                <w:lang w:val="en-US"/>
              </w:rPr>
            </w:pPr>
          </w:p>
        </w:tc>
      </w:tr>
      <w:tr w:rsidR="00C70867" w:rsidRPr="00445D89" w14:paraId="352E03B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C755F0A"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075B06B4"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CBE0AA"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76D876" w14:textId="77777777" w:rsidR="00C70867" w:rsidRPr="00445D89" w:rsidRDefault="00C70867" w:rsidP="00C70867">
                  <w:pPr>
                    <w:spacing w:line="276" w:lineRule="auto"/>
                    <w:rPr>
                      <w:szCs w:val="22"/>
                    </w:rPr>
                  </w:pPr>
                  <w:r w:rsidRPr="00445D89">
                    <w:rPr>
                      <w:szCs w:val="22"/>
                    </w:rPr>
                    <w:t>Medium</w:t>
                  </w:r>
                </w:p>
              </w:tc>
            </w:tr>
            <w:tr w:rsidR="00C70867" w:rsidRPr="00445D89" w14:paraId="508CFED0"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1CE714"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D9D33D" w14:textId="77777777" w:rsidR="00C70867" w:rsidRPr="00445D89" w:rsidRDefault="00C70867" w:rsidP="00C70867">
                  <w:pPr>
                    <w:spacing w:line="276" w:lineRule="auto"/>
                    <w:rPr>
                      <w:b/>
                      <w:szCs w:val="22"/>
                    </w:rPr>
                  </w:pPr>
                  <w:r w:rsidRPr="00445D89">
                    <w:rPr>
                      <w:b/>
                      <w:szCs w:val="22"/>
                    </w:rPr>
                    <w:t>Problem Statement</w:t>
                  </w:r>
                </w:p>
                <w:p w14:paraId="2C89B75C" w14:textId="41833B80" w:rsidR="00C70867" w:rsidRDefault="00C70867" w:rsidP="00C70867">
                  <w:pPr>
                    <w:spacing w:line="276" w:lineRule="auto"/>
                    <w:rPr>
                      <w:szCs w:val="22"/>
                    </w:rPr>
                  </w:pPr>
                  <w:r w:rsidRPr="00445D89">
                    <w:rPr>
                      <w:szCs w:val="22"/>
                    </w:rPr>
                    <w:t xml:space="preserve">The current RFC proposes the necessary updates in order to align the DDNEA for EMCS phase 4 with the current legislation concerning the Degree Plato taxation for beer. According to COMMISSION REGULATION (EC) No 684/2009, the following is regulated in accordance to field 17 h) Degree Plato: “In principle the field is depended and required if the Member State of dispatch and / or the Member State of destination tax beer on the basis of Degree Plato.” </w:t>
                  </w:r>
                </w:p>
                <w:p w14:paraId="628E7A69" w14:textId="77777777" w:rsidR="005A3359" w:rsidRPr="00445D89" w:rsidRDefault="005A3359" w:rsidP="00C70867">
                  <w:pPr>
                    <w:spacing w:line="276" w:lineRule="auto"/>
                    <w:rPr>
                      <w:szCs w:val="22"/>
                    </w:rPr>
                  </w:pPr>
                </w:p>
                <w:p w14:paraId="3A4C02FD" w14:textId="77777777" w:rsidR="00C70867" w:rsidRPr="00445D89" w:rsidRDefault="00C70867" w:rsidP="00C70867">
                  <w:pPr>
                    <w:spacing w:line="276" w:lineRule="auto"/>
                    <w:rPr>
                      <w:b/>
                      <w:szCs w:val="22"/>
                    </w:rPr>
                  </w:pPr>
                  <w:r w:rsidRPr="00445D89">
                    <w:rPr>
                      <w:b/>
                      <w:szCs w:val="22"/>
                    </w:rPr>
                    <w:t>Proposed Solution</w:t>
                  </w:r>
                </w:p>
                <w:p w14:paraId="111B7117" w14:textId="77777777" w:rsidR="00C70867" w:rsidRPr="00445D89" w:rsidRDefault="00C70867" w:rsidP="00C70867">
                  <w:pPr>
                    <w:spacing w:line="276" w:lineRule="auto"/>
                    <w:rPr>
                      <w:szCs w:val="22"/>
                    </w:rPr>
                  </w:pPr>
                  <w:r w:rsidRPr="00445D89">
                    <w:rPr>
                      <w:szCs w:val="22"/>
                    </w:rPr>
                    <w:t>As per the analysis provided in the [Problem Statement], condition ‘C048’ will be updated in order for the &lt;Degree Plato&gt; data item to be dependent on either the MSA of Dispatch or MSA of Destination. More specifically, the following changes shall be performed in DDNEA:</w:t>
                  </w:r>
                </w:p>
                <w:p w14:paraId="64CE3647" w14:textId="77777777" w:rsidR="00C70867" w:rsidRPr="00445D89" w:rsidRDefault="00C70867" w:rsidP="00B03D74">
                  <w:pPr>
                    <w:pStyle w:val="ad"/>
                    <w:numPr>
                      <w:ilvl w:val="0"/>
                      <w:numId w:val="65"/>
                    </w:numPr>
                    <w:spacing w:after="0" w:line="276" w:lineRule="auto"/>
                    <w:jc w:val="left"/>
                    <w:rPr>
                      <w:szCs w:val="22"/>
                    </w:rPr>
                  </w:pPr>
                  <w:r w:rsidRPr="00445D89">
                    <w:rPr>
                      <w:szCs w:val="22"/>
                    </w:rPr>
                    <w:t>Appendix D: TECHNICAL MESSAGE STRUCTURE</w:t>
                  </w:r>
                </w:p>
                <w:p w14:paraId="5605211A" w14:textId="77777777" w:rsidR="00C70867" w:rsidRPr="00445D89" w:rsidRDefault="00C70867" w:rsidP="00C70867">
                  <w:pPr>
                    <w:pStyle w:val="ad"/>
                    <w:spacing w:line="276" w:lineRule="auto"/>
                    <w:rPr>
                      <w:szCs w:val="22"/>
                    </w:rPr>
                  </w:pPr>
                </w:p>
                <w:p w14:paraId="1DD3BE16" w14:textId="77777777" w:rsidR="00C70867" w:rsidRPr="00445D89" w:rsidRDefault="00C70867" w:rsidP="00C70867">
                  <w:pPr>
                    <w:spacing w:line="276" w:lineRule="auto"/>
                    <w:rPr>
                      <w:i/>
                      <w:iCs/>
                      <w:szCs w:val="22"/>
                      <w:u w:val="single"/>
                    </w:rPr>
                  </w:pPr>
                  <w:r w:rsidRPr="00445D89">
                    <w:rPr>
                      <w:szCs w:val="22"/>
                    </w:rPr>
                    <w:t>The following update will be performed in the description of condition ‘C048’ (highlighted in bold/italic):</w:t>
                  </w:r>
                </w:p>
                <w:p w14:paraId="5F300B16" w14:textId="77777777" w:rsidR="00C70867" w:rsidRPr="00445D89" w:rsidRDefault="00C70867" w:rsidP="00C70867">
                  <w:pPr>
                    <w:spacing w:line="276" w:lineRule="auto"/>
                    <w:rPr>
                      <w:i/>
                      <w:iCs/>
                      <w:szCs w:val="22"/>
                      <w:u w:val="single"/>
                    </w:rPr>
                  </w:pPr>
                  <w:r w:rsidRPr="00445D89">
                    <w:rPr>
                      <w:i/>
                      <w:iCs/>
                      <w:szCs w:val="22"/>
                      <w:u w:val="single"/>
                    </w:rPr>
                    <w:t>From:</w:t>
                  </w:r>
                </w:p>
                <w:p w14:paraId="51263491" w14:textId="77777777" w:rsidR="00C70867" w:rsidRPr="00445D89" w:rsidRDefault="00C70867" w:rsidP="00C70867">
                  <w:pPr>
                    <w:pStyle w:val="af1"/>
                    <w:rPr>
                      <w:sz w:val="22"/>
                      <w:szCs w:val="22"/>
                    </w:rPr>
                  </w:pPr>
                  <w:r w:rsidRPr="00445D89">
                    <w:rPr>
                      <w:sz w:val="22"/>
                      <w:szCs w:val="22"/>
                    </w:rPr>
                    <w:t>IF &lt;EXCISE PRODUCT.Degree Plato Applicability&gt; is "Yes"</w:t>
                  </w:r>
                </w:p>
                <w:p w14:paraId="41BB75E4" w14:textId="77777777" w:rsidR="00C70867" w:rsidRPr="00445D89" w:rsidRDefault="00C70867" w:rsidP="00C70867">
                  <w:pPr>
                    <w:pStyle w:val="af1"/>
                    <w:rPr>
                      <w:sz w:val="22"/>
                      <w:szCs w:val="22"/>
                    </w:rPr>
                  </w:pPr>
                  <w:r w:rsidRPr="00445D89">
                    <w:rPr>
                      <w:sz w:val="22"/>
                      <w:szCs w:val="22"/>
                    </w:rPr>
                    <w:t>THEN &lt;Degree Plato&gt; is 'O' (*)</w:t>
                  </w:r>
                </w:p>
                <w:p w14:paraId="4FA69627" w14:textId="77777777" w:rsidR="00C70867" w:rsidRPr="00445D89" w:rsidRDefault="00C70867" w:rsidP="00C70867">
                  <w:pPr>
                    <w:pStyle w:val="af1"/>
                    <w:rPr>
                      <w:sz w:val="22"/>
                      <w:szCs w:val="22"/>
                    </w:rPr>
                  </w:pPr>
                  <w:r w:rsidRPr="00445D89">
                    <w:rPr>
                      <w:sz w:val="22"/>
                      <w:szCs w:val="22"/>
                    </w:rPr>
                    <w:t>ELSE &lt;Degree Plato&gt; does not apply</w:t>
                  </w:r>
                </w:p>
                <w:p w14:paraId="44DB2657" w14:textId="77777777" w:rsidR="00C70867" w:rsidRPr="00445D89" w:rsidRDefault="00C70867" w:rsidP="00C70867">
                  <w:pPr>
                    <w:pStyle w:val="af1"/>
                    <w:rPr>
                      <w:sz w:val="22"/>
                      <w:szCs w:val="22"/>
                    </w:rPr>
                  </w:pPr>
                </w:p>
                <w:p w14:paraId="265ABF15" w14:textId="77777777" w:rsidR="00C70867" w:rsidRPr="00445D89" w:rsidRDefault="00C70867" w:rsidP="00C70867">
                  <w:pPr>
                    <w:pStyle w:val="af1"/>
                    <w:rPr>
                      <w:sz w:val="22"/>
                      <w:szCs w:val="22"/>
                    </w:rPr>
                  </w:pPr>
                  <w:r w:rsidRPr="00445D89">
                    <w:rPr>
                      <w:sz w:val="22"/>
                      <w:szCs w:val="22"/>
                    </w:rPr>
                    <w:t>where &lt;EXCISE PRODUCT.Degree Plato Applicability&gt; is the indicator (associated to each excise product) retrieved from the list of &lt;EXCISE PRODUCT&gt;.</w:t>
                  </w:r>
                </w:p>
                <w:p w14:paraId="02615C8D" w14:textId="77777777" w:rsidR="00C70867" w:rsidRPr="00445D89" w:rsidRDefault="00C70867" w:rsidP="00C70867">
                  <w:pPr>
                    <w:spacing w:line="276" w:lineRule="auto"/>
                    <w:rPr>
                      <w:i/>
                      <w:iCs/>
                      <w:szCs w:val="22"/>
                      <w:u w:val="single"/>
                    </w:rPr>
                  </w:pPr>
                  <w:r w:rsidRPr="00445D89">
                    <w:rPr>
                      <w:i/>
                      <w:iCs/>
                      <w:szCs w:val="22"/>
                      <w:u w:val="single"/>
                    </w:rPr>
                    <w:t>To:</w:t>
                  </w:r>
                </w:p>
                <w:p w14:paraId="6C28517B" w14:textId="77777777" w:rsidR="00C70867" w:rsidRPr="00445D89" w:rsidRDefault="00C70867" w:rsidP="00C70867">
                  <w:pPr>
                    <w:spacing w:line="276" w:lineRule="auto"/>
                    <w:rPr>
                      <w:b/>
                      <w:bCs/>
                      <w:i/>
                      <w:iCs/>
                      <w:szCs w:val="22"/>
                    </w:rPr>
                  </w:pPr>
                  <w:r w:rsidRPr="00445D89">
                    <w:rPr>
                      <w:szCs w:val="22"/>
                    </w:rPr>
                    <w:t xml:space="preserve">IF (&lt;EXCISE PRODUCT.Degree Plato Applicability&gt; is "Yes") </w:t>
                  </w:r>
                  <w:r w:rsidRPr="00445D89">
                    <w:rPr>
                      <w:b/>
                      <w:bCs/>
                      <w:i/>
                      <w:iCs/>
                      <w:szCs w:val="22"/>
                    </w:rPr>
                    <w:t>AND (MS of Dispatch OR MS of Destination tax beer according to the Degree Plato)</w:t>
                  </w:r>
                </w:p>
                <w:p w14:paraId="61CAC7BB" w14:textId="77777777" w:rsidR="00C70867" w:rsidRPr="00445D89" w:rsidRDefault="00C70867" w:rsidP="00C70867">
                  <w:pPr>
                    <w:spacing w:line="276" w:lineRule="auto"/>
                    <w:rPr>
                      <w:szCs w:val="22"/>
                    </w:rPr>
                  </w:pPr>
                  <w:r w:rsidRPr="00445D89">
                    <w:rPr>
                      <w:szCs w:val="22"/>
                    </w:rPr>
                    <w:t>THEN &lt;Degree Plato&gt; is '</w:t>
                  </w:r>
                  <w:r w:rsidRPr="00445D89">
                    <w:rPr>
                      <w:b/>
                      <w:bCs/>
                      <w:i/>
                      <w:iCs/>
                      <w:szCs w:val="22"/>
                    </w:rPr>
                    <w:t>R</w:t>
                  </w:r>
                  <w:r w:rsidRPr="00445D89">
                    <w:rPr>
                      <w:szCs w:val="22"/>
                    </w:rPr>
                    <w:t>'</w:t>
                  </w:r>
                </w:p>
                <w:p w14:paraId="3B5D3F01" w14:textId="77777777" w:rsidR="00C70867" w:rsidRPr="00445D89" w:rsidRDefault="00C70867" w:rsidP="00C70867">
                  <w:pPr>
                    <w:spacing w:line="276" w:lineRule="auto"/>
                    <w:rPr>
                      <w:szCs w:val="22"/>
                    </w:rPr>
                  </w:pPr>
                  <w:r w:rsidRPr="00445D89">
                    <w:rPr>
                      <w:szCs w:val="22"/>
                    </w:rPr>
                    <w:t>ELSE &lt;Degree Plato&gt; does not apply</w:t>
                  </w:r>
                </w:p>
                <w:p w14:paraId="0346DCB0" w14:textId="77777777" w:rsidR="00C70867" w:rsidRPr="00445D89" w:rsidRDefault="00C70867" w:rsidP="00C70867">
                  <w:pPr>
                    <w:spacing w:line="276" w:lineRule="auto"/>
                    <w:rPr>
                      <w:szCs w:val="22"/>
                    </w:rPr>
                  </w:pPr>
                  <w:r w:rsidRPr="00445D89">
                    <w:rPr>
                      <w:szCs w:val="22"/>
                    </w:rPr>
                    <w:t>where &lt;EXCISE PRODUCT.Degree Plato Applicability&gt; is the indicator (associated to each excise product) retrieved from the list of &lt;EXCISE PRODUCT&gt;. AND Degree Plato applicability per Member State is retrieved from the list of &lt;Member State-Degree Plato&gt;.)</w:t>
                  </w:r>
                </w:p>
              </w:tc>
            </w:tr>
            <w:tr w:rsidR="00C70867" w:rsidRPr="00445D89" w14:paraId="4B8A71E9" w14:textId="77777777" w:rsidTr="00C70867">
              <w:trPr>
                <w:trHeight w:val="331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185837"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CFD20FA" w14:textId="77777777" w:rsidR="00C70867" w:rsidRPr="00445D89" w:rsidRDefault="00C70867" w:rsidP="00C70867">
                  <w:pPr>
                    <w:spacing w:after="0" w:line="276" w:lineRule="auto"/>
                    <w:rPr>
                      <w:szCs w:val="22"/>
                    </w:rPr>
                  </w:pPr>
                  <w:r w:rsidRPr="00445D89">
                    <w:rPr>
                      <w:szCs w:val="22"/>
                    </w:rPr>
                    <w:t>Specification Documents:</w:t>
                  </w:r>
                </w:p>
                <w:p w14:paraId="75E6FF58"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39DEBBB8"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(Low);</w:t>
                  </w:r>
                </w:p>
                <w:p w14:paraId="30D45949"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p>
                <w:p w14:paraId="5D721E62" w14:textId="77777777" w:rsidR="00C70867" w:rsidRPr="00445D89" w:rsidRDefault="00C70867" w:rsidP="00C70867">
                  <w:pPr>
                    <w:spacing w:after="0" w:line="276" w:lineRule="auto"/>
                    <w:rPr>
                      <w:szCs w:val="22"/>
                    </w:rPr>
                  </w:pPr>
                </w:p>
                <w:p w14:paraId="7E047FC6" w14:textId="77777777" w:rsidR="00C70867" w:rsidRPr="00445D89" w:rsidRDefault="00C70867" w:rsidP="00C70867">
                  <w:pPr>
                    <w:spacing w:after="0" w:line="276" w:lineRule="auto"/>
                    <w:rPr>
                      <w:szCs w:val="22"/>
                    </w:rPr>
                  </w:pPr>
                  <w:r w:rsidRPr="00445D89">
                    <w:rPr>
                      <w:szCs w:val="22"/>
                    </w:rPr>
                    <w:t>CDEAs:</w:t>
                  </w:r>
                </w:p>
                <w:p w14:paraId="0DA6B788"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4FDBA5C3"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3872FD03"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2E612765" w14:textId="77777777" w:rsidR="00C70867" w:rsidRPr="00445D89" w:rsidRDefault="00C70867" w:rsidP="00C70867">
                  <w:pPr>
                    <w:spacing w:after="0" w:line="276" w:lineRule="auto"/>
                    <w:rPr>
                      <w:szCs w:val="22"/>
                    </w:rPr>
                  </w:pPr>
                </w:p>
                <w:p w14:paraId="60311638" w14:textId="77777777" w:rsidR="00C70867" w:rsidRPr="00445D89" w:rsidRDefault="00C70867" w:rsidP="00C70867">
                  <w:pPr>
                    <w:spacing w:after="0" w:line="276" w:lineRule="auto"/>
                    <w:rPr>
                      <w:szCs w:val="22"/>
                    </w:rPr>
                  </w:pPr>
                  <w:r w:rsidRPr="00445D89">
                    <w:rPr>
                      <w:szCs w:val="22"/>
                    </w:rPr>
                    <w:t>NEAs:</w:t>
                  </w:r>
                </w:p>
                <w:p w14:paraId="562E5BF4" w14:textId="77777777" w:rsidR="00C70867" w:rsidRPr="00445D89" w:rsidRDefault="00C70867" w:rsidP="00B03D74">
                  <w:pPr>
                    <w:numPr>
                      <w:ilvl w:val="0"/>
                      <w:numId w:val="45"/>
                    </w:numPr>
                    <w:spacing w:after="0" w:line="276" w:lineRule="auto"/>
                    <w:rPr>
                      <w:bCs/>
                      <w:szCs w:val="22"/>
                    </w:rPr>
                  </w:pPr>
                  <w:r w:rsidRPr="00445D89">
                    <w:rPr>
                      <w:szCs w:val="22"/>
                    </w:rPr>
                    <w:t>Impact on NEAs (Low</w:t>
                  </w:r>
                  <w:r w:rsidRPr="00445D89">
                    <w:rPr>
                      <w:bCs/>
                      <w:szCs w:val="22"/>
                    </w:rPr>
                    <w:t>).</w:t>
                  </w:r>
                </w:p>
              </w:tc>
            </w:tr>
            <w:tr w:rsidR="00C70867" w:rsidRPr="00445D89" w14:paraId="160F0E8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40E26C"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93AF67D" w14:textId="77777777" w:rsidR="00C70867" w:rsidRPr="00445D89" w:rsidRDefault="00C70867" w:rsidP="00C70867">
                  <w:pPr>
                    <w:spacing w:line="276" w:lineRule="auto"/>
                    <w:rPr>
                      <w:szCs w:val="22"/>
                    </w:rPr>
                  </w:pPr>
                  <w:r w:rsidRPr="00445D89">
                    <w:rPr>
                      <w:szCs w:val="22"/>
                    </w:rPr>
                    <w:t xml:space="preserve">If the proposed change is not implemented, then DDNEA will not be aligned with the legislation concerning the excise duties on beer products on the basis of Degree Plato. </w:t>
                  </w:r>
                </w:p>
              </w:tc>
            </w:tr>
            <w:tr w:rsidR="00C70867" w:rsidRPr="00445D89" w14:paraId="20C405A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AD00D9"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A065A53" w14:textId="77777777" w:rsidR="00C70867" w:rsidRPr="00445D89" w:rsidRDefault="00C70867" w:rsidP="00C70867">
                  <w:pPr>
                    <w:rPr>
                      <w:szCs w:val="22"/>
                    </w:rPr>
                  </w:pPr>
                  <w:r w:rsidRPr="00445D89">
                    <w:rPr>
                      <w:iCs/>
                      <w:szCs w:val="22"/>
                    </w:rPr>
                    <w:t xml:space="preserve">This RFC concerns changes in the </w:t>
                  </w:r>
                  <w:r w:rsidRPr="00445D89">
                    <w:rPr>
                      <w:szCs w:val="22"/>
                    </w:rPr>
                    <w:t>semantic level, namely, the update of the condition ‘C048’. This update can be deployed in production in a Migration Period, since alike any other semantic validations, will be validated only at the sending side of the IE801 messages in which C048 is applied (in alignment with the general EMCS principle of not performing semantic validations at the receiving side over the CD). Hence, if the sender is aligned with this update while the receiver is not, no semantic rejection (IE906 message) shall be triggered by the receiver.</w:t>
                  </w:r>
                </w:p>
              </w:tc>
            </w:tr>
            <w:tr w:rsidR="00C70867" w:rsidRPr="00445D89" w14:paraId="5AAE01B7"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19E044"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BD4933" w14:textId="77777777" w:rsidR="00C70867" w:rsidRPr="00445D89" w:rsidRDefault="00C70867" w:rsidP="00C70867">
                  <w:pPr>
                    <w:spacing w:line="276" w:lineRule="auto"/>
                    <w:rPr>
                      <w:color w:val="000000"/>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0A085B2A"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084C1AA"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0067E15"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FESS-256;</w:t>
                  </w:r>
                </w:p>
                <w:p w14:paraId="741FD7F9"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w:t>
                  </w:r>
                </w:p>
                <w:p w14:paraId="04AD5E53"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bCs w:val="0"/>
                      <w:sz w:val="22"/>
                      <w:szCs w:val="22"/>
                    </w:rPr>
                    <w:t xml:space="preserve"> TRP-P3-xxx.</w:t>
                  </w:r>
                </w:p>
              </w:tc>
            </w:tr>
          </w:tbl>
          <w:p w14:paraId="7D9E18E5" w14:textId="77777777" w:rsidR="00C70867" w:rsidRPr="00445D89" w:rsidRDefault="00C70867" w:rsidP="00C70867">
            <w:pPr>
              <w:spacing w:after="0"/>
              <w:jc w:val="left"/>
              <w:rPr>
                <w:szCs w:val="22"/>
                <w:lang w:val="en-US"/>
              </w:rPr>
            </w:pPr>
          </w:p>
        </w:tc>
      </w:tr>
      <w:tr w:rsidR="00C70867" w:rsidRPr="00445D89" w14:paraId="4FF2CEE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150C344"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735DFD50"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5FEE5B"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47ED0E" w14:textId="77777777" w:rsidR="00C70867" w:rsidRPr="00445D89" w:rsidRDefault="00C70867" w:rsidP="00C70867">
                  <w:pPr>
                    <w:spacing w:line="276" w:lineRule="auto"/>
                    <w:rPr>
                      <w:szCs w:val="22"/>
                    </w:rPr>
                  </w:pPr>
                  <w:r w:rsidRPr="00445D89">
                    <w:rPr>
                      <w:szCs w:val="22"/>
                    </w:rPr>
                    <w:t>N/A</w:t>
                  </w:r>
                </w:p>
              </w:tc>
            </w:tr>
            <w:tr w:rsidR="00C70867" w:rsidRPr="00445D89" w14:paraId="7D8D67A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7CBCDFC"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0AA3A5A" w14:textId="77777777" w:rsidR="00C70867" w:rsidRPr="00445D89" w:rsidRDefault="00C70867" w:rsidP="00C70867">
                  <w:pPr>
                    <w:spacing w:line="276" w:lineRule="auto"/>
                    <w:rPr>
                      <w:szCs w:val="22"/>
                    </w:rPr>
                  </w:pPr>
                  <w:r w:rsidRPr="00445D89">
                    <w:rPr>
                      <w:szCs w:val="22"/>
                    </w:rPr>
                    <w:t>N/A</w:t>
                  </w:r>
                </w:p>
              </w:tc>
            </w:tr>
          </w:tbl>
          <w:p w14:paraId="34CDA2FF" w14:textId="77777777" w:rsidR="00C70867" w:rsidRPr="00445D89" w:rsidRDefault="00C70867" w:rsidP="00C70867">
            <w:pPr>
              <w:spacing w:after="0"/>
              <w:jc w:val="left"/>
              <w:rPr>
                <w:szCs w:val="22"/>
                <w:lang w:val="en-US"/>
              </w:rPr>
            </w:pPr>
          </w:p>
        </w:tc>
      </w:tr>
      <w:tr w:rsidR="00C70867" w:rsidRPr="00445D89" w14:paraId="521D5AB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0F84B96"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749CD551"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7880E6"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9F5D55D"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17073A83" w14:textId="77777777" w:rsidR="00C70867" w:rsidRPr="00445D89" w:rsidRDefault="00C70867" w:rsidP="00B03D74">
                  <w:pPr>
                    <w:numPr>
                      <w:ilvl w:val="0"/>
                      <w:numId w:val="25"/>
                    </w:numPr>
                    <w:spacing w:line="276" w:lineRule="auto"/>
                    <w:rPr>
                      <w:szCs w:val="22"/>
                    </w:rPr>
                  </w:pPr>
                  <w:r w:rsidRPr="00445D89">
                    <w:rPr>
                      <w:b/>
                      <w:szCs w:val="22"/>
                    </w:rPr>
                    <w:t>Approval process:</w:t>
                  </w:r>
                </w:p>
                <w:p w14:paraId="0B5C7262"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7FBB534B"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B07BB6"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7086D58C" w14:textId="77777777" w:rsidR="00C70867" w:rsidRPr="00445D89" w:rsidRDefault="00C70867" w:rsidP="00C70867">
                  <w:pPr>
                    <w:spacing w:line="276" w:lineRule="auto"/>
                    <w:rPr>
                      <w:szCs w:val="22"/>
                    </w:rPr>
                  </w:pPr>
                  <w:r w:rsidRPr="00445D89">
                    <w:rPr>
                      <w:szCs w:val="22"/>
                    </w:rPr>
                    <w:t>N/A</w:t>
                  </w:r>
                </w:p>
              </w:tc>
            </w:tr>
            <w:tr w:rsidR="00C70867" w:rsidRPr="00445D89" w14:paraId="30A193D8"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07752C4"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0CAF000C" w14:textId="77777777" w:rsidR="00C70867" w:rsidRPr="00445D89" w:rsidRDefault="00C70867" w:rsidP="00C70867">
                  <w:pPr>
                    <w:spacing w:line="276" w:lineRule="auto"/>
                    <w:rPr>
                      <w:szCs w:val="22"/>
                    </w:rPr>
                  </w:pPr>
                  <w:r w:rsidRPr="00445D89">
                    <w:rPr>
                      <w:szCs w:val="22"/>
                    </w:rPr>
                    <w:t>EMCS CAB #187 on 15/04/2020</w:t>
                  </w:r>
                </w:p>
              </w:tc>
            </w:tr>
          </w:tbl>
          <w:p w14:paraId="41B183E2" w14:textId="77777777" w:rsidR="00C70867" w:rsidRPr="00445D89" w:rsidRDefault="00C70867" w:rsidP="00C70867">
            <w:pPr>
              <w:spacing w:after="0"/>
              <w:jc w:val="left"/>
              <w:rPr>
                <w:szCs w:val="22"/>
                <w:lang w:val="en-US"/>
              </w:rPr>
            </w:pPr>
          </w:p>
        </w:tc>
      </w:tr>
      <w:tr w:rsidR="00C70867" w:rsidRPr="00445D89" w14:paraId="1CC0F36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B2D90EB"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7448CD6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1D65EF"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8DC3E24" w14:textId="24B71742"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3BD3F2F9"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FC0E6E"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C2661C" w14:textId="32363359" w:rsidR="00C70867" w:rsidRPr="00445D89" w:rsidRDefault="005C7E1E" w:rsidP="00C70867">
                  <w:pPr>
                    <w:spacing w:line="276" w:lineRule="auto"/>
                    <w:rPr>
                      <w:szCs w:val="22"/>
                    </w:rPr>
                  </w:pPr>
                  <w:r>
                    <w:rPr>
                      <w:szCs w:val="22"/>
                    </w:rPr>
                    <w:t>13/02/2023</w:t>
                  </w:r>
                </w:p>
              </w:tc>
            </w:tr>
            <w:tr w:rsidR="00C70867" w:rsidRPr="00445D89" w14:paraId="13CDDC0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D1D1A24"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080AF31" w14:textId="77777777" w:rsidR="00C70867" w:rsidRPr="00445D89" w:rsidRDefault="00C70867" w:rsidP="00C70867">
                  <w:pPr>
                    <w:spacing w:line="276" w:lineRule="auto"/>
                    <w:rPr>
                      <w:szCs w:val="22"/>
                    </w:rPr>
                  </w:pPr>
                  <w:r w:rsidRPr="00445D89">
                    <w:rPr>
                      <w:szCs w:val="22"/>
                    </w:rPr>
                    <w:t>TBD</w:t>
                  </w:r>
                </w:p>
              </w:tc>
            </w:tr>
          </w:tbl>
          <w:p w14:paraId="5B7E70F9" w14:textId="77777777" w:rsidR="00C70867" w:rsidRPr="00445D89" w:rsidRDefault="00C70867" w:rsidP="00C70867">
            <w:pPr>
              <w:spacing w:after="0"/>
              <w:jc w:val="left"/>
              <w:rPr>
                <w:szCs w:val="22"/>
                <w:lang w:val="en-US"/>
              </w:rPr>
            </w:pPr>
          </w:p>
        </w:tc>
      </w:tr>
      <w:tr w:rsidR="00C70867" w:rsidRPr="00445D89" w14:paraId="7BC9825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465BF5"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D94EF6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429FEA"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DFDD303" w14:textId="77777777" w:rsidR="00C70867" w:rsidRPr="00445D89" w:rsidRDefault="00C70867" w:rsidP="00C70867">
                  <w:pPr>
                    <w:spacing w:line="276" w:lineRule="auto"/>
                    <w:rPr>
                      <w:szCs w:val="22"/>
                    </w:rPr>
                  </w:pPr>
                  <w:r w:rsidRPr="00445D89">
                    <w:rPr>
                      <w:szCs w:val="22"/>
                    </w:rPr>
                    <w:t>N/A</w:t>
                  </w:r>
                </w:p>
              </w:tc>
            </w:tr>
            <w:tr w:rsidR="00C70867" w:rsidRPr="00445D89" w14:paraId="47F4E2D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5B24AE5"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3EFF774" w14:textId="77777777" w:rsidR="00C70867" w:rsidRPr="00445D89" w:rsidRDefault="00C70867" w:rsidP="00C70867">
                  <w:pPr>
                    <w:spacing w:line="276" w:lineRule="auto"/>
                    <w:rPr>
                      <w:szCs w:val="22"/>
                    </w:rPr>
                  </w:pPr>
                  <w:r w:rsidRPr="00445D89">
                    <w:rPr>
                      <w:szCs w:val="22"/>
                    </w:rPr>
                    <w:t>N/A</w:t>
                  </w:r>
                </w:p>
              </w:tc>
            </w:tr>
          </w:tbl>
          <w:p w14:paraId="18AE8FA6" w14:textId="77777777" w:rsidR="00C70867" w:rsidRPr="00445D89" w:rsidRDefault="00C70867" w:rsidP="00C70867">
            <w:pPr>
              <w:spacing w:after="0"/>
              <w:jc w:val="left"/>
              <w:rPr>
                <w:szCs w:val="22"/>
                <w:lang w:val="en-US"/>
              </w:rPr>
            </w:pPr>
          </w:p>
        </w:tc>
      </w:tr>
    </w:tbl>
    <w:p w14:paraId="7C9ADFF4" w14:textId="77777777" w:rsidR="00C70867" w:rsidRPr="00445D89" w:rsidRDefault="00C70867" w:rsidP="00C70867">
      <w:pPr>
        <w:rPr>
          <w:szCs w:val="22"/>
        </w:rPr>
      </w:pPr>
    </w:p>
    <w:p w14:paraId="5C8EA06E" w14:textId="77777777" w:rsidR="00C70867" w:rsidRPr="00445D89" w:rsidRDefault="00C70867" w:rsidP="00C70867">
      <w:pPr>
        <w:spacing w:after="0" w:line="240" w:lineRule="auto"/>
        <w:jc w:val="left"/>
        <w:rPr>
          <w:color w:val="000000"/>
          <w:szCs w:val="22"/>
        </w:rPr>
      </w:pPr>
      <w:r w:rsidRPr="00445D89">
        <w:rPr>
          <w:color w:val="000000"/>
          <w:szCs w:val="22"/>
        </w:rPr>
        <w:br w:type="page"/>
      </w:r>
    </w:p>
    <w:p w14:paraId="207A33A0" w14:textId="77777777" w:rsidR="00C70867" w:rsidRPr="00445D89" w:rsidRDefault="00C70867" w:rsidP="00C70867">
      <w:pPr>
        <w:pStyle w:val="4"/>
        <w:rPr>
          <w:szCs w:val="22"/>
        </w:rPr>
      </w:pPr>
      <w:r w:rsidRPr="00445D89">
        <w:rPr>
          <w:szCs w:val="22"/>
        </w:rPr>
        <w:t>DDNEA-P4-292 – Updates regarding the use of economic operators in ACO requests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0F19D39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B1B5533"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7C67DACF"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A0315D"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6927A3A" w14:textId="77777777" w:rsidR="00C70867" w:rsidRPr="00445D89" w:rsidRDefault="00C70867" w:rsidP="00C70867">
                  <w:pPr>
                    <w:spacing w:line="276" w:lineRule="auto"/>
                    <w:rPr>
                      <w:szCs w:val="22"/>
                    </w:rPr>
                  </w:pPr>
                  <w:r w:rsidRPr="00445D89">
                    <w:rPr>
                      <w:bCs/>
                      <w:szCs w:val="22"/>
                    </w:rPr>
                    <w:t>DDNEA-P4-292</w:t>
                  </w:r>
                </w:p>
              </w:tc>
            </w:tr>
            <w:tr w:rsidR="00C70867" w:rsidRPr="00445D89" w14:paraId="0C828E3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422BF0"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09C7008"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3F37D19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96AD60"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A85EF3D" w14:textId="77777777" w:rsidR="00C70867" w:rsidRPr="00445D89" w:rsidRDefault="00C70867" w:rsidP="00C70867">
                  <w:pPr>
                    <w:spacing w:line="276" w:lineRule="auto"/>
                    <w:rPr>
                      <w:szCs w:val="22"/>
                    </w:rPr>
                  </w:pPr>
                  <w:r w:rsidRPr="00445D89">
                    <w:rPr>
                      <w:szCs w:val="22"/>
                      <w:lang w:eastAsia="nl-BE"/>
                    </w:rPr>
                    <w:t>Specification Defect</w:t>
                  </w:r>
                </w:p>
              </w:tc>
            </w:tr>
            <w:tr w:rsidR="00C70867" w:rsidRPr="00445D89" w14:paraId="006BDF1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B6F4DBD"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062FFD" w14:textId="77777777" w:rsidR="00C70867" w:rsidRPr="00445D89" w:rsidRDefault="00C70867" w:rsidP="00C70867">
                  <w:pPr>
                    <w:spacing w:line="276" w:lineRule="auto"/>
                    <w:rPr>
                      <w:szCs w:val="22"/>
                    </w:rPr>
                  </w:pPr>
                  <w:r w:rsidRPr="00445D89">
                    <w:rPr>
                      <w:szCs w:val="22"/>
                      <w:lang w:eastAsia="nl-BE"/>
                    </w:rPr>
                    <w:t>IM256274</w:t>
                  </w:r>
                </w:p>
              </w:tc>
            </w:tr>
            <w:tr w:rsidR="00C70867" w:rsidRPr="00445D89" w14:paraId="06653F5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596711"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1D3D37E" w14:textId="77777777" w:rsidR="00C70867" w:rsidRPr="00445D89" w:rsidRDefault="00C70867" w:rsidP="00C70867">
                  <w:pPr>
                    <w:spacing w:line="276" w:lineRule="auto"/>
                    <w:rPr>
                      <w:szCs w:val="22"/>
                    </w:rPr>
                  </w:pPr>
                  <w:r w:rsidRPr="00445D89">
                    <w:rPr>
                      <w:szCs w:val="22"/>
                    </w:rPr>
                    <w:t>KE18502</w:t>
                  </w:r>
                </w:p>
              </w:tc>
            </w:tr>
            <w:tr w:rsidR="00C70867" w:rsidRPr="00445D89" w14:paraId="3D32415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3B0F9E"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5D310A3" w14:textId="77777777" w:rsidR="00C70867" w:rsidRPr="00445D89" w:rsidRDefault="00C70867" w:rsidP="00C70867">
                  <w:pPr>
                    <w:pStyle w:val="ad"/>
                    <w:spacing w:line="276" w:lineRule="auto"/>
                    <w:ind w:left="0"/>
                    <w:rPr>
                      <w:szCs w:val="22"/>
                      <w:lang w:val="en-US"/>
                    </w:rPr>
                  </w:pPr>
                  <w:r w:rsidRPr="00445D89">
                    <w:rPr>
                      <w:szCs w:val="22"/>
                      <w:lang w:eastAsia="nl-BE"/>
                    </w:rPr>
                    <w:t>30/10/2018</w:t>
                  </w:r>
                </w:p>
              </w:tc>
            </w:tr>
            <w:tr w:rsidR="00C70867" w:rsidRPr="00445D89" w14:paraId="051BBB21"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007CE4"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9C42712" w14:textId="77777777" w:rsidR="00C70867" w:rsidRPr="00445D89" w:rsidRDefault="00C70867" w:rsidP="00C70867">
                  <w:pPr>
                    <w:pStyle w:val="ad"/>
                    <w:spacing w:line="276" w:lineRule="auto"/>
                    <w:ind w:left="0"/>
                    <w:rPr>
                      <w:szCs w:val="22"/>
                      <w:lang w:val="en-US"/>
                    </w:rPr>
                  </w:pPr>
                  <w:r w:rsidRPr="00445D89">
                    <w:rPr>
                      <w:szCs w:val="22"/>
                      <w:lang w:val="en-US"/>
                    </w:rPr>
                    <w:t>MSA-FR</w:t>
                  </w:r>
                </w:p>
              </w:tc>
            </w:tr>
          </w:tbl>
          <w:p w14:paraId="13E68F72" w14:textId="77777777" w:rsidR="00C70867" w:rsidRPr="00445D89" w:rsidRDefault="00C70867" w:rsidP="00C70867">
            <w:pPr>
              <w:spacing w:after="0"/>
              <w:jc w:val="left"/>
              <w:rPr>
                <w:szCs w:val="22"/>
                <w:lang w:val="en-US"/>
              </w:rPr>
            </w:pPr>
          </w:p>
        </w:tc>
      </w:tr>
      <w:tr w:rsidR="00C70867" w:rsidRPr="00445D89" w14:paraId="5094BB7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CD642A1"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23A63748"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C71C56"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B970733" w14:textId="77777777" w:rsidR="00C70867" w:rsidRPr="00445D89" w:rsidRDefault="00C70867" w:rsidP="00C70867">
                  <w:pPr>
                    <w:tabs>
                      <w:tab w:val="left" w:pos="1680"/>
                    </w:tabs>
                    <w:spacing w:line="276" w:lineRule="auto"/>
                    <w:rPr>
                      <w:szCs w:val="22"/>
                    </w:rPr>
                  </w:pPr>
                  <w:r w:rsidRPr="00445D89">
                    <w:rPr>
                      <w:szCs w:val="22"/>
                    </w:rPr>
                    <w:t>Low</w:t>
                  </w:r>
                  <w:r w:rsidRPr="00445D89">
                    <w:rPr>
                      <w:szCs w:val="22"/>
                    </w:rPr>
                    <w:tab/>
                  </w:r>
                </w:p>
                <w:p w14:paraId="4BFC2863" w14:textId="77777777" w:rsidR="00C70867" w:rsidRPr="00445D89" w:rsidRDefault="00C70867" w:rsidP="00C70867">
                  <w:pPr>
                    <w:rPr>
                      <w:szCs w:val="22"/>
                    </w:rPr>
                  </w:pPr>
                </w:p>
              </w:tc>
            </w:tr>
            <w:tr w:rsidR="00C70867" w:rsidRPr="00445D89" w14:paraId="4247E3F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A38C6A"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F4E8E62" w14:textId="77777777" w:rsidR="00C70867" w:rsidRPr="00445D89" w:rsidRDefault="00C70867" w:rsidP="00C70867">
                  <w:pPr>
                    <w:spacing w:line="276" w:lineRule="auto"/>
                    <w:rPr>
                      <w:b/>
                      <w:szCs w:val="22"/>
                    </w:rPr>
                  </w:pPr>
                  <w:r w:rsidRPr="00445D89">
                    <w:rPr>
                      <w:b/>
                      <w:szCs w:val="22"/>
                    </w:rPr>
                    <w:t>Problem Statement</w:t>
                  </w:r>
                </w:p>
                <w:p w14:paraId="73B91134" w14:textId="77777777" w:rsidR="00C70867" w:rsidRPr="00445D89" w:rsidRDefault="00C70867" w:rsidP="00C70867">
                  <w:pPr>
                    <w:spacing w:line="276" w:lineRule="auto"/>
                    <w:rPr>
                      <w:bCs/>
                      <w:szCs w:val="22"/>
                    </w:rPr>
                  </w:pPr>
                  <w:r w:rsidRPr="00445D89">
                    <w:rPr>
                      <w:bCs/>
                      <w:szCs w:val="22"/>
                    </w:rPr>
                    <w:t xml:space="preserve">A misalignment between the legislation and the common specifications concerning the message IE721 </w:t>
                  </w:r>
                  <w:r w:rsidRPr="00445D89">
                    <w:rPr>
                      <w:szCs w:val="22"/>
                    </w:rPr>
                    <w:t xml:space="preserve">(ADMINISTRATIVE COOPERATION COMMON REQUEST) has been identified, as stated in FESS-259 RFC. </w:t>
                  </w:r>
                  <w:bookmarkStart w:id="68" w:name="_Hlk40255367"/>
                  <w:r w:rsidRPr="00445D89">
                    <w:rPr>
                      <w:szCs w:val="22"/>
                    </w:rPr>
                    <w:t xml:space="preserve">More specifically, according to the current legislation, each data group &lt;(PERSON) TRADER&gt; may refer to zero or more economic operators registered in the Member State of the requesting authority. </w:t>
                  </w:r>
                  <w:bookmarkEnd w:id="68"/>
                  <w:r w:rsidRPr="00445D89">
                    <w:rPr>
                      <w:szCs w:val="22"/>
                    </w:rPr>
                    <w:t xml:space="preserve">However, the IE721, allows a Member State to potentially submit a request that concerns more than one economic operator registered in the requested Member State. </w:t>
                  </w:r>
                </w:p>
                <w:p w14:paraId="1DD5DC4C" w14:textId="77777777" w:rsidR="00C70867" w:rsidRPr="00445D89" w:rsidRDefault="00C70867" w:rsidP="00C70867">
                  <w:pPr>
                    <w:rPr>
                      <w:szCs w:val="22"/>
                    </w:rPr>
                  </w:pPr>
                </w:p>
                <w:p w14:paraId="3071125F" w14:textId="77777777" w:rsidR="00C70867" w:rsidRPr="00445D89" w:rsidRDefault="00C70867" w:rsidP="00C70867">
                  <w:pPr>
                    <w:spacing w:line="276" w:lineRule="auto"/>
                    <w:rPr>
                      <w:b/>
                      <w:szCs w:val="22"/>
                    </w:rPr>
                  </w:pPr>
                  <w:r w:rsidRPr="00445D89">
                    <w:rPr>
                      <w:b/>
                      <w:szCs w:val="22"/>
                    </w:rPr>
                    <w:t>Proposed Solution</w:t>
                  </w:r>
                </w:p>
                <w:p w14:paraId="7CDA9A47" w14:textId="77777777" w:rsidR="00C70867" w:rsidRPr="00445D89" w:rsidRDefault="00C70867" w:rsidP="00C70867">
                  <w:pPr>
                    <w:spacing w:line="276" w:lineRule="auto"/>
                    <w:rPr>
                      <w:szCs w:val="22"/>
                    </w:rPr>
                  </w:pPr>
                  <w:r w:rsidRPr="00445D89">
                    <w:rPr>
                      <w:szCs w:val="22"/>
                    </w:rPr>
                    <w:t>As per the analysis provided in the [Problem Statement] and the corresponding FESS-259 RFC, the following updates will be implemented:</w:t>
                  </w:r>
                </w:p>
                <w:p w14:paraId="695D98D7" w14:textId="77777777" w:rsidR="00C70867" w:rsidRPr="00445D89" w:rsidRDefault="00C70867" w:rsidP="00B03D74">
                  <w:pPr>
                    <w:pStyle w:val="ad"/>
                    <w:numPr>
                      <w:ilvl w:val="0"/>
                      <w:numId w:val="51"/>
                    </w:numPr>
                    <w:spacing w:after="0" w:line="276" w:lineRule="auto"/>
                    <w:jc w:val="left"/>
                    <w:rPr>
                      <w:szCs w:val="22"/>
                    </w:rPr>
                  </w:pPr>
                  <w:r w:rsidRPr="00445D89">
                    <w:rPr>
                      <w:szCs w:val="22"/>
                    </w:rPr>
                    <w:t>A new business rule ‘</w:t>
                  </w:r>
                  <w:bookmarkStart w:id="69" w:name="_Hlk37430186"/>
                  <w:r w:rsidRPr="00445D89">
                    <w:rPr>
                      <w:szCs w:val="22"/>
                    </w:rPr>
                    <w:t>BR042</w:t>
                  </w:r>
                  <w:bookmarkEnd w:id="69"/>
                  <w:r w:rsidRPr="00445D89">
                    <w:rPr>
                      <w:szCs w:val="22"/>
                    </w:rPr>
                    <w:t>’ will be created in APPENDIX J with the following description:</w:t>
                  </w:r>
                </w:p>
                <w:p w14:paraId="46BD6478" w14:textId="77777777" w:rsidR="00C70867" w:rsidRPr="00445D89" w:rsidRDefault="00C70867" w:rsidP="00C70867">
                  <w:pPr>
                    <w:spacing w:after="0"/>
                    <w:jc w:val="left"/>
                    <w:rPr>
                      <w:i/>
                      <w:iCs/>
                      <w:szCs w:val="22"/>
                    </w:rPr>
                  </w:pPr>
                  <w:r w:rsidRPr="00445D89">
                    <w:rPr>
                      <w:i/>
                      <w:iCs/>
                      <w:szCs w:val="22"/>
                    </w:rPr>
                    <w:t xml:space="preserve">BR ID: </w:t>
                  </w:r>
                  <w:r w:rsidRPr="00445D89">
                    <w:rPr>
                      <w:szCs w:val="22"/>
                    </w:rPr>
                    <w:t>BR042</w:t>
                  </w:r>
                  <w:r w:rsidRPr="00445D89">
                    <w:rPr>
                      <w:i/>
                      <w:iCs/>
                      <w:szCs w:val="22"/>
                    </w:rPr>
                    <w:t xml:space="preserve"> </w:t>
                  </w:r>
                </w:p>
                <w:p w14:paraId="6AC42CCD" w14:textId="77777777" w:rsidR="00C70867" w:rsidRPr="00445D89" w:rsidRDefault="00C70867" w:rsidP="00C70867">
                  <w:pPr>
                    <w:spacing w:after="0"/>
                    <w:ind w:left="720"/>
                    <w:jc w:val="left"/>
                    <w:rPr>
                      <w:i/>
                      <w:iCs/>
                      <w:szCs w:val="22"/>
                    </w:rPr>
                  </w:pPr>
                  <w:r w:rsidRPr="00445D89">
                    <w:rPr>
                      <w:i/>
                      <w:iCs/>
                      <w:szCs w:val="22"/>
                    </w:rPr>
                    <w:t xml:space="preserve">  </w:t>
                  </w:r>
                </w:p>
                <w:p w14:paraId="02F7B32E" w14:textId="77777777" w:rsidR="00C70867" w:rsidRPr="00445D89" w:rsidRDefault="00C70867" w:rsidP="00C70867">
                  <w:pPr>
                    <w:spacing w:after="0"/>
                    <w:jc w:val="left"/>
                    <w:rPr>
                      <w:i/>
                      <w:iCs/>
                      <w:szCs w:val="22"/>
                    </w:rPr>
                  </w:pPr>
                  <w:r w:rsidRPr="00445D89">
                    <w:rPr>
                      <w:i/>
                      <w:iCs/>
                      <w:szCs w:val="22"/>
                    </w:rPr>
                    <w:t xml:space="preserve">BR Category: </w:t>
                  </w:r>
                  <w:r w:rsidRPr="00445D89">
                    <w:rPr>
                      <w:szCs w:val="22"/>
                    </w:rPr>
                    <w:t>Relation</w:t>
                  </w:r>
                  <w:r w:rsidRPr="00445D89">
                    <w:rPr>
                      <w:i/>
                      <w:iCs/>
                      <w:szCs w:val="22"/>
                    </w:rPr>
                    <w:t xml:space="preserve"> </w:t>
                  </w:r>
                </w:p>
                <w:p w14:paraId="73A1A52E" w14:textId="77777777" w:rsidR="00C70867" w:rsidRPr="00445D89" w:rsidRDefault="00C70867" w:rsidP="00C70867">
                  <w:pPr>
                    <w:spacing w:after="0"/>
                    <w:ind w:left="720"/>
                    <w:jc w:val="left"/>
                    <w:rPr>
                      <w:i/>
                      <w:iCs/>
                      <w:szCs w:val="22"/>
                    </w:rPr>
                  </w:pPr>
                  <w:r w:rsidRPr="00445D89">
                    <w:rPr>
                      <w:i/>
                      <w:iCs/>
                      <w:szCs w:val="22"/>
                    </w:rPr>
                    <w:t xml:space="preserve">  </w:t>
                  </w:r>
                </w:p>
                <w:p w14:paraId="1B4ABBC5" w14:textId="77777777" w:rsidR="00C70867" w:rsidRPr="00445D89" w:rsidRDefault="00C70867" w:rsidP="00C70867">
                  <w:pPr>
                    <w:spacing w:after="0"/>
                    <w:jc w:val="left"/>
                    <w:rPr>
                      <w:i/>
                      <w:iCs/>
                      <w:szCs w:val="22"/>
                    </w:rPr>
                  </w:pPr>
                  <w:r w:rsidRPr="00445D89">
                    <w:rPr>
                      <w:i/>
                      <w:iCs/>
                      <w:szCs w:val="22"/>
                    </w:rPr>
                    <w:t xml:space="preserve">BR Description: </w:t>
                  </w:r>
                </w:p>
                <w:p w14:paraId="1D1227E5" w14:textId="77777777" w:rsidR="00C70867" w:rsidRPr="00445D89" w:rsidRDefault="00C70867" w:rsidP="00C70867">
                  <w:pPr>
                    <w:spacing w:after="0"/>
                    <w:jc w:val="left"/>
                    <w:rPr>
                      <w:szCs w:val="22"/>
                    </w:rPr>
                  </w:pPr>
                  <w:r w:rsidRPr="00445D89">
                    <w:rPr>
                      <w:szCs w:val="22"/>
                    </w:rPr>
                    <w:t>An administrative cooperation request may concern zero or more economic operators registered in the Member State of the requesting authority and may not concern more than one economic operator registered in the Member State of the requested authority</w:t>
                  </w:r>
                </w:p>
                <w:p w14:paraId="5C913FED" w14:textId="77777777" w:rsidR="00C70867" w:rsidRPr="00445D89" w:rsidRDefault="00C70867" w:rsidP="00C70867">
                  <w:pPr>
                    <w:spacing w:after="0"/>
                    <w:jc w:val="left"/>
                    <w:rPr>
                      <w:i/>
                      <w:iCs/>
                      <w:szCs w:val="22"/>
                    </w:rPr>
                  </w:pPr>
                  <w:r w:rsidRPr="00445D89">
                    <w:rPr>
                      <w:i/>
                      <w:iCs/>
                      <w:szCs w:val="22"/>
                    </w:rPr>
                    <w:t xml:space="preserve">  FESS Validation Rule: </w:t>
                  </w:r>
                </w:p>
                <w:p w14:paraId="4B4E48BB" w14:textId="77777777" w:rsidR="00C70867" w:rsidRPr="00445D89" w:rsidRDefault="00C70867" w:rsidP="00C70867">
                  <w:pPr>
                    <w:spacing w:after="0"/>
                    <w:jc w:val="left"/>
                    <w:rPr>
                      <w:szCs w:val="22"/>
                    </w:rPr>
                  </w:pPr>
                  <w:r w:rsidRPr="00445D89">
                    <w:rPr>
                      <w:i/>
                      <w:iCs/>
                      <w:szCs w:val="22"/>
                    </w:rPr>
                    <w:t xml:space="preserve">• </w:t>
                  </w:r>
                  <w:r w:rsidRPr="00445D89">
                    <w:rPr>
                      <w:szCs w:val="22"/>
                    </w:rPr>
                    <w:t>If Trader Excise Number or VAT Number or Trader Name are used, these should concern one or more economic operators registered in the Member State of the requesting authority and no more than one economic operator registered in the Member State of the requested authority</w:t>
                  </w:r>
                </w:p>
                <w:p w14:paraId="1548FB6A" w14:textId="77777777" w:rsidR="00C70867" w:rsidRPr="00445D89" w:rsidRDefault="00C70867" w:rsidP="00C70867">
                  <w:pPr>
                    <w:spacing w:after="0"/>
                    <w:jc w:val="left"/>
                    <w:rPr>
                      <w:szCs w:val="22"/>
                    </w:rPr>
                  </w:pPr>
                  <w:r w:rsidRPr="00445D89">
                    <w:rPr>
                      <w:szCs w:val="22"/>
                    </w:rPr>
                    <w:t xml:space="preserve">  </w:t>
                  </w:r>
                </w:p>
                <w:p w14:paraId="2BE1BDF1" w14:textId="77777777" w:rsidR="00C70867" w:rsidRPr="00445D89" w:rsidRDefault="00C70867" w:rsidP="00C70867">
                  <w:pPr>
                    <w:spacing w:after="0"/>
                    <w:jc w:val="left"/>
                    <w:rPr>
                      <w:i/>
                      <w:iCs/>
                      <w:szCs w:val="22"/>
                    </w:rPr>
                  </w:pPr>
                  <w:r w:rsidRPr="00445D89">
                    <w:rPr>
                      <w:i/>
                      <w:iCs/>
                      <w:szCs w:val="22"/>
                    </w:rPr>
                    <w:t xml:space="preserve">IE: </w:t>
                  </w:r>
                  <w:r w:rsidRPr="00445D89">
                    <w:rPr>
                      <w:szCs w:val="22"/>
                    </w:rPr>
                    <w:t>IE721 (administrative cooperation request)</w:t>
                  </w:r>
                  <w:r w:rsidRPr="00445D89">
                    <w:rPr>
                      <w:i/>
                      <w:iCs/>
                      <w:szCs w:val="22"/>
                    </w:rPr>
                    <w:t xml:space="preserve"> </w:t>
                  </w:r>
                </w:p>
                <w:p w14:paraId="0E409561" w14:textId="77777777" w:rsidR="00C70867" w:rsidRPr="00445D89" w:rsidRDefault="00C70867" w:rsidP="00C70867">
                  <w:pPr>
                    <w:spacing w:after="0"/>
                    <w:jc w:val="left"/>
                    <w:rPr>
                      <w:i/>
                      <w:iCs/>
                      <w:szCs w:val="22"/>
                    </w:rPr>
                  </w:pPr>
                </w:p>
                <w:p w14:paraId="5EAF6102" w14:textId="77777777" w:rsidR="00C70867" w:rsidRPr="00445D89" w:rsidRDefault="00C70867" w:rsidP="00C70867">
                  <w:pPr>
                    <w:spacing w:after="0"/>
                    <w:jc w:val="left"/>
                    <w:rPr>
                      <w:szCs w:val="22"/>
                    </w:rPr>
                  </w:pPr>
                  <w:r w:rsidRPr="00445D89">
                    <w:rPr>
                      <w:i/>
                      <w:iCs/>
                      <w:szCs w:val="22"/>
                    </w:rPr>
                    <w:t xml:space="preserve">Data Item: </w:t>
                  </w:r>
                  <w:r w:rsidRPr="00445D89">
                    <w:rPr>
                      <w:szCs w:val="22"/>
                    </w:rPr>
                    <w:t>TRADER Person. Trader Excise Number/  TRADER Person. VAT Number/ TRADER Person. Trader Name</w:t>
                  </w:r>
                </w:p>
                <w:p w14:paraId="09298177" w14:textId="77777777" w:rsidR="00C70867" w:rsidRPr="00445D89" w:rsidRDefault="00C70867" w:rsidP="00C70867">
                  <w:pPr>
                    <w:spacing w:after="0"/>
                    <w:jc w:val="left"/>
                    <w:rPr>
                      <w:szCs w:val="22"/>
                    </w:rPr>
                  </w:pPr>
                </w:p>
                <w:p w14:paraId="18586FC0" w14:textId="77777777" w:rsidR="00C70867" w:rsidRPr="00445D89" w:rsidRDefault="00C70867" w:rsidP="00C70867">
                  <w:pPr>
                    <w:spacing w:after="0"/>
                    <w:jc w:val="left"/>
                    <w:rPr>
                      <w:i/>
                      <w:iCs/>
                      <w:szCs w:val="22"/>
                    </w:rPr>
                  </w:pPr>
                  <w:r w:rsidRPr="00445D89">
                    <w:rPr>
                      <w:i/>
                      <w:iCs/>
                      <w:szCs w:val="22"/>
                    </w:rPr>
                    <w:t xml:space="preserve">Optionality: </w:t>
                  </w:r>
                  <w:r w:rsidRPr="00445D89">
                    <w:rPr>
                      <w:szCs w:val="22"/>
                    </w:rPr>
                    <w:t>Mandatory</w:t>
                  </w:r>
                  <w:r w:rsidRPr="00445D89">
                    <w:rPr>
                      <w:i/>
                      <w:iCs/>
                      <w:szCs w:val="22"/>
                    </w:rPr>
                    <w:t xml:space="preserve"> </w:t>
                  </w:r>
                </w:p>
                <w:p w14:paraId="13C3D119" w14:textId="77777777" w:rsidR="00C70867" w:rsidRPr="00445D89" w:rsidRDefault="00C70867" w:rsidP="00C70867">
                  <w:pPr>
                    <w:spacing w:after="0"/>
                    <w:jc w:val="left"/>
                    <w:rPr>
                      <w:i/>
                      <w:iCs/>
                      <w:szCs w:val="22"/>
                    </w:rPr>
                  </w:pPr>
                </w:p>
                <w:p w14:paraId="5A397656" w14:textId="77777777" w:rsidR="00C70867" w:rsidRPr="00445D89" w:rsidRDefault="00C70867" w:rsidP="00C70867">
                  <w:pPr>
                    <w:spacing w:after="0"/>
                    <w:jc w:val="left"/>
                    <w:rPr>
                      <w:i/>
                      <w:iCs/>
                      <w:szCs w:val="22"/>
                    </w:rPr>
                  </w:pPr>
                  <w:r w:rsidRPr="00445D89">
                    <w:rPr>
                      <w:i/>
                      <w:iCs/>
                      <w:szCs w:val="22"/>
                    </w:rPr>
                    <w:t xml:space="preserve">Comments: </w:t>
                  </w:r>
                  <w:r w:rsidRPr="00445D89">
                    <w:rPr>
                      <w:szCs w:val="22"/>
                    </w:rPr>
                    <w:t>N/A</w:t>
                  </w:r>
                  <w:r w:rsidRPr="00445D89">
                    <w:rPr>
                      <w:i/>
                      <w:iCs/>
                      <w:szCs w:val="22"/>
                    </w:rPr>
                    <w:t xml:space="preserve"> </w:t>
                  </w:r>
                </w:p>
                <w:p w14:paraId="697D9B4E" w14:textId="77777777" w:rsidR="00C70867" w:rsidRPr="00445D89" w:rsidRDefault="00C70867" w:rsidP="00C70867">
                  <w:pPr>
                    <w:spacing w:after="0"/>
                    <w:ind w:left="720"/>
                    <w:jc w:val="left"/>
                    <w:rPr>
                      <w:szCs w:val="22"/>
                    </w:rPr>
                  </w:pPr>
                </w:p>
                <w:p w14:paraId="12BBE5EA" w14:textId="77777777" w:rsidR="00C70867" w:rsidRPr="00445D89" w:rsidRDefault="00C70867" w:rsidP="00C70867">
                  <w:pPr>
                    <w:spacing w:after="0"/>
                    <w:ind w:left="720"/>
                    <w:jc w:val="left"/>
                    <w:rPr>
                      <w:szCs w:val="22"/>
                    </w:rPr>
                  </w:pPr>
                </w:p>
                <w:p w14:paraId="4D700F09" w14:textId="77777777" w:rsidR="00C70867" w:rsidRPr="00445D89" w:rsidRDefault="00C70867" w:rsidP="00B03D74">
                  <w:pPr>
                    <w:pStyle w:val="ad"/>
                    <w:numPr>
                      <w:ilvl w:val="0"/>
                      <w:numId w:val="66"/>
                    </w:numPr>
                    <w:spacing w:after="0"/>
                    <w:jc w:val="left"/>
                    <w:rPr>
                      <w:szCs w:val="22"/>
                      <w:lang w:eastAsia="en-GB"/>
                    </w:rPr>
                  </w:pPr>
                  <w:r w:rsidRPr="00445D89">
                    <w:rPr>
                      <w:szCs w:val="22"/>
                    </w:rPr>
                    <w:t>The newly created business rule ‘BR042’ will be added in Appendix D associated with the following data items of the &lt;(PERSON) TRADER&gt; data group in the IE721 message:</w:t>
                  </w:r>
                </w:p>
                <w:p w14:paraId="5EFD9B9E" w14:textId="77777777" w:rsidR="00C70867" w:rsidRPr="00445D89" w:rsidRDefault="00C70867" w:rsidP="00C70867">
                  <w:pPr>
                    <w:rPr>
                      <w:szCs w:val="22"/>
                    </w:rPr>
                  </w:pPr>
                  <w:r w:rsidRPr="00445D89">
                    <w:rPr>
                      <w:noProof/>
                      <w:szCs w:val="22"/>
                      <w:lang w:val="el-GR" w:eastAsia="el-GR"/>
                    </w:rPr>
                    <w:drawing>
                      <wp:inline distT="0" distB="0" distL="0" distR="0" wp14:anchorId="302859E1" wp14:editId="170CE4A2">
                        <wp:extent cx="4274185" cy="1186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4185" cy="1186815"/>
                                </a:xfrm>
                                <a:prstGeom prst="rect">
                                  <a:avLst/>
                                </a:prstGeom>
                              </pic:spPr>
                            </pic:pic>
                          </a:graphicData>
                        </a:graphic>
                      </wp:inline>
                    </w:drawing>
                  </w:r>
                </w:p>
              </w:tc>
            </w:tr>
            <w:tr w:rsidR="00C70867" w:rsidRPr="00445D89" w14:paraId="5584565D"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B00BC2A"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63F7DC2" w14:textId="77777777" w:rsidR="00C70867" w:rsidRPr="00445D89" w:rsidRDefault="00C70867" w:rsidP="00C70867">
                  <w:pPr>
                    <w:spacing w:after="0" w:line="276" w:lineRule="auto"/>
                    <w:rPr>
                      <w:szCs w:val="22"/>
                    </w:rPr>
                  </w:pPr>
                  <w:r w:rsidRPr="00445D89">
                    <w:rPr>
                      <w:szCs w:val="22"/>
                    </w:rPr>
                    <w:t>Specification Documents:</w:t>
                  </w:r>
                </w:p>
                <w:p w14:paraId="0CC867E7"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7F46B605"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w:t>
                  </w:r>
                  <w:r w:rsidRPr="00445D89">
                    <w:rPr>
                      <w:rFonts w:ascii="Times New Roman" w:hAnsi="Times New Roman" w:cs="Times New Roman"/>
                      <w:sz w:val="22"/>
                      <w:szCs w:val="22"/>
                      <w:lang w:val="nn-NO"/>
                    </w:rPr>
                    <w:t>Low</w:t>
                  </w:r>
                  <w:r w:rsidRPr="00445D89">
                    <w:rPr>
                      <w:rFonts w:ascii="Times New Roman" w:hAnsi="Times New Roman" w:cs="Times New Roman"/>
                      <w:sz w:val="22"/>
                      <w:szCs w:val="22"/>
                    </w:rPr>
                    <w:t>);</w:t>
                  </w:r>
                </w:p>
                <w:p w14:paraId="56C1EB5B"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p>
                <w:p w14:paraId="686EE08B" w14:textId="77777777" w:rsidR="00C70867" w:rsidRPr="00445D89" w:rsidRDefault="00C70867" w:rsidP="00C70867">
                  <w:pPr>
                    <w:spacing w:after="0" w:line="276" w:lineRule="auto"/>
                    <w:rPr>
                      <w:szCs w:val="22"/>
                    </w:rPr>
                  </w:pPr>
                </w:p>
                <w:p w14:paraId="00A91036" w14:textId="77777777" w:rsidR="00C70867" w:rsidRPr="00445D89" w:rsidRDefault="00C70867" w:rsidP="00C70867">
                  <w:pPr>
                    <w:spacing w:after="0" w:line="276" w:lineRule="auto"/>
                    <w:rPr>
                      <w:szCs w:val="22"/>
                    </w:rPr>
                  </w:pPr>
                  <w:r w:rsidRPr="00445D89">
                    <w:rPr>
                      <w:szCs w:val="22"/>
                    </w:rPr>
                    <w:t>CDEAs:</w:t>
                  </w:r>
                </w:p>
                <w:p w14:paraId="70DFA7AE"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4F30A3AA"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180393E4"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5C4D5137" w14:textId="77777777" w:rsidR="00C70867" w:rsidRPr="00445D89" w:rsidRDefault="00C70867" w:rsidP="00C70867">
                  <w:pPr>
                    <w:spacing w:after="0" w:line="276" w:lineRule="auto"/>
                    <w:rPr>
                      <w:szCs w:val="22"/>
                    </w:rPr>
                  </w:pPr>
                </w:p>
                <w:p w14:paraId="1D319E73" w14:textId="77777777" w:rsidR="00C70867" w:rsidRPr="00445D89" w:rsidRDefault="00C70867" w:rsidP="00C70867">
                  <w:pPr>
                    <w:spacing w:after="0" w:line="276" w:lineRule="auto"/>
                    <w:rPr>
                      <w:szCs w:val="22"/>
                    </w:rPr>
                  </w:pPr>
                  <w:r w:rsidRPr="00445D89">
                    <w:rPr>
                      <w:szCs w:val="22"/>
                    </w:rPr>
                    <w:t>NEAs:</w:t>
                  </w:r>
                </w:p>
                <w:p w14:paraId="139851BC" w14:textId="77777777" w:rsidR="00C70867" w:rsidRPr="00445D89" w:rsidRDefault="00C70867" w:rsidP="00B03D74">
                  <w:pPr>
                    <w:numPr>
                      <w:ilvl w:val="0"/>
                      <w:numId w:val="45"/>
                    </w:numPr>
                    <w:spacing w:line="276" w:lineRule="auto"/>
                    <w:rPr>
                      <w:szCs w:val="22"/>
                    </w:rPr>
                  </w:pPr>
                  <w:r w:rsidRPr="00445D89">
                    <w:rPr>
                      <w:szCs w:val="22"/>
                    </w:rPr>
                    <w:t>Impact on NEAs (Low</w:t>
                  </w:r>
                  <w:r w:rsidRPr="00445D89">
                    <w:rPr>
                      <w:bCs/>
                      <w:szCs w:val="22"/>
                    </w:rPr>
                    <w:t>).</w:t>
                  </w:r>
                </w:p>
              </w:tc>
            </w:tr>
            <w:tr w:rsidR="00C70867" w:rsidRPr="00445D89" w14:paraId="1317856D"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F2090C"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051F456" w14:textId="77777777" w:rsidR="00C70867" w:rsidRPr="00445D89" w:rsidRDefault="00C70867" w:rsidP="00C70867">
                  <w:pPr>
                    <w:spacing w:line="276" w:lineRule="auto"/>
                    <w:rPr>
                      <w:szCs w:val="22"/>
                    </w:rPr>
                  </w:pPr>
                  <w:r w:rsidRPr="00445D89">
                    <w:rPr>
                      <w:szCs w:val="22"/>
                    </w:rPr>
                    <w:t>If the proposed change is not implemented, the common specifications will not be aligned with the corresponding legislation in relation to administrative cooperation requests.</w:t>
                  </w:r>
                </w:p>
              </w:tc>
            </w:tr>
            <w:tr w:rsidR="00C70867" w:rsidRPr="00445D89" w14:paraId="395D7B5A"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665595"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EDE455" w14:textId="77777777" w:rsidR="00C70867" w:rsidRPr="00445D89" w:rsidRDefault="00C70867" w:rsidP="00C70867">
                  <w:pPr>
                    <w:rPr>
                      <w:szCs w:val="22"/>
                    </w:rPr>
                  </w:pPr>
                  <w:r w:rsidRPr="00445D89">
                    <w:rPr>
                      <w:iCs/>
                      <w:szCs w:val="22"/>
                    </w:rPr>
                    <w:t xml:space="preserve">This RFC concerns changes in the </w:t>
                  </w:r>
                  <w:r w:rsidRPr="00445D89">
                    <w:rPr>
                      <w:szCs w:val="22"/>
                    </w:rPr>
                    <w:t>semantic level, namely, the introduction of the business rule BR042. This update can be deployed in production in a Migration Period, since alike any other semantic validations, the corresponding message will be validated only at the sending side of the IE721 message. Hence, if the sender is aligned with this update while the receiver is not, no semantic rejection (IE906 message) shall be triggered by the receiver.</w:t>
                  </w:r>
                </w:p>
              </w:tc>
            </w:tr>
            <w:tr w:rsidR="00C70867" w:rsidRPr="00445D89" w14:paraId="62359E35"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5209CE"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4F0312" w14:textId="77777777" w:rsidR="00C70867" w:rsidRPr="00445D89" w:rsidRDefault="00C70867" w:rsidP="00C70867">
                  <w:pPr>
                    <w:spacing w:line="276" w:lineRule="auto"/>
                    <w:rPr>
                      <w:color w:val="000000"/>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565D6969"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033AD6"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CF4E695"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bCs w:val="0"/>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FESS-259;</w:t>
                  </w:r>
                </w:p>
                <w:p w14:paraId="7A3E9680"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CTP-P4-xxx</w:t>
                  </w:r>
                  <w:r w:rsidRPr="00445D89">
                    <w:rPr>
                      <w:rFonts w:ascii="Times New Roman" w:hAnsi="Times New Roman" w:cs="Times New Roman"/>
                      <w:b/>
                      <w:sz w:val="22"/>
                      <w:szCs w:val="22"/>
                    </w:rPr>
                    <w:t>;</w:t>
                  </w:r>
                </w:p>
                <w:p w14:paraId="4E20AB6E"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bCs w:val="0"/>
                      <w:sz w:val="22"/>
                      <w:szCs w:val="22"/>
                    </w:rPr>
                    <w:t>TRP-P4-xxx</w:t>
                  </w:r>
                  <w:r w:rsidRPr="00445D89">
                    <w:rPr>
                      <w:rFonts w:ascii="Times New Roman" w:hAnsi="Times New Roman" w:cs="Times New Roman"/>
                      <w:b/>
                      <w:sz w:val="22"/>
                      <w:szCs w:val="22"/>
                    </w:rPr>
                    <w:t>.</w:t>
                  </w:r>
                </w:p>
              </w:tc>
            </w:tr>
          </w:tbl>
          <w:p w14:paraId="58A1C1CD" w14:textId="77777777" w:rsidR="00C70867" w:rsidRPr="00445D89" w:rsidRDefault="00C70867" w:rsidP="00C70867">
            <w:pPr>
              <w:spacing w:after="0"/>
              <w:jc w:val="left"/>
              <w:rPr>
                <w:szCs w:val="22"/>
                <w:lang w:val="en-US"/>
              </w:rPr>
            </w:pPr>
          </w:p>
        </w:tc>
      </w:tr>
      <w:tr w:rsidR="00C70867" w:rsidRPr="00445D89" w14:paraId="357ADC0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4E80CC8"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000BC8AA"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3F44FA"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45E915" w14:textId="77777777" w:rsidR="00C70867" w:rsidRPr="00445D89" w:rsidRDefault="00C70867" w:rsidP="00C70867">
                  <w:pPr>
                    <w:spacing w:line="276" w:lineRule="auto"/>
                    <w:rPr>
                      <w:szCs w:val="22"/>
                    </w:rPr>
                  </w:pPr>
                  <w:r w:rsidRPr="00445D89">
                    <w:rPr>
                      <w:szCs w:val="22"/>
                    </w:rPr>
                    <w:t>N/A</w:t>
                  </w:r>
                </w:p>
              </w:tc>
            </w:tr>
            <w:tr w:rsidR="00C70867" w:rsidRPr="00445D89" w14:paraId="56C8918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F1DC2CD"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3C7104A" w14:textId="77777777" w:rsidR="00C70867" w:rsidRPr="00445D89" w:rsidRDefault="00C70867" w:rsidP="00C70867">
                  <w:pPr>
                    <w:spacing w:line="276" w:lineRule="auto"/>
                    <w:rPr>
                      <w:szCs w:val="22"/>
                    </w:rPr>
                  </w:pPr>
                  <w:r w:rsidRPr="00445D89">
                    <w:rPr>
                      <w:szCs w:val="22"/>
                    </w:rPr>
                    <w:t>N/A</w:t>
                  </w:r>
                </w:p>
              </w:tc>
            </w:tr>
          </w:tbl>
          <w:p w14:paraId="67835C5A" w14:textId="77777777" w:rsidR="00C70867" w:rsidRPr="00445D89" w:rsidRDefault="00C70867" w:rsidP="00C70867">
            <w:pPr>
              <w:spacing w:after="0"/>
              <w:jc w:val="left"/>
              <w:rPr>
                <w:szCs w:val="22"/>
                <w:lang w:val="en-US"/>
              </w:rPr>
            </w:pPr>
          </w:p>
        </w:tc>
      </w:tr>
      <w:tr w:rsidR="00C70867" w:rsidRPr="00445D89" w14:paraId="6C18D4C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5572778"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579E6C02"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921244"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DD39537"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69104900" w14:textId="77777777" w:rsidR="00C70867" w:rsidRPr="00445D89" w:rsidRDefault="00C70867" w:rsidP="00B03D74">
                  <w:pPr>
                    <w:numPr>
                      <w:ilvl w:val="0"/>
                      <w:numId w:val="25"/>
                    </w:numPr>
                    <w:spacing w:line="276" w:lineRule="auto"/>
                    <w:rPr>
                      <w:szCs w:val="22"/>
                    </w:rPr>
                  </w:pPr>
                  <w:r w:rsidRPr="00445D89">
                    <w:rPr>
                      <w:b/>
                      <w:szCs w:val="22"/>
                    </w:rPr>
                    <w:t>Approval process:</w:t>
                  </w:r>
                </w:p>
                <w:p w14:paraId="30CD861A"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18C01295"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A27D63"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BB1380D" w14:textId="77777777" w:rsidR="00C70867" w:rsidRPr="00445D89" w:rsidRDefault="00C70867" w:rsidP="00C70867">
                  <w:pPr>
                    <w:spacing w:line="276" w:lineRule="auto"/>
                    <w:rPr>
                      <w:szCs w:val="22"/>
                    </w:rPr>
                  </w:pPr>
                  <w:r w:rsidRPr="00445D89">
                    <w:rPr>
                      <w:szCs w:val="22"/>
                    </w:rPr>
                    <w:t>N/A</w:t>
                  </w:r>
                </w:p>
              </w:tc>
            </w:tr>
            <w:tr w:rsidR="00C70867" w:rsidRPr="00445D89" w14:paraId="39A341C0"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959906"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51C4C2D" w14:textId="77777777" w:rsidR="00C70867" w:rsidRPr="00445D89" w:rsidRDefault="00C70867" w:rsidP="00C70867">
                  <w:pPr>
                    <w:rPr>
                      <w:szCs w:val="22"/>
                    </w:rPr>
                  </w:pPr>
                  <w:r w:rsidRPr="00445D89">
                    <w:rPr>
                      <w:szCs w:val="22"/>
                    </w:rPr>
                    <w:t>EMCS CAB #190 on 06/05/2020</w:t>
                  </w:r>
                </w:p>
              </w:tc>
            </w:tr>
          </w:tbl>
          <w:p w14:paraId="471E2FB4" w14:textId="77777777" w:rsidR="00C70867" w:rsidRPr="00445D89" w:rsidRDefault="00C70867" w:rsidP="00C70867">
            <w:pPr>
              <w:spacing w:after="0"/>
              <w:jc w:val="left"/>
              <w:rPr>
                <w:szCs w:val="22"/>
                <w:lang w:val="en-US"/>
              </w:rPr>
            </w:pPr>
          </w:p>
        </w:tc>
      </w:tr>
      <w:tr w:rsidR="00C70867" w:rsidRPr="00445D89" w14:paraId="7DACF2B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A7753E"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380C66C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497FC0"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B6B360" w14:textId="797B4FA4"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5CEF8EF5"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ECFD8B4"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B94743" w14:textId="645CA410" w:rsidR="00C70867" w:rsidRPr="00445D89" w:rsidRDefault="005C7E1E" w:rsidP="00C70867">
                  <w:pPr>
                    <w:spacing w:line="276" w:lineRule="auto"/>
                    <w:rPr>
                      <w:szCs w:val="22"/>
                    </w:rPr>
                  </w:pPr>
                  <w:r>
                    <w:rPr>
                      <w:szCs w:val="22"/>
                    </w:rPr>
                    <w:t>13/02/2023</w:t>
                  </w:r>
                </w:p>
              </w:tc>
            </w:tr>
            <w:tr w:rsidR="00C70867" w:rsidRPr="00445D89" w14:paraId="6872E06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D4C40FE"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1663102" w14:textId="77777777" w:rsidR="00C70867" w:rsidRPr="00445D89" w:rsidRDefault="00C70867" w:rsidP="00C70867">
                  <w:pPr>
                    <w:spacing w:line="276" w:lineRule="auto"/>
                    <w:rPr>
                      <w:szCs w:val="22"/>
                    </w:rPr>
                  </w:pPr>
                  <w:r w:rsidRPr="00445D89">
                    <w:rPr>
                      <w:szCs w:val="22"/>
                    </w:rPr>
                    <w:t>TBD</w:t>
                  </w:r>
                </w:p>
              </w:tc>
            </w:tr>
          </w:tbl>
          <w:p w14:paraId="1A16F475" w14:textId="77777777" w:rsidR="00C70867" w:rsidRPr="00445D89" w:rsidRDefault="00C70867" w:rsidP="00C70867">
            <w:pPr>
              <w:spacing w:after="0"/>
              <w:jc w:val="left"/>
              <w:rPr>
                <w:szCs w:val="22"/>
                <w:lang w:val="en-US"/>
              </w:rPr>
            </w:pPr>
          </w:p>
        </w:tc>
      </w:tr>
      <w:tr w:rsidR="00C70867" w:rsidRPr="00445D89" w14:paraId="3C8CB7D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E81185"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468A59B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F5209D"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1F10644" w14:textId="77777777" w:rsidR="00C70867" w:rsidRPr="00445D89" w:rsidRDefault="00C70867" w:rsidP="00C70867">
                  <w:pPr>
                    <w:spacing w:line="276" w:lineRule="auto"/>
                    <w:rPr>
                      <w:szCs w:val="22"/>
                    </w:rPr>
                  </w:pPr>
                  <w:r w:rsidRPr="00445D89">
                    <w:rPr>
                      <w:szCs w:val="22"/>
                    </w:rPr>
                    <w:t>N/A</w:t>
                  </w:r>
                </w:p>
              </w:tc>
            </w:tr>
            <w:tr w:rsidR="00C70867" w:rsidRPr="00445D89" w14:paraId="63398BE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4A16507"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EAD8E50" w14:textId="77777777" w:rsidR="00C70867" w:rsidRPr="00445D89" w:rsidRDefault="00C70867" w:rsidP="00C70867">
                  <w:pPr>
                    <w:spacing w:line="276" w:lineRule="auto"/>
                    <w:rPr>
                      <w:szCs w:val="22"/>
                    </w:rPr>
                  </w:pPr>
                  <w:r w:rsidRPr="00445D89">
                    <w:rPr>
                      <w:szCs w:val="22"/>
                    </w:rPr>
                    <w:t>N/A</w:t>
                  </w:r>
                </w:p>
              </w:tc>
            </w:tr>
          </w:tbl>
          <w:p w14:paraId="31B9B620" w14:textId="77777777" w:rsidR="00C70867" w:rsidRPr="00445D89" w:rsidRDefault="00C70867" w:rsidP="00C70867">
            <w:pPr>
              <w:spacing w:after="0"/>
              <w:jc w:val="left"/>
              <w:rPr>
                <w:szCs w:val="22"/>
                <w:lang w:val="en-US"/>
              </w:rPr>
            </w:pPr>
          </w:p>
        </w:tc>
      </w:tr>
    </w:tbl>
    <w:p w14:paraId="7D75F1F2" w14:textId="77777777" w:rsidR="00C70867" w:rsidRPr="00445D89" w:rsidRDefault="00C70867" w:rsidP="00C70867">
      <w:pPr>
        <w:rPr>
          <w:szCs w:val="22"/>
        </w:rPr>
      </w:pPr>
    </w:p>
    <w:p w14:paraId="30CFC342" w14:textId="77777777" w:rsidR="00C70867" w:rsidRPr="00445D89" w:rsidRDefault="00C70867" w:rsidP="00C70867">
      <w:pPr>
        <w:spacing w:after="0" w:line="240" w:lineRule="auto"/>
        <w:jc w:val="left"/>
        <w:rPr>
          <w:color w:val="000000"/>
          <w:szCs w:val="22"/>
        </w:rPr>
      </w:pPr>
    </w:p>
    <w:p w14:paraId="2D8275A6" w14:textId="77777777" w:rsidR="00C70867" w:rsidRPr="00445D89" w:rsidRDefault="00C70867" w:rsidP="00C70867">
      <w:pPr>
        <w:spacing w:after="0" w:line="240" w:lineRule="auto"/>
        <w:jc w:val="left"/>
        <w:rPr>
          <w:color w:val="000000"/>
          <w:szCs w:val="22"/>
        </w:rPr>
      </w:pPr>
      <w:r w:rsidRPr="00445D89">
        <w:rPr>
          <w:color w:val="000000"/>
          <w:szCs w:val="22"/>
        </w:rPr>
        <w:br w:type="page"/>
      </w:r>
    </w:p>
    <w:p w14:paraId="00E81D67" w14:textId="77777777" w:rsidR="00C70867" w:rsidRPr="00445D89" w:rsidRDefault="00C70867" w:rsidP="00C70867">
      <w:pPr>
        <w:pStyle w:val="4"/>
        <w:rPr>
          <w:szCs w:val="22"/>
        </w:rPr>
      </w:pPr>
      <w:r w:rsidRPr="00445D89">
        <w:rPr>
          <w:szCs w:val="22"/>
        </w:rPr>
        <w:t>DDNEA-P4-293 – Update naming and format of the &lt;Gross Weight&gt; and &lt;Net Weight&gt; data items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1974DBD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3BC9F74"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772249A0"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3E1755"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711F64A" w14:textId="77777777" w:rsidR="00C70867" w:rsidRPr="00445D89" w:rsidRDefault="00C70867" w:rsidP="00C70867">
                  <w:pPr>
                    <w:spacing w:line="276" w:lineRule="auto"/>
                    <w:rPr>
                      <w:szCs w:val="22"/>
                    </w:rPr>
                  </w:pPr>
                  <w:r w:rsidRPr="00445D89">
                    <w:rPr>
                      <w:bCs/>
                      <w:szCs w:val="22"/>
                    </w:rPr>
                    <w:t>DDNEA-P4-293</w:t>
                  </w:r>
                </w:p>
              </w:tc>
            </w:tr>
            <w:tr w:rsidR="00C70867" w:rsidRPr="00445D89" w14:paraId="2594BF3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6F69AB"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35D0B6"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5F4AFCC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79814B"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E61F6F0" w14:textId="77777777" w:rsidR="00C70867" w:rsidRPr="00445D89" w:rsidRDefault="00C70867" w:rsidP="00C70867">
                  <w:pPr>
                    <w:spacing w:line="276" w:lineRule="auto"/>
                    <w:rPr>
                      <w:szCs w:val="22"/>
                    </w:rPr>
                  </w:pPr>
                  <w:r w:rsidRPr="00445D89">
                    <w:rPr>
                      <w:szCs w:val="22"/>
                      <w:lang w:eastAsia="nl-BE"/>
                    </w:rPr>
                    <w:t>Increase of Functionality</w:t>
                  </w:r>
                </w:p>
              </w:tc>
            </w:tr>
            <w:tr w:rsidR="00C70867" w:rsidRPr="00445D89" w14:paraId="612166A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CF27FE"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3E17BC" w14:textId="77777777" w:rsidR="00C70867" w:rsidRPr="00445D89" w:rsidRDefault="00C70867" w:rsidP="00C70867">
                  <w:pPr>
                    <w:spacing w:line="276" w:lineRule="auto"/>
                    <w:rPr>
                      <w:szCs w:val="22"/>
                    </w:rPr>
                  </w:pPr>
                  <w:r w:rsidRPr="00445D89">
                    <w:rPr>
                      <w:szCs w:val="22"/>
                      <w:lang w:eastAsia="nl-BE"/>
                    </w:rPr>
                    <w:t>IM278408</w:t>
                  </w:r>
                </w:p>
              </w:tc>
            </w:tr>
            <w:tr w:rsidR="00C70867" w:rsidRPr="00445D89" w14:paraId="779FA84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6D03D1"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6384443" w14:textId="77777777" w:rsidR="00C70867" w:rsidRPr="00445D89" w:rsidRDefault="00C70867" w:rsidP="00C70867">
                  <w:pPr>
                    <w:spacing w:line="276" w:lineRule="auto"/>
                    <w:rPr>
                      <w:szCs w:val="22"/>
                    </w:rPr>
                  </w:pPr>
                  <w:r w:rsidRPr="00445D89">
                    <w:rPr>
                      <w:color w:val="000000"/>
                      <w:szCs w:val="22"/>
                      <w:lang w:eastAsia="el-GR"/>
                    </w:rPr>
                    <w:t>N/A</w:t>
                  </w:r>
                </w:p>
              </w:tc>
            </w:tr>
            <w:tr w:rsidR="00C70867" w:rsidRPr="00445D89" w14:paraId="36335FF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07F294"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2F1ED90" w14:textId="77777777" w:rsidR="00C70867" w:rsidRPr="00445D89" w:rsidRDefault="00C70867" w:rsidP="00C70867">
                  <w:pPr>
                    <w:pStyle w:val="ad"/>
                    <w:spacing w:line="276" w:lineRule="auto"/>
                    <w:ind w:left="0"/>
                    <w:rPr>
                      <w:szCs w:val="22"/>
                      <w:lang w:val="en-US"/>
                    </w:rPr>
                  </w:pPr>
                  <w:r w:rsidRPr="00445D89">
                    <w:rPr>
                      <w:szCs w:val="22"/>
                      <w:lang w:val="en-US"/>
                    </w:rPr>
                    <w:t>22/11/2018</w:t>
                  </w:r>
                </w:p>
              </w:tc>
            </w:tr>
            <w:tr w:rsidR="00C70867" w:rsidRPr="00445D89" w14:paraId="23027D78"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BF5587A"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E5020AE" w14:textId="77777777" w:rsidR="00C70867" w:rsidRPr="00445D89" w:rsidRDefault="00C70867" w:rsidP="00C70867">
                  <w:pPr>
                    <w:pStyle w:val="ad"/>
                    <w:spacing w:line="276" w:lineRule="auto"/>
                    <w:ind w:left="0"/>
                    <w:rPr>
                      <w:szCs w:val="22"/>
                      <w:lang w:val="en-US"/>
                    </w:rPr>
                  </w:pPr>
                  <w:r w:rsidRPr="00445D89">
                    <w:rPr>
                      <w:szCs w:val="22"/>
                      <w:lang w:val="en-US"/>
                    </w:rPr>
                    <w:t>MSA-LV</w:t>
                  </w:r>
                </w:p>
              </w:tc>
            </w:tr>
          </w:tbl>
          <w:p w14:paraId="3194184C" w14:textId="77777777" w:rsidR="00C70867" w:rsidRPr="00445D89" w:rsidRDefault="00C70867" w:rsidP="00C70867">
            <w:pPr>
              <w:spacing w:after="0"/>
              <w:jc w:val="left"/>
              <w:rPr>
                <w:szCs w:val="22"/>
                <w:lang w:val="en-US"/>
              </w:rPr>
            </w:pPr>
          </w:p>
        </w:tc>
      </w:tr>
      <w:tr w:rsidR="00C70867" w:rsidRPr="00445D89" w14:paraId="392F138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321FAAE"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4C923E6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9AB490"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0DB97F" w14:textId="77777777" w:rsidR="00C70867" w:rsidRPr="00445D89" w:rsidRDefault="00C70867" w:rsidP="00C70867">
                  <w:pPr>
                    <w:spacing w:line="276" w:lineRule="auto"/>
                    <w:rPr>
                      <w:szCs w:val="22"/>
                    </w:rPr>
                  </w:pPr>
                  <w:r w:rsidRPr="00445D89">
                    <w:rPr>
                      <w:color w:val="000000" w:themeColor="text1"/>
                      <w:szCs w:val="22"/>
                    </w:rPr>
                    <w:t>Medium</w:t>
                  </w:r>
                </w:p>
              </w:tc>
            </w:tr>
            <w:tr w:rsidR="00C70867" w:rsidRPr="00445D89" w14:paraId="6803389B"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70428B"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AB59B85" w14:textId="77777777" w:rsidR="00C70867" w:rsidRPr="00445D89" w:rsidRDefault="00C70867" w:rsidP="00C70867">
                  <w:pPr>
                    <w:spacing w:line="276" w:lineRule="auto"/>
                    <w:rPr>
                      <w:b/>
                      <w:szCs w:val="22"/>
                    </w:rPr>
                  </w:pPr>
                  <w:r w:rsidRPr="00445D89">
                    <w:rPr>
                      <w:b/>
                      <w:szCs w:val="22"/>
                    </w:rPr>
                    <w:t>Problem Statement</w:t>
                  </w:r>
                </w:p>
                <w:p w14:paraId="541C3307" w14:textId="77777777" w:rsidR="00C70867" w:rsidRPr="00445D89" w:rsidRDefault="00C70867" w:rsidP="00C70867">
                  <w:pPr>
                    <w:rPr>
                      <w:szCs w:val="22"/>
                    </w:rPr>
                  </w:pPr>
                  <w:r w:rsidRPr="00445D89">
                    <w:rPr>
                      <w:szCs w:val="22"/>
                    </w:rPr>
                    <w:t>The current RFC proposes the necessary updates in order to align DDNEA with the updates introduced in FESS by FESS-260 RFC.</w:t>
                  </w:r>
                </w:p>
                <w:p w14:paraId="58DE7B18" w14:textId="77777777" w:rsidR="00C70867" w:rsidRPr="00445D89" w:rsidRDefault="00C70867" w:rsidP="00C70867">
                  <w:pPr>
                    <w:rPr>
                      <w:szCs w:val="22"/>
                    </w:rPr>
                  </w:pPr>
                  <w:r w:rsidRPr="00445D89">
                    <w:rPr>
                      <w:szCs w:val="22"/>
                    </w:rPr>
                    <w:t>More specifically, the naming and format of the &lt;Gross Weight&gt; and &lt;Net Weight&gt; data items need to be aligned with the corresponding naming and format of the &lt;Gross Weight&gt; and &lt;Net Weight&gt; technical terms in the Excise BPMs.</w:t>
                  </w:r>
                </w:p>
                <w:p w14:paraId="6A25229B" w14:textId="77777777" w:rsidR="00C70867" w:rsidRPr="00445D89" w:rsidRDefault="00C70867" w:rsidP="00C70867">
                  <w:pPr>
                    <w:rPr>
                      <w:szCs w:val="22"/>
                    </w:rPr>
                  </w:pPr>
                </w:p>
                <w:p w14:paraId="2DAD7AD0" w14:textId="77777777" w:rsidR="00C70867" w:rsidRPr="00445D89" w:rsidRDefault="00C70867" w:rsidP="00C70867">
                  <w:pPr>
                    <w:spacing w:line="276" w:lineRule="auto"/>
                    <w:rPr>
                      <w:b/>
                      <w:szCs w:val="22"/>
                    </w:rPr>
                  </w:pPr>
                  <w:r w:rsidRPr="00445D89">
                    <w:rPr>
                      <w:b/>
                      <w:szCs w:val="22"/>
                    </w:rPr>
                    <w:t>Proposed Solution</w:t>
                  </w:r>
                </w:p>
                <w:p w14:paraId="734D439E"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DDNEA:</w:t>
                  </w:r>
                </w:p>
                <w:p w14:paraId="7627FE3B" w14:textId="77777777" w:rsidR="00C70867" w:rsidRPr="00445D89" w:rsidRDefault="00C70867" w:rsidP="00B03D74">
                  <w:pPr>
                    <w:pStyle w:val="ad"/>
                    <w:numPr>
                      <w:ilvl w:val="0"/>
                      <w:numId w:val="63"/>
                    </w:numPr>
                    <w:spacing w:line="276" w:lineRule="auto"/>
                    <w:contextualSpacing w:val="0"/>
                    <w:rPr>
                      <w:szCs w:val="22"/>
                      <w:lang w:val="fr-FR"/>
                    </w:rPr>
                  </w:pPr>
                  <w:r w:rsidRPr="00445D89">
                    <w:rPr>
                      <w:szCs w:val="22"/>
                      <w:lang w:val="fr-FR"/>
                    </w:rPr>
                    <w:t>Appendix C: EMCS CORRELATION TABLES.</w:t>
                  </w:r>
                </w:p>
                <w:p w14:paraId="775104C2" w14:textId="77777777" w:rsidR="00C70867" w:rsidRPr="00445D89" w:rsidRDefault="00C70867" w:rsidP="00C70867">
                  <w:pPr>
                    <w:spacing w:line="276" w:lineRule="auto"/>
                    <w:rPr>
                      <w:szCs w:val="22"/>
                      <w:lang w:val="en-US"/>
                    </w:rPr>
                  </w:pPr>
                  <w:r w:rsidRPr="00445D89">
                    <w:rPr>
                      <w:szCs w:val="22"/>
                      <w:lang w:val="en-US"/>
                    </w:rPr>
                    <w:t>The following updates should be performed</w:t>
                  </w:r>
                  <w:r w:rsidRPr="00445D89">
                    <w:rPr>
                      <w:szCs w:val="22"/>
                    </w:rPr>
                    <w:t xml:space="preserve"> (highlighted in bold/italics)</w:t>
                  </w:r>
                  <w:r w:rsidRPr="00445D89">
                    <w:rPr>
                      <w:szCs w:val="22"/>
                      <w:lang w:val="en-US"/>
                    </w:rPr>
                    <w:t>:</w:t>
                  </w:r>
                </w:p>
                <w:p w14:paraId="7A3072E5"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rPr>
                    <w:t>The existing message element ‘MESSAGE - OTHER ACCOMPANYING DOCUMENT - GOODS ITEM.Gross Weight’ will be updated:</w:t>
                  </w:r>
                </w:p>
                <w:p w14:paraId="2FB4B51A" w14:textId="77777777" w:rsidR="00C70867" w:rsidRPr="00445D89" w:rsidRDefault="00C70867" w:rsidP="00B03D74">
                  <w:pPr>
                    <w:pStyle w:val="ad"/>
                    <w:numPr>
                      <w:ilvl w:val="1"/>
                      <w:numId w:val="64"/>
                    </w:numPr>
                    <w:spacing w:after="0" w:line="276" w:lineRule="auto"/>
                    <w:jc w:val="left"/>
                    <w:rPr>
                      <w:szCs w:val="22"/>
                      <w:lang w:val="en-US"/>
                    </w:rPr>
                  </w:pPr>
                  <w:r w:rsidRPr="00445D89">
                    <w:rPr>
                      <w:szCs w:val="22"/>
                    </w:rPr>
                    <w:t xml:space="preserve">by modifying its naming to ‘MESSAGE - OTHER ACCOMPANYING DOCUMENT - GOODS ITEM.Gross </w:t>
                  </w:r>
                  <w:r w:rsidRPr="00445D89">
                    <w:rPr>
                      <w:b/>
                      <w:bCs/>
                      <w:i/>
                      <w:iCs/>
                      <w:szCs w:val="22"/>
                    </w:rPr>
                    <w:t>Mass</w:t>
                  </w:r>
                  <w:r w:rsidRPr="00445D89">
                    <w:rPr>
                      <w:szCs w:val="22"/>
                    </w:rPr>
                    <w:t>’;</w:t>
                  </w:r>
                </w:p>
                <w:p w14:paraId="42946E4D" w14:textId="77777777"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data type to ‘</w:t>
                  </w:r>
                  <w:r w:rsidRPr="00445D89">
                    <w:rPr>
                      <w:b/>
                      <w:bCs/>
                      <w:i/>
                      <w:iCs/>
                      <w:szCs w:val="22"/>
                      <w:lang w:val="en-US"/>
                    </w:rPr>
                    <w:t>n..16,6</w:t>
                  </w:r>
                  <w:r w:rsidRPr="00445D89">
                    <w:rPr>
                      <w:szCs w:val="22"/>
                    </w:rPr>
                    <w:t xml:space="preserve">’. </w:t>
                  </w:r>
                </w:p>
                <w:p w14:paraId="5358613B" w14:textId="77777777" w:rsidR="00C70867" w:rsidRPr="00445D89" w:rsidRDefault="00C70867" w:rsidP="00C70867">
                  <w:pPr>
                    <w:pStyle w:val="ad"/>
                    <w:spacing w:line="276" w:lineRule="auto"/>
                    <w:rPr>
                      <w:szCs w:val="22"/>
                      <w:lang w:val="en-US"/>
                    </w:rPr>
                  </w:pPr>
                </w:p>
                <w:p w14:paraId="0096E56F"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rPr>
                    <w:t>The existing message element ‘MESSAGE - (BODY) E-AD.Gross Weight’ will be updated:</w:t>
                  </w:r>
                </w:p>
                <w:p w14:paraId="37EC945D" w14:textId="77777777" w:rsidR="00C70867" w:rsidRPr="00445D89" w:rsidRDefault="00C70867" w:rsidP="00B03D74">
                  <w:pPr>
                    <w:pStyle w:val="ad"/>
                    <w:numPr>
                      <w:ilvl w:val="1"/>
                      <w:numId w:val="64"/>
                    </w:numPr>
                    <w:spacing w:after="0" w:line="276" w:lineRule="auto"/>
                    <w:jc w:val="left"/>
                    <w:rPr>
                      <w:szCs w:val="22"/>
                      <w:lang w:val="en-US"/>
                    </w:rPr>
                  </w:pPr>
                  <w:r w:rsidRPr="00445D89">
                    <w:rPr>
                      <w:szCs w:val="22"/>
                    </w:rPr>
                    <w:t xml:space="preserve">by modifying its naming to ‘MESSAGE - (BODY) E-AD.Gross </w:t>
                  </w:r>
                  <w:r w:rsidRPr="00445D89">
                    <w:rPr>
                      <w:b/>
                      <w:bCs/>
                      <w:i/>
                      <w:iCs/>
                      <w:szCs w:val="22"/>
                    </w:rPr>
                    <w:t>Mass</w:t>
                  </w:r>
                  <w:r w:rsidRPr="00445D89">
                    <w:rPr>
                      <w:szCs w:val="22"/>
                    </w:rPr>
                    <w:t>’;</w:t>
                  </w:r>
                </w:p>
                <w:p w14:paraId="0A0480BE" w14:textId="77777777"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data type to ‘</w:t>
                  </w:r>
                  <w:r w:rsidRPr="00445D89">
                    <w:rPr>
                      <w:b/>
                      <w:bCs/>
                      <w:i/>
                      <w:iCs/>
                      <w:szCs w:val="22"/>
                      <w:lang w:val="en-US"/>
                    </w:rPr>
                    <w:t>n..16,6</w:t>
                  </w:r>
                  <w:r w:rsidRPr="00445D89">
                    <w:rPr>
                      <w:szCs w:val="22"/>
                    </w:rPr>
                    <w:t xml:space="preserve">’. </w:t>
                  </w:r>
                </w:p>
                <w:p w14:paraId="69CBA681" w14:textId="77777777" w:rsidR="00C70867" w:rsidRPr="00445D89" w:rsidRDefault="00C70867" w:rsidP="00C70867">
                  <w:pPr>
                    <w:pStyle w:val="ad"/>
                    <w:spacing w:line="276" w:lineRule="auto"/>
                    <w:rPr>
                      <w:szCs w:val="22"/>
                      <w:lang w:val="en-US"/>
                    </w:rPr>
                  </w:pPr>
                </w:p>
                <w:p w14:paraId="44BF8685"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rPr>
                    <w:t>The existing message element ‘MESSAGE - (SPLIT DETAILS) E-AD - (BODY) E-AD.Gross Weight’ will be updated:</w:t>
                  </w:r>
                </w:p>
                <w:p w14:paraId="02986620" w14:textId="77777777" w:rsidR="00C70867" w:rsidRPr="00445D89" w:rsidRDefault="00C70867" w:rsidP="00B03D74">
                  <w:pPr>
                    <w:pStyle w:val="ad"/>
                    <w:numPr>
                      <w:ilvl w:val="1"/>
                      <w:numId w:val="64"/>
                    </w:numPr>
                    <w:spacing w:after="0" w:line="276" w:lineRule="auto"/>
                    <w:jc w:val="left"/>
                    <w:rPr>
                      <w:szCs w:val="22"/>
                      <w:lang w:val="en-US"/>
                    </w:rPr>
                  </w:pPr>
                  <w:r w:rsidRPr="00445D89">
                    <w:rPr>
                      <w:szCs w:val="22"/>
                    </w:rPr>
                    <w:t xml:space="preserve">by modifying its naming to ‘MESSAGE - (SPLIT DETAILS) E-AD - (BODY) E-AD.Gross </w:t>
                  </w:r>
                  <w:r w:rsidRPr="00445D89">
                    <w:rPr>
                      <w:b/>
                      <w:bCs/>
                      <w:i/>
                      <w:iCs/>
                      <w:szCs w:val="22"/>
                    </w:rPr>
                    <w:t>Mass</w:t>
                  </w:r>
                  <w:r w:rsidRPr="00445D89">
                    <w:rPr>
                      <w:szCs w:val="22"/>
                    </w:rPr>
                    <w:t>’;</w:t>
                  </w:r>
                </w:p>
                <w:p w14:paraId="2B9289E1" w14:textId="77777777"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data type to ‘</w:t>
                  </w:r>
                  <w:r w:rsidRPr="00445D89">
                    <w:rPr>
                      <w:b/>
                      <w:bCs/>
                      <w:i/>
                      <w:iCs/>
                      <w:szCs w:val="22"/>
                      <w:lang w:val="en-US"/>
                    </w:rPr>
                    <w:t>n..16,6</w:t>
                  </w:r>
                  <w:r w:rsidRPr="00445D89">
                    <w:rPr>
                      <w:szCs w:val="22"/>
                    </w:rPr>
                    <w:t xml:space="preserve">’. </w:t>
                  </w:r>
                </w:p>
                <w:p w14:paraId="2FC055AF" w14:textId="77777777" w:rsidR="00C70867" w:rsidRPr="00445D89" w:rsidRDefault="00C70867" w:rsidP="00C70867">
                  <w:pPr>
                    <w:pStyle w:val="ad"/>
                    <w:spacing w:line="276" w:lineRule="auto"/>
                    <w:rPr>
                      <w:szCs w:val="22"/>
                      <w:lang w:val="en-US"/>
                    </w:rPr>
                  </w:pPr>
                </w:p>
                <w:p w14:paraId="00A3D5FF"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rPr>
                    <w:t>The existing message element ‘MESSAGE - GOODS ITEM.Gross Weight’ will be updated:</w:t>
                  </w:r>
                </w:p>
                <w:p w14:paraId="28554CB0" w14:textId="77777777"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naming to ‘MESSAGE - GOODS ITEM.Gross</w:t>
                  </w:r>
                  <w:r w:rsidRPr="00445D89">
                    <w:rPr>
                      <w:b/>
                      <w:bCs/>
                      <w:i/>
                      <w:iCs/>
                      <w:szCs w:val="22"/>
                    </w:rPr>
                    <w:t xml:space="preserve"> Mass</w:t>
                  </w:r>
                  <w:r w:rsidRPr="00445D89">
                    <w:rPr>
                      <w:szCs w:val="22"/>
                    </w:rPr>
                    <w:t>’;</w:t>
                  </w:r>
                </w:p>
                <w:p w14:paraId="6B6BC67D" w14:textId="77777777"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data type to ‘</w:t>
                  </w:r>
                  <w:r w:rsidRPr="00445D89">
                    <w:rPr>
                      <w:b/>
                      <w:bCs/>
                      <w:i/>
                      <w:iCs/>
                      <w:szCs w:val="22"/>
                      <w:lang w:val="en-US"/>
                    </w:rPr>
                    <w:t>n..16,6</w:t>
                  </w:r>
                  <w:r w:rsidRPr="00445D89">
                    <w:rPr>
                      <w:szCs w:val="22"/>
                    </w:rPr>
                    <w:t>’.</w:t>
                  </w:r>
                </w:p>
                <w:p w14:paraId="20AAAADA" w14:textId="77777777" w:rsidR="00C70867" w:rsidRPr="00445D89" w:rsidRDefault="00C70867" w:rsidP="00C70867">
                  <w:pPr>
                    <w:pStyle w:val="ad"/>
                    <w:spacing w:line="276" w:lineRule="auto"/>
                    <w:rPr>
                      <w:szCs w:val="22"/>
                      <w:lang w:val="en-US"/>
                    </w:rPr>
                  </w:pPr>
                </w:p>
                <w:p w14:paraId="4E692B9C"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rPr>
                    <w:t>The existing message element ‘MESSAGE - OTHER ACCOMPANYING DOCUMENT - GOODS ITEM.Net Weight’ will be updated:</w:t>
                  </w:r>
                </w:p>
                <w:p w14:paraId="33BAE547" w14:textId="0EFAF0FA"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naming to ‘MESSAGE - OTHER ACCOMPANYING DOCUMENT - GOODS ITEM.Net</w:t>
                  </w:r>
                  <w:r w:rsidRPr="00445D89">
                    <w:rPr>
                      <w:b/>
                      <w:bCs/>
                      <w:i/>
                      <w:iCs/>
                      <w:szCs w:val="22"/>
                    </w:rPr>
                    <w:t xml:space="preserve"> Mass</w:t>
                  </w:r>
                  <w:r w:rsidRPr="00445D89">
                    <w:rPr>
                      <w:szCs w:val="22"/>
                    </w:rPr>
                    <w:t>’</w:t>
                  </w:r>
                  <w:r w:rsidR="005A3359">
                    <w:rPr>
                      <w:szCs w:val="22"/>
                    </w:rPr>
                    <w:t>;</w:t>
                  </w:r>
                </w:p>
                <w:p w14:paraId="23FA93F6" w14:textId="07670BB7"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data type to ‘</w:t>
                  </w:r>
                  <w:r w:rsidRPr="00445D89">
                    <w:rPr>
                      <w:b/>
                      <w:bCs/>
                      <w:i/>
                      <w:iCs/>
                      <w:szCs w:val="22"/>
                      <w:lang w:val="en-US"/>
                    </w:rPr>
                    <w:t>n..16,6</w:t>
                  </w:r>
                  <w:r w:rsidRPr="00445D89">
                    <w:rPr>
                      <w:szCs w:val="22"/>
                    </w:rPr>
                    <w:t>’</w:t>
                  </w:r>
                  <w:r w:rsidR="005A3359">
                    <w:rPr>
                      <w:szCs w:val="22"/>
                    </w:rPr>
                    <w:t>.</w:t>
                  </w:r>
                </w:p>
                <w:p w14:paraId="5F0AFC90" w14:textId="77777777" w:rsidR="00C70867" w:rsidRPr="00445D89" w:rsidRDefault="00C70867" w:rsidP="00C70867">
                  <w:pPr>
                    <w:pStyle w:val="ad"/>
                    <w:spacing w:line="276" w:lineRule="auto"/>
                    <w:rPr>
                      <w:szCs w:val="22"/>
                      <w:lang w:val="en-US"/>
                    </w:rPr>
                  </w:pPr>
                </w:p>
                <w:p w14:paraId="438802FE"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rPr>
                    <w:t>The existing message element ‘MESSAGE - (BODY) E-AD.Net Weight’ will be updated:</w:t>
                  </w:r>
                </w:p>
                <w:p w14:paraId="53E7AC94" w14:textId="17392614"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naming to ‘MESSAGE - (BODY) E-AD.Net</w:t>
                  </w:r>
                  <w:r w:rsidRPr="00445D89">
                    <w:rPr>
                      <w:b/>
                      <w:bCs/>
                      <w:i/>
                      <w:iCs/>
                      <w:szCs w:val="22"/>
                    </w:rPr>
                    <w:t xml:space="preserve"> Mass</w:t>
                  </w:r>
                  <w:r w:rsidRPr="00445D89">
                    <w:rPr>
                      <w:szCs w:val="22"/>
                    </w:rPr>
                    <w:t>’</w:t>
                  </w:r>
                  <w:r w:rsidR="005A3359">
                    <w:rPr>
                      <w:szCs w:val="22"/>
                    </w:rPr>
                    <w:t>;</w:t>
                  </w:r>
                </w:p>
                <w:p w14:paraId="79D48F97" w14:textId="06768265"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data type to ‘</w:t>
                  </w:r>
                  <w:r w:rsidRPr="00445D89">
                    <w:rPr>
                      <w:b/>
                      <w:bCs/>
                      <w:i/>
                      <w:iCs/>
                      <w:szCs w:val="22"/>
                      <w:lang w:val="en-US"/>
                    </w:rPr>
                    <w:t>n..16,6</w:t>
                  </w:r>
                  <w:r w:rsidRPr="00445D89">
                    <w:rPr>
                      <w:szCs w:val="22"/>
                    </w:rPr>
                    <w:t>’</w:t>
                  </w:r>
                  <w:r w:rsidR="005A3359">
                    <w:rPr>
                      <w:szCs w:val="22"/>
                    </w:rPr>
                    <w:t>.</w:t>
                  </w:r>
                </w:p>
                <w:p w14:paraId="6A958E49" w14:textId="77777777" w:rsidR="00C70867" w:rsidRPr="00445D89" w:rsidRDefault="00C70867" w:rsidP="00C70867">
                  <w:pPr>
                    <w:pStyle w:val="ad"/>
                    <w:spacing w:line="276" w:lineRule="auto"/>
                    <w:rPr>
                      <w:szCs w:val="22"/>
                      <w:lang w:val="en-US"/>
                    </w:rPr>
                  </w:pPr>
                </w:p>
                <w:p w14:paraId="06807F3C"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rPr>
                    <w:t>The existing message element ‘MESSAGE - (SPLIT DETAILS) E-AD - (BODY) E-AD.Net Weight’ will be updated:</w:t>
                  </w:r>
                </w:p>
                <w:p w14:paraId="0A9DC5D1" w14:textId="583B13C5"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naming to ‘MESSAGE - (SPLIT DETAILS) E-AD - (BODY) E-AD.Net</w:t>
                  </w:r>
                  <w:r w:rsidRPr="00445D89">
                    <w:rPr>
                      <w:b/>
                      <w:bCs/>
                      <w:i/>
                      <w:iCs/>
                      <w:szCs w:val="22"/>
                    </w:rPr>
                    <w:t xml:space="preserve"> Mass</w:t>
                  </w:r>
                  <w:r w:rsidRPr="00445D89">
                    <w:rPr>
                      <w:szCs w:val="22"/>
                    </w:rPr>
                    <w:t>’</w:t>
                  </w:r>
                  <w:r w:rsidR="005A3359">
                    <w:rPr>
                      <w:szCs w:val="22"/>
                    </w:rPr>
                    <w:t>;</w:t>
                  </w:r>
                </w:p>
                <w:p w14:paraId="61BA8C0F" w14:textId="6D725DEE"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data type to ‘</w:t>
                  </w:r>
                  <w:r w:rsidRPr="00445D89">
                    <w:rPr>
                      <w:b/>
                      <w:bCs/>
                      <w:i/>
                      <w:iCs/>
                      <w:szCs w:val="22"/>
                      <w:lang w:val="en-US"/>
                    </w:rPr>
                    <w:t>n..16,6</w:t>
                  </w:r>
                  <w:r w:rsidRPr="00445D89">
                    <w:rPr>
                      <w:szCs w:val="22"/>
                    </w:rPr>
                    <w:t>’</w:t>
                  </w:r>
                  <w:r w:rsidR="005A3359">
                    <w:rPr>
                      <w:szCs w:val="22"/>
                    </w:rPr>
                    <w:t>.</w:t>
                  </w:r>
                </w:p>
                <w:p w14:paraId="4C9C10F0" w14:textId="77777777" w:rsidR="00C70867" w:rsidRPr="00445D89" w:rsidRDefault="00C70867" w:rsidP="00C70867">
                  <w:pPr>
                    <w:pStyle w:val="ad"/>
                    <w:spacing w:line="276" w:lineRule="auto"/>
                    <w:rPr>
                      <w:szCs w:val="22"/>
                      <w:lang w:val="en-US"/>
                    </w:rPr>
                  </w:pPr>
                </w:p>
                <w:p w14:paraId="1A4299D6" w14:textId="23BB01A6" w:rsidR="00C70867" w:rsidRPr="00445D89" w:rsidRDefault="00C70867" w:rsidP="00B03D74">
                  <w:pPr>
                    <w:pStyle w:val="ad"/>
                    <w:numPr>
                      <w:ilvl w:val="0"/>
                      <w:numId w:val="64"/>
                    </w:numPr>
                    <w:spacing w:after="0" w:line="276" w:lineRule="auto"/>
                    <w:jc w:val="left"/>
                    <w:rPr>
                      <w:szCs w:val="22"/>
                      <w:lang w:val="en-US"/>
                    </w:rPr>
                  </w:pPr>
                  <w:r w:rsidRPr="00445D89">
                    <w:rPr>
                      <w:szCs w:val="22"/>
                    </w:rPr>
                    <w:t>The existing message element ‘MESSAGE - GOODS ITEM.Net Weight’ will be updated:</w:t>
                  </w:r>
                </w:p>
                <w:p w14:paraId="081467A2" w14:textId="578A6CD8"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naming to ‘MESSAGE - GOODS ITEM.Net</w:t>
                  </w:r>
                  <w:r w:rsidRPr="00445D89">
                    <w:rPr>
                      <w:b/>
                      <w:bCs/>
                      <w:i/>
                      <w:iCs/>
                      <w:szCs w:val="22"/>
                    </w:rPr>
                    <w:t xml:space="preserve"> Mass</w:t>
                  </w:r>
                  <w:r w:rsidRPr="00445D89">
                    <w:rPr>
                      <w:szCs w:val="22"/>
                    </w:rPr>
                    <w:t>’</w:t>
                  </w:r>
                  <w:r w:rsidR="005A3359">
                    <w:rPr>
                      <w:szCs w:val="22"/>
                    </w:rPr>
                    <w:t>;</w:t>
                  </w:r>
                </w:p>
                <w:p w14:paraId="11D870DF" w14:textId="747E7E32" w:rsidR="00C70867" w:rsidRPr="00445D89" w:rsidRDefault="00C70867" w:rsidP="00B03D74">
                  <w:pPr>
                    <w:pStyle w:val="ad"/>
                    <w:numPr>
                      <w:ilvl w:val="1"/>
                      <w:numId w:val="64"/>
                    </w:numPr>
                    <w:spacing w:after="0" w:line="276" w:lineRule="auto"/>
                    <w:jc w:val="left"/>
                    <w:rPr>
                      <w:szCs w:val="22"/>
                      <w:lang w:val="en-US"/>
                    </w:rPr>
                  </w:pPr>
                  <w:r w:rsidRPr="00445D89">
                    <w:rPr>
                      <w:szCs w:val="22"/>
                    </w:rPr>
                    <w:t>by modifying its data type to ‘</w:t>
                  </w:r>
                  <w:r w:rsidRPr="00445D89">
                    <w:rPr>
                      <w:b/>
                      <w:bCs/>
                      <w:i/>
                      <w:iCs/>
                      <w:szCs w:val="22"/>
                      <w:lang w:val="en-US"/>
                    </w:rPr>
                    <w:t>n..16,6</w:t>
                  </w:r>
                  <w:r w:rsidRPr="00445D89">
                    <w:rPr>
                      <w:szCs w:val="22"/>
                    </w:rPr>
                    <w:t>’</w:t>
                  </w:r>
                  <w:r w:rsidR="005A3359">
                    <w:rPr>
                      <w:szCs w:val="22"/>
                    </w:rPr>
                    <w:t>.</w:t>
                  </w:r>
                </w:p>
                <w:p w14:paraId="376EC546" w14:textId="77777777" w:rsidR="00C70867" w:rsidRPr="00445D89" w:rsidRDefault="00C70867" w:rsidP="00C70867">
                  <w:pPr>
                    <w:pStyle w:val="ad"/>
                    <w:spacing w:line="276" w:lineRule="auto"/>
                    <w:contextualSpacing w:val="0"/>
                    <w:rPr>
                      <w:szCs w:val="22"/>
                      <w:lang w:val="en-US"/>
                    </w:rPr>
                  </w:pPr>
                </w:p>
                <w:p w14:paraId="2F92D2FE" w14:textId="77777777" w:rsidR="00C70867" w:rsidRPr="00445D89" w:rsidRDefault="00C70867" w:rsidP="00B03D74">
                  <w:pPr>
                    <w:pStyle w:val="ad"/>
                    <w:numPr>
                      <w:ilvl w:val="0"/>
                      <w:numId w:val="63"/>
                    </w:numPr>
                    <w:spacing w:line="276" w:lineRule="auto"/>
                    <w:contextualSpacing w:val="0"/>
                    <w:rPr>
                      <w:szCs w:val="22"/>
                      <w:lang w:val="en-US"/>
                    </w:rPr>
                  </w:pPr>
                  <w:r w:rsidRPr="00445D89">
                    <w:rPr>
                      <w:szCs w:val="22"/>
                      <w:lang w:val="fr-FR"/>
                    </w:rPr>
                    <w:t xml:space="preserve">Appendix D: TECHNICAL MESSAGE </w:t>
                  </w:r>
                  <w:r w:rsidRPr="00445D89">
                    <w:rPr>
                      <w:szCs w:val="22"/>
                      <w:lang w:val="en-US"/>
                    </w:rPr>
                    <w:t>STRUCTURE</w:t>
                  </w:r>
                </w:p>
                <w:p w14:paraId="2EB51578" w14:textId="77777777" w:rsidR="00C70867" w:rsidRPr="00445D89" w:rsidRDefault="00C70867" w:rsidP="00C70867">
                  <w:pPr>
                    <w:spacing w:line="276" w:lineRule="auto"/>
                    <w:rPr>
                      <w:szCs w:val="22"/>
                      <w:lang w:val="en-US"/>
                    </w:rPr>
                  </w:pPr>
                  <w:r w:rsidRPr="00445D89">
                    <w:rPr>
                      <w:szCs w:val="22"/>
                      <w:lang w:val="en-US"/>
                    </w:rPr>
                    <w:t>The following updates should be performed (highlighted</w:t>
                  </w:r>
                  <w:r w:rsidRPr="00445D89">
                    <w:rPr>
                      <w:szCs w:val="22"/>
                    </w:rPr>
                    <w:t xml:space="preserve"> in bold/italics)</w:t>
                  </w:r>
                  <w:r w:rsidRPr="00445D89">
                    <w:rPr>
                      <w:szCs w:val="22"/>
                      <w:lang w:val="en-US"/>
                    </w:rPr>
                    <w:t>:</w:t>
                  </w:r>
                </w:p>
                <w:p w14:paraId="74056319"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lang w:val="en-US"/>
                    </w:rPr>
                    <w:t>The existing data items &lt;</w:t>
                  </w:r>
                  <w:r w:rsidRPr="00445D89">
                    <w:rPr>
                      <w:szCs w:val="22"/>
                    </w:rPr>
                    <w:t>Gross Weight</w:t>
                  </w:r>
                  <w:r w:rsidRPr="00445D89">
                    <w:rPr>
                      <w:szCs w:val="22"/>
                      <w:lang w:val="en-US"/>
                    </w:rPr>
                    <w:t>&gt; and &lt;</w:t>
                  </w:r>
                  <w:r w:rsidRPr="00445D89">
                    <w:rPr>
                      <w:szCs w:val="22"/>
                    </w:rPr>
                    <w:t>Net Weight</w:t>
                  </w:r>
                  <w:r w:rsidRPr="00445D89">
                    <w:rPr>
                      <w:szCs w:val="22"/>
                      <w:lang w:val="en-US"/>
                    </w:rPr>
                    <w:t xml:space="preserve">&gt; will be modified under the data group &lt;GOODS ITEM&gt; in the IE717, IE722, and IE840 messages. Hence, the data group &lt;GOODS ITEM&gt; will be updated as shown below in the corresponding messages: </w:t>
                  </w:r>
                </w:p>
                <w:p w14:paraId="0DB7B35E" w14:textId="77777777" w:rsidR="00C70867" w:rsidRPr="00445D89" w:rsidRDefault="00C70867" w:rsidP="00C70867">
                  <w:pPr>
                    <w:pStyle w:val="ad"/>
                    <w:spacing w:line="276" w:lineRule="auto"/>
                    <w:rPr>
                      <w:szCs w:val="22"/>
                      <w:lang w:val="en-US"/>
                    </w:rPr>
                  </w:pPr>
                </w:p>
                <w:p w14:paraId="5B68C53C" w14:textId="77777777" w:rsidR="00C70867" w:rsidRPr="00445D89" w:rsidRDefault="00C70867" w:rsidP="00C70867">
                  <w:pPr>
                    <w:pStyle w:val="ad"/>
                    <w:spacing w:line="276" w:lineRule="auto"/>
                    <w:ind w:left="45"/>
                    <w:rPr>
                      <w:b/>
                      <w:bCs/>
                      <w:szCs w:val="22"/>
                      <w:u w:val="single"/>
                      <w:lang w:val="en-US"/>
                    </w:rPr>
                  </w:pPr>
                  <w:r w:rsidRPr="00445D89">
                    <w:rPr>
                      <w:b/>
                      <w:bCs/>
                      <w:szCs w:val="22"/>
                      <w:u w:val="single"/>
                      <w:lang w:val="en-US"/>
                    </w:rPr>
                    <w:t>IE717 - CONTROL REPORT (C_CCR_DAT)</w:t>
                  </w:r>
                </w:p>
                <w:p w14:paraId="5D636F74" w14:textId="77777777" w:rsidR="00C70867" w:rsidRPr="00445D89" w:rsidRDefault="00C70867" w:rsidP="00C70867">
                  <w:pPr>
                    <w:pStyle w:val="ad"/>
                    <w:spacing w:line="276" w:lineRule="auto"/>
                    <w:ind w:left="45"/>
                    <w:rPr>
                      <w:b/>
                      <w:szCs w:val="22"/>
                      <w:lang w:val="x-none"/>
                    </w:rPr>
                  </w:pPr>
                  <w:r w:rsidRPr="00445D89">
                    <w:rPr>
                      <w:b/>
                      <w:szCs w:val="22"/>
                      <w:lang w:val="x-none"/>
                    </w:rPr>
                    <w:t>------GOODS ITEM</w:t>
                  </w:r>
                </w:p>
                <w:p w14:paraId="4AB79B1E" w14:textId="77777777" w:rsidR="00C70867" w:rsidRPr="00445D89" w:rsidRDefault="00C70867" w:rsidP="00C70867">
                  <w:pPr>
                    <w:pStyle w:val="ad"/>
                    <w:spacing w:line="276" w:lineRule="auto"/>
                    <w:ind w:left="45"/>
                    <w:rPr>
                      <w:szCs w:val="22"/>
                      <w:lang w:val="x-none"/>
                    </w:rPr>
                  </w:pPr>
                  <w:r w:rsidRPr="00445D89">
                    <w:rPr>
                      <w:szCs w:val="22"/>
                      <w:lang w:val="x-none"/>
                    </w:rPr>
                    <w:tab/>
                    <w:t>Description of the Goods</w:t>
                  </w:r>
                  <w:r w:rsidRPr="00445D89">
                    <w:rPr>
                      <w:szCs w:val="22"/>
                      <w:lang w:val="x-none"/>
                    </w:rPr>
                    <w:tab/>
                    <w:t>O</w:t>
                  </w:r>
                  <w:r w:rsidRPr="00445D89">
                    <w:rPr>
                      <w:szCs w:val="22"/>
                      <w:lang w:val="x-none"/>
                    </w:rPr>
                    <w:tab/>
                    <w:t>an..55</w:t>
                  </w:r>
                  <w:r w:rsidRPr="00445D89">
                    <w:rPr>
                      <w:szCs w:val="22"/>
                      <w:lang w:val="x-none"/>
                    </w:rPr>
                    <w:tab/>
                  </w:r>
                  <w:r w:rsidRPr="00445D89">
                    <w:rPr>
                      <w:szCs w:val="22"/>
                      <w:lang w:val="x-none"/>
                    </w:rPr>
                    <w:tab/>
                  </w:r>
                </w:p>
                <w:p w14:paraId="00C6AFE9" w14:textId="77777777" w:rsidR="00C70867" w:rsidRPr="00445D89" w:rsidRDefault="00C70867" w:rsidP="00C70867">
                  <w:pPr>
                    <w:pStyle w:val="ad"/>
                    <w:spacing w:line="276" w:lineRule="auto"/>
                    <w:ind w:left="45"/>
                    <w:rPr>
                      <w:szCs w:val="22"/>
                      <w:lang w:val="x-none"/>
                    </w:rPr>
                  </w:pPr>
                  <w:r w:rsidRPr="00445D89">
                    <w:rPr>
                      <w:szCs w:val="22"/>
                      <w:lang w:val="x-none"/>
                    </w:rPr>
                    <w:tab/>
                    <w:t>CN Code</w:t>
                  </w:r>
                  <w:r w:rsidRPr="00445D89">
                    <w:rPr>
                      <w:szCs w:val="22"/>
                      <w:lang w:val="x-none"/>
                    </w:rPr>
                    <w:tab/>
                  </w:r>
                  <w:r w:rsidRPr="00445D89">
                    <w:rPr>
                      <w:szCs w:val="22"/>
                      <w:lang w:val="fr-FR"/>
                    </w:rPr>
                    <w:t xml:space="preserve">                          </w:t>
                  </w:r>
                  <w:r w:rsidRPr="00445D89">
                    <w:rPr>
                      <w:szCs w:val="22"/>
                      <w:lang w:val="x-none"/>
                    </w:rPr>
                    <w:t>D</w:t>
                  </w:r>
                  <w:r w:rsidRPr="00445D89">
                    <w:rPr>
                      <w:szCs w:val="22"/>
                      <w:lang w:val="x-none"/>
                    </w:rPr>
                    <w:tab/>
                    <w:t>n8</w:t>
                  </w:r>
                  <w:r w:rsidRPr="00445D89">
                    <w:rPr>
                      <w:szCs w:val="22"/>
                      <w:lang w:val="x-none"/>
                    </w:rPr>
                    <w:tab/>
                  </w:r>
                  <w:r w:rsidRPr="00445D89">
                    <w:rPr>
                      <w:szCs w:val="22"/>
                      <w:lang w:val="x-none"/>
                    </w:rPr>
                    <w:tab/>
                    <w:t>C201</w:t>
                  </w:r>
                </w:p>
                <w:p w14:paraId="6157213C"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R232</w:t>
                  </w:r>
                </w:p>
                <w:p w14:paraId="66A2DF5A" w14:textId="77777777" w:rsidR="00C70867" w:rsidRPr="00445D89" w:rsidRDefault="00C70867" w:rsidP="00C70867">
                  <w:pPr>
                    <w:pStyle w:val="ad"/>
                    <w:spacing w:line="276" w:lineRule="auto"/>
                    <w:ind w:left="45"/>
                    <w:rPr>
                      <w:szCs w:val="22"/>
                      <w:lang w:val="x-none"/>
                    </w:rPr>
                  </w:pPr>
                  <w:r w:rsidRPr="00445D89">
                    <w:rPr>
                      <w:szCs w:val="22"/>
                      <w:lang w:val="x-none"/>
                    </w:rPr>
                    <w:tab/>
                    <w:t>Commercial Description of the Goods</w:t>
                  </w:r>
                  <w:r w:rsidRPr="00445D89">
                    <w:rPr>
                      <w:szCs w:val="22"/>
                      <w:lang w:val="x-none"/>
                    </w:rPr>
                    <w:tab/>
                    <w:t>O</w:t>
                  </w:r>
                  <w:r w:rsidRPr="00445D89">
                    <w:rPr>
                      <w:szCs w:val="22"/>
                      <w:lang w:val="x-none"/>
                    </w:rPr>
                    <w:tab/>
                    <w:t>an..999</w:t>
                  </w:r>
                  <w:r w:rsidRPr="00445D89">
                    <w:rPr>
                      <w:szCs w:val="22"/>
                      <w:lang w:val="x-none"/>
                    </w:rPr>
                    <w:tab/>
                  </w:r>
                  <w:r w:rsidRPr="00445D89">
                    <w:rPr>
                      <w:szCs w:val="22"/>
                      <w:lang w:val="x-none"/>
                    </w:rPr>
                    <w:tab/>
                  </w:r>
                </w:p>
                <w:p w14:paraId="115F5BDC" w14:textId="77777777" w:rsidR="00C70867" w:rsidRPr="00445D89" w:rsidRDefault="00C70867" w:rsidP="00C70867">
                  <w:pPr>
                    <w:pStyle w:val="ad"/>
                    <w:spacing w:line="276" w:lineRule="auto"/>
                    <w:ind w:left="45"/>
                    <w:rPr>
                      <w:szCs w:val="22"/>
                      <w:lang w:val="x-none"/>
                    </w:rPr>
                  </w:pPr>
                  <w:r w:rsidRPr="00445D89">
                    <w:rPr>
                      <w:szCs w:val="22"/>
                      <w:lang w:val="x-none"/>
                    </w:rPr>
                    <w:tab/>
                    <w:t>Additional code</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w:t>
                  </w:r>
                  <w:r w:rsidRPr="00445D89">
                    <w:rPr>
                      <w:szCs w:val="22"/>
                      <w:lang w:val="x-none"/>
                    </w:rPr>
                    <w:tab/>
                  </w:r>
                  <w:r w:rsidRPr="00445D89">
                    <w:rPr>
                      <w:szCs w:val="22"/>
                      <w:lang w:val="x-none"/>
                    </w:rPr>
                    <w:tab/>
                  </w:r>
                </w:p>
                <w:p w14:paraId="1253CA6F" w14:textId="77777777" w:rsidR="00C70867" w:rsidRPr="00445D89" w:rsidRDefault="00C70867" w:rsidP="00C70867">
                  <w:pPr>
                    <w:pStyle w:val="ad"/>
                    <w:spacing w:line="276" w:lineRule="auto"/>
                    <w:ind w:left="45"/>
                    <w:rPr>
                      <w:szCs w:val="22"/>
                      <w:lang w:val="x-none"/>
                    </w:rPr>
                  </w:pPr>
                  <w:r w:rsidRPr="00445D89">
                    <w:rPr>
                      <w:szCs w:val="22"/>
                      <w:lang w:val="x-none"/>
                    </w:rPr>
                    <w:tab/>
                    <w:t>Quantity</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n..15,3</w:t>
                  </w:r>
                  <w:r w:rsidRPr="00445D89">
                    <w:rPr>
                      <w:szCs w:val="22"/>
                      <w:lang w:val="x-none"/>
                    </w:rPr>
                    <w:tab/>
                  </w:r>
                  <w:r w:rsidRPr="00445D89">
                    <w:rPr>
                      <w:szCs w:val="22"/>
                      <w:lang w:val="x-none"/>
                    </w:rPr>
                    <w:tab/>
                    <w:t>C201</w:t>
                  </w:r>
                </w:p>
                <w:p w14:paraId="3389D10D"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4925B990" w14:textId="77777777" w:rsidR="00C70867" w:rsidRPr="00445D89" w:rsidRDefault="00C70867" w:rsidP="00C70867">
                  <w:pPr>
                    <w:pStyle w:val="ad"/>
                    <w:spacing w:line="276" w:lineRule="auto"/>
                    <w:ind w:left="45"/>
                    <w:rPr>
                      <w:szCs w:val="22"/>
                      <w:lang w:val="x-none"/>
                    </w:rPr>
                  </w:pPr>
                  <w:r w:rsidRPr="00445D89">
                    <w:rPr>
                      <w:szCs w:val="22"/>
                      <w:lang w:val="x-none"/>
                    </w:rPr>
                    <w:tab/>
                    <w:t>Unit of Measure Code</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n..2</w:t>
                  </w:r>
                  <w:r w:rsidRPr="00445D89">
                    <w:rPr>
                      <w:szCs w:val="22"/>
                      <w:lang w:val="x-none"/>
                    </w:rPr>
                    <w:tab/>
                    <w:t>BC52</w:t>
                  </w:r>
                  <w:r w:rsidRPr="00445D89">
                    <w:rPr>
                      <w:szCs w:val="22"/>
                      <w:lang w:val="x-none"/>
                    </w:rPr>
                    <w:tab/>
                    <w:t>C201</w:t>
                  </w:r>
                </w:p>
                <w:p w14:paraId="474C9AFC"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Gross </w:t>
                  </w:r>
                  <w:r w:rsidRPr="00445D89">
                    <w:rPr>
                      <w:b/>
                      <w:bCs/>
                      <w:i/>
                      <w:iCs/>
                      <w:szCs w:val="22"/>
                      <w:lang w:val="en-US"/>
                    </w:rPr>
                    <w:t>Mass</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r>
                  <w:r w:rsidRPr="00445D89">
                    <w:rPr>
                      <w:b/>
                      <w:bCs/>
                      <w:i/>
                      <w:iCs/>
                      <w:szCs w:val="22"/>
                      <w:lang w:val="en-US"/>
                    </w:rPr>
                    <w:t>n..16,6</w:t>
                  </w:r>
                  <w:r w:rsidRPr="00445D89">
                    <w:rPr>
                      <w:szCs w:val="22"/>
                      <w:lang w:val="x-none"/>
                    </w:rPr>
                    <w:tab/>
                  </w:r>
                  <w:r w:rsidRPr="00445D89">
                    <w:rPr>
                      <w:szCs w:val="22"/>
                      <w:lang w:val="x-none"/>
                    </w:rPr>
                    <w:tab/>
                    <w:t>R219</w:t>
                  </w:r>
                </w:p>
                <w:p w14:paraId="60E28EEF"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6E925B69"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Net </w:t>
                  </w:r>
                  <w:r w:rsidRPr="00AB65B5">
                    <w:rPr>
                      <w:b/>
                      <w:bCs/>
                      <w:i/>
                      <w:iCs/>
                      <w:szCs w:val="22"/>
                      <w:lang w:val="nl-BE"/>
                    </w:rPr>
                    <w:t>Mass</w:t>
                  </w:r>
                  <w:r w:rsidRPr="00445D89">
                    <w:rPr>
                      <w:szCs w:val="22"/>
                      <w:lang w:val="x-none"/>
                    </w:rPr>
                    <w:tab/>
                  </w:r>
                  <w:r w:rsidRPr="00AB65B5">
                    <w:rPr>
                      <w:szCs w:val="22"/>
                      <w:lang w:val="nl-BE"/>
                    </w:rPr>
                    <w:t xml:space="preserve">                          </w:t>
                  </w:r>
                  <w:r w:rsidRPr="00445D89">
                    <w:rPr>
                      <w:szCs w:val="22"/>
                      <w:lang w:val="x-none"/>
                    </w:rPr>
                    <w:t>O</w:t>
                  </w:r>
                  <w:r w:rsidRPr="00445D89">
                    <w:rPr>
                      <w:szCs w:val="22"/>
                      <w:lang w:val="x-none"/>
                    </w:rPr>
                    <w:tab/>
                  </w:r>
                  <w:r w:rsidRPr="00AB65B5">
                    <w:rPr>
                      <w:b/>
                      <w:bCs/>
                      <w:i/>
                      <w:iCs/>
                      <w:szCs w:val="22"/>
                      <w:lang w:val="nl-BE"/>
                    </w:rPr>
                    <w:t>n..16,6</w:t>
                  </w:r>
                  <w:r w:rsidRPr="00445D89">
                    <w:rPr>
                      <w:szCs w:val="22"/>
                      <w:lang w:val="x-none"/>
                    </w:rPr>
                    <w:tab/>
                  </w:r>
                  <w:r w:rsidRPr="00445D89">
                    <w:rPr>
                      <w:szCs w:val="22"/>
                      <w:lang w:val="x-none"/>
                    </w:rPr>
                    <w:tab/>
                    <w:t>R219</w:t>
                  </w:r>
                </w:p>
                <w:p w14:paraId="7FC9BD42" w14:textId="77777777" w:rsidR="00C70867" w:rsidRPr="00AB65B5" w:rsidRDefault="00C70867" w:rsidP="00C70867">
                  <w:pPr>
                    <w:pStyle w:val="ad"/>
                    <w:spacing w:line="276" w:lineRule="auto"/>
                    <w:ind w:left="45"/>
                    <w:rPr>
                      <w:szCs w:val="22"/>
                      <w:lang w:val="nl-BE"/>
                    </w:rPr>
                  </w:pPr>
                  <w:r w:rsidRPr="00AB65B5">
                    <w:rPr>
                      <w:szCs w:val="22"/>
                      <w:lang w:val="nl-BE"/>
                    </w:rPr>
                    <w:tab/>
                    <w:t xml:space="preserve">                                                                                           R232</w:t>
                  </w:r>
                </w:p>
                <w:p w14:paraId="796E7F64" w14:textId="77777777" w:rsidR="00C70867" w:rsidRPr="00AB65B5" w:rsidRDefault="00C70867" w:rsidP="00C70867">
                  <w:pPr>
                    <w:pStyle w:val="ad"/>
                    <w:spacing w:line="276" w:lineRule="auto"/>
                    <w:ind w:left="45"/>
                    <w:rPr>
                      <w:szCs w:val="22"/>
                      <w:lang w:val="nl-BE"/>
                    </w:rPr>
                  </w:pPr>
                </w:p>
                <w:p w14:paraId="1F1A0742" w14:textId="77777777" w:rsidR="00C70867" w:rsidRPr="00445D89" w:rsidRDefault="00C70867" w:rsidP="00C70867">
                  <w:pPr>
                    <w:pStyle w:val="ad"/>
                    <w:spacing w:line="276" w:lineRule="auto"/>
                    <w:ind w:left="45"/>
                    <w:rPr>
                      <w:b/>
                      <w:bCs/>
                      <w:szCs w:val="22"/>
                      <w:u w:val="single"/>
                      <w:lang w:val="en-US"/>
                    </w:rPr>
                  </w:pPr>
                  <w:r w:rsidRPr="00445D89">
                    <w:rPr>
                      <w:b/>
                      <w:bCs/>
                      <w:szCs w:val="22"/>
                      <w:u w:val="single"/>
                      <w:lang w:val="en-US"/>
                    </w:rPr>
                    <w:t>IE722 - MOVEMENT VERIFICATION REQUEST (C_MVS_SUB)</w:t>
                  </w:r>
                </w:p>
                <w:p w14:paraId="4495200E" w14:textId="77777777" w:rsidR="00C70867" w:rsidRPr="00445D89" w:rsidRDefault="00C70867" w:rsidP="00C70867">
                  <w:pPr>
                    <w:pStyle w:val="ad"/>
                    <w:spacing w:line="276" w:lineRule="auto"/>
                    <w:ind w:left="45"/>
                    <w:rPr>
                      <w:b/>
                      <w:szCs w:val="22"/>
                      <w:lang w:val="x-none"/>
                    </w:rPr>
                  </w:pPr>
                  <w:r w:rsidRPr="00445D89">
                    <w:rPr>
                      <w:b/>
                      <w:szCs w:val="22"/>
                      <w:lang w:val="x-none"/>
                    </w:rPr>
                    <w:t>------GOODS ITEM</w:t>
                  </w:r>
                </w:p>
                <w:p w14:paraId="27FB91F4" w14:textId="77777777" w:rsidR="00C70867" w:rsidRPr="00445D89" w:rsidRDefault="00C70867" w:rsidP="00C70867">
                  <w:pPr>
                    <w:pStyle w:val="ad"/>
                    <w:spacing w:line="276" w:lineRule="auto"/>
                    <w:ind w:left="45"/>
                    <w:rPr>
                      <w:szCs w:val="22"/>
                      <w:lang w:val="x-none"/>
                    </w:rPr>
                  </w:pPr>
                  <w:r w:rsidRPr="00445D89">
                    <w:rPr>
                      <w:szCs w:val="22"/>
                      <w:lang w:val="x-none"/>
                    </w:rPr>
                    <w:tab/>
                    <w:t>Description of the Goods</w:t>
                  </w:r>
                  <w:r w:rsidRPr="00445D89">
                    <w:rPr>
                      <w:szCs w:val="22"/>
                      <w:lang w:val="x-none"/>
                    </w:rPr>
                    <w:tab/>
                    <w:t>O</w:t>
                  </w:r>
                  <w:r w:rsidRPr="00445D89">
                    <w:rPr>
                      <w:szCs w:val="22"/>
                      <w:lang w:val="x-none"/>
                    </w:rPr>
                    <w:tab/>
                    <w:t>an..55</w:t>
                  </w:r>
                  <w:r w:rsidRPr="00445D89">
                    <w:rPr>
                      <w:szCs w:val="22"/>
                      <w:lang w:val="x-none"/>
                    </w:rPr>
                    <w:tab/>
                  </w:r>
                  <w:r w:rsidRPr="00445D89">
                    <w:rPr>
                      <w:szCs w:val="22"/>
                      <w:lang w:val="x-none"/>
                    </w:rPr>
                    <w:tab/>
                  </w:r>
                </w:p>
                <w:p w14:paraId="791B0173" w14:textId="77777777" w:rsidR="00C70867" w:rsidRPr="00445D89" w:rsidRDefault="00C70867" w:rsidP="00C70867">
                  <w:pPr>
                    <w:pStyle w:val="ad"/>
                    <w:spacing w:line="276" w:lineRule="auto"/>
                    <w:ind w:left="45"/>
                    <w:rPr>
                      <w:szCs w:val="22"/>
                      <w:lang w:val="x-none"/>
                    </w:rPr>
                  </w:pPr>
                  <w:r w:rsidRPr="00445D89">
                    <w:rPr>
                      <w:szCs w:val="22"/>
                      <w:lang w:val="x-none"/>
                    </w:rPr>
                    <w:tab/>
                    <w:t>CN Code</w:t>
                  </w:r>
                  <w:r w:rsidRPr="00445D89">
                    <w:rPr>
                      <w:szCs w:val="22"/>
                      <w:lang w:val="x-none"/>
                    </w:rPr>
                    <w:tab/>
                  </w:r>
                  <w:r w:rsidRPr="00445D89">
                    <w:rPr>
                      <w:szCs w:val="22"/>
                      <w:lang w:val="fr-FR"/>
                    </w:rPr>
                    <w:t xml:space="preserve">                          </w:t>
                  </w:r>
                  <w:r w:rsidRPr="00445D89">
                    <w:rPr>
                      <w:szCs w:val="22"/>
                      <w:lang w:val="x-none"/>
                    </w:rPr>
                    <w:t>D</w:t>
                  </w:r>
                  <w:r w:rsidRPr="00445D89">
                    <w:rPr>
                      <w:szCs w:val="22"/>
                      <w:lang w:val="x-none"/>
                    </w:rPr>
                    <w:tab/>
                    <w:t>n8</w:t>
                  </w:r>
                  <w:r w:rsidRPr="00445D89">
                    <w:rPr>
                      <w:szCs w:val="22"/>
                      <w:lang w:val="x-none"/>
                    </w:rPr>
                    <w:tab/>
                  </w:r>
                  <w:r w:rsidRPr="00445D89">
                    <w:rPr>
                      <w:szCs w:val="22"/>
                      <w:lang w:val="x-none"/>
                    </w:rPr>
                    <w:tab/>
                    <w:t>C201</w:t>
                  </w:r>
                </w:p>
                <w:p w14:paraId="1C138161"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R232</w:t>
                  </w:r>
                </w:p>
                <w:p w14:paraId="33572F98" w14:textId="77777777" w:rsidR="00C70867" w:rsidRPr="00445D89" w:rsidRDefault="00C70867" w:rsidP="00C70867">
                  <w:pPr>
                    <w:pStyle w:val="ad"/>
                    <w:spacing w:line="276" w:lineRule="auto"/>
                    <w:ind w:left="45"/>
                    <w:rPr>
                      <w:szCs w:val="22"/>
                      <w:lang w:val="x-none"/>
                    </w:rPr>
                  </w:pPr>
                  <w:r w:rsidRPr="00445D89">
                    <w:rPr>
                      <w:szCs w:val="22"/>
                      <w:lang w:val="x-none"/>
                    </w:rPr>
                    <w:tab/>
                    <w:t>Commercial Description of the Goods</w:t>
                  </w:r>
                  <w:r w:rsidRPr="00445D89">
                    <w:rPr>
                      <w:szCs w:val="22"/>
                      <w:lang w:val="x-none"/>
                    </w:rPr>
                    <w:tab/>
                    <w:t>O</w:t>
                  </w:r>
                  <w:r w:rsidRPr="00445D89">
                    <w:rPr>
                      <w:szCs w:val="22"/>
                      <w:lang w:val="x-none"/>
                    </w:rPr>
                    <w:tab/>
                    <w:t>an..999</w:t>
                  </w:r>
                  <w:r w:rsidRPr="00445D89">
                    <w:rPr>
                      <w:szCs w:val="22"/>
                      <w:lang w:val="x-none"/>
                    </w:rPr>
                    <w:tab/>
                  </w:r>
                  <w:r w:rsidRPr="00445D89">
                    <w:rPr>
                      <w:szCs w:val="22"/>
                      <w:lang w:val="x-none"/>
                    </w:rPr>
                    <w:tab/>
                  </w:r>
                </w:p>
                <w:p w14:paraId="32C9AD64" w14:textId="77777777" w:rsidR="00C70867" w:rsidRPr="00445D89" w:rsidRDefault="00C70867" w:rsidP="00C70867">
                  <w:pPr>
                    <w:pStyle w:val="ad"/>
                    <w:spacing w:line="276" w:lineRule="auto"/>
                    <w:ind w:left="45"/>
                    <w:rPr>
                      <w:szCs w:val="22"/>
                      <w:lang w:val="x-none"/>
                    </w:rPr>
                  </w:pPr>
                  <w:r w:rsidRPr="00445D89">
                    <w:rPr>
                      <w:szCs w:val="22"/>
                      <w:lang w:val="x-none"/>
                    </w:rPr>
                    <w:tab/>
                    <w:t>Additional code</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w:t>
                  </w:r>
                  <w:r w:rsidRPr="00445D89">
                    <w:rPr>
                      <w:szCs w:val="22"/>
                      <w:lang w:val="x-none"/>
                    </w:rPr>
                    <w:tab/>
                  </w:r>
                  <w:r w:rsidRPr="00445D89">
                    <w:rPr>
                      <w:szCs w:val="22"/>
                      <w:lang w:val="x-none"/>
                    </w:rPr>
                    <w:tab/>
                  </w:r>
                </w:p>
                <w:p w14:paraId="7E0DA0A1" w14:textId="77777777" w:rsidR="00C70867" w:rsidRPr="00445D89" w:rsidRDefault="00C70867" w:rsidP="00C70867">
                  <w:pPr>
                    <w:pStyle w:val="ad"/>
                    <w:spacing w:line="276" w:lineRule="auto"/>
                    <w:ind w:left="45"/>
                    <w:rPr>
                      <w:szCs w:val="22"/>
                      <w:lang w:val="x-none"/>
                    </w:rPr>
                  </w:pPr>
                  <w:r w:rsidRPr="00445D89">
                    <w:rPr>
                      <w:szCs w:val="22"/>
                      <w:lang w:val="x-none"/>
                    </w:rPr>
                    <w:tab/>
                    <w:t>Quantity</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n..15,3</w:t>
                  </w:r>
                  <w:r w:rsidRPr="00445D89">
                    <w:rPr>
                      <w:szCs w:val="22"/>
                      <w:lang w:val="x-none"/>
                    </w:rPr>
                    <w:tab/>
                  </w:r>
                  <w:r w:rsidRPr="00445D89">
                    <w:rPr>
                      <w:szCs w:val="22"/>
                      <w:lang w:val="x-none"/>
                    </w:rPr>
                    <w:tab/>
                    <w:t>C201</w:t>
                  </w:r>
                </w:p>
                <w:p w14:paraId="6BD82F61"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5F9E95D8" w14:textId="77777777" w:rsidR="00C70867" w:rsidRPr="00445D89" w:rsidRDefault="00C70867" w:rsidP="00C70867">
                  <w:pPr>
                    <w:pStyle w:val="ad"/>
                    <w:spacing w:line="276" w:lineRule="auto"/>
                    <w:ind w:left="45"/>
                    <w:rPr>
                      <w:szCs w:val="22"/>
                      <w:lang w:val="x-none"/>
                    </w:rPr>
                  </w:pPr>
                  <w:r w:rsidRPr="00445D89">
                    <w:rPr>
                      <w:szCs w:val="22"/>
                      <w:lang w:val="x-none"/>
                    </w:rPr>
                    <w:tab/>
                    <w:t>Unit of Measure Code</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n..2</w:t>
                  </w:r>
                  <w:r w:rsidRPr="00445D89">
                    <w:rPr>
                      <w:szCs w:val="22"/>
                      <w:lang w:val="x-none"/>
                    </w:rPr>
                    <w:tab/>
                    <w:t>BC52</w:t>
                  </w:r>
                  <w:r w:rsidRPr="00445D89">
                    <w:rPr>
                      <w:szCs w:val="22"/>
                      <w:lang w:val="x-none"/>
                    </w:rPr>
                    <w:tab/>
                    <w:t>C201</w:t>
                  </w:r>
                </w:p>
                <w:p w14:paraId="61E7782D"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Gross </w:t>
                  </w:r>
                  <w:r w:rsidRPr="00445D89">
                    <w:rPr>
                      <w:b/>
                      <w:bCs/>
                      <w:i/>
                      <w:iCs/>
                      <w:szCs w:val="22"/>
                      <w:lang w:val="en-US"/>
                    </w:rPr>
                    <w:t>Mass</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r>
                  <w:r w:rsidRPr="00445D89">
                    <w:rPr>
                      <w:b/>
                      <w:bCs/>
                      <w:i/>
                      <w:iCs/>
                      <w:szCs w:val="22"/>
                      <w:lang w:val="en-US"/>
                    </w:rPr>
                    <w:t>n..16,6</w:t>
                  </w:r>
                  <w:r w:rsidRPr="00445D89">
                    <w:rPr>
                      <w:szCs w:val="22"/>
                      <w:lang w:val="x-none"/>
                    </w:rPr>
                    <w:tab/>
                  </w:r>
                  <w:r w:rsidRPr="00445D89">
                    <w:rPr>
                      <w:szCs w:val="22"/>
                      <w:lang w:val="x-none"/>
                    </w:rPr>
                    <w:tab/>
                    <w:t>R219</w:t>
                  </w:r>
                </w:p>
                <w:p w14:paraId="07FA4818"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27AC69DB"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Net </w:t>
                  </w:r>
                  <w:r w:rsidRPr="00AB65B5">
                    <w:rPr>
                      <w:b/>
                      <w:bCs/>
                      <w:i/>
                      <w:iCs/>
                      <w:szCs w:val="22"/>
                      <w:lang w:val="nl-BE"/>
                    </w:rPr>
                    <w:t>Mass</w:t>
                  </w:r>
                  <w:r w:rsidRPr="00445D89">
                    <w:rPr>
                      <w:szCs w:val="22"/>
                      <w:lang w:val="x-none"/>
                    </w:rPr>
                    <w:tab/>
                  </w:r>
                  <w:r w:rsidRPr="00AB65B5">
                    <w:rPr>
                      <w:szCs w:val="22"/>
                      <w:lang w:val="nl-BE"/>
                    </w:rPr>
                    <w:t xml:space="preserve">                          </w:t>
                  </w:r>
                  <w:r w:rsidRPr="00445D89">
                    <w:rPr>
                      <w:szCs w:val="22"/>
                      <w:lang w:val="x-none"/>
                    </w:rPr>
                    <w:t>O</w:t>
                  </w:r>
                  <w:r w:rsidRPr="00445D89">
                    <w:rPr>
                      <w:szCs w:val="22"/>
                      <w:lang w:val="x-none"/>
                    </w:rPr>
                    <w:tab/>
                  </w:r>
                  <w:r w:rsidRPr="00AB65B5">
                    <w:rPr>
                      <w:b/>
                      <w:bCs/>
                      <w:i/>
                      <w:iCs/>
                      <w:szCs w:val="22"/>
                      <w:lang w:val="nl-BE"/>
                    </w:rPr>
                    <w:t>n..16,6</w:t>
                  </w:r>
                  <w:r w:rsidRPr="00445D89">
                    <w:rPr>
                      <w:szCs w:val="22"/>
                      <w:lang w:val="x-none"/>
                    </w:rPr>
                    <w:tab/>
                  </w:r>
                  <w:r w:rsidRPr="00445D89">
                    <w:rPr>
                      <w:szCs w:val="22"/>
                      <w:lang w:val="x-none"/>
                    </w:rPr>
                    <w:tab/>
                    <w:t>R219</w:t>
                  </w:r>
                </w:p>
                <w:p w14:paraId="1C65C5AF" w14:textId="77777777" w:rsidR="00C70867" w:rsidRPr="00AB65B5" w:rsidRDefault="00C70867" w:rsidP="00C70867">
                  <w:pPr>
                    <w:pStyle w:val="ad"/>
                    <w:spacing w:line="276" w:lineRule="auto"/>
                    <w:ind w:left="45"/>
                    <w:rPr>
                      <w:szCs w:val="22"/>
                      <w:lang w:val="nl-BE"/>
                    </w:rPr>
                  </w:pPr>
                  <w:r w:rsidRPr="00AB65B5">
                    <w:rPr>
                      <w:szCs w:val="22"/>
                      <w:lang w:val="nl-BE"/>
                    </w:rPr>
                    <w:tab/>
                    <w:t xml:space="preserve">                                                                                           R232</w:t>
                  </w:r>
                </w:p>
                <w:p w14:paraId="075D9D39" w14:textId="77777777" w:rsidR="00C70867" w:rsidRPr="00AB65B5" w:rsidRDefault="00C70867" w:rsidP="00C70867">
                  <w:pPr>
                    <w:pStyle w:val="ad"/>
                    <w:spacing w:line="276" w:lineRule="auto"/>
                    <w:ind w:left="45"/>
                    <w:rPr>
                      <w:szCs w:val="22"/>
                      <w:lang w:val="nl-BE"/>
                    </w:rPr>
                  </w:pPr>
                </w:p>
                <w:p w14:paraId="2D655499" w14:textId="77777777" w:rsidR="00C70867" w:rsidRPr="00AB65B5" w:rsidRDefault="00C70867" w:rsidP="00C70867">
                  <w:pPr>
                    <w:pStyle w:val="ad"/>
                    <w:spacing w:line="276" w:lineRule="auto"/>
                    <w:ind w:left="45"/>
                    <w:rPr>
                      <w:b/>
                      <w:bCs/>
                      <w:szCs w:val="22"/>
                      <w:u w:val="single"/>
                      <w:lang w:val="nl-BE"/>
                    </w:rPr>
                  </w:pPr>
                  <w:r w:rsidRPr="00AB65B5">
                    <w:rPr>
                      <w:b/>
                      <w:bCs/>
                      <w:szCs w:val="22"/>
                      <w:u w:val="single"/>
                      <w:lang w:val="nl-BE"/>
                    </w:rPr>
                    <w:t>IE840 - EVENT REPORT (C_EVT_DAT)</w:t>
                  </w:r>
                </w:p>
                <w:p w14:paraId="236B3099" w14:textId="77777777" w:rsidR="00C70867" w:rsidRPr="00445D89" w:rsidRDefault="00C70867" w:rsidP="00C70867">
                  <w:pPr>
                    <w:pStyle w:val="ad"/>
                    <w:spacing w:line="276" w:lineRule="auto"/>
                    <w:ind w:left="45"/>
                    <w:rPr>
                      <w:b/>
                      <w:szCs w:val="22"/>
                      <w:lang w:val="x-none"/>
                    </w:rPr>
                  </w:pPr>
                  <w:r w:rsidRPr="00445D89">
                    <w:rPr>
                      <w:b/>
                      <w:szCs w:val="22"/>
                      <w:lang w:val="x-none"/>
                    </w:rPr>
                    <w:t>------GOODS ITEM</w:t>
                  </w:r>
                </w:p>
                <w:p w14:paraId="62342E34" w14:textId="77777777" w:rsidR="00C70867" w:rsidRPr="00445D89" w:rsidRDefault="00C70867" w:rsidP="00C70867">
                  <w:pPr>
                    <w:pStyle w:val="ad"/>
                    <w:spacing w:line="276" w:lineRule="auto"/>
                    <w:ind w:left="45"/>
                    <w:rPr>
                      <w:szCs w:val="22"/>
                      <w:lang w:val="x-none"/>
                    </w:rPr>
                  </w:pPr>
                  <w:r w:rsidRPr="00445D89">
                    <w:rPr>
                      <w:szCs w:val="22"/>
                      <w:lang w:val="x-none"/>
                    </w:rPr>
                    <w:tab/>
                    <w:t>Description of the Goods</w:t>
                  </w:r>
                  <w:r w:rsidRPr="00445D89">
                    <w:rPr>
                      <w:szCs w:val="22"/>
                      <w:lang w:val="x-none"/>
                    </w:rPr>
                    <w:tab/>
                    <w:t>O</w:t>
                  </w:r>
                  <w:r w:rsidRPr="00445D89">
                    <w:rPr>
                      <w:szCs w:val="22"/>
                      <w:lang w:val="x-none"/>
                    </w:rPr>
                    <w:tab/>
                    <w:t>an..55</w:t>
                  </w:r>
                  <w:r w:rsidRPr="00445D89">
                    <w:rPr>
                      <w:szCs w:val="22"/>
                      <w:lang w:val="x-none"/>
                    </w:rPr>
                    <w:tab/>
                  </w:r>
                  <w:r w:rsidRPr="00445D89">
                    <w:rPr>
                      <w:szCs w:val="22"/>
                      <w:lang w:val="x-none"/>
                    </w:rPr>
                    <w:tab/>
                  </w:r>
                </w:p>
                <w:p w14:paraId="06DD6BD1" w14:textId="77777777" w:rsidR="00C70867" w:rsidRPr="00445D89" w:rsidRDefault="00C70867" w:rsidP="00C70867">
                  <w:pPr>
                    <w:pStyle w:val="ad"/>
                    <w:spacing w:line="276" w:lineRule="auto"/>
                    <w:ind w:left="45"/>
                    <w:rPr>
                      <w:szCs w:val="22"/>
                      <w:lang w:val="x-none"/>
                    </w:rPr>
                  </w:pPr>
                  <w:r w:rsidRPr="00445D89">
                    <w:rPr>
                      <w:szCs w:val="22"/>
                      <w:lang w:val="x-none"/>
                    </w:rPr>
                    <w:tab/>
                    <w:t>CN Code</w:t>
                  </w:r>
                  <w:r w:rsidRPr="00445D89">
                    <w:rPr>
                      <w:szCs w:val="22"/>
                      <w:lang w:val="x-none"/>
                    </w:rPr>
                    <w:tab/>
                  </w:r>
                  <w:r w:rsidRPr="00445D89">
                    <w:rPr>
                      <w:szCs w:val="22"/>
                      <w:lang w:val="fr-FR"/>
                    </w:rPr>
                    <w:t xml:space="preserve">                          </w:t>
                  </w:r>
                  <w:r w:rsidRPr="00445D89">
                    <w:rPr>
                      <w:szCs w:val="22"/>
                      <w:lang w:val="x-none"/>
                    </w:rPr>
                    <w:t>D</w:t>
                  </w:r>
                  <w:r w:rsidRPr="00445D89">
                    <w:rPr>
                      <w:szCs w:val="22"/>
                      <w:lang w:val="x-none"/>
                    </w:rPr>
                    <w:tab/>
                    <w:t>n8</w:t>
                  </w:r>
                  <w:r w:rsidRPr="00445D89">
                    <w:rPr>
                      <w:szCs w:val="22"/>
                      <w:lang w:val="x-none"/>
                    </w:rPr>
                    <w:tab/>
                  </w:r>
                  <w:r w:rsidRPr="00445D89">
                    <w:rPr>
                      <w:szCs w:val="22"/>
                      <w:lang w:val="x-none"/>
                    </w:rPr>
                    <w:tab/>
                    <w:t>C201</w:t>
                  </w:r>
                </w:p>
                <w:p w14:paraId="777DEC1E"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R232</w:t>
                  </w:r>
                </w:p>
                <w:p w14:paraId="34D827C5" w14:textId="77777777" w:rsidR="00C70867" w:rsidRPr="00445D89" w:rsidRDefault="00C70867" w:rsidP="00C70867">
                  <w:pPr>
                    <w:pStyle w:val="ad"/>
                    <w:spacing w:line="276" w:lineRule="auto"/>
                    <w:ind w:left="45"/>
                    <w:rPr>
                      <w:szCs w:val="22"/>
                      <w:lang w:val="x-none"/>
                    </w:rPr>
                  </w:pPr>
                  <w:r w:rsidRPr="00445D89">
                    <w:rPr>
                      <w:szCs w:val="22"/>
                      <w:lang w:val="x-none"/>
                    </w:rPr>
                    <w:tab/>
                    <w:t>Commercial Description of the Goods</w:t>
                  </w:r>
                  <w:r w:rsidRPr="00445D89">
                    <w:rPr>
                      <w:szCs w:val="22"/>
                      <w:lang w:val="x-none"/>
                    </w:rPr>
                    <w:tab/>
                    <w:t>O</w:t>
                  </w:r>
                  <w:r w:rsidRPr="00445D89">
                    <w:rPr>
                      <w:szCs w:val="22"/>
                      <w:lang w:val="x-none"/>
                    </w:rPr>
                    <w:tab/>
                    <w:t>an..999</w:t>
                  </w:r>
                  <w:r w:rsidRPr="00445D89">
                    <w:rPr>
                      <w:szCs w:val="22"/>
                      <w:lang w:val="x-none"/>
                    </w:rPr>
                    <w:tab/>
                  </w:r>
                  <w:r w:rsidRPr="00445D89">
                    <w:rPr>
                      <w:szCs w:val="22"/>
                      <w:lang w:val="x-none"/>
                    </w:rPr>
                    <w:tab/>
                  </w:r>
                </w:p>
                <w:p w14:paraId="637A878E" w14:textId="77777777" w:rsidR="00C70867" w:rsidRPr="00445D89" w:rsidRDefault="00C70867" w:rsidP="00C70867">
                  <w:pPr>
                    <w:pStyle w:val="ad"/>
                    <w:spacing w:line="276" w:lineRule="auto"/>
                    <w:ind w:left="45"/>
                    <w:rPr>
                      <w:szCs w:val="22"/>
                      <w:lang w:val="x-none"/>
                    </w:rPr>
                  </w:pPr>
                  <w:r w:rsidRPr="00445D89">
                    <w:rPr>
                      <w:szCs w:val="22"/>
                      <w:lang w:val="x-none"/>
                    </w:rPr>
                    <w:tab/>
                    <w:t>Additional code</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w:t>
                  </w:r>
                  <w:r w:rsidRPr="00445D89">
                    <w:rPr>
                      <w:szCs w:val="22"/>
                      <w:lang w:val="x-none"/>
                    </w:rPr>
                    <w:tab/>
                  </w:r>
                  <w:r w:rsidRPr="00445D89">
                    <w:rPr>
                      <w:szCs w:val="22"/>
                      <w:lang w:val="x-none"/>
                    </w:rPr>
                    <w:tab/>
                  </w:r>
                </w:p>
                <w:p w14:paraId="6EAF4E5D" w14:textId="77777777" w:rsidR="00C70867" w:rsidRPr="00445D89" w:rsidRDefault="00C70867" w:rsidP="00C70867">
                  <w:pPr>
                    <w:pStyle w:val="ad"/>
                    <w:spacing w:line="276" w:lineRule="auto"/>
                    <w:ind w:left="45"/>
                    <w:rPr>
                      <w:szCs w:val="22"/>
                      <w:lang w:val="x-none"/>
                    </w:rPr>
                  </w:pPr>
                  <w:r w:rsidRPr="00445D89">
                    <w:rPr>
                      <w:szCs w:val="22"/>
                      <w:lang w:val="x-none"/>
                    </w:rPr>
                    <w:tab/>
                    <w:t>Quantity</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n..15,3</w:t>
                  </w:r>
                  <w:r w:rsidRPr="00445D89">
                    <w:rPr>
                      <w:szCs w:val="22"/>
                      <w:lang w:val="x-none"/>
                    </w:rPr>
                    <w:tab/>
                  </w:r>
                  <w:r w:rsidRPr="00445D89">
                    <w:rPr>
                      <w:szCs w:val="22"/>
                      <w:lang w:val="x-none"/>
                    </w:rPr>
                    <w:tab/>
                    <w:t>C201</w:t>
                  </w:r>
                </w:p>
                <w:p w14:paraId="565E48AF"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7A1747FF" w14:textId="77777777" w:rsidR="00C70867" w:rsidRPr="00445D89" w:rsidRDefault="00C70867" w:rsidP="00C70867">
                  <w:pPr>
                    <w:pStyle w:val="ad"/>
                    <w:spacing w:line="276" w:lineRule="auto"/>
                    <w:ind w:left="45"/>
                    <w:rPr>
                      <w:szCs w:val="22"/>
                      <w:lang w:val="x-none"/>
                    </w:rPr>
                  </w:pPr>
                  <w:r w:rsidRPr="00445D89">
                    <w:rPr>
                      <w:szCs w:val="22"/>
                      <w:lang w:val="x-none"/>
                    </w:rPr>
                    <w:tab/>
                    <w:t>Unit of Measure Code</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n..2</w:t>
                  </w:r>
                  <w:r w:rsidRPr="00445D89">
                    <w:rPr>
                      <w:szCs w:val="22"/>
                      <w:lang w:val="x-none"/>
                    </w:rPr>
                    <w:tab/>
                    <w:t>BC52</w:t>
                  </w:r>
                  <w:r w:rsidRPr="00445D89">
                    <w:rPr>
                      <w:szCs w:val="22"/>
                      <w:lang w:val="x-none"/>
                    </w:rPr>
                    <w:tab/>
                    <w:t>C201</w:t>
                  </w:r>
                </w:p>
                <w:p w14:paraId="6A320D73"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Gross </w:t>
                  </w:r>
                  <w:r w:rsidRPr="00445D89">
                    <w:rPr>
                      <w:b/>
                      <w:bCs/>
                      <w:i/>
                      <w:iCs/>
                      <w:szCs w:val="22"/>
                      <w:lang w:val="en-US"/>
                    </w:rPr>
                    <w:t>Mass</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r>
                  <w:r w:rsidRPr="00445D89">
                    <w:rPr>
                      <w:b/>
                      <w:bCs/>
                      <w:i/>
                      <w:iCs/>
                      <w:szCs w:val="22"/>
                      <w:lang w:val="en-US"/>
                    </w:rPr>
                    <w:t>n..16,6</w:t>
                  </w:r>
                  <w:r w:rsidRPr="00445D89">
                    <w:rPr>
                      <w:szCs w:val="22"/>
                      <w:lang w:val="x-none"/>
                    </w:rPr>
                    <w:tab/>
                  </w:r>
                  <w:r w:rsidRPr="00445D89">
                    <w:rPr>
                      <w:szCs w:val="22"/>
                      <w:lang w:val="x-none"/>
                    </w:rPr>
                    <w:tab/>
                    <w:t>R219</w:t>
                  </w:r>
                </w:p>
                <w:p w14:paraId="1D3AF2E2"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79849679"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Net </w:t>
                  </w:r>
                  <w:r w:rsidRPr="00AB65B5">
                    <w:rPr>
                      <w:b/>
                      <w:bCs/>
                      <w:i/>
                      <w:iCs/>
                      <w:szCs w:val="22"/>
                      <w:lang w:val="nl-BE"/>
                    </w:rPr>
                    <w:t>Mass</w:t>
                  </w:r>
                  <w:r w:rsidRPr="00445D89">
                    <w:rPr>
                      <w:szCs w:val="22"/>
                      <w:lang w:val="x-none"/>
                    </w:rPr>
                    <w:tab/>
                  </w:r>
                  <w:r w:rsidRPr="00AB65B5">
                    <w:rPr>
                      <w:szCs w:val="22"/>
                      <w:lang w:val="nl-BE"/>
                    </w:rPr>
                    <w:t xml:space="preserve">                          </w:t>
                  </w:r>
                  <w:r w:rsidRPr="00445D89">
                    <w:rPr>
                      <w:szCs w:val="22"/>
                      <w:lang w:val="x-none"/>
                    </w:rPr>
                    <w:t>O</w:t>
                  </w:r>
                  <w:r w:rsidRPr="00445D89">
                    <w:rPr>
                      <w:szCs w:val="22"/>
                      <w:lang w:val="x-none"/>
                    </w:rPr>
                    <w:tab/>
                  </w:r>
                  <w:r w:rsidRPr="00AB65B5">
                    <w:rPr>
                      <w:b/>
                      <w:bCs/>
                      <w:i/>
                      <w:iCs/>
                      <w:szCs w:val="22"/>
                      <w:lang w:val="nl-BE"/>
                    </w:rPr>
                    <w:t>n..16,6</w:t>
                  </w:r>
                  <w:r w:rsidRPr="00445D89">
                    <w:rPr>
                      <w:szCs w:val="22"/>
                      <w:lang w:val="x-none"/>
                    </w:rPr>
                    <w:tab/>
                  </w:r>
                  <w:r w:rsidRPr="00445D89">
                    <w:rPr>
                      <w:szCs w:val="22"/>
                      <w:lang w:val="x-none"/>
                    </w:rPr>
                    <w:tab/>
                    <w:t>R219</w:t>
                  </w:r>
                </w:p>
                <w:p w14:paraId="6E8DA002" w14:textId="77777777" w:rsidR="00C70867" w:rsidRPr="00AB65B5" w:rsidRDefault="00C70867" w:rsidP="00C70867">
                  <w:pPr>
                    <w:pStyle w:val="ad"/>
                    <w:spacing w:line="276" w:lineRule="auto"/>
                    <w:ind w:left="45"/>
                    <w:rPr>
                      <w:szCs w:val="22"/>
                      <w:lang w:val="nl-BE"/>
                    </w:rPr>
                  </w:pPr>
                  <w:r w:rsidRPr="00AB65B5">
                    <w:rPr>
                      <w:szCs w:val="22"/>
                      <w:lang w:val="nl-BE"/>
                    </w:rPr>
                    <w:tab/>
                    <w:t xml:space="preserve">                                                                                           R232</w:t>
                  </w:r>
                </w:p>
                <w:p w14:paraId="4A4056E6" w14:textId="77777777" w:rsidR="00C70867" w:rsidRPr="00AB65B5" w:rsidRDefault="00C70867" w:rsidP="00C70867">
                  <w:pPr>
                    <w:pStyle w:val="ad"/>
                    <w:spacing w:line="276" w:lineRule="auto"/>
                    <w:ind w:left="45"/>
                    <w:rPr>
                      <w:szCs w:val="22"/>
                      <w:lang w:val="nl-BE"/>
                    </w:rPr>
                  </w:pPr>
                </w:p>
                <w:p w14:paraId="21529E3B"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lang w:val="en-US"/>
                    </w:rPr>
                    <w:t>The existing data items &lt;</w:t>
                  </w:r>
                  <w:r w:rsidRPr="00445D89">
                    <w:rPr>
                      <w:szCs w:val="22"/>
                    </w:rPr>
                    <w:t>Gross Weight</w:t>
                  </w:r>
                  <w:r w:rsidRPr="00445D89">
                    <w:rPr>
                      <w:szCs w:val="22"/>
                      <w:lang w:val="en-US"/>
                    </w:rPr>
                    <w:t>&gt; and &lt;</w:t>
                  </w:r>
                  <w:r w:rsidRPr="00445D89">
                    <w:rPr>
                      <w:szCs w:val="22"/>
                    </w:rPr>
                    <w:t>Net Weight</w:t>
                  </w:r>
                  <w:r w:rsidRPr="00445D89">
                    <w:rPr>
                      <w:szCs w:val="22"/>
                      <w:lang w:val="en-US"/>
                    </w:rPr>
                    <w:t xml:space="preserve">&gt; will be modified under the data group &lt;(BODY) E-AD&gt; in the IE801, IE815, and IE825 messages. Hence, the data group &lt;(BODY) E-AD&gt; will be updated as shown below in the corresponding messages: </w:t>
                  </w:r>
                </w:p>
                <w:p w14:paraId="798D0DC1" w14:textId="77777777" w:rsidR="00C70867" w:rsidRPr="00445D89" w:rsidRDefault="00C70867" w:rsidP="00C70867">
                  <w:pPr>
                    <w:pStyle w:val="ad"/>
                    <w:spacing w:line="276" w:lineRule="auto"/>
                    <w:ind w:left="45"/>
                    <w:rPr>
                      <w:szCs w:val="22"/>
                      <w:lang w:val="en-US"/>
                    </w:rPr>
                  </w:pPr>
                </w:p>
                <w:p w14:paraId="33559A87" w14:textId="77777777" w:rsidR="00C70867" w:rsidRPr="00445D89" w:rsidRDefault="00C70867" w:rsidP="00C70867">
                  <w:pPr>
                    <w:pStyle w:val="ad"/>
                    <w:spacing w:line="276" w:lineRule="auto"/>
                    <w:ind w:left="45"/>
                    <w:rPr>
                      <w:b/>
                      <w:szCs w:val="22"/>
                      <w:u w:val="single"/>
                      <w:lang w:val="x-none"/>
                    </w:rPr>
                  </w:pPr>
                  <w:r w:rsidRPr="00445D89">
                    <w:rPr>
                      <w:b/>
                      <w:szCs w:val="22"/>
                      <w:u w:val="single"/>
                      <w:lang w:val="x-none"/>
                    </w:rPr>
                    <w:t>IE801 - E-AD (C_EAD_VAL)</w:t>
                  </w:r>
                </w:p>
                <w:p w14:paraId="7615F8CB" w14:textId="77777777" w:rsidR="00C70867" w:rsidRPr="00445D89" w:rsidRDefault="00C70867" w:rsidP="00C70867">
                  <w:pPr>
                    <w:pStyle w:val="ad"/>
                    <w:spacing w:line="276" w:lineRule="auto"/>
                    <w:ind w:left="45"/>
                    <w:rPr>
                      <w:b/>
                      <w:szCs w:val="22"/>
                      <w:lang w:val="x-none"/>
                    </w:rPr>
                  </w:pPr>
                  <w:r w:rsidRPr="00445D89">
                    <w:rPr>
                      <w:b/>
                      <w:szCs w:val="22"/>
                      <w:lang w:val="x-none"/>
                    </w:rPr>
                    <w:t>---(BODY) E-AD</w:t>
                  </w:r>
                </w:p>
                <w:p w14:paraId="43F67616" w14:textId="77777777" w:rsidR="00C70867" w:rsidRPr="00445D89" w:rsidRDefault="00C70867" w:rsidP="00C70867">
                  <w:pPr>
                    <w:pStyle w:val="ad"/>
                    <w:spacing w:line="276" w:lineRule="auto"/>
                    <w:ind w:left="45"/>
                    <w:rPr>
                      <w:szCs w:val="22"/>
                      <w:lang w:val="x-none"/>
                    </w:rPr>
                  </w:pPr>
                  <w:r w:rsidRPr="00445D89">
                    <w:rPr>
                      <w:szCs w:val="22"/>
                      <w:lang w:val="x-none"/>
                    </w:rPr>
                    <w:tab/>
                    <w:t>Body Record Unique Reference</w:t>
                  </w:r>
                  <w:r w:rsidRPr="00445D89">
                    <w:rPr>
                      <w:szCs w:val="22"/>
                      <w:lang w:val="x-none"/>
                    </w:rPr>
                    <w:tab/>
                    <w:t>R</w:t>
                  </w:r>
                  <w:r w:rsidRPr="00445D89">
                    <w:rPr>
                      <w:szCs w:val="22"/>
                      <w:lang w:val="x-none"/>
                    </w:rPr>
                    <w:tab/>
                    <w:t>n..3</w:t>
                  </w:r>
                  <w:r w:rsidRPr="00445D89">
                    <w:rPr>
                      <w:szCs w:val="22"/>
                      <w:lang w:val="x-none"/>
                    </w:rPr>
                    <w:tab/>
                  </w:r>
                  <w:r w:rsidRPr="00445D89">
                    <w:rPr>
                      <w:szCs w:val="22"/>
                      <w:lang w:val="x-none"/>
                    </w:rPr>
                    <w:tab/>
                    <w:t>BR037</w:t>
                  </w:r>
                </w:p>
                <w:p w14:paraId="611D0B06"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BR040</w:t>
                  </w:r>
                </w:p>
                <w:p w14:paraId="323CC7A3"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R232</w:t>
                  </w:r>
                </w:p>
                <w:p w14:paraId="60C3859D" w14:textId="77777777" w:rsidR="00C70867" w:rsidRPr="00445D89" w:rsidRDefault="00C70867" w:rsidP="00C70867">
                  <w:pPr>
                    <w:pStyle w:val="ad"/>
                    <w:spacing w:line="276" w:lineRule="auto"/>
                    <w:ind w:left="45"/>
                    <w:rPr>
                      <w:szCs w:val="22"/>
                      <w:lang w:val="x-none"/>
                    </w:rPr>
                  </w:pPr>
                  <w:r w:rsidRPr="00445D89">
                    <w:rPr>
                      <w:szCs w:val="22"/>
                      <w:lang w:val="x-none"/>
                    </w:rPr>
                    <w:tab/>
                    <w:t>Excise Product Code</w:t>
                  </w:r>
                  <w:r w:rsidRPr="00445D89">
                    <w:rPr>
                      <w:szCs w:val="22"/>
                      <w:lang w:val="x-none"/>
                    </w:rPr>
                    <w:tab/>
                  </w:r>
                  <w:r w:rsidRPr="00445D89">
                    <w:rPr>
                      <w:szCs w:val="22"/>
                      <w:lang w:val="fr-FR"/>
                    </w:rPr>
                    <w:t xml:space="preserve">             </w:t>
                  </w:r>
                  <w:r w:rsidRPr="00445D89">
                    <w:rPr>
                      <w:szCs w:val="22"/>
                      <w:lang w:val="x-none"/>
                    </w:rPr>
                    <w:t>R</w:t>
                  </w:r>
                  <w:r w:rsidRPr="00445D89">
                    <w:rPr>
                      <w:szCs w:val="22"/>
                      <w:lang w:val="x-none"/>
                    </w:rPr>
                    <w:tab/>
                    <w:t>an4</w:t>
                  </w:r>
                  <w:r w:rsidRPr="00445D89">
                    <w:rPr>
                      <w:szCs w:val="22"/>
                      <w:lang w:val="x-none"/>
                    </w:rPr>
                    <w:tab/>
                    <w:t>BC36</w:t>
                  </w:r>
                  <w:r w:rsidRPr="00445D89">
                    <w:rPr>
                      <w:szCs w:val="22"/>
                      <w:lang w:val="x-none"/>
                    </w:rPr>
                    <w:tab/>
                    <w:t>R215</w:t>
                  </w:r>
                </w:p>
                <w:p w14:paraId="47E9CA3A" w14:textId="77777777" w:rsidR="00C70867" w:rsidRPr="00445D89" w:rsidRDefault="00C70867" w:rsidP="00C70867">
                  <w:pPr>
                    <w:pStyle w:val="ad"/>
                    <w:spacing w:line="276" w:lineRule="auto"/>
                    <w:ind w:left="45"/>
                    <w:rPr>
                      <w:szCs w:val="22"/>
                      <w:lang w:val="x-none"/>
                    </w:rPr>
                  </w:pPr>
                  <w:r w:rsidRPr="00445D89">
                    <w:rPr>
                      <w:szCs w:val="22"/>
                      <w:lang w:val="x-none"/>
                    </w:rPr>
                    <w:tab/>
                    <w:t>CN Code</w:t>
                  </w:r>
                  <w:r w:rsidRPr="00445D89">
                    <w:rPr>
                      <w:szCs w:val="22"/>
                      <w:lang w:val="x-none"/>
                    </w:rPr>
                    <w:tab/>
                  </w:r>
                  <w:r w:rsidRPr="00445D89">
                    <w:rPr>
                      <w:szCs w:val="22"/>
                      <w:lang w:val="fr-FR"/>
                    </w:rPr>
                    <w:t xml:space="preserve">                          </w:t>
                  </w:r>
                  <w:r w:rsidRPr="00445D89">
                    <w:rPr>
                      <w:szCs w:val="22"/>
                      <w:lang w:val="x-none"/>
                    </w:rPr>
                    <w:t>R</w:t>
                  </w:r>
                  <w:r w:rsidRPr="00445D89">
                    <w:rPr>
                      <w:szCs w:val="22"/>
                      <w:lang w:val="x-none"/>
                    </w:rPr>
                    <w:tab/>
                    <w:t>n8</w:t>
                  </w:r>
                  <w:r w:rsidRPr="00445D89">
                    <w:rPr>
                      <w:szCs w:val="22"/>
                      <w:lang w:val="x-none"/>
                    </w:rPr>
                    <w:tab/>
                  </w:r>
                  <w:r w:rsidRPr="00445D89">
                    <w:rPr>
                      <w:szCs w:val="22"/>
                      <w:lang w:val="x-none"/>
                    </w:rPr>
                    <w:tab/>
                    <w:t>BR039</w:t>
                  </w:r>
                </w:p>
                <w:p w14:paraId="6EFFE603"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R211</w:t>
                  </w:r>
                </w:p>
                <w:p w14:paraId="6A280436"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R232</w:t>
                  </w:r>
                </w:p>
                <w:p w14:paraId="1C368707" w14:textId="77777777" w:rsidR="00C70867" w:rsidRPr="00445D89" w:rsidRDefault="00C70867" w:rsidP="00C70867">
                  <w:pPr>
                    <w:pStyle w:val="ad"/>
                    <w:spacing w:line="276" w:lineRule="auto"/>
                    <w:ind w:left="45"/>
                    <w:rPr>
                      <w:szCs w:val="22"/>
                      <w:lang w:val="x-none"/>
                    </w:rPr>
                  </w:pPr>
                  <w:r w:rsidRPr="00445D89">
                    <w:rPr>
                      <w:szCs w:val="22"/>
                      <w:lang w:val="x-none"/>
                    </w:rPr>
                    <w:tab/>
                    <w:t>Quantity</w:t>
                  </w:r>
                  <w:r w:rsidRPr="00445D89">
                    <w:rPr>
                      <w:szCs w:val="22"/>
                      <w:lang w:val="x-none"/>
                    </w:rPr>
                    <w:tab/>
                  </w:r>
                  <w:r w:rsidRPr="00445D89">
                    <w:rPr>
                      <w:szCs w:val="22"/>
                      <w:lang w:val="fr-FR"/>
                    </w:rPr>
                    <w:t xml:space="preserve">                          </w:t>
                  </w:r>
                  <w:r w:rsidRPr="00445D89">
                    <w:rPr>
                      <w:szCs w:val="22"/>
                      <w:lang w:val="x-none"/>
                    </w:rPr>
                    <w:t>R</w:t>
                  </w:r>
                  <w:r w:rsidRPr="00445D89">
                    <w:rPr>
                      <w:szCs w:val="22"/>
                      <w:lang w:val="x-none"/>
                    </w:rPr>
                    <w:tab/>
                    <w:t>n..15,3</w:t>
                  </w:r>
                  <w:r w:rsidRPr="00445D89">
                    <w:rPr>
                      <w:szCs w:val="22"/>
                      <w:lang w:val="x-none"/>
                    </w:rPr>
                    <w:tab/>
                  </w:r>
                  <w:r w:rsidRPr="00445D89">
                    <w:rPr>
                      <w:szCs w:val="22"/>
                      <w:lang w:val="x-none"/>
                    </w:rPr>
                    <w:tab/>
                    <w:t>R232</w:t>
                  </w:r>
                </w:p>
                <w:p w14:paraId="72E6D13C"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Gross </w:t>
                  </w:r>
                  <w:r w:rsidRPr="00445D89">
                    <w:rPr>
                      <w:b/>
                      <w:bCs/>
                      <w:i/>
                      <w:iCs/>
                      <w:szCs w:val="22"/>
                      <w:lang w:val="en-US"/>
                    </w:rPr>
                    <w:t>Mass</w:t>
                  </w:r>
                  <w:r w:rsidRPr="00445D89">
                    <w:rPr>
                      <w:szCs w:val="22"/>
                      <w:lang w:val="x-none"/>
                    </w:rPr>
                    <w:tab/>
                  </w:r>
                  <w:r w:rsidRPr="00445D89">
                    <w:rPr>
                      <w:szCs w:val="22"/>
                      <w:lang w:val="en-US"/>
                    </w:rPr>
                    <w:t xml:space="preserve">                          </w:t>
                  </w:r>
                  <w:r w:rsidRPr="00445D89">
                    <w:rPr>
                      <w:szCs w:val="22"/>
                      <w:lang w:val="x-none"/>
                    </w:rPr>
                    <w:t>R</w:t>
                  </w:r>
                  <w:r w:rsidRPr="00445D89">
                    <w:rPr>
                      <w:szCs w:val="22"/>
                      <w:lang w:val="x-none"/>
                    </w:rPr>
                    <w:tab/>
                  </w:r>
                  <w:r w:rsidRPr="00445D89">
                    <w:rPr>
                      <w:b/>
                      <w:bCs/>
                      <w:i/>
                      <w:iCs/>
                      <w:szCs w:val="22"/>
                      <w:lang w:val="en-US"/>
                    </w:rPr>
                    <w:t>n..16,6</w:t>
                  </w:r>
                  <w:r w:rsidRPr="00445D89">
                    <w:rPr>
                      <w:szCs w:val="22"/>
                      <w:lang w:val="x-none"/>
                    </w:rPr>
                    <w:tab/>
                  </w:r>
                  <w:r w:rsidRPr="00445D89">
                    <w:rPr>
                      <w:szCs w:val="22"/>
                      <w:lang w:val="x-none"/>
                    </w:rPr>
                    <w:tab/>
                    <w:t>R219</w:t>
                  </w:r>
                </w:p>
                <w:p w14:paraId="1BF5E5C2"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437BF9CD"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Net </w:t>
                  </w:r>
                  <w:r w:rsidRPr="00AB65B5">
                    <w:rPr>
                      <w:b/>
                      <w:bCs/>
                      <w:i/>
                      <w:iCs/>
                      <w:szCs w:val="22"/>
                      <w:lang w:val="nl-BE"/>
                    </w:rPr>
                    <w:t>Mass</w:t>
                  </w:r>
                  <w:r w:rsidRPr="00445D89">
                    <w:rPr>
                      <w:szCs w:val="22"/>
                      <w:lang w:val="x-none"/>
                    </w:rPr>
                    <w:tab/>
                  </w:r>
                  <w:r w:rsidRPr="00AB65B5">
                    <w:rPr>
                      <w:szCs w:val="22"/>
                      <w:lang w:val="nl-BE"/>
                    </w:rPr>
                    <w:t xml:space="preserve">                          </w:t>
                  </w:r>
                  <w:r w:rsidRPr="00445D89">
                    <w:rPr>
                      <w:szCs w:val="22"/>
                      <w:lang w:val="x-none"/>
                    </w:rPr>
                    <w:t>R</w:t>
                  </w:r>
                  <w:r w:rsidRPr="00445D89">
                    <w:rPr>
                      <w:szCs w:val="22"/>
                      <w:lang w:val="x-none"/>
                    </w:rPr>
                    <w:tab/>
                  </w:r>
                  <w:r w:rsidRPr="00AB65B5">
                    <w:rPr>
                      <w:b/>
                      <w:bCs/>
                      <w:i/>
                      <w:iCs/>
                      <w:szCs w:val="22"/>
                      <w:lang w:val="nl-BE"/>
                    </w:rPr>
                    <w:t>n..16,6</w:t>
                  </w:r>
                  <w:r w:rsidRPr="00445D89">
                    <w:rPr>
                      <w:szCs w:val="22"/>
                      <w:lang w:val="x-none"/>
                    </w:rPr>
                    <w:tab/>
                  </w:r>
                  <w:r w:rsidRPr="00445D89">
                    <w:rPr>
                      <w:szCs w:val="22"/>
                      <w:lang w:val="x-none"/>
                    </w:rPr>
                    <w:tab/>
                    <w:t>BR038</w:t>
                  </w:r>
                </w:p>
                <w:p w14:paraId="062AFB67" w14:textId="77777777" w:rsidR="00C70867" w:rsidRPr="00445D89" w:rsidRDefault="00C70867" w:rsidP="00C70867">
                  <w:pPr>
                    <w:pStyle w:val="ad"/>
                    <w:spacing w:line="276" w:lineRule="auto"/>
                    <w:ind w:left="45"/>
                    <w:rPr>
                      <w:szCs w:val="22"/>
                      <w:lang w:val="x-none"/>
                    </w:rPr>
                  </w:pPr>
                  <w:r w:rsidRPr="00445D89">
                    <w:rPr>
                      <w:szCs w:val="22"/>
                      <w:lang w:val="x-none"/>
                    </w:rPr>
                    <w:tab/>
                  </w:r>
                  <w:r w:rsidRPr="00AB65B5">
                    <w:rPr>
                      <w:szCs w:val="22"/>
                      <w:lang w:val="nl-BE"/>
                    </w:rPr>
                    <w:t xml:space="preserve">                                                                                           </w:t>
                  </w:r>
                  <w:r w:rsidRPr="00445D89">
                    <w:rPr>
                      <w:szCs w:val="22"/>
                      <w:lang w:val="x-none"/>
                    </w:rPr>
                    <w:t>R219</w:t>
                  </w:r>
                </w:p>
                <w:p w14:paraId="39FB4E4C" w14:textId="77777777" w:rsidR="00C70867" w:rsidRPr="00445D89" w:rsidRDefault="00C70867" w:rsidP="00C70867">
                  <w:pPr>
                    <w:pStyle w:val="ad"/>
                    <w:spacing w:line="276" w:lineRule="auto"/>
                    <w:ind w:left="45"/>
                    <w:rPr>
                      <w:szCs w:val="22"/>
                      <w:lang w:val="x-none"/>
                    </w:rPr>
                  </w:pPr>
                  <w:r w:rsidRPr="00445D89">
                    <w:rPr>
                      <w:szCs w:val="22"/>
                      <w:lang w:val="x-none"/>
                    </w:rPr>
                    <w:tab/>
                  </w:r>
                  <w:r w:rsidRPr="00AB65B5">
                    <w:rPr>
                      <w:szCs w:val="22"/>
                      <w:lang w:val="nl-BE"/>
                    </w:rPr>
                    <w:t xml:space="preserve">                                                                                           </w:t>
                  </w:r>
                  <w:r w:rsidRPr="00445D89">
                    <w:rPr>
                      <w:szCs w:val="22"/>
                      <w:lang w:val="x-none"/>
                    </w:rPr>
                    <w:t>R232</w:t>
                  </w:r>
                </w:p>
                <w:p w14:paraId="78F79611" w14:textId="77777777" w:rsidR="00C70867" w:rsidRPr="00445D89" w:rsidRDefault="00C70867" w:rsidP="00C70867">
                  <w:pPr>
                    <w:pStyle w:val="ad"/>
                    <w:spacing w:line="276" w:lineRule="auto"/>
                    <w:ind w:left="45"/>
                    <w:rPr>
                      <w:szCs w:val="22"/>
                      <w:lang w:val="x-none"/>
                    </w:rPr>
                  </w:pPr>
                  <w:r w:rsidRPr="00445D89">
                    <w:rPr>
                      <w:szCs w:val="22"/>
                      <w:lang w:val="x-none"/>
                    </w:rPr>
                    <w:tab/>
                    <w:t>Alcoholic Strength by Volume in Percentage</w:t>
                  </w:r>
                  <w:r w:rsidRPr="00445D89">
                    <w:rPr>
                      <w:szCs w:val="22"/>
                      <w:lang w:val="en-US"/>
                    </w:rPr>
                    <w:t xml:space="preserve"> </w:t>
                  </w:r>
                  <w:r w:rsidRPr="00445D89">
                    <w:rPr>
                      <w:szCs w:val="22"/>
                      <w:lang w:val="x-none"/>
                    </w:rPr>
                    <w:t>D</w:t>
                  </w:r>
                  <w:r w:rsidRPr="00445D89">
                    <w:rPr>
                      <w:szCs w:val="22"/>
                      <w:lang w:val="x-none"/>
                    </w:rPr>
                    <w:tab/>
                    <w:t>n..5,2</w:t>
                  </w:r>
                  <w:r w:rsidRPr="00445D89">
                    <w:rPr>
                      <w:szCs w:val="22"/>
                      <w:lang w:val="x-none"/>
                    </w:rPr>
                    <w:tab/>
                    <w:t>C047</w:t>
                  </w:r>
                </w:p>
                <w:p w14:paraId="4D450FEC"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C152</w:t>
                  </w:r>
                </w:p>
                <w:p w14:paraId="6D80B36A"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R237</w:t>
                  </w:r>
                </w:p>
                <w:p w14:paraId="7D6FCBCF" w14:textId="77777777" w:rsidR="00C70867" w:rsidRPr="00445D89" w:rsidRDefault="00C70867" w:rsidP="00C70867">
                  <w:pPr>
                    <w:pStyle w:val="ad"/>
                    <w:spacing w:line="276" w:lineRule="auto"/>
                    <w:ind w:left="45"/>
                    <w:rPr>
                      <w:szCs w:val="22"/>
                      <w:lang w:val="x-none"/>
                    </w:rPr>
                  </w:pPr>
                  <w:r w:rsidRPr="00445D89">
                    <w:rPr>
                      <w:szCs w:val="22"/>
                      <w:lang w:val="x-none"/>
                    </w:rPr>
                    <w:tab/>
                    <w:t>Degree Plato</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n..5,2</w:t>
                  </w:r>
                  <w:r w:rsidRPr="00445D89">
                    <w:rPr>
                      <w:szCs w:val="22"/>
                      <w:lang w:val="x-none"/>
                    </w:rPr>
                    <w:tab/>
                  </w:r>
                  <w:r w:rsidRPr="00445D89">
                    <w:rPr>
                      <w:szCs w:val="22"/>
                      <w:lang w:val="x-none"/>
                    </w:rPr>
                    <w:tab/>
                    <w:t>C048</w:t>
                  </w:r>
                </w:p>
                <w:p w14:paraId="44EAD064"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C152</w:t>
                  </w:r>
                </w:p>
                <w:p w14:paraId="7F496078"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3D06DB1F" w14:textId="77777777" w:rsidR="00C70867" w:rsidRPr="00445D89" w:rsidRDefault="00C70867" w:rsidP="00C70867">
                  <w:pPr>
                    <w:pStyle w:val="ad"/>
                    <w:spacing w:line="276" w:lineRule="auto"/>
                    <w:ind w:left="45"/>
                    <w:rPr>
                      <w:szCs w:val="22"/>
                      <w:lang w:val="x-none"/>
                    </w:rPr>
                  </w:pPr>
                  <w:r w:rsidRPr="00445D89">
                    <w:rPr>
                      <w:szCs w:val="22"/>
                      <w:lang w:val="x-none"/>
                    </w:rPr>
                    <w:tab/>
                    <w:t>Fiscal Mark</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an..350</w:t>
                  </w:r>
                  <w:r w:rsidRPr="00445D89">
                    <w:rPr>
                      <w:szCs w:val="22"/>
                      <w:lang w:val="x-none"/>
                    </w:rPr>
                    <w:tab/>
                  </w:r>
                  <w:r w:rsidRPr="00445D89">
                    <w:rPr>
                      <w:szCs w:val="22"/>
                      <w:lang w:val="x-none"/>
                    </w:rPr>
                    <w:tab/>
                  </w:r>
                </w:p>
                <w:p w14:paraId="4B111418" w14:textId="77777777" w:rsidR="00C70867" w:rsidRPr="00445D89" w:rsidRDefault="00C70867" w:rsidP="00C70867">
                  <w:pPr>
                    <w:pStyle w:val="ad"/>
                    <w:spacing w:line="276" w:lineRule="auto"/>
                    <w:ind w:left="45"/>
                    <w:rPr>
                      <w:szCs w:val="22"/>
                      <w:lang w:val="x-none"/>
                    </w:rPr>
                  </w:pPr>
                  <w:r w:rsidRPr="00445D89">
                    <w:rPr>
                      <w:szCs w:val="22"/>
                      <w:lang w:val="x-none"/>
                    </w:rPr>
                    <w:tab/>
                    <w:t>Fiscal Mark_LNG</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a2</w:t>
                  </w:r>
                  <w:r w:rsidRPr="00445D89">
                    <w:rPr>
                      <w:szCs w:val="22"/>
                      <w:lang w:val="x-none"/>
                    </w:rPr>
                    <w:tab/>
                    <w:t>BC12</w:t>
                  </w:r>
                  <w:r w:rsidRPr="00445D89">
                    <w:rPr>
                      <w:szCs w:val="22"/>
                      <w:lang w:val="x-none"/>
                    </w:rPr>
                    <w:tab/>
                    <w:t>C002</w:t>
                  </w:r>
                </w:p>
                <w:p w14:paraId="693CC2C5" w14:textId="77777777" w:rsidR="00C70867" w:rsidRPr="00445D89" w:rsidRDefault="00C70867" w:rsidP="00C70867">
                  <w:pPr>
                    <w:pStyle w:val="ad"/>
                    <w:spacing w:line="276" w:lineRule="auto"/>
                    <w:ind w:left="45"/>
                    <w:rPr>
                      <w:szCs w:val="22"/>
                      <w:lang w:val="x-none"/>
                    </w:rPr>
                  </w:pPr>
                  <w:r w:rsidRPr="00445D89">
                    <w:rPr>
                      <w:szCs w:val="22"/>
                      <w:lang w:val="x-none"/>
                    </w:rPr>
                    <w:tab/>
                    <w:t>Fiscal Mark Used flag</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n1</w:t>
                  </w:r>
                  <w:r w:rsidRPr="00445D89">
                    <w:rPr>
                      <w:szCs w:val="22"/>
                      <w:lang w:val="x-none"/>
                    </w:rPr>
                    <w:tab/>
                    <w:t>TC27</w:t>
                  </w:r>
                  <w:r w:rsidRPr="00445D89">
                    <w:rPr>
                      <w:szCs w:val="22"/>
                      <w:lang w:val="x-none"/>
                    </w:rPr>
                    <w:tab/>
                  </w:r>
                </w:p>
                <w:p w14:paraId="5B08E88A" w14:textId="77777777" w:rsidR="00C70867" w:rsidRPr="00445D89" w:rsidRDefault="00C70867" w:rsidP="00C70867">
                  <w:pPr>
                    <w:pStyle w:val="ad"/>
                    <w:spacing w:line="276" w:lineRule="auto"/>
                    <w:ind w:left="45"/>
                    <w:rPr>
                      <w:szCs w:val="22"/>
                      <w:lang w:val="x-none"/>
                    </w:rPr>
                  </w:pPr>
                  <w:r w:rsidRPr="00445D89">
                    <w:rPr>
                      <w:szCs w:val="22"/>
                      <w:lang w:val="x-none"/>
                    </w:rPr>
                    <w:tab/>
                    <w:t>Designation of Origin</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an..350</w:t>
                  </w:r>
                  <w:r w:rsidRPr="00445D89">
                    <w:rPr>
                      <w:szCs w:val="22"/>
                      <w:lang w:val="x-none"/>
                    </w:rPr>
                    <w:tab/>
                  </w:r>
                  <w:r w:rsidRPr="00445D89">
                    <w:rPr>
                      <w:szCs w:val="22"/>
                      <w:lang w:val="x-none"/>
                    </w:rPr>
                    <w:tab/>
                  </w:r>
                </w:p>
                <w:p w14:paraId="7FCDE253" w14:textId="77777777" w:rsidR="00C70867" w:rsidRPr="00445D89" w:rsidRDefault="00C70867" w:rsidP="00C70867">
                  <w:pPr>
                    <w:pStyle w:val="ad"/>
                    <w:spacing w:line="276" w:lineRule="auto"/>
                    <w:ind w:left="45"/>
                    <w:rPr>
                      <w:szCs w:val="22"/>
                      <w:lang w:val="x-none"/>
                    </w:rPr>
                  </w:pPr>
                  <w:r w:rsidRPr="00445D89">
                    <w:rPr>
                      <w:szCs w:val="22"/>
                      <w:lang w:val="x-none"/>
                    </w:rPr>
                    <w:tab/>
                    <w:t>Designation of Origin_LNG</w:t>
                  </w:r>
                  <w:r w:rsidRPr="00445D89">
                    <w:rPr>
                      <w:szCs w:val="22"/>
                      <w:lang w:val="x-none"/>
                    </w:rPr>
                    <w:tab/>
                    <w:t>D</w:t>
                  </w:r>
                  <w:r w:rsidRPr="00445D89">
                    <w:rPr>
                      <w:szCs w:val="22"/>
                      <w:lang w:val="x-none"/>
                    </w:rPr>
                    <w:tab/>
                    <w:t>a2</w:t>
                  </w:r>
                  <w:r w:rsidRPr="00445D89">
                    <w:rPr>
                      <w:szCs w:val="22"/>
                      <w:lang w:val="x-none"/>
                    </w:rPr>
                    <w:tab/>
                    <w:t>BC12</w:t>
                  </w:r>
                  <w:r w:rsidRPr="00445D89">
                    <w:rPr>
                      <w:szCs w:val="22"/>
                      <w:lang w:val="x-none"/>
                    </w:rPr>
                    <w:tab/>
                    <w:t>C002</w:t>
                  </w:r>
                </w:p>
                <w:p w14:paraId="18709572" w14:textId="77777777" w:rsidR="00C70867" w:rsidRPr="00445D89" w:rsidRDefault="00C70867" w:rsidP="00C70867">
                  <w:pPr>
                    <w:pStyle w:val="ad"/>
                    <w:spacing w:line="276" w:lineRule="auto"/>
                    <w:ind w:left="45"/>
                    <w:rPr>
                      <w:szCs w:val="22"/>
                      <w:lang w:val="x-none"/>
                    </w:rPr>
                  </w:pPr>
                  <w:r w:rsidRPr="00445D89">
                    <w:rPr>
                      <w:szCs w:val="22"/>
                      <w:lang w:val="x-none"/>
                    </w:rPr>
                    <w:tab/>
                    <w:t>Size of Producer</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n..15</w:t>
                  </w:r>
                  <w:r w:rsidRPr="00445D89">
                    <w:rPr>
                      <w:szCs w:val="22"/>
                      <w:lang w:val="x-none"/>
                    </w:rPr>
                    <w:tab/>
                  </w:r>
                  <w:r w:rsidRPr="00445D89">
                    <w:rPr>
                      <w:szCs w:val="22"/>
                      <w:lang w:val="x-none"/>
                    </w:rPr>
                    <w:tab/>
                    <w:t>R232</w:t>
                  </w:r>
                </w:p>
                <w:p w14:paraId="322203AB" w14:textId="77777777" w:rsidR="00C70867" w:rsidRPr="00445D89" w:rsidRDefault="00C70867" w:rsidP="00C70867">
                  <w:pPr>
                    <w:pStyle w:val="ad"/>
                    <w:spacing w:line="276" w:lineRule="auto"/>
                    <w:ind w:left="45"/>
                    <w:rPr>
                      <w:szCs w:val="22"/>
                      <w:lang w:val="x-none"/>
                    </w:rPr>
                  </w:pPr>
                  <w:r w:rsidRPr="00445D89">
                    <w:rPr>
                      <w:szCs w:val="22"/>
                      <w:lang w:val="x-none"/>
                    </w:rPr>
                    <w:tab/>
                    <w:t>Density</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n..5,2</w:t>
                  </w:r>
                  <w:r w:rsidRPr="00445D89">
                    <w:rPr>
                      <w:szCs w:val="22"/>
                      <w:lang w:val="x-none"/>
                    </w:rPr>
                    <w:tab/>
                  </w:r>
                  <w:r w:rsidRPr="00445D89">
                    <w:rPr>
                      <w:szCs w:val="22"/>
                      <w:lang w:val="x-none"/>
                    </w:rPr>
                    <w:tab/>
                    <w:t>C049</w:t>
                  </w:r>
                </w:p>
                <w:p w14:paraId="5DF37503"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5FDCCF47" w14:textId="77777777" w:rsidR="00C70867" w:rsidRPr="00445D89" w:rsidRDefault="00C70867" w:rsidP="00C70867">
                  <w:pPr>
                    <w:pStyle w:val="ad"/>
                    <w:spacing w:line="276" w:lineRule="auto"/>
                    <w:ind w:left="45"/>
                    <w:rPr>
                      <w:szCs w:val="22"/>
                      <w:lang w:val="x-none"/>
                    </w:rPr>
                  </w:pPr>
                  <w:r w:rsidRPr="00445D89">
                    <w:rPr>
                      <w:szCs w:val="22"/>
                      <w:lang w:val="x-none"/>
                    </w:rPr>
                    <w:tab/>
                    <w:t>Commercial Description</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an..350</w:t>
                  </w:r>
                  <w:r w:rsidRPr="00445D89">
                    <w:rPr>
                      <w:szCs w:val="22"/>
                      <w:lang w:val="x-none"/>
                    </w:rPr>
                    <w:tab/>
                  </w:r>
                  <w:r w:rsidRPr="00445D89">
                    <w:rPr>
                      <w:szCs w:val="22"/>
                      <w:lang w:val="x-none"/>
                    </w:rPr>
                    <w:tab/>
                  </w:r>
                </w:p>
                <w:p w14:paraId="3508B2CE" w14:textId="77777777" w:rsidR="00C70867" w:rsidRPr="00445D89" w:rsidRDefault="00C70867" w:rsidP="00C70867">
                  <w:pPr>
                    <w:pStyle w:val="ad"/>
                    <w:spacing w:line="276" w:lineRule="auto"/>
                    <w:ind w:left="45"/>
                    <w:rPr>
                      <w:szCs w:val="22"/>
                      <w:lang w:val="x-none"/>
                    </w:rPr>
                  </w:pPr>
                  <w:r w:rsidRPr="00445D89">
                    <w:rPr>
                      <w:szCs w:val="22"/>
                      <w:lang w:val="x-none"/>
                    </w:rPr>
                    <w:tab/>
                    <w:t>Commercial Description_LNG</w:t>
                  </w:r>
                  <w:r w:rsidRPr="00445D89">
                    <w:rPr>
                      <w:szCs w:val="22"/>
                      <w:lang w:val="x-none"/>
                    </w:rPr>
                    <w:tab/>
                    <w:t>D</w:t>
                  </w:r>
                  <w:r w:rsidRPr="00445D89">
                    <w:rPr>
                      <w:szCs w:val="22"/>
                      <w:lang w:val="x-none"/>
                    </w:rPr>
                    <w:tab/>
                    <w:t>a2</w:t>
                  </w:r>
                  <w:r w:rsidRPr="00445D89">
                    <w:rPr>
                      <w:szCs w:val="22"/>
                      <w:lang w:val="x-none"/>
                    </w:rPr>
                    <w:tab/>
                    <w:t>BC12</w:t>
                  </w:r>
                  <w:r w:rsidRPr="00445D89">
                    <w:rPr>
                      <w:szCs w:val="22"/>
                      <w:lang w:val="x-none"/>
                    </w:rPr>
                    <w:tab/>
                    <w:t>C002</w:t>
                  </w:r>
                </w:p>
                <w:p w14:paraId="29C064C6" w14:textId="77777777" w:rsidR="00C70867" w:rsidRPr="00445D89" w:rsidRDefault="00C70867" w:rsidP="00C70867">
                  <w:pPr>
                    <w:pStyle w:val="ad"/>
                    <w:spacing w:line="276" w:lineRule="auto"/>
                    <w:ind w:left="45"/>
                    <w:rPr>
                      <w:szCs w:val="22"/>
                      <w:lang w:val="x-none"/>
                    </w:rPr>
                  </w:pPr>
                  <w:r w:rsidRPr="00445D89">
                    <w:rPr>
                      <w:szCs w:val="22"/>
                      <w:lang w:val="x-none"/>
                    </w:rPr>
                    <w:tab/>
                    <w:t>Brand Name of Products</w:t>
                  </w:r>
                  <w:r w:rsidRPr="00445D89">
                    <w:rPr>
                      <w:szCs w:val="22"/>
                      <w:lang w:val="x-none"/>
                    </w:rPr>
                    <w:tab/>
                    <w:t>O</w:t>
                  </w:r>
                  <w:r w:rsidRPr="00445D89">
                    <w:rPr>
                      <w:szCs w:val="22"/>
                      <w:lang w:val="x-none"/>
                    </w:rPr>
                    <w:tab/>
                    <w:t>an..350</w:t>
                  </w:r>
                  <w:r w:rsidRPr="00445D89">
                    <w:rPr>
                      <w:szCs w:val="22"/>
                      <w:lang w:val="x-none"/>
                    </w:rPr>
                    <w:tab/>
                  </w:r>
                  <w:r w:rsidRPr="00445D89">
                    <w:rPr>
                      <w:szCs w:val="22"/>
                      <w:lang w:val="x-none"/>
                    </w:rPr>
                    <w:tab/>
                  </w:r>
                </w:p>
                <w:p w14:paraId="54E6D4E6" w14:textId="77777777" w:rsidR="00C70867" w:rsidRPr="00445D89" w:rsidRDefault="00C70867" w:rsidP="00C70867">
                  <w:pPr>
                    <w:pStyle w:val="ad"/>
                    <w:spacing w:line="276" w:lineRule="auto"/>
                    <w:ind w:left="45"/>
                    <w:rPr>
                      <w:szCs w:val="22"/>
                    </w:rPr>
                  </w:pPr>
                  <w:r w:rsidRPr="00445D89">
                    <w:rPr>
                      <w:szCs w:val="22"/>
                    </w:rPr>
                    <w:tab/>
                    <w:t>Brand Name of Products_LNG</w:t>
                  </w:r>
                  <w:r w:rsidRPr="00445D89">
                    <w:rPr>
                      <w:szCs w:val="22"/>
                    </w:rPr>
                    <w:tab/>
                    <w:t>D</w:t>
                  </w:r>
                  <w:r w:rsidRPr="00445D89">
                    <w:rPr>
                      <w:szCs w:val="22"/>
                    </w:rPr>
                    <w:tab/>
                    <w:t>a2</w:t>
                  </w:r>
                  <w:r w:rsidRPr="00445D89">
                    <w:rPr>
                      <w:szCs w:val="22"/>
                    </w:rPr>
                    <w:tab/>
                    <w:t>BC12</w:t>
                  </w:r>
                  <w:r w:rsidRPr="00445D89">
                    <w:rPr>
                      <w:szCs w:val="22"/>
                    </w:rPr>
                    <w:tab/>
                    <w:t>C002</w:t>
                  </w:r>
                </w:p>
                <w:p w14:paraId="368254A5" w14:textId="77777777" w:rsidR="00C70867" w:rsidRPr="00445D89" w:rsidRDefault="00C70867" w:rsidP="00C70867">
                  <w:pPr>
                    <w:pStyle w:val="ad"/>
                    <w:spacing w:line="276" w:lineRule="auto"/>
                    <w:ind w:left="45"/>
                    <w:rPr>
                      <w:szCs w:val="22"/>
                    </w:rPr>
                  </w:pPr>
                </w:p>
                <w:p w14:paraId="40F616A8" w14:textId="77777777" w:rsidR="00C70867" w:rsidRPr="00445D89" w:rsidRDefault="00C70867" w:rsidP="00C70867">
                  <w:pPr>
                    <w:pStyle w:val="ad"/>
                    <w:spacing w:line="276" w:lineRule="auto"/>
                    <w:ind w:left="45"/>
                    <w:rPr>
                      <w:szCs w:val="22"/>
                    </w:rPr>
                  </w:pPr>
                </w:p>
                <w:p w14:paraId="3BD00745" w14:textId="77777777" w:rsidR="00C70867" w:rsidRPr="00445D89" w:rsidRDefault="00C70867" w:rsidP="00C70867">
                  <w:pPr>
                    <w:pStyle w:val="ad"/>
                    <w:spacing w:line="276" w:lineRule="auto"/>
                    <w:ind w:left="45"/>
                    <w:rPr>
                      <w:b/>
                      <w:bCs/>
                      <w:szCs w:val="22"/>
                      <w:u w:val="single"/>
                    </w:rPr>
                  </w:pPr>
                  <w:r w:rsidRPr="00445D89">
                    <w:rPr>
                      <w:b/>
                      <w:bCs/>
                      <w:szCs w:val="22"/>
                      <w:u w:val="single"/>
                    </w:rPr>
                    <w:t>IE815 - SUBMITTED DRAFT OF E-AD (N_EAD_SUB)</w:t>
                  </w:r>
                </w:p>
                <w:p w14:paraId="36B3AC8C" w14:textId="77777777" w:rsidR="00C70867" w:rsidRPr="00445D89" w:rsidRDefault="00C70867" w:rsidP="00C70867">
                  <w:pPr>
                    <w:pStyle w:val="ad"/>
                    <w:spacing w:line="276" w:lineRule="auto"/>
                    <w:ind w:left="45"/>
                    <w:rPr>
                      <w:b/>
                      <w:szCs w:val="22"/>
                      <w:lang w:val="x-none"/>
                    </w:rPr>
                  </w:pPr>
                  <w:r w:rsidRPr="00445D89">
                    <w:rPr>
                      <w:b/>
                      <w:szCs w:val="22"/>
                      <w:lang w:val="x-none"/>
                    </w:rPr>
                    <w:t>---(BODY) E-AD</w:t>
                  </w:r>
                </w:p>
                <w:p w14:paraId="25EF3F78" w14:textId="77777777" w:rsidR="00C70867" w:rsidRPr="00445D89" w:rsidRDefault="00C70867" w:rsidP="00C70867">
                  <w:pPr>
                    <w:pStyle w:val="ad"/>
                    <w:spacing w:line="276" w:lineRule="auto"/>
                    <w:ind w:left="45"/>
                    <w:rPr>
                      <w:szCs w:val="22"/>
                      <w:lang w:val="x-none"/>
                    </w:rPr>
                  </w:pPr>
                  <w:r w:rsidRPr="00445D89">
                    <w:rPr>
                      <w:szCs w:val="22"/>
                      <w:lang w:val="x-none"/>
                    </w:rPr>
                    <w:tab/>
                    <w:t>Body Record Unique Reference</w:t>
                  </w:r>
                  <w:r w:rsidRPr="00445D89">
                    <w:rPr>
                      <w:szCs w:val="22"/>
                      <w:lang w:val="x-none"/>
                    </w:rPr>
                    <w:tab/>
                    <w:t>R</w:t>
                  </w:r>
                  <w:r w:rsidRPr="00445D89">
                    <w:rPr>
                      <w:szCs w:val="22"/>
                      <w:lang w:val="x-none"/>
                    </w:rPr>
                    <w:tab/>
                    <w:t>n..3</w:t>
                  </w:r>
                  <w:r w:rsidRPr="00445D89">
                    <w:rPr>
                      <w:szCs w:val="22"/>
                      <w:lang w:val="x-none"/>
                    </w:rPr>
                    <w:tab/>
                  </w:r>
                  <w:r w:rsidRPr="00445D89">
                    <w:rPr>
                      <w:szCs w:val="22"/>
                      <w:lang w:val="x-none"/>
                    </w:rPr>
                    <w:tab/>
                    <w:t>BR037</w:t>
                  </w:r>
                </w:p>
                <w:p w14:paraId="66629271"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BR040</w:t>
                  </w:r>
                </w:p>
                <w:p w14:paraId="6E98ED90"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R232</w:t>
                  </w:r>
                </w:p>
                <w:p w14:paraId="7BDE9875" w14:textId="77777777" w:rsidR="00C70867" w:rsidRPr="00445D89" w:rsidRDefault="00C70867" w:rsidP="00C70867">
                  <w:pPr>
                    <w:pStyle w:val="ad"/>
                    <w:spacing w:line="276" w:lineRule="auto"/>
                    <w:ind w:left="45"/>
                    <w:rPr>
                      <w:szCs w:val="22"/>
                      <w:lang w:val="x-none"/>
                    </w:rPr>
                  </w:pPr>
                  <w:r w:rsidRPr="00445D89">
                    <w:rPr>
                      <w:szCs w:val="22"/>
                      <w:lang w:val="x-none"/>
                    </w:rPr>
                    <w:tab/>
                    <w:t>Excise Product Code</w:t>
                  </w:r>
                  <w:r w:rsidRPr="00445D89">
                    <w:rPr>
                      <w:szCs w:val="22"/>
                      <w:lang w:val="x-none"/>
                    </w:rPr>
                    <w:tab/>
                  </w:r>
                  <w:r w:rsidRPr="00445D89">
                    <w:rPr>
                      <w:szCs w:val="22"/>
                      <w:lang w:val="fr-FR"/>
                    </w:rPr>
                    <w:t xml:space="preserve">             </w:t>
                  </w:r>
                  <w:r w:rsidRPr="00445D89">
                    <w:rPr>
                      <w:szCs w:val="22"/>
                      <w:lang w:val="x-none"/>
                    </w:rPr>
                    <w:t>R</w:t>
                  </w:r>
                  <w:r w:rsidRPr="00445D89">
                    <w:rPr>
                      <w:szCs w:val="22"/>
                      <w:lang w:val="x-none"/>
                    </w:rPr>
                    <w:tab/>
                    <w:t>an4</w:t>
                  </w:r>
                  <w:r w:rsidRPr="00445D89">
                    <w:rPr>
                      <w:szCs w:val="22"/>
                      <w:lang w:val="x-none"/>
                    </w:rPr>
                    <w:tab/>
                    <w:t>BC36</w:t>
                  </w:r>
                  <w:r w:rsidRPr="00445D89">
                    <w:rPr>
                      <w:szCs w:val="22"/>
                      <w:lang w:val="x-none"/>
                    </w:rPr>
                    <w:tab/>
                    <w:t>R215</w:t>
                  </w:r>
                </w:p>
                <w:p w14:paraId="258BB71E" w14:textId="77777777" w:rsidR="00C70867" w:rsidRPr="00445D89" w:rsidRDefault="00C70867" w:rsidP="00C70867">
                  <w:pPr>
                    <w:pStyle w:val="ad"/>
                    <w:spacing w:line="276" w:lineRule="auto"/>
                    <w:ind w:left="45"/>
                    <w:rPr>
                      <w:szCs w:val="22"/>
                      <w:lang w:val="x-none"/>
                    </w:rPr>
                  </w:pPr>
                  <w:r w:rsidRPr="00445D89">
                    <w:rPr>
                      <w:szCs w:val="22"/>
                      <w:lang w:val="x-none"/>
                    </w:rPr>
                    <w:tab/>
                    <w:t>CN Code</w:t>
                  </w:r>
                  <w:r w:rsidRPr="00445D89">
                    <w:rPr>
                      <w:szCs w:val="22"/>
                      <w:lang w:val="x-none"/>
                    </w:rPr>
                    <w:tab/>
                  </w:r>
                  <w:r w:rsidRPr="00445D89">
                    <w:rPr>
                      <w:szCs w:val="22"/>
                      <w:lang w:val="fr-FR"/>
                    </w:rPr>
                    <w:t xml:space="preserve">                          </w:t>
                  </w:r>
                  <w:r w:rsidRPr="00445D89">
                    <w:rPr>
                      <w:szCs w:val="22"/>
                      <w:lang w:val="x-none"/>
                    </w:rPr>
                    <w:t>R</w:t>
                  </w:r>
                  <w:r w:rsidRPr="00445D89">
                    <w:rPr>
                      <w:szCs w:val="22"/>
                      <w:lang w:val="x-none"/>
                    </w:rPr>
                    <w:tab/>
                    <w:t>n8</w:t>
                  </w:r>
                  <w:r w:rsidRPr="00445D89">
                    <w:rPr>
                      <w:szCs w:val="22"/>
                      <w:lang w:val="x-none"/>
                    </w:rPr>
                    <w:tab/>
                  </w:r>
                  <w:r w:rsidRPr="00445D89">
                    <w:rPr>
                      <w:szCs w:val="22"/>
                      <w:lang w:val="x-none"/>
                    </w:rPr>
                    <w:tab/>
                    <w:t>BR039</w:t>
                  </w:r>
                </w:p>
                <w:p w14:paraId="7BFCC20D"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R211</w:t>
                  </w:r>
                </w:p>
                <w:p w14:paraId="2AAD69DB"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R232</w:t>
                  </w:r>
                </w:p>
                <w:p w14:paraId="59C2B738" w14:textId="77777777" w:rsidR="00C70867" w:rsidRPr="00445D89" w:rsidRDefault="00C70867" w:rsidP="00C70867">
                  <w:pPr>
                    <w:pStyle w:val="ad"/>
                    <w:spacing w:line="276" w:lineRule="auto"/>
                    <w:ind w:left="45"/>
                    <w:rPr>
                      <w:szCs w:val="22"/>
                      <w:lang w:val="x-none"/>
                    </w:rPr>
                  </w:pPr>
                  <w:r w:rsidRPr="00445D89">
                    <w:rPr>
                      <w:szCs w:val="22"/>
                      <w:lang w:val="x-none"/>
                    </w:rPr>
                    <w:tab/>
                    <w:t>Quantity</w:t>
                  </w:r>
                  <w:r w:rsidRPr="00445D89">
                    <w:rPr>
                      <w:szCs w:val="22"/>
                      <w:lang w:val="x-none"/>
                    </w:rPr>
                    <w:tab/>
                  </w:r>
                  <w:r w:rsidRPr="00445D89">
                    <w:rPr>
                      <w:szCs w:val="22"/>
                      <w:lang w:val="fr-FR"/>
                    </w:rPr>
                    <w:t xml:space="preserve">                          </w:t>
                  </w:r>
                  <w:r w:rsidRPr="00445D89">
                    <w:rPr>
                      <w:szCs w:val="22"/>
                      <w:lang w:val="x-none"/>
                    </w:rPr>
                    <w:t>R</w:t>
                  </w:r>
                  <w:r w:rsidRPr="00445D89">
                    <w:rPr>
                      <w:szCs w:val="22"/>
                      <w:lang w:val="x-none"/>
                    </w:rPr>
                    <w:tab/>
                    <w:t>n..15,3</w:t>
                  </w:r>
                  <w:r w:rsidRPr="00445D89">
                    <w:rPr>
                      <w:szCs w:val="22"/>
                      <w:lang w:val="x-none"/>
                    </w:rPr>
                    <w:tab/>
                  </w:r>
                  <w:r w:rsidRPr="00445D89">
                    <w:rPr>
                      <w:szCs w:val="22"/>
                      <w:lang w:val="x-none"/>
                    </w:rPr>
                    <w:tab/>
                    <w:t>R232</w:t>
                  </w:r>
                </w:p>
                <w:p w14:paraId="1DFBD62F"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Gross </w:t>
                  </w:r>
                  <w:r w:rsidRPr="00445D89">
                    <w:rPr>
                      <w:b/>
                      <w:bCs/>
                      <w:i/>
                      <w:iCs/>
                      <w:szCs w:val="22"/>
                      <w:lang w:val="en-US"/>
                    </w:rPr>
                    <w:t>Mass</w:t>
                  </w:r>
                  <w:r w:rsidRPr="00445D89">
                    <w:rPr>
                      <w:b/>
                      <w:bCs/>
                      <w:i/>
                      <w:iCs/>
                      <w:szCs w:val="22"/>
                      <w:lang w:val="x-none"/>
                    </w:rPr>
                    <w:tab/>
                  </w:r>
                  <w:r w:rsidRPr="00445D89">
                    <w:rPr>
                      <w:szCs w:val="22"/>
                      <w:lang w:val="en-US"/>
                    </w:rPr>
                    <w:t xml:space="preserve">                          </w:t>
                  </w:r>
                  <w:r w:rsidRPr="00445D89">
                    <w:rPr>
                      <w:szCs w:val="22"/>
                      <w:lang w:val="x-none"/>
                    </w:rPr>
                    <w:t>R</w:t>
                  </w:r>
                  <w:r w:rsidRPr="00445D89">
                    <w:rPr>
                      <w:szCs w:val="22"/>
                      <w:lang w:val="x-none"/>
                    </w:rPr>
                    <w:tab/>
                  </w:r>
                  <w:r w:rsidRPr="00445D89">
                    <w:rPr>
                      <w:b/>
                      <w:bCs/>
                      <w:i/>
                      <w:iCs/>
                      <w:szCs w:val="22"/>
                      <w:lang w:val="en-US"/>
                    </w:rPr>
                    <w:t>n..16,6</w:t>
                  </w:r>
                  <w:r w:rsidRPr="00445D89">
                    <w:rPr>
                      <w:szCs w:val="22"/>
                      <w:lang w:val="x-none"/>
                    </w:rPr>
                    <w:tab/>
                  </w:r>
                  <w:r w:rsidRPr="00445D89">
                    <w:rPr>
                      <w:szCs w:val="22"/>
                      <w:lang w:val="x-none"/>
                    </w:rPr>
                    <w:tab/>
                    <w:t>R219</w:t>
                  </w:r>
                </w:p>
                <w:p w14:paraId="61547FB2"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01B3B978"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Net </w:t>
                  </w:r>
                  <w:r w:rsidRPr="00AB65B5">
                    <w:rPr>
                      <w:b/>
                      <w:bCs/>
                      <w:i/>
                      <w:iCs/>
                      <w:szCs w:val="22"/>
                      <w:lang w:val="nl-BE"/>
                    </w:rPr>
                    <w:t>Mass</w:t>
                  </w:r>
                  <w:r w:rsidRPr="00445D89">
                    <w:rPr>
                      <w:szCs w:val="22"/>
                      <w:lang w:val="x-none"/>
                    </w:rPr>
                    <w:tab/>
                  </w:r>
                  <w:r w:rsidRPr="00AB65B5">
                    <w:rPr>
                      <w:szCs w:val="22"/>
                      <w:lang w:val="nl-BE"/>
                    </w:rPr>
                    <w:t xml:space="preserve">                          </w:t>
                  </w:r>
                  <w:r w:rsidRPr="00445D89">
                    <w:rPr>
                      <w:szCs w:val="22"/>
                      <w:lang w:val="x-none"/>
                    </w:rPr>
                    <w:t>R</w:t>
                  </w:r>
                  <w:r w:rsidRPr="00445D89">
                    <w:rPr>
                      <w:szCs w:val="22"/>
                      <w:lang w:val="x-none"/>
                    </w:rPr>
                    <w:tab/>
                  </w:r>
                  <w:r w:rsidRPr="00AB65B5">
                    <w:rPr>
                      <w:b/>
                      <w:bCs/>
                      <w:i/>
                      <w:iCs/>
                      <w:szCs w:val="22"/>
                      <w:lang w:val="nl-BE"/>
                    </w:rPr>
                    <w:t>n..16,6</w:t>
                  </w:r>
                  <w:r w:rsidRPr="00445D89">
                    <w:rPr>
                      <w:szCs w:val="22"/>
                      <w:lang w:val="x-none"/>
                    </w:rPr>
                    <w:tab/>
                  </w:r>
                  <w:r w:rsidRPr="00445D89">
                    <w:rPr>
                      <w:szCs w:val="22"/>
                      <w:lang w:val="x-none"/>
                    </w:rPr>
                    <w:tab/>
                    <w:t>BR038</w:t>
                  </w:r>
                </w:p>
                <w:p w14:paraId="66DECFFD" w14:textId="77777777" w:rsidR="00C70867" w:rsidRPr="00445D89" w:rsidRDefault="00C70867" w:rsidP="00C70867">
                  <w:pPr>
                    <w:pStyle w:val="ad"/>
                    <w:spacing w:line="276" w:lineRule="auto"/>
                    <w:ind w:left="45"/>
                    <w:rPr>
                      <w:szCs w:val="22"/>
                      <w:lang w:val="x-none"/>
                    </w:rPr>
                  </w:pPr>
                  <w:r w:rsidRPr="00445D89">
                    <w:rPr>
                      <w:szCs w:val="22"/>
                      <w:lang w:val="x-none"/>
                    </w:rPr>
                    <w:tab/>
                  </w:r>
                  <w:r w:rsidRPr="00AB65B5">
                    <w:rPr>
                      <w:szCs w:val="22"/>
                      <w:lang w:val="nl-BE"/>
                    </w:rPr>
                    <w:t xml:space="preserve">                                                                                           </w:t>
                  </w:r>
                  <w:r w:rsidRPr="00445D89">
                    <w:rPr>
                      <w:szCs w:val="22"/>
                      <w:lang w:val="x-none"/>
                    </w:rPr>
                    <w:t>R219</w:t>
                  </w:r>
                </w:p>
                <w:p w14:paraId="0CDDFAE0" w14:textId="77777777" w:rsidR="00C70867" w:rsidRPr="00445D89" w:rsidRDefault="00C70867" w:rsidP="00C70867">
                  <w:pPr>
                    <w:pStyle w:val="ad"/>
                    <w:spacing w:line="276" w:lineRule="auto"/>
                    <w:ind w:left="45"/>
                    <w:rPr>
                      <w:szCs w:val="22"/>
                      <w:lang w:val="x-none"/>
                    </w:rPr>
                  </w:pPr>
                  <w:r w:rsidRPr="00445D89">
                    <w:rPr>
                      <w:szCs w:val="22"/>
                      <w:lang w:val="x-none"/>
                    </w:rPr>
                    <w:tab/>
                  </w:r>
                  <w:r w:rsidRPr="00AB65B5">
                    <w:rPr>
                      <w:szCs w:val="22"/>
                      <w:lang w:val="nl-BE"/>
                    </w:rPr>
                    <w:t xml:space="preserve">                                                                                           </w:t>
                  </w:r>
                  <w:r w:rsidRPr="00445D89">
                    <w:rPr>
                      <w:szCs w:val="22"/>
                      <w:lang w:val="x-none"/>
                    </w:rPr>
                    <w:t>R232</w:t>
                  </w:r>
                </w:p>
                <w:p w14:paraId="3AEE2550" w14:textId="77777777" w:rsidR="00C70867" w:rsidRPr="00445D89" w:rsidRDefault="00C70867" w:rsidP="00C70867">
                  <w:pPr>
                    <w:pStyle w:val="ad"/>
                    <w:spacing w:line="276" w:lineRule="auto"/>
                    <w:ind w:left="45"/>
                    <w:rPr>
                      <w:szCs w:val="22"/>
                      <w:lang w:val="x-none"/>
                    </w:rPr>
                  </w:pPr>
                  <w:r w:rsidRPr="00445D89">
                    <w:rPr>
                      <w:szCs w:val="22"/>
                      <w:lang w:val="x-none"/>
                    </w:rPr>
                    <w:tab/>
                    <w:t>Alcoholic Strength by Volume in Percentage</w:t>
                  </w:r>
                  <w:r w:rsidRPr="00445D89">
                    <w:rPr>
                      <w:szCs w:val="22"/>
                      <w:lang w:val="en-US"/>
                    </w:rPr>
                    <w:t xml:space="preserve"> </w:t>
                  </w:r>
                  <w:r w:rsidRPr="00445D89">
                    <w:rPr>
                      <w:szCs w:val="22"/>
                      <w:lang w:val="x-none"/>
                    </w:rPr>
                    <w:t>D</w:t>
                  </w:r>
                  <w:r w:rsidRPr="00445D89">
                    <w:rPr>
                      <w:szCs w:val="22"/>
                      <w:lang w:val="x-none"/>
                    </w:rPr>
                    <w:tab/>
                    <w:t>n..5,2</w:t>
                  </w:r>
                  <w:r w:rsidRPr="00445D89">
                    <w:rPr>
                      <w:szCs w:val="22"/>
                      <w:lang w:val="x-none"/>
                    </w:rPr>
                    <w:tab/>
                    <w:t>C047</w:t>
                  </w:r>
                </w:p>
                <w:p w14:paraId="5D1A41E8"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C152</w:t>
                  </w:r>
                </w:p>
                <w:p w14:paraId="535F44EF"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R237</w:t>
                  </w:r>
                </w:p>
                <w:p w14:paraId="08E474FF" w14:textId="77777777" w:rsidR="00C70867" w:rsidRPr="00445D89" w:rsidRDefault="00C70867" w:rsidP="00C70867">
                  <w:pPr>
                    <w:pStyle w:val="ad"/>
                    <w:spacing w:line="276" w:lineRule="auto"/>
                    <w:ind w:left="45"/>
                    <w:rPr>
                      <w:szCs w:val="22"/>
                      <w:lang w:val="x-none"/>
                    </w:rPr>
                  </w:pPr>
                  <w:r w:rsidRPr="00445D89">
                    <w:rPr>
                      <w:szCs w:val="22"/>
                      <w:lang w:val="x-none"/>
                    </w:rPr>
                    <w:tab/>
                    <w:t>Degree Plato</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n..5,2</w:t>
                  </w:r>
                  <w:r w:rsidRPr="00445D89">
                    <w:rPr>
                      <w:szCs w:val="22"/>
                      <w:lang w:val="x-none"/>
                    </w:rPr>
                    <w:tab/>
                  </w:r>
                  <w:r w:rsidRPr="00445D89">
                    <w:rPr>
                      <w:szCs w:val="22"/>
                      <w:lang w:val="x-none"/>
                    </w:rPr>
                    <w:tab/>
                    <w:t>C048</w:t>
                  </w:r>
                </w:p>
                <w:p w14:paraId="3F690AE4"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C152</w:t>
                  </w:r>
                </w:p>
                <w:p w14:paraId="3BD3A5C5"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418B4158" w14:textId="77777777" w:rsidR="00C70867" w:rsidRPr="00445D89" w:rsidRDefault="00C70867" w:rsidP="00C70867">
                  <w:pPr>
                    <w:pStyle w:val="ad"/>
                    <w:spacing w:line="276" w:lineRule="auto"/>
                    <w:ind w:left="45"/>
                    <w:rPr>
                      <w:szCs w:val="22"/>
                      <w:lang w:val="x-none"/>
                    </w:rPr>
                  </w:pPr>
                  <w:r w:rsidRPr="00445D89">
                    <w:rPr>
                      <w:szCs w:val="22"/>
                      <w:lang w:val="x-none"/>
                    </w:rPr>
                    <w:tab/>
                    <w:t>Fiscal Mark</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an..350</w:t>
                  </w:r>
                  <w:r w:rsidRPr="00445D89">
                    <w:rPr>
                      <w:szCs w:val="22"/>
                      <w:lang w:val="x-none"/>
                    </w:rPr>
                    <w:tab/>
                  </w:r>
                  <w:r w:rsidRPr="00445D89">
                    <w:rPr>
                      <w:szCs w:val="22"/>
                      <w:lang w:val="x-none"/>
                    </w:rPr>
                    <w:tab/>
                  </w:r>
                </w:p>
                <w:p w14:paraId="1656B173" w14:textId="77777777" w:rsidR="00C70867" w:rsidRPr="00445D89" w:rsidRDefault="00C70867" w:rsidP="00C70867">
                  <w:pPr>
                    <w:pStyle w:val="ad"/>
                    <w:spacing w:line="276" w:lineRule="auto"/>
                    <w:ind w:left="45"/>
                    <w:rPr>
                      <w:szCs w:val="22"/>
                      <w:lang w:val="x-none"/>
                    </w:rPr>
                  </w:pPr>
                  <w:r w:rsidRPr="00445D89">
                    <w:rPr>
                      <w:szCs w:val="22"/>
                      <w:lang w:val="x-none"/>
                    </w:rPr>
                    <w:tab/>
                    <w:t>Fiscal Mark_LNG</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a2</w:t>
                  </w:r>
                  <w:r w:rsidRPr="00445D89">
                    <w:rPr>
                      <w:szCs w:val="22"/>
                      <w:lang w:val="x-none"/>
                    </w:rPr>
                    <w:tab/>
                    <w:t>BC12</w:t>
                  </w:r>
                  <w:r w:rsidRPr="00445D89">
                    <w:rPr>
                      <w:szCs w:val="22"/>
                      <w:lang w:val="x-none"/>
                    </w:rPr>
                    <w:tab/>
                    <w:t>C002</w:t>
                  </w:r>
                </w:p>
                <w:p w14:paraId="16E25282" w14:textId="77777777" w:rsidR="00C70867" w:rsidRPr="00445D89" w:rsidRDefault="00C70867" w:rsidP="00C70867">
                  <w:pPr>
                    <w:pStyle w:val="ad"/>
                    <w:spacing w:line="276" w:lineRule="auto"/>
                    <w:ind w:left="45"/>
                    <w:rPr>
                      <w:szCs w:val="22"/>
                      <w:lang w:val="x-none"/>
                    </w:rPr>
                  </w:pPr>
                  <w:r w:rsidRPr="00445D89">
                    <w:rPr>
                      <w:szCs w:val="22"/>
                      <w:lang w:val="x-none"/>
                    </w:rPr>
                    <w:tab/>
                    <w:t>Fiscal Mark Used flag</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n1</w:t>
                  </w:r>
                  <w:r w:rsidRPr="00445D89">
                    <w:rPr>
                      <w:szCs w:val="22"/>
                      <w:lang w:val="x-none"/>
                    </w:rPr>
                    <w:tab/>
                    <w:t>TC27</w:t>
                  </w:r>
                  <w:r w:rsidRPr="00445D89">
                    <w:rPr>
                      <w:szCs w:val="22"/>
                      <w:lang w:val="x-none"/>
                    </w:rPr>
                    <w:tab/>
                  </w:r>
                </w:p>
                <w:p w14:paraId="038414E1" w14:textId="77777777" w:rsidR="00C70867" w:rsidRPr="00445D89" w:rsidRDefault="00C70867" w:rsidP="00C70867">
                  <w:pPr>
                    <w:pStyle w:val="ad"/>
                    <w:spacing w:line="276" w:lineRule="auto"/>
                    <w:ind w:left="45"/>
                    <w:rPr>
                      <w:szCs w:val="22"/>
                      <w:lang w:val="x-none"/>
                    </w:rPr>
                  </w:pPr>
                  <w:r w:rsidRPr="00445D89">
                    <w:rPr>
                      <w:szCs w:val="22"/>
                      <w:lang w:val="x-none"/>
                    </w:rPr>
                    <w:tab/>
                    <w:t>Designation of Origin</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an..350</w:t>
                  </w:r>
                  <w:r w:rsidRPr="00445D89">
                    <w:rPr>
                      <w:szCs w:val="22"/>
                      <w:lang w:val="x-none"/>
                    </w:rPr>
                    <w:tab/>
                  </w:r>
                  <w:r w:rsidRPr="00445D89">
                    <w:rPr>
                      <w:szCs w:val="22"/>
                      <w:lang w:val="x-none"/>
                    </w:rPr>
                    <w:tab/>
                  </w:r>
                </w:p>
                <w:p w14:paraId="7D21B26F" w14:textId="77777777" w:rsidR="00C70867" w:rsidRPr="00445D89" w:rsidRDefault="00C70867" w:rsidP="00C70867">
                  <w:pPr>
                    <w:pStyle w:val="ad"/>
                    <w:spacing w:line="276" w:lineRule="auto"/>
                    <w:ind w:left="45"/>
                    <w:rPr>
                      <w:szCs w:val="22"/>
                      <w:lang w:val="x-none"/>
                    </w:rPr>
                  </w:pPr>
                  <w:r w:rsidRPr="00445D89">
                    <w:rPr>
                      <w:szCs w:val="22"/>
                      <w:lang w:val="x-none"/>
                    </w:rPr>
                    <w:tab/>
                    <w:t>Designation of Origin_LNG</w:t>
                  </w:r>
                  <w:r w:rsidRPr="00445D89">
                    <w:rPr>
                      <w:szCs w:val="22"/>
                      <w:lang w:val="x-none"/>
                    </w:rPr>
                    <w:tab/>
                    <w:t>D</w:t>
                  </w:r>
                  <w:r w:rsidRPr="00445D89">
                    <w:rPr>
                      <w:szCs w:val="22"/>
                      <w:lang w:val="x-none"/>
                    </w:rPr>
                    <w:tab/>
                    <w:t>a2</w:t>
                  </w:r>
                  <w:r w:rsidRPr="00445D89">
                    <w:rPr>
                      <w:szCs w:val="22"/>
                      <w:lang w:val="x-none"/>
                    </w:rPr>
                    <w:tab/>
                    <w:t>BC12</w:t>
                  </w:r>
                  <w:r w:rsidRPr="00445D89">
                    <w:rPr>
                      <w:szCs w:val="22"/>
                      <w:lang w:val="x-none"/>
                    </w:rPr>
                    <w:tab/>
                    <w:t>C002</w:t>
                  </w:r>
                </w:p>
                <w:p w14:paraId="10C73D18" w14:textId="77777777" w:rsidR="00C70867" w:rsidRPr="00445D89" w:rsidRDefault="00C70867" w:rsidP="00C70867">
                  <w:pPr>
                    <w:pStyle w:val="ad"/>
                    <w:spacing w:line="276" w:lineRule="auto"/>
                    <w:ind w:left="45"/>
                    <w:rPr>
                      <w:szCs w:val="22"/>
                      <w:lang w:val="x-none"/>
                    </w:rPr>
                  </w:pPr>
                  <w:r w:rsidRPr="00445D89">
                    <w:rPr>
                      <w:szCs w:val="22"/>
                      <w:lang w:val="x-none"/>
                    </w:rPr>
                    <w:tab/>
                    <w:t>Size of Producer</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n..15</w:t>
                  </w:r>
                  <w:r w:rsidRPr="00445D89">
                    <w:rPr>
                      <w:szCs w:val="22"/>
                      <w:lang w:val="x-none"/>
                    </w:rPr>
                    <w:tab/>
                  </w:r>
                  <w:r w:rsidRPr="00445D89">
                    <w:rPr>
                      <w:szCs w:val="22"/>
                      <w:lang w:val="x-none"/>
                    </w:rPr>
                    <w:tab/>
                    <w:t>R232</w:t>
                  </w:r>
                </w:p>
                <w:p w14:paraId="467F836E" w14:textId="77777777" w:rsidR="00C70867" w:rsidRPr="00445D89" w:rsidRDefault="00C70867" w:rsidP="00C70867">
                  <w:pPr>
                    <w:pStyle w:val="ad"/>
                    <w:spacing w:line="276" w:lineRule="auto"/>
                    <w:ind w:left="45"/>
                    <w:rPr>
                      <w:szCs w:val="22"/>
                      <w:lang w:val="x-none"/>
                    </w:rPr>
                  </w:pPr>
                  <w:r w:rsidRPr="00445D89">
                    <w:rPr>
                      <w:szCs w:val="22"/>
                      <w:lang w:val="x-none"/>
                    </w:rPr>
                    <w:tab/>
                    <w:t>Density</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n..5,2</w:t>
                  </w:r>
                  <w:r w:rsidRPr="00445D89">
                    <w:rPr>
                      <w:szCs w:val="22"/>
                      <w:lang w:val="x-none"/>
                    </w:rPr>
                    <w:tab/>
                  </w:r>
                  <w:r w:rsidRPr="00445D89">
                    <w:rPr>
                      <w:szCs w:val="22"/>
                      <w:lang w:val="x-none"/>
                    </w:rPr>
                    <w:tab/>
                    <w:t>C049</w:t>
                  </w:r>
                </w:p>
                <w:p w14:paraId="24E1F844"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0BFE125C" w14:textId="77777777" w:rsidR="00C70867" w:rsidRPr="00445D89" w:rsidRDefault="00C70867" w:rsidP="00C70867">
                  <w:pPr>
                    <w:pStyle w:val="ad"/>
                    <w:spacing w:line="276" w:lineRule="auto"/>
                    <w:ind w:left="45"/>
                    <w:rPr>
                      <w:szCs w:val="22"/>
                      <w:lang w:val="x-none"/>
                    </w:rPr>
                  </w:pPr>
                  <w:r w:rsidRPr="00445D89">
                    <w:rPr>
                      <w:szCs w:val="22"/>
                      <w:lang w:val="x-none"/>
                    </w:rPr>
                    <w:tab/>
                    <w:t>Commercial Description</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an..350</w:t>
                  </w:r>
                  <w:r w:rsidRPr="00445D89">
                    <w:rPr>
                      <w:szCs w:val="22"/>
                      <w:lang w:val="x-none"/>
                    </w:rPr>
                    <w:tab/>
                  </w:r>
                  <w:r w:rsidRPr="00445D89">
                    <w:rPr>
                      <w:szCs w:val="22"/>
                      <w:lang w:val="x-none"/>
                    </w:rPr>
                    <w:tab/>
                  </w:r>
                </w:p>
                <w:p w14:paraId="2D131C1B" w14:textId="77777777" w:rsidR="00C70867" w:rsidRPr="00445D89" w:rsidRDefault="00C70867" w:rsidP="00C70867">
                  <w:pPr>
                    <w:pStyle w:val="ad"/>
                    <w:spacing w:line="276" w:lineRule="auto"/>
                    <w:ind w:left="45"/>
                    <w:rPr>
                      <w:szCs w:val="22"/>
                      <w:lang w:val="x-none"/>
                    </w:rPr>
                  </w:pPr>
                  <w:r w:rsidRPr="00445D89">
                    <w:rPr>
                      <w:szCs w:val="22"/>
                      <w:lang w:val="x-none"/>
                    </w:rPr>
                    <w:tab/>
                    <w:t>Commercial Description_LNG</w:t>
                  </w:r>
                  <w:r w:rsidRPr="00445D89">
                    <w:rPr>
                      <w:szCs w:val="22"/>
                      <w:lang w:val="x-none"/>
                    </w:rPr>
                    <w:tab/>
                    <w:t>D</w:t>
                  </w:r>
                  <w:r w:rsidRPr="00445D89">
                    <w:rPr>
                      <w:szCs w:val="22"/>
                      <w:lang w:val="x-none"/>
                    </w:rPr>
                    <w:tab/>
                    <w:t>a2</w:t>
                  </w:r>
                  <w:r w:rsidRPr="00445D89">
                    <w:rPr>
                      <w:szCs w:val="22"/>
                      <w:lang w:val="x-none"/>
                    </w:rPr>
                    <w:tab/>
                    <w:t>BC12</w:t>
                  </w:r>
                  <w:r w:rsidRPr="00445D89">
                    <w:rPr>
                      <w:szCs w:val="22"/>
                      <w:lang w:val="x-none"/>
                    </w:rPr>
                    <w:tab/>
                    <w:t>C002</w:t>
                  </w:r>
                </w:p>
                <w:p w14:paraId="5129F2A0" w14:textId="77777777" w:rsidR="00C70867" w:rsidRPr="00445D89" w:rsidRDefault="00C70867" w:rsidP="00C70867">
                  <w:pPr>
                    <w:pStyle w:val="ad"/>
                    <w:spacing w:line="276" w:lineRule="auto"/>
                    <w:ind w:left="45"/>
                    <w:rPr>
                      <w:szCs w:val="22"/>
                      <w:lang w:val="x-none"/>
                    </w:rPr>
                  </w:pPr>
                  <w:r w:rsidRPr="00445D89">
                    <w:rPr>
                      <w:szCs w:val="22"/>
                      <w:lang w:val="x-none"/>
                    </w:rPr>
                    <w:tab/>
                    <w:t>Brand Name of Products</w:t>
                  </w:r>
                  <w:r w:rsidRPr="00445D89">
                    <w:rPr>
                      <w:szCs w:val="22"/>
                      <w:lang w:val="x-none"/>
                    </w:rPr>
                    <w:tab/>
                    <w:t>O</w:t>
                  </w:r>
                  <w:r w:rsidRPr="00445D89">
                    <w:rPr>
                      <w:szCs w:val="22"/>
                      <w:lang w:val="x-none"/>
                    </w:rPr>
                    <w:tab/>
                    <w:t>an..350</w:t>
                  </w:r>
                  <w:r w:rsidRPr="00445D89">
                    <w:rPr>
                      <w:szCs w:val="22"/>
                      <w:lang w:val="x-none"/>
                    </w:rPr>
                    <w:tab/>
                  </w:r>
                  <w:r w:rsidRPr="00445D89">
                    <w:rPr>
                      <w:szCs w:val="22"/>
                      <w:lang w:val="x-none"/>
                    </w:rPr>
                    <w:tab/>
                  </w:r>
                </w:p>
                <w:p w14:paraId="514DD484" w14:textId="77777777" w:rsidR="00C70867" w:rsidRPr="00445D89" w:rsidRDefault="00C70867" w:rsidP="00C70867">
                  <w:pPr>
                    <w:pStyle w:val="ad"/>
                    <w:spacing w:line="276" w:lineRule="auto"/>
                    <w:ind w:left="45"/>
                    <w:rPr>
                      <w:szCs w:val="22"/>
                    </w:rPr>
                  </w:pPr>
                  <w:r w:rsidRPr="00445D89">
                    <w:rPr>
                      <w:szCs w:val="22"/>
                    </w:rPr>
                    <w:tab/>
                    <w:t>Brand Name of Products_LNG</w:t>
                  </w:r>
                  <w:r w:rsidRPr="00445D89">
                    <w:rPr>
                      <w:szCs w:val="22"/>
                    </w:rPr>
                    <w:tab/>
                    <w:t>D</w:t>
                  </w:r>
                  <w:r w:rsidRPr="00445D89">
                    <w:rPr>
                      <w:szCs w:val="22"/>
                    </w:rPr>
                    <w:tab/>
                    <w:t>a2</w:t>
                  </w:r>
                  <w:r w:rsidRPr="00445D89">
                    <w:rPr>
                      <w:szCs w:val="22"/>
                    </w:rPr>
                    <w:tab/>
                    <w:t>BC12</w:t>
                  </w:r>
                  <w:r w:rsidRPr="00445D89">
                    <w:rPr>
                      <w:szCs w:val="22"/>
                    </w:rPr>
                    <w:tab/>
                    <w:t>C002</w:t>
                  </w:r>
                </w:p>
                <w:p w14:paraId="31DEB77A" w14:textId="77777777" w:rsidR="00C70867" w:rsidRPr="00445D89" w:rsidRDefault="00C70867" w:rsidP="00C70867">
                  <w:pPr>
                    <w:pStyle w:val="ad"/>
                    <w:spacing w:line="276" w:lineRule="auto"/>
                    <w:ind w:left="45"/>
                    <w:rPr>
                      <w:szCs w:val="22"/>
                    </w:rPr>
                  </w:pPr>
                </w:p>
                <w:p w14:paraId="48318FE6" w14:textId="77777777" w:rsidR="00C70867" w:rsidRPr="00445D89" w:rsidRDefault="00C70867" w:rsidP="00C70867">
                  <w:pPr>
                    <w:pStyle w:val="ad"/>
                    <w:spacing w:line="276" w:lineRule="auto"/>
                    <w:ind w:left="45"/>
                    <w:rPr>
                      <w:szCs w:val="22"/>
                    </w:rPr>
                  </w:pPr>
                </w:p>
                <w:p w14:paraId="306A3675" w14:textId="77777777" w:rsidR="00C70867" w:rsidRPr="00445D89" w:rsidRDefault="00C70867" w:rsidP="00C70867">
                  <w:pPr>
                    <w:pStyle w:val="ad"/>
                    <w:spacing w:line="276" w:lineRule="auto"/>
                    <w:ind w:left="45"/>
                    <w:rPr>
                      <w:b/>
                      <w:bCs/>
                      <w:szCs w:val="22"/>
                      <w:u w:val="single"/>
                    </w:rPr>
                  </w:pPr>
                  <w:r w:rsidRPr="00445D89">
                    <w:rPr>
                      <w:b/>
                      <w:bCs/>
                      <w:szCs w:val="22"/>
                      <w:u w:val="single"/>
                    </w:rPr>
                    <w:t>IE825 - SUBMITTED DRAFT OF SPLITTING OPERATION (E_SPL_SUB)</w:t>
                  </w:r>
                </w:p>
                <w:p w14:paraId="75B8006A" w14:textId="77777777" w:rsidR="00C70867" w:rsidRPr="00445D89" w:rsidRDefault="00C70867" w:rsidP="00C70867">
                  <w:pPr>
                    <w:pStyle w:val="ad"/>
                    <w:spacing w:line="276" w:lineRule="auto"/>
                    <w:ind w:left="45"/>
                    <w:rPr>
                      <w:b/>
                      <w:szCs w:val="22"/>
                      <w:lang w:val="x-none"/>
                    </w:rPr>
                  </w:pPr>
                  <w:r w:rsidRPr="00445D89">
                    <w:rPr>
                      <w:b/>
                      <w:szCs w:val="22"/>
                      <w:lang w:val="x-none"/>
                    </w:rPr>
                    <w:t>---(BODY) E-AD</w:t>
                  </w:r>
                </w:p>
                <w:p w14:paraId="2EF4E183" w14:textId="77777777" w:rsidR="00C70867" w:rsidRPr="00445D89" w:rsidRDefault="00C70867" w:rsidP="00C70867">
                  <w:pPr>
                    <w:pStyle w:val="ad"/>
                    <w:spacing w:line="276" w:lineRule="auto"/>
                    <w:ind w:left="45"/>
                    <w:rPr>
                      <w:szCs w:val="22"/>
                      <w:lang w:val="x-none"/>
                    </w:rPr>
                  </w:pPr>
                  <w:r w:rsidRPr="00445D89">
                    <w:rPr>
                      <w:szCs w:val="22"/>
                      <w:lang w:val="x-none"/>
                    </w:rPr>
                    <w:tab/>
                    <w:t>Body Record Unique Reference</w:t>
                  </w:r>
                  <w:r w:rsidRPr="00445D89">
                    <w:rPr>
                      <w:szCs w:val="22"/>
                      <w:lang w:val="x-none"/>
                    </w:rPr>
                    <w:tab/>
                    <w:t>R</w:t>
                  </w:r>
                  <w:r w:rsidRPr="00445D89">
                    <w:rPr>
                      <w:szCs w:val="22"/>
                      <w:lang w:val="x-none"/>
                    </w:rPr>
                    <w:tab/>
                    <w:t>n..3</w:t>
                  </w:r>
                  <w:r w:rsidRPr="00445D89">
                    <w:rPr>
                      <w:szCs w:val="22"/>
                      <w:lang w:val="x-none"/>
                    </w:rPr>
                    <w:tab/>
                  </w:r>
                  <w:r w:rsidRPr="00445D89">
                    <w:rPr>
                      <w:szCs w:val="22"/>
                      <w:lang w:val="x-none"/>
                    </w:rPr>
                    <w:tab/>
                    <w:t>BR037</w:t>
                  </w:r>
                </w:p>
                <w:p w14:paraId="037C33F0"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BR040</w:t>
                  </w:r>
                </w:p>
                <w:p w14:paraId="4EE12D64"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R232</w:t>
                  </w:r>
                </w:p>
                <w:p w14:paraId="2F973FCD" w14:textId="77777777" w:rsidR="00C70867" w:rsidRPr="00445D89" w:rsidRDefault="00C70867" w:rsidP="00C70867">
                  <w:pPr>
                    <w:pStyle w:val="ad"/>
                    <w:spacing w:line="276" w:lineRule="auto"/>
                    <w:ind w:left="45"/>
                    <w:rPr>
                      <w:szCs w:val="22"/>
                      <w:lang w:val="x-none"/>
                    </w:rPr>
                  </w:pPr>
                  <w:r w:rsidRPr="00445D89">
                    <w:rPr>
                      <w:szCs w:val="22"/>
                      <w:lang w:val="x-none"/>
                    </w:rPr>
                    <w:tab/>
                    <w:t>Excise Product Code</w:t>
                  </w:r>
                  <w:r w:rsidRPr="00445D89">
                    <w:rPr>
                      <w:szCs w:val="22"/>
                      <w:lang w:val="x-none"/>
                    </w:rPr>
                    <w:tab/>
                  </w:r>
                  <w:r w:rsidRPr="00445D89">
                    <w:rPr>
                      <w:szCs w:val="22"/>
                      <w:lang w:val="fr-FR"/>
                    </w:rPr>
                    <w:t xml:space="preserve">             </w:t>
                  </w:r>
                  <w:r w:rsidRPr="00445D89">
                    <w:rPr>
                      <w:szCs w:val="22"/>
                      <w:lang w:val="x-none"/>
                    </w:rPr>
                    <w:t>R</w:t>
                  </w:r>
                  <w:r w:rsidRPr="00445D89">
                    <w:rPr>
                      <w:szCs w:val="22"/>
                      <w:lang w:val="x-none"/>
                    </w:rPr>
                    <w:tab/>
                    <w:t>an4</w:t>
                  </w:r>
                  <w:r w:rsidRPr="00445D89">
                    <w:rPr>
                      <w:szCs w:val="22"/>
                      <w:lang w:val="x-none"/>
                    </w:rPr>
                    <w:tab/>
                    <w:t>BC36</w:t>
                  </w:r>
                  <w:r w:rsidRPr="00445D89">
                    <w:rPr>
                      <w:szCs w:val="22"/>
                      <w:lang w:val="x-none"/>
                    </w:rPr>
                    <w:tab/>
                    <w:t>R215</w:t>
                  </w:r>
                </w:p>
                <w:p w14:paraId="58777995" w14:textId="77777777" w:rsidR="00C70867" w:rsidRPr="00445D89" w:rsidRDefault="00C70867" w:rsidP="00C70867">
                  <w:pPr>
                    <w:pStyle w:val="ad"/>
                    <w:spacing w:line="276" w:lineRule="auto"/>
                    <w:ind w:left="45"/>
                    <w:rPr>
                      <w:szCs w:val="22"/>
                      <w:lang w:val="x-none"/>
                    </w:rPr>
                  </w:pPr>
                  <w:r w:rsidRPr="00445D89">
                    <w:rPr>
                      <w:szCs w:val="22"/>
                      <w:lang w:val="x-none"/>
                    </w:rPr>
                    <w:tab/>
                    <w:t>CN Code</w:t>
                  </w:r>
                  <w:r w:rsidRPr="00445D89">
                    <w:rPr>
                      <w:szCs w:val="22"/>
                      <w:lang w:val="x-none"/>
                    </w:rPr>
                    <w:tab/>
                  </w:r>
                  <w:r w:rsidRPr="00445D89">
                    <w:rPr>
                      <w:szCs w:val="22"/>
                      <w:lang w:val="fr-FR"/>
                    </w:rPr>
                    <w:t xml:space="preserve">                          </w:t>
                  </w:r>
                  <w:r w:rsidRPr="00445D89">
                    <w:rPr>
                      <w:szCs w:val="22"/>
                      <w:lang w:val="x-none"/>
                    </w:rPr>
                    <w:t>R</w:t>
                  </w:r>
                  <w:r w:rsidRPr="00445D89">
                    <w:rPr>
                      <w:szCs w:val="22"/>
                      <w:lang w:val="x-none"/>
                    </w:rPr>
                    <w:tab/>
                    <w:t>n8</w:t>
                  </w:r>
                  <w:r w:rsidRPr="00445D89">
                    <w:rPr>
                      <w:szCs w:val="22"/>
                      <w:lang w:val="x-none"/>
                    </w:rPr>
                    <w:tab/>
                  </w:r>
                  <w:r w:rsidRPr="00445D89">
                    <w:rPr>
                      <w:szCs w:val="22"/>
                      <w:lang w:val="x-none"/>
                    </w:rPr>
                    <w:tab/>
                    <w:t>BR039</w:t>
                  </w:r>
                </w:p>
                <w:p w14:paraId="7A80285C"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R211</w:t>
                  </w:r>
                </w:p>
                <w:p w14:paraId="21994C75"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fr-FR"/>
                    </w:rPr>
                    <w:t xml:space="preserve">                                                                                           </w:t>
                  </w:r>
                  <w:r w:rsidRPr="00445D89">
                    <w:rPr>
                      <w:szCs w:val="22"/>
                      <w:lang w:val="x-none"/>
                    </w:rPr>
                    <w:t>R232</w:t>
                  </w:r>
                </w:p>
                <w:p w14:paraId="1116E1E0" w14:textId="77777777" w:rsidR="00C70867" w:rsidRPr="00445D89" w:rsidRDefault="00C70867" w:rsidP="00C70867">
                  <w:pPr>
                    <w:pStyle w:val="ad"/>
                    <w:spacing w:line="276" w:lineRule="auto"/>
                    <w:ind w:left="45"/>
                    <w:rPr>
                      <w:szCs w:val="22"/>
                      <w:lang w:val="x-none"/>
                    </w:rPr>
                  </w:pPr>
                  <w:r w:rsidRPr="00445D89">
                    <w:rPr>
                      <w:szCs w:val="22"/>
                      <w:lang w:val="x-none"/>
                    </w:rPr>
                    <w:tab/>
                    <w:t>Quantity</w:t>
                  </w:r>
                  <w:r w:rsidRPr="00445D89">
                    <w:rPr>
                      <w:szCs w:val="22"/>
                      <w:lang w:val="x-none"/>
                    </w:rPr>
                    <w:tab/>
                  </w:r>
                  <w:r w:rsidRPr="00445D89">
                    <w:rPr>
                      <w:szCs w:val="22"/>
                      <w:lang w:val="fr-FR"/>
                    </w:rPr>
                    <w:t xml:space="preserve">                          </w:t>
                  </w:r>
                  <w:r w:rsidRPr="00445D89">
                    <w:rPr>
                      <w:szCs w:val="22"/>
                      <w:lang w:val="x-none"/>
                    </w:rPr>
                    <w:t>R</w:t>
                  </w:r>
                  <w:r w:rsidRPr="00445D89">
                    <w:rPr>
                      <w:szCs w:val="22"/>
                      <w:lang w:val="x-none"/>
                    </w:rPr>
                    <w:tab/>
                    <w:t>n..15,3</w:t>
                  </w:r>
                  <w:r w:rsidRPr="00445D89">
                    <w:rPr>
                      <w:szCs w:val="22"/>
                      <w:lang w:val="x-none"/>
                    </w:rPr>
                    <w:tab/>
                  </w:r>
                  <w:r w:rsidRPr="00445D89">
                    <w:rPr>
                      <w:szCs w:val="22"/>
                      <w:lang w:val="x-none"/>
                    </w:rPr>
                    <w:tab/>
                    <w:t>R232</w:t>
                  </w:r>
                </w:p>
                <w:p w14:paraId="35E3F8C9"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Gross </w:t>
                  </w:r>
                  <w:r w:rsidRPr="00445D89">
                    <w:rPr>
                      <w:b/>
                      <w:bCs/>
                      <w:i/>
                      <w:iCs/>
                      <w:szCs w:val="22"/>
                      <w:lang w:val="en-US"/>
                    </w:rPr>
                    <w:t>Mass</w:t>
                  </w:r>
                  <w:r w:rsidRPr="00445D89">
                    <w:rPr>
                      <w:szCs w:val="22"/>
                      <w:lang w:val="x-none"/>
                    </w:rPr>
                    <w:tab/>
                  </w:r>
                  <w:r w:rsidRPr="00445D89">
                    <w:rPr>
                      <w:szCs w:val="22"/>
                      <w:lang w:val="en-US"/>
                    </w:rPr>
                    <w:t xml:space="preserve">                          </w:t>
                  </w:r>
                  <w:r w:rsidRPr="00445D89">
                    <w:rPr>
                      <w:szCs w:val="22"/>
                      <w:lang w:val="x-none"/>
                    </w:rPr>
                    <w:t>R</w:t>
                  </w:r>
                  <w:r w:rsidRPr="00445D89">
                    <w:rPr>
                      <w:szCs w:val="22"/>
                      <w:lang w:val="x-none"/>
                    </w:rPr>
                    <w:tab/>
                  </w:r>
                  <w:r w:rsidRPr="00445D89">
                    <w:rPr>
                      <w:b/>
                      <w:bCs/>
                      <w:i/>
                      <w:iCs/>
                      <w:szCs w:val="22"/>
                      <w:lang w:val="en-US"/>
                    </w:rPr>
                    <w:t>n..16,6</w:t>
                  </w:r>
                  <w:r w:rsidRPr="00445D89">
                    <w:rPr>
                      <w:szCs w:val="22"/>
                      <w:lang w:val="x-none"/>
                    </w:rPr>
                    <w:tab/>
                  </w:r>
                  <w:r w:rsidRPr="00445D89">
                    <w:rPr>
                      <w:szCs w:val="22"/>
                      <w:lang w:val="x-none"/>
                    </w:rPr>
                    <w:tab/>
                    <w:t>R219</w:t>
                  </w:r>
                </w:p>
                <w:p w14:paraId="05CC0985"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7F95E644"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b/>
                      <w:bCs/>
                      <w:i/>
                      <w:iCs/>
                      <w:szCs w:val="22"/>
                      <w:lang w:val="x-none"/>
                    </w:rPr>
                    <w:t xml:space="preserve">Net </w:t>
                  </w:r>
                  <w:r w:rsidRPr="00AB65B5">
                    <w:rPr>
                      <w:b/>
                      <w:bCs/>
                      <w:i/>
                      <w:iCs/>
                      <w:szCs w:val="22"/>
                      <w:lang w:val="nl-BE"/>
                    </w:rPr>
                    <w:t>Mass</w:t>
                  </w:r>
                  <w:r w:rsidRPr="00445D89">
                    <w:rPr>
                      <w:szCs w:val="22"/>
                      <w:lang w:val="x-none"/>
                    </w:rPr>
                    <w:tab/>
                  </w:r>
                  <w:r w:rsidRPr="00AB65B5">
                    <w:rPr>
                      <w:szCs w:val="22"/>
                      <w:lang w:val="nl-BE"/>
                    </w:rPr>
                    <w:t xml:space="preserve">                          </w:t>
                  </w:r>
                  <w:r w:rsidRPr="00445D89">
                    <w:rPr>
                      <w:szCs w:val="22"/>
                      <w:lang w:val="x-none"/>
                    </w:rPr>
                    <w:t>R</w:t>
                  </w:r>
                  <w:r w:rsidRPr="00445D89">
                    <w:rPr>
                      <w:szCs w:val="22"/>
                      <w:lang w:val="x-none"/>
                    </w:rPr>
                    <w:tab/>
                  </w:r>
                  <w:r w:rsidRPr="00AB65B5">
                    <w:rPr>
                      <w:b/>
                      <w:bCs/>
                      <w:i/>
                      <w:iCs/>
                      <w:szCs w:val="22"/>
                      <w:lang w:val="nl-BE"/>
                    </w:rPr>
                    <w:t>n..16,6</w:t>
                  </w:r>
                  <w:r w:rsidRPr="00445D89">
                    <w:rPr>
                      <w:szCs w:val="22"/>
                      <w:lang w:val="x-none"/>
                    </w:rPr>
                    <w:tab/>
                  </w:r>
                  <w:r w:rsidRPr="00445D89">
                    <w:rPr>
                      <w:szCs w:val="22"/>
                      <w:lang w:val="x-none"/>
                    </w:rPr>
                    <w:tab/>
                    <w:t>BR038</w:t>
                  </w:r>
                </w:p>
                <w:p w14:paraId="34AFAC53" w14:textId="77777777" w:rsidR="00C70867" w:rsidRPr="00445D89" w:rsidRDefault="00C70867" w:rsidP="00C70867">
                  <w:pPr>
                    <w:pStyle w:val="ad"/>
                    <w:spacing w:line="276" w:lineRule="auto"/>
                    <w:ind w:left="45"/>
                    <w:rPr>
                      <w:szCs w:val="22"/>
                      <w:lang w:val="x-none"/>
                    </w:rPr>
                  </w:pPr>
                  <w:r w:rsidRPr="00445D89">
                    <w:rPr>
                      <w:szCs w:val="22"/>
                      <w:lang w:val="x-none"/>
                    </w:rPr>
                    <w:tab/>
                  </w:r>
                  <w:r w:rsidRPr="00AB65B5">
                    <w:rPr>
                      <w:szCs w:val="22"/>
                      <w:lang w:val="nl-BE"/>
                    </w:rPr>
                    <w:t xml:space="preserve">                                                                                           </w:t>
                  </w:r>
                  <w:r w:rsidRPr="00445D89">
                    <w:rPr>
                      <w:szCs w:val="22"/>
                      <w:lang w:val="x-none"/>
                    </w:rPr>
                    <w:t>R219</w:t>
                  </w:r>
                </w:p>
                <w:p w14:paraId="5272BC1A" w14:textId="77777777" w:rsidR="00C70867" w:rsidRPr="00445D89" w:rsidRDefault="00C70867" w:rsidP="00C70867">
                  <w:pPr>
                    <w:pStyle w:val="ad"/>
                    <w:spacing w:line="276" w:lineRule="auto"/>
                    <w:ind w:left="45"/>
                    <w:rPr>
                      <w:szCs w:val="22"/>
                      <w:lang w:val="x-none"/>
                    </w:rPr>
                  </w:pPr>
                  <w:r w:rsidRPr="00445D89">
                    <w:rPr>
                      <w:szCs w:val="22"/>
                      <w:lang w:val="x-none"/>
                    </w:rPr>
                    <w:tab/>
                  </w:r>
                  <w:r w:rsidRPr="00AB65B5">
                    <w:rPr>
                      <w:szCs w:val="22"/>
                      <w:lang w:val="nl-BE"/>
                    </w:rPr>
                    <w:t xml:space="preserve">                                                                                           </w:t>
                  </w:r>
                  <w:r w:rsidRPr="00445D89">
                    <w:rPr>
                      <w:szCs w:val="22"/>
                      <w:lang w:val="x-none"/>
                    </w:rPr>
                    <w:t>R232</w:t>
                  </w:r>
                </w:p>
                <w:p w14:paraId="16A70405" w14:textId="77777777" w:rsidR="00C70867" w:rsidRPr="00445D89" w:rsidRDefault="00C70867" w:rsidP="00C70867">
                  <w:pPr>
                    <w:pStyle w:val="ad"/>
                    <w:spacing w:line="276" w:lineRule="auto"/>
                    <w:ind w:left="45"/>
                    <w:rPr>
                      <w:szCs w:val="22"/>
                      <w:lang w:val="x-none"/>
                    </w:rPr>
                  </w:pPr>
                  <w:r w:rsidRPr="00445D89">
                    <w:rPr>
                      <w:szCs w:val="22"/>
                      <w:lang w:val="x-none"/>
                    </w:rPr>
                    <w:tab/>
                    <w:t>Alcoholic Strength by Volume in Percentage</w:t>
                  </w:r>
                  <w:r w:rsidRPr="00445D89">
                    <w:rPr>
                      <w:szCs w:val="22"/>
                      <w:lang w:val="en-US"/>
                    </w:rPr>
                    <w:t xml:space="preserve"> </w:t>
                  </w:r>
                  <w:r w:rsidRPr="00445D89">
                    <w:rPr>
                      <w:szCs w:val="22"/>
                      <w:lang w:val="x-none"/>
                    </w:rPr>
                    <w:t>D</w:t>
                  </w:r>
                  <w:r w:rsidRPr="00445D89">
                    <w:rPr>
                      <w:szCs w:val="22"/>
                      <w:lang w:val="x-none"/>
                    </w:rPr>
                    <w:tab/>
                    <w:t>n..5,2</w:t>
                  </w:r>
                  <w:r w:rsidRPr="00445D89">
                    <w:rPr>
                      <w:szCs w:val="22"/>
                      <w:lang w:val="x-none"/>
                    </w:rPr>
                    <w:tab/>
                    <w:t>C047</w:t>
                  </w:r>
                </w:p>
                <w:p w14:paraId="2051EDBD"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C152</w:t>
                  </w:r>
                </w:p>
                <w:p w14:paraId="021A2ECD"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R237</w:t>
                  </w:r>
                </w:p>
                <w:p w14:paraId="4182185C" w14:textId="77777777" w:rsidR="00C70867" w:rsidRPr="00445D89" w:rsidRDefault="00C70867" w:rsidP="00C70867">
                  <w:pPr>
                    <w:pStyle w:val="ad"/>
                    <w:spacing w:line="276" w:lineRule="auto"/>
                    <w:ind w:left="45"/>
                    <w:rPr>
                      <w:szCs w:val="22"/>
                      <w:lang w:val="x-none"/>
                    </w:rPr>
                  </w:pPr>
                  <w:r w:rsidRPr="00445D89">
                    <w:rPr>
                      <w:szCs w:val="22"/>
                      <w:lang w:val="x-none"/>
                    </w:rPr>
                    <w:tab/>
                    <w:t>Degree Plato</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n..5,2</w:t>
                  </w:r>
                  <w:r w:rsidRPr="00445D89">
                    <w:rPr>
                      <w:szCs w:val="22"/>
                      <w:lang w:val="x-none"/>
                    </w:rPr>
                    <w:tab/>
                  </w:r>
                  <w:r w:rsidRPr="00445D89">
                    <w:rPr>
                      <w:szCs w:val="22"/>
                      <w:lang w:val="x-none"/>
                    </w:rPr>
                    <w:tab/>
                    <w:t>C048</w:t>
                  </w:r>
                </w:p>
                <w:p w14:paraId="36ED4982"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C152</w:t>
                  </w:r>
                </w:p>
                <w:p w14:paraId="4829C0AA"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04D11BB1" w14:textId="77777777" w:rsidR="00C70867" w:rsidRPr="00445D89" w:rsidRDefault="00C70867" w:rsidP="00C70867">
                  <w:pPr>
                    <w:pStyle w:val="ad"/>
                    <w:spacing w:line="276" w:lineRule="auto"/>
                    <w:ind w:left="45"/>
                    <w:rPr>
                      <w:szCs w:val="22"/>
                      <w:lang w:val="x-none"/>
                    </w:rPr>
                  </w:pPr>
                  <w:r w:rsidRPr="00445D89">
                    <w:rPr>
                      <w:szCs w:val="22"/>
                      <w:lang w:val="x-none"/>
                    </w:rPr>
                    <w:tab/>
                    <w:t>Fiscal Mark</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an..350</w:t>
                  </w:r>
                  <w:r w:rsidRPr="00445D89">
                    <w:rPr>
                      <w:szCs w:val="22"/>
                      <w:lang w:val="x-none"/>
                    </w:rPr>
                    <w:tab/>
                  </w:r>
                  <w:r w:rsidRPr="00445D89">
                    <w:rPr>
                      <w:szCs w:val="22"/>
                      <w:lang w:val="x-none"/>
                    </w:rPr>
                    <w:tab/>
                  </w:r>
                </w:p>
                <w:p w14:paraId="65201849" w14:textId="77777777" w:rsidR="00C70867" w:rsidRPr="00445D89" w:rsidRDefault="00C70867" w:rsidP="00C70867">
                  <w:pPr>
                    <w:pStyle w:val="ad"/>
                    <w:spacing w:line="276" w:lineRule="auto"/>
                    <w:ind w:left="45"/>
                    <w:rPr>
                      <w:szCs w:val="22"/>
                      <w:lang w:val="x-none"/>
                    </w:rPr>
                  </w:pPr>
                  <w:r w:rsidRPr="00445D89">
                    <w:rPr>
                      <w:szCs w:val="22"/>
                      <w:lang w:val="x-none"/>
                    </w:rPr>
                    <w:tab/>
                    <w:t>Fiscal Mark_LNG</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a2</w:t>
                  </w:r>
                  <w:r w:rsidRPr="00445D89">
                    <w:rPr>
                      <w:szCs w:val="22"/>
                      <w:lang w:val="x-none"/>
                    </w:rPr>
                    <w:tab/>
                    <w:t>BC12</w:t>
                  </w:r>
                  <w:r w:rsidRPr="00445D89">
                    <w:rPr>
                      <w:szCs w:val="22"/>
                      <w:lang w:val="x-none"/>
                    </w:rPr>
                    <w:tab/>
                    <w:t>C002</w:t>
                  </w:r>
                </w:p>
                <w:p w14:paraId="1B509132" w14:textId="77777777" w:rsidR="00C70867" w:rsidRPr="00445D89" w:rsidRDefault="00C70867" w:rsidP="00C70867">
                  <w:pPr>
                    <w:pStyle w:val="ad"/>
                    <w:spacing w:line="276" w:lineRule="auto"/>
                    <w:ind w:left="45"/>
                    <w:rPr>
                      <w:szCs w:val="22"/>
                      <w:lang w:val="x-none"/>
                    </w:rPr>
                  </w:pPr>
                  <w:r w:rsidRPr="00445D89">
                    <w:rPr>
                      <w:szCs w:val="22"/>
                      <w:lang w:val="x-none"/>
                    </w:rPr>
                    <w:tab/>
                    <w:t>Fiscal Mark Used flag</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n1</w:t>
                  </w:r>
                  <w:r w:rsidRPr="00445D89">
                    <w:rPr>
                      <w:szCs w:val="22"/>
                      <w:lang w:val="x-none"/>
                    </w:rPr>
                    <w:tab/>
                    <w:t>TC27</w:t>
                  </w:r>
                  <w:r w:rsidRPr="00445D89">
                    <w:rPr>
                      <w:szCs w:val="22"/>
                      <w:lang w:val="x-none"/>
                    </w:rPr>
                    <w:tab/>
                  </w:r>
                </w:p>
                <w:p w14:paraId="7CDEFB7C" w14:textId="77777777" w:rsidR="00C70867" w:rsidRPr="00445D89" w:rsidRDefault="00C70867" w:rsidP="00C70867">
                  <w:pPr>
                    <w:pStyle w:val="ad"/>
                    <w:spacing w:line="276" w:lineRule="auto"/>
                    <w:ind w:left="45"/>
                    <w:rPr>
                      <w:szCs w:val="22"/>
                      <w:lang w:val="x-none"/>
                    </w:rPr>
                  </w:pPr>
                  <w:r w:rsidRPr="00445D89">
                    <w:rPr>
                      <w:szCs w:val="22"/>
                      <w:lang w:val="x-none"/>
                    </w:rPr>
                    <w:tab/>
                    <w:t>Designation of Origin</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an..350</w:t>
                  </w:r>
                  <w:r w:rsidRPr="00445D89">
                    <w:rPr>
                      <w:szCs w:val="22"/>
                      <w:lang w:val="x-none"/>
                    </w:rPr>
                    <w:tab/>
                  </w:r>
                  <w:r w:rsidRPr="00445D89">
                    <w:rPr>
                      <w:szCs w:val="22"/>
                      <w:lang w:val="x-none"/>
                    </w:rPr>
                    <w:tab/>
                  </w:r>
                </w:p>
                <w:p w14:paraId="1162B976" w14:textId="77777777" w:rsidR="00C70867" w:rsidRPr="00445D89" w:rsidRDefault="00C70867" w:rsidP="00C70867">
                  <w:pPr>
                    <w:pStyle w:val="ad"/>
                    <w:spacing w:line="276" w:lineRule="auto"/>
                    <w:ind w:left="45"/>
                    <w:rPr>
                      <w:szCs w:val="22"/>
                      <w:lang w:val="x-none"/>
                    </w:rPr>
                  </w:pPr>
                  <w:r w:rsidRPr="00445D89">
                    <w:rPr>
                      <w:szCs w:val="22"/>
                      <w:lang w:val="x-none"/>
                    </w:rPr>
                    <w:tab/>
                    <w:t>Designation of Origin_LNG</w:t>
                  </w:r>
                  <w:r w:rsidRPr="00445D89">
                    <w:rPr>
                      <w:szCs w:val="22"/>
                      <w:lang w:val="x-none"/>
                    </w:rPr>
                    <w:tab/>
                    <w:t>D</w:t>
                  </w:r>
                  <w:r w:rsidRPr="00445D89">
                    <w:rPr>
                      <w:szCs w:val="22"/>
                      <w:lang w:val="x-none"/>
                    </w:rPr>
                    <w:tab/>
                    <w:t>a2</w:t>
                  </w:r>
                  <w:r w:rsidRPr="00445D89">
                    <w:rPr>
                      <w:szCs w:val="22"/>
                      <w:lang w:val="x-none"/>
                    </w:rPr>
                    <w:tab/>
                    <w:t>BC12</w:t>
                  </w:r>
                  <w:r w:rsidRPr="00445D89">
                    <w:rPr>
                      <w:szCs w:val="22"/>
                      <w:lang w:val="x-none"/>
                    </w:rPr>
                    <w:tab/>
                    <w:t>C002</w:t>
                  </w:r>
                </w:p>
                <w:p w14:paraId="1371AF9F" w14:textId="77777777" w:rsidR="00C70867" w:rsidRPr="00445D89" w:rsidRDefault="00C70867" w:rsidP="00C70867">
                  <w:pPr>
                    <w:pStyle w:val="ad"/>
                    <w:spacing w:line="276" w:lineRule="auto"/>
                    <w:ind w:left="45"/>
                    <w:rPr>
                      <w:szCs w:val="22"/>
                      <w:lang w:val="x-none"/>
                    </w:rPr>
                  </w:pPr>
                  <w:r w:rsidRPr="00445D89">
                    <w:rPr>
                      <w:szCs w:val="22"/>
                      <w:lang w:val="x-none"/>
                    </w:rPr>
                    <w:tab/>
                    <w:t>Size of Producer</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n..15</w:t>
                  </w:r>
                  <w:r w:rsidRPr="00445D89">
                    <w:rPr>
                      <w:szCs w:val="22"/>
                      <w:lang w:val="x-none"/>
                    </w:rPr>
                    <w:tab/>
                  </w:r>
                  <w:r w:rsidRPr="00445D89">
                    <w:rPr>
                      <w:szCs w:val="22"/>
                      <w:lang w:val="x-none"/>
                    </w:rPr>
                    <w:tab/>
                    <w:t>R232</w:t>
                  </w:r>
                </w:p>
                <w:p w14:paraId="0B6B32BE" w14:textId="77777777" w:rsidR="00C70867" w:rsidRPr="00445D89" w:rsidRDefault="00C70867" w:rsidP="00C70867">
                  <w:pPr>
                    <w:pStyle w:val="ad"/>
                    <w:spacing w:line="276" w:lineRule="auto"/>
                    <w:ind w:left="45"/>
                    <w:rPr>
                      <w:szCs w:val="22"/>
                      <w:lang w:val="x-none"/>
                    </w:rPr>
                  </w:pPr>
                  <w:r w:rsidRPr="00445D89">
                    <w:rPr>
                      <w:szCs w:val="22"/>
                      <w:lang w:val="x-none"/>
                    </w:rPr>
                    <w:tab/>
                    <w:t>Density</w:t>
                  </w:r>
                  <w:r w:rsidRPr="00445D89">
                    <w:rPr>
                      <w:szCs w:val="22"/>
                      <w:lang w:val="x-none"/>
                    </w:rPr>
                    <w:tab/>
                  </w:r>
                  <w:r w:rsidRPr="00445D89">
                    <w:rPr>
                      <w:szCs w:val="22"/>
                      <w:lang w:val="en-US"/>
                    </w:rPr>
                    <w:t xml:space="preserve">                                       </w:t>
                  </w:r>
                  <w:r w:rsidRPr="00445D89">
                    <w:rPr>
                      <w:szCs w:val="22"/>
                      <w:lang w:val="x-none"/>
                    </w:rPr>
                    <w:t>D</w:t>
                  </w:r>
                  <w:r w:rsidRPr="00445D89">
                    <w:rPr>
                      <w:szCs w:val="22"/>
                      <w:lang w:val="x-none"/>
                    </w:rPr>
                    <w:tab/>
                    <w:t>n..5,2</w:t>
                  </w:r>
                  <w:r w:rsidRPr="00445D89">
                    <w:rPr>
                      <w:szCs w:val="22"/>
                      <w:lang w:val="x-none"/>
                    </w:rPr>
                    <w:tab/>
                  </w:r>
                  <w:r w:rsidRPr="00445D89">
                    <w:rPr>
                      <w:szCs w:val="22"/>
                      <w:lang w:val="x-none"/>
                    </w:rPr>
                    <w:tab/>
                    <w:t>C049</w:t>
                  </w:r>
                </w:p>
                <w:p w14:paraId="2A865D8B" w14:textId="77777777" w:rsidR="00C70867" w:rsidRPr="00445D89" w:rsidRDefault="00C70867" w:rsidP="00C70867">
                  <w:pPr>
                    <w:pStyle w:val="ad"/>
                    <w:spacing w:line="276" w:lineRule="auto"/>
                    <w:ind w:left="45"/>
                    <w:rPr>
                      <w:szCs w:val="22"/>
                      <w:lang w:val="x-none"/>
                    </w:rPr>
                  </w:pPr>
                  <w:r w:rsidRPr="00445D89">
                    <w:rPr>
                      <w:szCs w:val="22"/>
                      <w:lang w:val="x-none"/>
                    </w:rPr>
                    <w:tab/>
                  </w:r>
                  <w:r w:rsidRPr="00445D89">
                    <w:rPr>
                      <w:szCs w:val="22"/>
                      <w:lang w:val="en-US"/>
                    </w:rPr>
                    <w:t xml:space="preserve">                                                                                           </w:t>
                  </w:r>
                  <w:r w:rsidRPr="00445D89">
                    <w:rPr>
                      <w:szCs w:val="22"/>
                      <w:lang w:val="x-none"/>
                    </w:rPr>
                    <w:t>R232</w:t>
                  </w:r>
                </w:p>
                <w:p w14:paraId="7FBF7203" w14:textId="77777777" w:rsidR="00C70867" w:rsidRPr="00445D89" w:rsidRDefault="00C70867" w:rsidP="00C70867">
                  <w:pPr>
                    <w:pStyle w:val="ad"/>
                    <w:spacing w:line="276" w:lineRule="auto"/>
                    <w:ind w:left="45"/>
                    <w:rPr>
                      <w:szCs w:val="22"/>
                      <w:lang w:val="x-none"/>
                    </w:rPr>
                  </w:pPr>
                  <w:r w:rsidRPr="00445D89">
                    <w:rPr>
                      <w:szCs w:val="22"/>
                      <w:lang w:val="x-none"/>
                    </w:rPr>
                    <w:tab/>
                    <w:t>Commercial Description</w:t>
                  </w:r>
                  <w:r w:rsidRPr="00445D89">
                    <w:rPr>
                      <w:szCs w:val="22"/>
                      <w:lang w:val="x-none"/>
                    </w:rPr>
                    <w:tab/>
                  </w:r>
                  <w:r w:rsidRPr="00445D89">
                    <w:rPr>
                      <w:szCs w:val="22"/>
                      <w:lang w:val="en-US"/>
                    </w:rPr>
                    <w:t xml:space="preserve">             </w:t>
                  </w:r>
                  <w:r w:rsidRPr="00445D89">
                    <w:rPr>
                      <w:szCs w:val="22"/>
                      <w:lang w:val="x-none"/>
                    </w:rPr>
                    <w:t>O</w:t>
                  </w:r>
                  <w:r w:rsidRPr="00445D89">
                    <w:rPr>
                      <w:szCs w:val="22"/>
                      <w:lang w:val="x-none"/>
                    </w:rPr>
                    <w:tab/>
                    <w:t>an..350</w:t>
                  </w:r>
                  <w:r w:rsidRPr="00445D89">
                    <w:rPr>
                      <w:szCs w:val="22"/>
                      <w:lang w:val="x-none"/>
                    </w:rPr>
                    <w:tab/>
                  </w:r>
                  <w:r w:rsidRPr="00445D89">
                    <w:rPr>
                      <w:szCs w:val="22"/>
                      <w:lang w:val="x-none"/>
                    </w:rPr>
                    <w:tab/>
                  </w:r>
                </w:p>
                <w:p w14:paraId="6E85D918" w14:textId="77777777" w:rsidR="00C70867" w:rsidRPr="00445D89" w:rsidRDefault="00C70867" w:rsidP="00C70867">
                  <w:pPr>
                    <w:pStyle w:val="ad"/>
                    <w:spacing w:line="276" w:lineRule="auto"/>
                    <w:ind w:left="45"/>
                    <w:rPr>
                      <w:szCs w:val="22"/>
                      <w:lang w:val="x-none"/>
                    </w:rPr>
                  </w:pPr>
                  <w:r w:rsidRPr="00445D89">
                    <w:rPr>
                      <w:szCs w:val="22"/>
                      <w:lang w:val="x-none"/>
                    </w:rPr>
                    <w:tab/>
                    <w:t>Commercial Description_LNG</w:t>
                  </w:r>
                  <w:r w:rsidRPr="00445D89">
                    <w:rPr>
                      <w:szCs w:val="22"/>
                      <w:lang w:val="x-none"/>
                    </w:rPr>
                    <w:tab/>
                    <w:t>D</w:t>
                  </w:r>
                  <w:r w:rsidRPr="00445D89">
                    <w:rPr>
                      <w:szCs w:val="22"/>
                      <w:lang w:val="x-none"/>
                    </w:rPr>
                    <w:tab/>
                    <w:t>a2</w:t>
                  </w:r>
                  <w:r w:rsidRPr="00445D89">
                    <w:rPr>
                      <w:szCs w:val="22"/>
                      <w:lang w:val="x-none"/>
                    </w:rPr>
                    <w:tab/>
                    <w:t>BC12</w:t>
                  </w:r>
                  <w:r w:rsidRPr="00445D89">
                    <w:rPr>
                      <w:szCs w:val="22"/>
                      <w:lang w:val="x-none"/>
                    </w:rPr>
                    <w:tab/>
                    <w:t>C002</w:t>
                  </w:r>
                </w:p>
                <w:p w14:paraId="1FE65F3D" w14:textId="77777777" w:rsidR="00C70867" w:rsidRPr="00445D89" w:rsidRDefault="00C70867" w:rsidP="00C70867">
                  <w:pPr>
                    <w:pStyle w:val="ad"/>
                    <w:spacing w:line="276" w:lineRule="auto"/>
                    <w:ind w:left="45"/>
                    <w:rPr>
                      <w:szCs w:val="22"/>
                      <w:lang w:val="x-none"/>
                    </w:rPr>
                  </w:pPr>
                  <w:r w:rsidRPr="00445D89">
                    <w:rPr>
                      <w:szCs w:val="22"/>
                      <w:lang w:val="x-none"/>
                    </w:rPr>
                    <w:tab/>
                    <w:t>Brand Name of Products</w:t>
                  </w:r>
                  <w:r w:rsidRPr="00445D89">
                    <w:rPr>
                      <w:szCs w:val="22"/>
                      <w:lang w:val="x-none"/>
                    </w:rPr>
                    <w:tab/>
                    <w:t>O</w:t>
                  </w:r>
                  <w:r w:rsidRPr="00445D89">
                    <w:rPr>
                      <w:szCs w:val="22"/>
                      <w:lang w:val="x-none"/>
                    </w:rPr>
                    <w:tab/>
                    <w:t>an..350</w:t>
                  </w:r>
                  <w:r w:rsidRPr="00445D89">
                    <w:rPr>
                      <w:szCs w:val="22"/>
                      <w:lang w:val="x-none"/>
                    </w:rPr>
                    <w:tab/>
                  </w:r>
                  <w:r w:rsidRPr="00445D89">
                    <w:rPr>
                      <w:szCs w:val="22"/>
                      <w:lang w:val="x-none"/>
                    </w:rPr>
                    <w:tab/>
                  </w:r>
                </w:p>
                <w:p w14:paraId="63E061D4" w14:textId="77777777" w:rsidR="00C70867" w:rsidRPr="00445D89" w:rsidRDefault="00C70867" w:rsidP="00C70867">
                  <w:pPr>
                    <w:pStyle w:val="ad"/>
                    <w:spacing w:line="276" w:lineRule="auto"/>
                    <w:ind w:left="45"/>
                    <w:rPr>
                      <w:szCs w:val="22"/>
                    </w:rPr>
                  </w:pPr>
                  <w:r w:rsidRPr="00445D89">
                    <w:rPr>
                      <w:szCs w:val="22"/>
                    </w:rPr>
                    <w:tab/>
                    <w:t>Brand Name of Products_LNG</w:t>
                  </w:r>
                  <w:r w:rsidRPr="00445D89">
                    <w:rPr>
                      <w:szCs w:val="22"/>
                    </w:rPr>
                    <w:tab/>
                    <w:t>D</w:t>
                  </w:r>
                  <w:r w:rsidRPr="00445D89">
                    <w:rPr>
                      <w:szCs w:val="22"/>
                    </w:rPr>
                    <w:tab/>
                    <w:t>a2</w:t>
                  </w:r>
                  <w:r w:rsidRPr="00445D89">
                    <w:rPr>
                      <w:szCs w:val="22"/>
                    </w:rPr>
                    <w:tab/>
                    <w:t>BC12</w:t>
                  </w:r>
                  <w:r w:rsidRPr="00445D89">
                    <w:rPr>
                      <w:szCs w:val="22"/>
                    </w:rPr>
                    <w:tab/>
                    <w:t>C002</w:t>
                  </w:r>
                </w:p>
                <w:p w14:paraId="3215E479" w14:textId="77777777" w:rsidR="00C70867" w:rsidRPr="00445D89" w:rsidRDefault="00C70867" w:rsidP="00C70867">
                  <w:pPr>
                    <w:pStyle w:val="ad"/>
                    <w:spacing w:line="276" w:lineRule="auto"/>
                    <w:ind w:left="45"/>
                    <w:rPr>
                      <w:szCs w:val="22"/>
                    </w:rPr>
                  </w:pPr>
                </w:p>
                <w:p w14:paraId="0CEAC35D" w14:textId="77777777" w:rsidR="00C70867" w:rsidRPr="00445D89" w:rsidRDefault="00C70867" w:rsidP="00C70867">
                  <w:pPr>
                    <w:pStyle w:val="ad"/>
                    <w:spacing w:line="276" w:lineRule="auto"/>
                    <w:ind w:left="45"/>
                    <w:rPr>
                      <w:szCs w:val="22"/>
                    </w:rPr>
                  </w:pPr>
                </w:p>
                <w:p w14:paraId="25556C40" w14:textId="77777777" w:rsidR="00C70867" w:rsidRPr="00445D89" w:rsidRDefault="00C70867" w:rsidP="00B03D74">
                  <w:pPr>
                    <w:pStyle w:val="ad"/>
                    <w:numPr>
                      <w:ilvl w:val="0"/>
                      <w:numId w:val="64"/>
                    </w:numPr>
                    <w:spacing w:after="240" w:line="276" w:lineRule="auto"/>
                    <w:jc w:val="left"/>
                    <w:rPr>
                      <w:szCs w:val="22"/>
                    </w:rPr>
                  </w:pPr>
                  <w:r w:rsidRPr="00445D89">
                    <w:rPr>
                      <w:szCs w:val="22"/>
                    </w:rPr>
                    <w:t xml:space="preserve">The following update should be performed in the description of rule ‘R219’: </w:t>
                  </w:r>
                </w:p>
                <w:tbl>
                  <w:tblPr>
                    <w:tblStyle w:val="af0"/>
                    <w:tblW w:w="6738" w:type="dxa"/>
                    <w:tblLayout w:type="fixed"/>
                    <w:tblLook w:val="04A0" w:firstRow="1" w:lastRow="0" w:firstColumn="1" w:lastColumn="0" w:noHBand="0" w:noVBand="1"/>
                  </w:tblPr>
                  <w:tblGrid>
                    <w:gridCol w:w="855"/>
                    <w:gridCol w:w="5883"/>
                  </w:tblGrid>
                  <w:tr w:rsidR="00C70867" w:rsidRPr="00445D89" w14:paraId="58D760FD" w14:textId="77777777" w:rsidTr="00C70867">
                    <w:trPr>
                      <w:cnfStyle w:val="100000000000" w:firstRow="1" w:lastRow="0" w:firstColumn="0" w:lastColumn="0" w:oddVBand="0" w:evenVBand="0" w:oddHBand="0" w:evenHBand="0" w:firstRowFirstColumn="0" w:firstRowLastColumn="0" w:lastRowFirstColumn="0" w:lastRowLastColumn="0"/>
                      <w:trHeight w:val="497"/>
                    </w:trPr>
                    <w:tc>
                      <w:tcPr>
                        <w:tcW w:w="855" w:type="dxa"/>
                      </w:tcPr>
                      <w:p w14:paraId="5926A632" w14:textId="77777777" w:rsidR="00C70867" w:rsidRPr="00445D89" w:rsidRDefault="00C70867" w:rsidP="00C70867">
                        <w:pPr>
                          <w:pStyle w:val="af1"/>
                          <w:rPr>
                            <w:sz w:val="22"/>
                            <w:szCs w:val="22"/>
                          </w:rPr>
                        </w:pPr>
                        <w:r w:rsidRPr="00445D89">
                          <w:rPr>
                            <w:sz w:val="22"/>
                            <w:szCs w:val="22"/>
                          </w:rPr>
                          <w:t>R219</w:t>
                        </w:r>
                      </w:p>
                    </w:tc>
                    <w:tc>
                      <w:tcPr>
                        <w:tcW w:w="5883" w:type="dxa"/>
                      </w:tcPr>
                      <w:p w14:paraId="3AC2A8ED" w14:textId="77777777" w:rsidR="00C70867" w:rsidRPr="00445D89" w:rsidRDefault="00C70867" w:rsidP="00C70867">
                        <w:pPr>
                          <w:pStyle w:val="af1"/>
                          <w:rPr>
                            <w:sz w:val="22"/>
                            <w:szCs w:val="22"/>
                          </w:rPr>
                        </w:pPr>
                        <w:r w:rsidRPr="00445D89">
                          <w:rPr>
                            <w:sz w:val="22"/>
                            <w:szCs w:val="22"/>
                          </w:rPr>
                          <w:t xml:space="preserve">The &lt;Gross </w:t>
                        </w:r>
                        <w:r w:rsidRPr="00445D89">
                          <w:rPr>
                            <w:bCs/>
                            <w:i/>
                            <w:iCs/>
                            <w:sz w:val="22"/>
                            <w:szCs w:val="22"/>
                            <w:lang w:val="en-US"/>
                          </w:rPr>
                          <w:t>Mass</w:t>
                        </w:r>
                        <w:r w:rsidRPr="00445D89">
                          <w:rPr>
                            <w:sz w:val="22"/>
                            <w:szCs w:val="22"/>
                          </w:rPr>
                          <w:t xml:space="preserve">&gt; must be equal or higher than &lt;Net </w:t>
                        </w:r>
                        <w:r w:rsidRPr="00445D89">
                          <w:rPr>
                            <w:bCs/>
                            <w:i/>
                            <w:iCs/>
                            <w:sz w:val="22"/>
                            <w:szCs w:val="22"/>
                            <w:lang w:val="en-US"/>
                          </w:rPr>
                          <w:t>Mass</w:t>
                        </w:r>
                        <w:r w:rsidRPr="00445D89">
                          <w:rPr>
                            <w:sz w:val="22"/>
                            <w:szCs w:val="22"/>
                          </w:rPr>
                          <w:t>&gt;</w:t>
                        </w:r>
                      </w:p>
                    </w:tc>
                  </w:tr>
                </w:tbl>
                <w:p w14:paraId="59B0C265" w14:textId="77777777" w:rsidR="00C70867" w:rsidRPr="00445D89" w:rsidRDefault="00C70867" w:rsidP="00C70867">
                  <w:pPr>
                    <w:spacing w:line="276" w:lineRule="auto"/>
                    <w:rPr>
                      <w:szCs w:val="22"/>
                    </w:rPr>
                  </w:pPr>
                </w:p>
                <w:p w14:paraId="6D1E7986" w14:textId="77777777" w:rsidR="00C70867" w:rsidRPr="00445D89" w:rsidRDefault="00C70867" w:rsidP="00B03D74">
                  <w:pPr>
                    <w:pStyle w:val="ad"/>
                    <w:numPr>
                      <w:ilvl w:val="0"/>
                      <w:numId w:val="63"/>
                    </w:numPr>
                    <w:spacing w:line="276" w:lineRule="auto"/>
                    <w:contextualSpacing w:val="0"/>
                    <w:rPr>
                      <w:szCs w:val="22"/>
                      <w:lang w:val="fr-FR"/>
                    </w:rPr>
                  </w:pPr>
                  <w:r w:rsidRPr="00445D89">
                    <w:rPr>
                      <w:szCs w:val="22"/>
                      <w:lang w:val="fr-FR"/>
                    </w:rPr>
                    <w:t>Appendix E: XML MAPPING</w:t>
                  </w:r>
                </w:p>
                <w:p w14:paraId="45290BE8" w14:textId="77777777" w:rsidR="00C70867" w:rsidRPr="00445D89" w:rsidRDefault="00C70867" w:rsidP="00C70867">
                  <w:pPr>
                    <w:spacing w:line="276" w:lineRule="auto"/>
                    <w:rPr>
                      <w:szCs w:val="22"/>
                      <w:lang w:val="en-US"/>
                    </w:rPr>
                  </w:pPr>
                  <w:r w:rsidRPr="00445D89">
                    <w:rPr>
                      <w:szCs w:val="22"/>
                      <w:lang w:val="en-US"/>
                    </w:rPr>
                    <w:t>The following entries should be updated (highlighted</w:t>
                  </w:r>
                  <w:r w:rsidRPr="00445D89">
                    <w:rPr>
                      <w:szCs w:val="22"/>
                    </w:rPr>
                    <w:t xml:space="preserve"> in bold/italics)</w:t>
                  </w:r>
                  <w:r w:rsidRPr="00445D89">
                    <w:rPr>
                      <w:szCs w:val="22"/>
                      <w:lang w:val="en-US"/>
                    </w:rPr>
                    <w:t>:</w:t>
                  </w:r>
                </w:p>
                <w:tbl>
                  <w:tblPr>
                    <w:tblW w:w="6705" w:type="dxa"/>
                    <w:tblLayout w:type="fixed"/>
                    <w:tblCellMar>
                      <w:top w:w="57" w:type="dxa"/>
                      <w:left w:w="57" w:type="dxa"/>
                      <w:bottom w:w="57" w:type="dxa"/>
                      <w:right w:w="57" w:type="dxa"/>
                    </w:tblCellMar>
                    <w:tblLook w:val="04A0" w:firstRow="1" w:lastRow="0" w:firstColumn="1" w:lastColumn="0" w:noHBand="0" w:noVBand="1"/>
                  </w:tblPr>
                  <w:tblGrid>
                    <w:gridCol w:w="4005"/>
                    <w:gridCol w:w="1170"/>
                    <w:gridCol w:w="1530"/>
                  </w:tblGrid>
                  <w:tr w:rsidR="00C70867" w:rsidRPr="00445D89" w14:paraId="309EA593" w14:textId="77777777" w:rsidTr="00C70867">
                    <w:trPr>
                      <w:trHeight w:val="365"/>
                      <w:tblHeader/>
                    </w:trPr>
                    <w:tc>
                      <w:tcPr>
                        <w:tcW w:w="400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2BA916E" w14:textId="77777777" w:rsidR="00C70867" w:rsidRPr="00445D89" w:rsidRDefault="00C70867" w:rsidP="00C70867">
                        <w:pPr>
                          <w:spacing w:after="0"/>
                          <w:rPr>
                            <w:b/>
                            <w:szCs w:val="22"/>
                          </w:rPr>
                        </w:pPr>
                        <w:r w:rsidRPr="00445D89">
                          <w:rPr>
                            <w:b/>
                            <w:szCs w:val="22"/>
                            <w:lang w:val="en-US"/>
                          </w:rPr>
                          <w:t>Data-group or Data-item</w:t>
                        </w:r>
                      </w:p>
                    </w:tc>
                    <w:tc>
                      <w:tcPr>
                        <w:tcW w:w="117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A6A141B" w14:textId="77777777" w:rsidR="00C70867" w:rsidRPr="00445D89" w:rsidRDefault="00C70867" w:rsidP="00C70867">
                        <w:pPr>
                          <w:spacing w:after="0"/>
                          <w:rPr>
                            <w:b/>
                            <w:szCs w:val="22"/>
                          </w:rPr>
                        </w:pPr>
                        <w:r w:rsidRPr="00445D89">
                          <w:rPr>
                            <w:b/>
                            <w:szCs w:val="22"/>
                          </w:rPr>
                          <w:t>Data Type</w:t>
                        </w:r>
                      </w:p>
                    </w:tc>
                    <w:tc>
                      <w:tcPr>
                        <w:tcW w:w="153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2924645" w14:textId="77777777" w:rsidR="00C70867" w:rsidRPr="00445D89" w:rsidRDefault="00C70867" w:rsidP="00C70867">
                        <w:pPr>
                          <w:spacing w:after="0"/>
                          <w:rPr>
                            <w:b/>
                            <w:szCs w:val="22"/>
                          </w:rPr>
                        </w:pPr>
                        <w:r w:rsidRPr="00445D89">
                          <w:rPr>
                            <w:b/>
                            <w:szCs w:val="22"/>
                          </w:rPr>
                          <w:t>XML-Tag</w:t>
                        </w:r>
                      </w:p>
                    </w:tc>
                  </w:tr>
                  <w:tr w:rsidR="00C70867" w:rsidRPr="00445D89" w14:paraId="02AE41F3"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5142D071" w14:textId="77777777" w:rsidR="00C70867" w:rsidRPr="00445D89" w:rsidRDefault="00C70867" w:rsidP="00C70867">
                        <w:pPr>
                          <w:pStyle w:val="af1"/>
                          <w:rPr>
                            <w:sz w:val="22"/>
                            <w:szCs w:val="22"/>
                          </w:rPr>
                        </w:pPr>
                        <w:r w:rsidRPr="00445D89">
                          <w:rPr>
                            <w:sz w:val="22"/>
                            <w:szCs w:val="22"/>
                          </w:rPr>
                          <w:t xml:space="preserve">MESSAGE - OTHER ACCOMPANYING DOCUMENT - GOODS ITEM.Gross </w:t>
                        </w:r>
                        <w:r w:rsidRPr="00445D89">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0B43694D" w14:textId="77777777" w:rsidR="00C70867" w:rsidRPr="00445D89" w:rsidRDefault="00C70867" w:rsidP="00C70867">
                        <w:pPr>
                          <w:pStyle w:val="af1"/>
                          <w:rPr>
                            <w:sz w:val="22"/>
                            <w:szCs w:val="22"/>
                          </w:rPr>
                        </w:pPr>
                        <w:r w:rsidRPr="00445D89">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342B782E" w14:textId="77777777" w:rsidR="00C70867" w:rsidRPr="00445D89" w:rsidRDefault="00C70867" w:rsidP="00C70867">
                        <w:pPr>
                          <w:pStyle w:val="af1"/>
                          <w:rPr>
                            <w:sz w:val="22"/>
                            <w:szCs w:val="22"/>
                          </w:rPr>
                        </w:pPr>
                        <w:r w:rsidRPr="00445D89">
                          <w:rPr>
                            <w:sz w:val="22"/>
                            <w:szCs w:val="22"/>
                          </w:rPr>
                          <w:t>Gross</w:t>
                        </w:r>
                        <w:r w:rsidRPr="00445D89">
                          <w:rPr>
                            <w:b/>
                            <w:bCs/>
                            <w:i/>
                            <w:iCs/>
                            <w:sz w:val="22"/>
                            <w:szCs w:val="22"/>
                            <w:lang w:val="en-US"/>
                          </w:rPr>
                          <w:t>Mass</w:t>
                        </w:r>
                      </w:p>
                    </w:tc>
                  </w:tr>
                  <w:tr w:rsidR="00C70867" w:rsidRPr="00445D89" w14:paraId="2A49B082"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7224B475" w14:textId="77777777" w:rsidR="00C70867" w:rsidRPr="00445D89" w:rsidRDefault="00C70867" w:rsidP="00C70867">
                        <w:pPr>
                          <w:pStyle w:val="af1"/>
                          <w:rPr>
                            <w:sz w:val="22"/>
                            <w:szCs w:val="22"/>
                          </w:rPr>
                        </w:pPr>
                        <w:r w:rsidRPr="00445D89">
                          <w:rPr>
                            <w:sz w:val="22"/>
                            <w:szCs w:val="22"/>
                          </w:rPr>
                          <w:t xml:space="preserve">MESSAGE - OTHER ACCOMPANYING DOCUMENT - GOODS ITEM.Net </w:t>
                        </w:r>
                        <w:r w:rsidRPr="00445D89">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052BDAA8" w14:textId="77777777" w:rsidR="00C70867" w:rsidRPr="00445D89" w:rsidRDefault="00C70867" w:rsidP="00C70867">
                        <w:pPr>
                          <w:pStyle w:val="af1"/>
                          <w:rPr>
                            <w:sz w:val="22"/>
                            <w:szCs w:val="22"/>
                          </w:rPr>
                        </w:pPr>
                        <w:r w:rsidRPr="00445D89">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7E7003AB" w14:textId="77777777" w:rsidR="00C70867" w:rsidRPr="00445D89" w:rsidRDefault="00C70867" w:rsidP="00C70867">
                        <w:pPr>
                          <w:pStyle w:val="af1"/>
                          <w:rPr>
                            <w:sz w:val="22"/>
                            <w:szCs w:val="22"/>
                          </w:rPr>
                        </w:pPr>
                        <w:r w:rsidRPr="00445D89">
                          <w:rPr>
                            <w:sz w:val="22"/>
                            <w:szCs w:val="22"/>
                          </w:rPr>
                          <w:t>Net</w:t>
                        </w:r>
                        <w:r w:rsidRPr="00445D89">
                          <w:rPr>
                            <w:b/>
                            <w:bCs/>
                            <w:i/>
                            <w:iCs/>
                            <w:sz w:val="22"/>
                            <w:szCs w:val="22"/>
                            <w:lang w:val="en-US"/>
                          </w:rPr>
                          <w:t>Mass</w:t>
                        </w:r>
                      </w:p>
                    </w:tc>
                  </w:tr>
                  <w:tr w:rsidR="00C70867" w:rsidRPr="00445D89" w14:paraId="4FF8CFE1"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68052897" w14:textId="77777777" w:rsidR="00C70867" w:rsidRPr="00445D89" w:rsidRDefault="00C70867" w:rsidP="00C70867">
                        <w:pPr>
                          <w:pStyle w:val="af1"/>
                          <w:rPr>
                            <w:sz w:val="22"/>
                            <w:szCs w:val="22"/>
                          </w:rPr>
                        </w:pPr>
                        <w:r w:rsidRPr="00445D89">
                          <w:rPr>
                            <w:sz w:val="22"/>
                            <w:szCs w:val="22"/>
                          </w:rPr>
                          <w:t xml:space="preserve">MESSAGE - (BODY) E-AD.Gross </w:t>
                        </w:r>
                        <w:r w:rsidRPr="00445D89">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28F31FFE" w14:textId="77777777" w:rsidR="00C70867" w:rsidRPr="00445D89" w:rsidRDefault="00C70867" w:rsidP="00C70867">
                        <w:pPr>
                          <w:pStyle w:val="af1"/>
                          <w:rPr>
                            <w:sz w:val="22"/>
                            <w:szCs w:val="22"/>
                          </w:rPr>
                        </w:pPr>
                        <w:r w:rsidRPr="00445D89">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121F25C6" w14:textId="77777777" w:rsidR="00C70867" w:rsidRPr="00445D89" w:rsidRDefault="00C70867" w:rsidP="00C70867">
                        <w:pPr>
                          <w:pStyle w:val="af1"/>
                          <w:rPr>
                            <w:sz w:val="22"/>
                            <w:szCs w:val="22"/>
                          </w:rPr>
                        </w:pPr>
                        <w:r w:rsidRPr="00445D89">
                          <w:rPr>
                            <w:sz w:val="22"/>
                            <w:szCs w:val="22"/>
                          </w:rPr>
                          <w:t>Gross</w:t>
                        </w:r>
                        <w:r w:rsidRPr="00445D89">
                          <w:rPr>
                            <w:b/>
                            <w:bCs/>
                            <w:i/>
                            <w:iCs/>
                            <w:sz w:val="22"/>
                            <w:szCs w:val="22"/>
                            <w:lang w:val="en-US"/>
                          </w:rPr>
                          <w:t>Mass</w:t>
                        </w:r>
                      </w:p>
                    </w:tc>
                  </w:tr>
                  <w:tr w:rsidR="00C70867" w:rsidRPr="00445D89" w14:paraId="58EA6805"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174BD85C" w14:textId="77777777" w:rsidR="00C70867" w:rsidRPr="00445D89" w:rsidRDefault="00C70867" w:rsidP="00C70867">
                        <w:pPr>
                          <w:pStyle w:val="af1"/>
                          <w:rPr>
                            <w:sz w:val="22"/>
                            <w:szCs w:val="22"/>
                          </w:rPr>
                        </w:pPr>
                        <w:r w:rsidRPr="00445D89">
                          <w:rPr>
                            <w:sz w:val="22"/>
                            <w:szCs w:val="22"/>
                          </w:rPr>
                          <w:t xml:space="preserve">MESSAGE - (BODY) E-AD.Net </w:t>
                        </w:r>
                        <w:r w:rsidRPr="00445D89">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53B8114B" w14:textId="77777777" w:rsidR="00C70867" w:rsidRPr="00445D89" w:rsidRDefault="00C70867" w:rsidP="00C70867">
                        <w:pPr>
                          <w:pStyle w:val="af1"/>
                          <w:rPr>
                            <w:sz w:val="22"/>
                            <w:szCs w:val="22"/>
                          </w:rPr>
                        </w:pPr>
                        <w:r w:rsidRPr="00445D89">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577C5C36" w14:textId="77777777" w:rsidR="00C70867" w:rsidRPr="00445D89" w:rsidRDefault="00C70867" w:rsidP="00C70867">
                        <w:pPr>
                          <w:pStyle w:val="af1"/>
                          <w:rPr>
                            <w:sz w:val="22"/>
                            <w:szCs w:val="22"/>
                          </w:rPr>
                        </w:pPr>
                        <w:r w:rsidRPr="00445D89">
                          <w:rPr>
                            <w:sz w:val="22"/>
                            <w:szCs w:val="22"/>
                          </w:rPr>
                          <w:t>Net</w:t>
                        </w:r>
                        <w:r w:rsidRPr="00445D89">
                          <w:rPr>
                            <w:b/>
                            <w:bCs/>
                            <w:i/>
                            <w:iCs/>
                            <w:sz w:val="22"/>
                            <w:szCs w:val="22"/>
                            <w:lang w:val="en-US"/>
                          </w:rPr>
                          <w:t>Mass</w:t>
                        </w:r>
                      </w:p>
                    </w:tc>
                  </w:tr>
                  <w:tr w:rsidR="00C70867" w:rsidRPr="00445D89" w14:paraId="0AFB4D53"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33A570F1" w14:textId="77777777" w:rsidR="00C70867" w:rsidRPr="00445D89" w:rsidRDefault="00C70867" w:rsidP="00C70867">
                        <w:pPr>
                          <w:pStyle w:val="af1"/>
                          <w:rPr>
                            <w:sz w:val="22"/>
                            <w:szCs w:val="22"/>
                          </w:rPr>
                        </w:pPr>
                        <w:r w:rsidRPr="00445D89">
                          <w:rPr>
                            <w:sz w:val="22"/>
                            <w:szCs w:val="22"/>
                          </w:rPr>
                          <w:t xml:space="preserve">MESSAGE - (SPLIT DETAILS) E-AD - (BODY) E-AD.Gross </w:t>
                        </w:r>
                        <w:r w:rsidRPr="00445D89">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6CEAA151" w14:textId="77777777" w:rsidR="00C70867" w:rsidRPr="00445D89" w:rsidRDefault="00C70867" w:rsidP="00C70867">
                        <w:pPr>
                          <w:pStyle w:val="af1"/>
                          <w:rPr>
                            <w:sz w:val="22"/>
                            <w:szCs w:val="22"/>
                          </w:rPr>
                        </w:pPr>
                        <w:r w:rsidRPr="00445D89">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003BA37B" w14:textId="77777777" w:rsidR="00C70867" w:rsidRPr="00445D89" w:rsidRDefault="00C70867" w:rsidP="00C70867">
                        <w:pPr>
                          <w:pStyle w:val="af1"/>
                          <w:rPr>
                            <w:sz w:val="22"/>
                            <w:szCs w:val="22"/>
                          </w:rPr>
                        </w:pPr>
                        <w:r w:rsidRPr="00445D89">
                          <w:rPr>
                            <w:sz w:val="22"/>
                            <w:szCs w:val="22"/>
                          </w:rPr>
                          <w:t>Gross</w:t>
                        </w:r>
                        <w:r w:rsidRPr="00445D89">
                          <w:rPr>
                            <w:b/>
                            <w:bCs/>
                            <w:i/>
                            <w:iCs/>
                            <w:sz w:val="22"/>
                            <w:szCs w:val="22"/>
                            <w:lang w:val="en-US"/>
                          </w:rPr>
                          <w:t>Mass</w:t>
                        </w:r>
                      </w:p>
                    </w:tc>
                  </w:tr>
                  <w:tr w:rsidR="00C70867" w:rsidRPr="00445D89" w14:paraId="59C835B0"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65D22000" w14:textId="77777777" w:rsidR="00C70867" w:rsidRPr="00445D89" w:rsidRDefault="00C70867" w:rsidP="00C70867">
                        <w:pPr>
                          <w:pStyle w:val="af1"/>
                          <w:rPr>
                            <w:sz w:val="22"/>
                            <w:szCs w:val="22"/>
                          </w:rPr>
                        </w:pPr>
                        <w:r w:rsidRPr="00445D89">
                          <w:rPr>
                            <w:sz w:val="22"/>
                            <w:szCs w:val="22"/>
                          </w:rPr>
                          <w:t xml:space="preserve">MESSAGE - (SPLIT DETAILS) E-AD - (BODY) E-AD.Net </w:t>
                        </w:r>
                        <w:r w:rsidRPr="00445D89">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492286B8" w14:textId="77777777" w:rsidR="00C70867" w:rsidRPr="00445D89" w:rsidRDefault="00C70867" w:rsidP="00C70867">
                        <w:pPr>
                          <w:pStyle w:val="af1"/>
                          <w:rPr>
                            <w:sz w:val="22"/>
                            <w:szCs w:val="22"/>
                          </w:rPr>
                        </w:pPr>
                        <w:r w:rsidRPr="00445D89">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4C970C85" w14:textId="77777777" w:rsidR="00C70867" w:rsidRPr="00445D89" w:rsidRDefault="00C70867" w:rsidP="00C70867">
                        <w:pPr>
                          <w:pStyle w:val="af1"/>
                          <w:rPr>
                            <w:sz w:val="22"/>
                            <w:szCs w:val="22"/>
                          </w:rPr>
                        </w:pPr>
                        <w:r w:rsidRPr="00445D89">
                          <w:rPr>
                            <w:sz w:val="22"/>
                            <w:szCs w:val="22"/>
                          </w:rPr>
                          <w:t>Net</w:t>
                        </w:r>
                        <w:r w:rsidRPr="00445D89">
                          <w:rPr>
                            <w:b/>
                            <w:bCs/>
                            <w:i/>
                            <w:iCs/>
                            <w:sz w:val="22"/>
                            <w:szCs w:val="22"/>
                            <w:lang w:val="en-US"/>
                          </w:rPr>
                          <w:t>Mass</w:t>
                        </w:r>
                      </w:p>
                    </w:tc>
                  </w:tr>
                  <w:tr w:rsidR="00C70867" w:rsidRPr="00445D89" w14:paraId="5B4DA792"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70C085F0" w14:textId="77777777" w:rsidR="00C70867" w:rsidRPr="00445D89" w:rsidRDefault="00C70867" w:rsidP="00C70867">
                        <w:pPr>
                          <w:pStyle w:val="af1"/>
                          <w:rPr>
                            <w:sz w:val="22"/>
                            <w:szCs w:val="22"/>
                          </w:rPr>
                        </w:pPr>
                        <w:r w:rsidRPr="00445D89">
                          <w:rPr>
                            <w:sz w:val="22"/>
                            <w:szCs w:val="22"/>
                          </w:rPr>
                          <w:t xml:space="preserve">MESSAGE - GOODS ITEM.Gross </w:t>
                        </w:r>
                        <w:r w:rsidRPr="00445D89">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24DF42B2" w14:textId="77777777" w:rsidR="00C70867" w:rsidRPr="00445D89" w:rsidRDefault="00C70867" w:rsidP="00C70867">
                        <w:pPr>
                          <w:pStyle w:val="af1"/>
                          <w:rPr>
                            <w:sz w:val="22"/>
                            <w:szCs w:val="22"/>
                          </w:rPr>
                        </w:pPr>
                        <w:r w:rsidRPr="00445D89">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240E7FE8" w14:textId="77777777" w:rsidR="00C70867" w:rsidRPr="00445D89" w:rsidRDefault="00C70867" w:rsidP="00C70867">
                        <w:pPr>
                          <w:pStyle w:val="af1"/>
                          <w:rPr>
                            <w:sz w:val="22"/>
                            <w:szCs w:val="22"/>
                          </w:rPr>
                        </w:pPr>
                        <w:r w:rsidRPr="00445D89">
                          <w:rPr>
                            <w:sz w:val="22"/>
                            <w:szCs w:val="22"/>
                          </w:rPr>
                          <w:t>Gross</w:t>
                        </w:r>
                        <w:r w:rsidRPr="00445D89">
                          <w:rPr>
                            <w:b/>
                            <w:bCs/>
                            <w:i/>
                            <w:iCs/>
                            <w:sz w:val="22"/>
                            <w:szCs w:val="22"/>
                            <w:lang w:val="en-US"/>
                          </w:rPr>
                          <w:t>Mass</w:t>
                        </w:r>
                      </w:p>
                    </w:tc>
                  </w:tr>
                  <w:tr w:rsidR="00C70867" w:rsidRPr="00445D89" w14:paraId="3AA3912E"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4D226008" w14:textId="77777777" w:rsidR="00C70867" w:rsidRPr="00445D89" w:rsidRDefault="00C70867" w:rsidP="00C70867">
                        <w:pPr>
                          <w:pStyle w:val="af1"/>
                          <w:rPr>
                            <w:sz w:val="22"/>
                            <w:szCs w:val="22"/>
                          </w:rPr>
                        </w:pPr>
                        <w:r w:rsidRPr="00445D89">
                          <w:rPr>
                            <w:sz w:val="22"/>
                            <w:szCs w:val="22"/>
                          </w:rPr>
                          <w:t xml:space="preserve">MESSAGE - GOODS ITEM.Net </w:t>
                        </w:r>
                        <w:r w:rsidRPr="00445D89">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3ACB0480" w14:textId="77777777" w:rsidR="00C70867" w:rsidRPr="00445D89" w:rsidRDefault="00C70867" w:rsidP="00C70867">
                        <w:pPr>
                          <w:pStyle w:val="af1"/>
                          <w:rPr>
                            <w:sz w:val="22"/>
                            <w:szCs w:val="22"/>
                          </w:rPr>
                        </w:pPr>
                        <w:r w:rsidRPr="00445D89">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19786411" w14:textId="77777777" w:rsidR="00C70867" w:rsidRPr="00445D89" w:rsidRDefault="00C70867" w:rsidP="00C70867">
                        <w:pPr>
                          <w:pStyle w:val="af1"/>
                          <w:rPr>
                            <w:sz w:val="22"/>
                            <w:szCs w:val="22"/>
                          </w:rPr>
                        </w:pPr>
                        <w:r w:rsidRPr="00445D89">
                          <w:rPr>
                            <w:sz w:val="22"/>
                            <w:szCs w:val="22"/>
                          </w:rPr>
                          <w:t>Net</w:t>
                        </w:r>
                        <w:r w:rsidRPr="00445D89">
                          <w:rPr>
                            <w:b/>
                            <w:bCs/>
                            <w:i/>
                            <w:iCs/>
                            <w:sz w:val="22"/>
                            <w:szCs w:val="22"/>
                            <w:lang w:val="en-US"/>
                          </w:rPr>
                          <w:t>Mass</w:t>
                        </w:r>
                      </w:p>
                    </w:tc>
                  </w:tr>
                </w:tbl>
                <w:p w14:paraId="3005639C" w14:textId="77777777" w:rsidR="00C70867" w:rsidRPr="00445D89" w:rsidRDefault="00C70867" w:rsidP="00C70867">
                  <w:pPr>
                    <w:spacing w:line="276" w:lineRule="auto"/>
                    <w:rPr>
                      <w:szCs w:val="22"/>
                      <w:lang w:val="en-US"/>
                    </w:rPr>
                  </w:pPr>
                </w:p>
                <w:p w14:paraId="59CB1F9A" w14:textId="77777777" w:rsidR="00C70867" w:rsidRPr="00445D89" w:rsidRDefault="00C70867" w:rsidP="00B03D74">
                  <w:pPr>
                    <w:pStyle w:val="ad"/>
                    <w:numPr>
                      <w:ilvl w:val="0"/>
                      <w:numId w:val="63"/>
                    </w:numPr>
                    <w:spacing w:line="276" w:lineRule="auto"/>
                    <w:contextualSpacing w:val="0"/>
                    <w:rPr>
                      <w:szCs w:val="22"/>
                      <w:lang w:val="fr-FR"/>
                    </w:rPr>
                  </w:pPr>
                  <w:r w:rsidRPr="00445D89">
                    <w:rPr>
                      <w:szCs w:val="22"/>
                      <w:lang w:val="fr-FR"/>
                    </w:rPr>
                    <w:t>Appendix G: DATA ITEMS</w:t>
                  </w:r>
                </w:p>
                <w:p w14:paraId="60883F2B" w14:textId="77777777" w:rsidR="00C70867" w:rsidRPr="00445D89" w:rsidRDefault="00C70867" w:rsidP="00C70867">
                  <w:pPr>
                    <w:pStyle w:val="ad"/>
                    <w:spacing w:after="240" w:line="276" w:lineRule="auto"/>
                    <w:ind w:left="45"/>
                    <w:rPr>
                      <w:szCs w:val="22"/>
                    </w:rPr>
                  </w:pPr>
                  <w:r w:rsidRPr="00445D89">
                    <w:rPr>
                      <w:szCs w:val="22"/>
                      <w:lang w:val="en-US"/>
                    </w:rPr>
                    <w:t>The following entries should be updated (highlighted</w:t>
                  </w:r>
                  <w:r w:rsidRPr="00445D89">
                    <w:rPr>
                      <w:szCs w:val="22"/>
                    </w:rPr>
                    <w:t xml:space="preserve"> in bold/italics):</w:t>
                  </w:r>
                </w:p>
                <w:tbl>
                  <w:tblPr>
                    <w:tblW w:w="3420"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90"/>
                    <w:gridCol w:w="1530"/>
                  </w:tblGrid>
                  <w:tr w:rsidR="00C70867" w:rsidRPr="00445D89" w14:paraId="39DA5E75" w14:textId="77777777" w:rsidTr="00C70867">
                    <w:trPr>
                      <w:trHeight w:val="360"/>
                      <w:tblHeader/>
                    </w:trPr>
                    <w:tc>
                      <w:tcPr>
                        <w:tcW w:w="189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EC47DC" w14:textId="77777777" w:rsidR="00C70867" w:rsidRPr="00445D89" w:rsidRDefault="00C70867" w:rsidP="00C70867">
                        <w:pPr>
                          <w:pStyle w:val="af1"/>
                          <w:spacing w:line="276" w:lineRule="auto"/>
                          <w:rPr>
                            <w:b/>
                            <w:sz w:val="22"/>
                            <w:szCs w:val="22"/>
                            <w:lang w:val="en-US"/>
                          </w:rPr>
                        </w:pPr>
                        <w:r w:rsidRPr="00445D89">
                          <w:rPr>
                            <w:b/>
                            <w:sz w:val="22"/>
                            <w:szCs w:val="22"/>
                          </w:rPr>
                          <w:t xml:space="preserve">Data </w:t>
                        </w:r>
                        <w:r w:rsidRPr="00445D89">
                          <w:rPr>
                            <w:b/>
                            <w:sz w:val="22"/>
                            <w:szCs w:val="22"/>
                            <w:lang w:val="en-US"/>
                          </w:rPr>
                          <w:t>item</w:t>
                        </w: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8DAAB3" w14:textId="77777777" w:rsidR="00C70867" w:rsidRPr="00445D89" w:rsidRDefault="00C70867" w:rsidP="00C70867">
                        <w:pPr>
                          <w:pStyle w:val="af1"/>
                          <w:spacing w:line="276" w:lineRule="auto"/>
                          <w:rPr>
                            <w:b/>
                            <w:sz w:val="22"/>
                            <w:szCs w:val="22"/>
                            <w:lang w:val="en-US"/>
                          </w:rPr>
                        </w:pPr>
                        <w:r w:rsidRPr="00445D89">
                          <w:rPr>
                            <w:b/>
                            <w:sz w:val="22"/>
                            <w:szCs w:val="22"/>
                            <w:lang w:val="en-US"/>
                          </w:rPr>
                          <w:t>Format</w:t>
                        </w:r>
                      </w:p>
                    </w:tc>
                  </w:tr>
                  <w:tr w:rsidR="00C70867" w:rsidRPr="00445D89" w14:paraId="14C03988" w14:textId="77777777" w:rsidTr="00C70867">
                    <w:tc>
                      <w:tcPr>
                        <w:tcW w:w="1890" w:type="dxa"/>
                        <w:tcBorders>
                          <w:top w:val="single" w:sz="4" w:space="0" w:color="auto"/>
                          <w:left w:val="single" w:sz="4" w:space="0" w:color="auto"/>
                          <w:bottom w:val="single" w:sz="4" w:space="0" w:color="auto"/>
                          <w:right w:val="single" w:sz="4" w:space="0" w:color="auto"/>
                        </w:tcBorders>
                        <w:vAlign w:val="center"/>
                      </w:tcPr>
                      <w:p w14:paraId="096688A5" w14:textId="77777777" w:rsidR="00C70867" w:rsidRPr="00445D89" w:rsidRDefault="00C70867" w:rsidP="00C70867">
                        <w:pPr>
                          <w:pStyle w:val="af1"/>
                          <w:rPr>
                            <w:sz w:val="22"/>
                            <w:szCs w:val="22"/>
                          </w:rPr>
                        </w:pPr>
                        <w:r w:rsidRPr="00445D89">
                          <w:rPr>
                            <w:sz w:val="22"/>
                            <w:szCs w:val="22"/>
                          </w:rPr>
                          <w:t xml:space="preserve">Gross </w:t>
                        </w:r>
                        <w:r w:rsidRPr="00445D89">
                          <w:rPr>
                            <w:b/>
                            <w:bCs/>
                            <w:i/>
                            <w:iCs/>
                            <w:sz w:val="22"/>
                            <w:szCs w:val="22"/>
                            <w:lang w:val="en-US"/>
                          </w:rPr>
                          <w:t>Mass</w:t>
                        </w:r>
                      </w:p>
                    </w:tc>
                    <w:tc>
                      <w:tcPr>
                        <w:tcW w:w="1530" w:type="dxa"/>
                        <w:tcBorders>
                          <w:top w:val="single" w:sz="4" w:space="0" w:color="auto"/>
                          <w:left w:val="single" w:sz="4" w:space="0" w:color="auto"/>
                          <w:bottom w:val="single" w:sz="4" w:space="0" w:color="auto"/>
                          <w:right w:val="single" w:sz="4" w:space="0" w:color="auto"/>
                        </w:tcBorders>
                        <w:vAlign w:val="center"/>
                      </w:tcPr>
                      <w:p w14:paraId="3D94E920" w14:textId="77777777" w:rsidR="00C70867" w:rsidRPr="00445D89" w:rsidRDefault="00C70867" w:rsidP="00C70867">
                        <w:pPr>
                          <w:pStyle w:val="af1"/>
                          <w:rPr>
                            <w:sz w:val="22"/>
                            <w:szCs w:val="22"/>
                          </w:rPr>
                        </w:pPr>
                        <w:r w:rsidRPr="00445D89">
                          <w:rPr>
                            <w:b/>
                            <w:bCs/>
                            <w:i/>
                            <w:iCs/>
                            <w:sz w:val="22"/>
                            <w:szCs w:val="22"/>
                            <w:lang w:val="en-US"/>
                          </w:rPr>
                          <w:t>n..16,6</w:t>
                        </w:r>
                      </w:p>
                    </w:tc>
                  </w:tr>
                  <w:tr w:rsidR="00C70867" w:rsidRPr="00445D89" w14:paraId="02D1DA1A" w14:textId="77777777" w:rsidTr="00C70867">
                    <w:tc>
                      <w:tcPr>
                        <w:tcW w:w="1890" w:type="dxa"/>
                        <w:tcBorders>
                          <w:top w:val="single" w:sz="4" w:space="0" w:color="auto"/>
                          <w:left w:val="single" w:sz="4" w:space="0" w:color="auto"/>
                          <w:bottom w:val="single" w:sz="4" w:space="0" w:color="auto"/>
                          <w:right w:val="single" w:sz="4" w:space="0" w:color="auto"/>
                        </w:tcBorders>
                        <w:vAlign w:val="center"/>
                      </w:tcPr>
                      <w:p w14:paraId="2D6BE622" w14:textId="77777777" w:rsidR="00C70867" w:rsidRPr="00445D89" w:rsidRDefault="00C70867" w:rsidP="00C70867">
                        <w:pPr>
                          <w:pStyle w:val="af1"/>
                          <w:rPr>
                            <w:sz w:val="22"/>
                            <w:szCs w:val="22"/>
                          </w:rPr>
                        </w:pPr>
                        <w:r w:rsidRPr="00445D89">
                          <w:rPr>
                            <w:sz w:val="22"/>
                            <w:szCs w:val="22"/>
                          </w:rPr>
                          <w:t xml:space="preserve">Net </w:t>
                        </w:r>
                        <w:r w:rsidRPr="00445D89">
                          <w:rPr>
                            <w:b/>
                            <w:bCs/>
                            <w:i/>
                            <w:iCs/>
                            <w:sz w:val="22"/>
                            <w:szCs w:val="22"/>
                            <w:lang w:val="en-US"/>
                          </w:rPr>
                          <w:t>Mass</w:t>
                        </w:r>
                      </w:p>
                    </w:tc>
                    <w:tc>
                      <w:tcPr>
                        <w:tcW w:w="1530" w:type="dxa"/>
                        <w:tcBorders>
                          <w:top w:val="single" w:sz="4" w:space="0" w:color="auto"/>
                          <w:left w:val="single" w:sz="4" w:space="0" w:color="auto"/>
                          <w:bottom w:val="single" w:sz="4" w:space="0" w:color="auto"/>
                          <w:right w:val="single" w:sz="4" w:space="0" w:color="auto"/>
                        </w:tcBorders>
                        <w:vAlign w:val="center"/>
                      </w:tcPr>
                      <w:p w14:paraId="1F686405" w14:textId="77777777" w:rsidR="00C70867" w:rsidRPr="00445D89" w:rsidRDefault="00C70867" w:rsidP="00C70867">
                        <w:pPr>
                          <w:pStyle w:val="af1"/>
                          <w:rPr>
                            <w:sz w:val="22"/>
                            <w:szCs w:val="22"/>
                          </w:rPr>
                        </w:pPr>
                        <w:r w:rsidRPr="00445D89">
                          <w:rPr>
                            <w:b/>
                            <w:bCs/>
                            <w:i/>
                            <w:iCs/>
                            <w:sz w:val="22"/>
                            <w:szCs w:val="22"/>
                            <w:lang w:val="en-US"/>
                          </w:rPr>
                          <w:t>n..16,6</w:t>
                        </w:r>
                      </w:p>
                    </w:tc>
                  </w:tr>
                </w:tbl>
                <w:p w14:paraId="47A8D975" w14:textId="77777777" w:rsidR="00C70867" w:rsidRPr="00445D89" w:rsidRDefault="00C70867" w:rsidP="00C70867">
                  <w:pPr>
                    <w:spacing w:line="276" w:lineRule="auto"/>
                    <w:rPr>
                      <w:szCs w:val="22"/>
                      <w:lang w:val="en-US"/>
                    </w:rPr>
                  </w:pPr>
                </w:p>
                <w:p w14:paraId="33AB3852" w14:textId="77777777" w:rsidR="00C70867" w:rsidRPr="00445D89" w:rsidRDefault="00C70867" w:rsidP="00B03D74">
                  <w:pPr>
                    <w:pStyle w:val="ad"/>
                    <w:numPr>
                      <w:ilvl w:val="0"/>
                      <w:numId w:val="63"/>
                    </w:numPr>
                    <w:spacing w:line="276" w:lineRule="auto"/>
                    <w:contextualSpacing w:val="0"/>
                    <w:rPr>
                      <w:szCs w:val="22"/>
                      <w:lang w:val="en-US"/>
                    </w:rPr>
                  </w:pPr>
                  <w:r w:rsidRPr="00445D89">
                    <w:rPr>
                      <w:szCs w:val="22"/>
                      <w:lang w:val="en-US"/>
                    </w:rPr>
                    <w:t>Appendix K: RULES AND CONDITIONS MAPPING</w:t>
                  </w:r>
                </w:p>
                <w:p w14:paraId="4A9C71F6" w14:textId="77777777" w:rsidR="00C70867" w:rsidRPr="00445D89" w:rsidRDefault="00C70867" w:rsidP="00C70867">
                  <w:pPr>
                    <w:pStyle w:val="ad"/>
                    <w:spacing w:after="240" w:line="276" w:lineRule="auto"/>
                    <w:ind w:left="45"/>
                    <w:rPr>
                      <w:szCs w:val="22"/>
                    </w:rPr>
                  </w:pPr>
                  <w:r w:rsidRPr="00445D89">
                    <w:rPr>
                      <w:szCs w:val="22"/>
                      <w:lang w:val="en-US"/>
                    </w:rPr>
                    <w:t>The following entries for ‘R219’ and ‘R232’ should be updated (highlighted</w:t>
                  </w:r>
                  <w:r w:rsidRPr="00445D89">
                    <w:rPr>
                      <w:szCs w:val="22"/>
                    </w:rPr>
                    <w:t xml:space="preserve"> in bold/italics):</w:t>
                  </w:r>
                </w:p>
                <w:tbl>
                  <w:tblPr>
                    <w:tblW w:w="66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20"/>
                    <w:gridCol w:w="5940"/>
                  </w:tblGrid>
                  <w:tr w:rsidR="00C70867" w:rsidRPr="00445D89" w14:paraId="54100396" w14:textId="77777777" w:rsidTr="00C70867">
                    <w:trPr>
                      <w:trHeight w:val="360"/>
                      <w:tblHeader/>
                    </w:trPr>
                    <w:tc>
                      <w:tcPr>
                        <w:tcW w:w="7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ECCD1D7" w14:textId="77777777" w:rsidR="00C70867" w:rsidRPr="00445D89" w:rsidRDefault="00C70867" w:rsidP="00C70867">
                        <w:pPr>
                          <w:pStyle w:val="af1"/>
                          <w:spacing w:line="276" w:lineRule="auto"/>
                          <w:rPr>
                            <w:b/>
                            <w:sz w:val="22"/>
                            <w:szCs w:val="22"/>
                            <w:lang w:val="en-US"/>
                          </w:rPr>
                        </w:pPr>
                        <w:r w:rsidRPr="00445D89">
                          <w:rPr>
                            <w:b/>
                            <w:sz w:val="22"/>
                            <w:szCs w:val="22"/>
                            <w:lang w:val="en-US"/>
                          </w:rPr>
                          <w:t>C/R</w:t>
                        </w:r>
                      </w:p>
                    </w:tc>
                    <w:tc>
                      <w:tcPr>
                        <w:tcW w:w="594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29B1F63" w14:textId="77777777" w:rsidR="00C70867" w:rsidRPr="00445D89" w:rsidRDefault="00C70867" w:rsidP="00C70867">
                        <w:pPr>
                          <w:pStyle w:val="af1"/>
                          <w:spacing w:line="276" w:lineRule="auto"/>
                          <w:rPr>
                            <w:b/>
                            <w:sz w:val="22"/>
                            <w:szCs w:val="22"/>
                            <w:lang w:val="en-US"/>
                          </w:rPr>
                        </w:pPr>
                        <w:r w:rsidRPr="00445D89">
                          <w:rPr>
                            <w:b/>
                            <w:sz w:val="22"/>
                            <w:szCs w:val="22"/>
                            <w:lang w:val="en-US"/>
                          </w:rPr>
                          <w:t>IE path</w:t>
                        </w:r>
                      </w:p>
                    </w:tc>
                  </w:tr>
                  <w:tr w:rsidR="00C70867" w:rsidRPr="00445D89" w14:paraId="1ABE170C"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5667D8B"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47EAEE20" w14:textId="77777777" w:rsidR="00C70867" w:rsidRPr="00445D89" w:rsidRDefault="00C70867" w:rsidP="00C70867">
                        <w:pPr>
                          <w:pStyle w:val="af1"/>
                          <w:rPr>
                            <w:sz w:val="22"/>
                            <w:szCs w:val="22"/>
                          </w:rPr>
                        </w:pPr>
                        <w:r w:rsidRPr="00445D89">
                          <w:rPr>
                            <w:sz w:val="22"/>
                            <w:szCs w:val="22"/>
                          </w:rPr>
                          <w:t xml:space="preserve">IE717.MESSAGE - OTHER ACCOMPANYING DOCUMENT - GOODS ITEM.Gross </w:t>
                        </w:r>
                        <w:r w:rsidRPr="00445D89">
                          <w:rPr>
                            <w:b/>
                            <w:bCs/>
                            <w:i/>
                            <w:iCs/>
                            <w:sz w:val="22"/>
                            <w:szCs w:val="22"/>
                          </w:rPr>
                          <w:t>Mass</w:t>
                        </w:r>
                      </w:p>
                    </w:tc>
                  </w:tr>
                  <w:tr w:rsidR="00C70867" w:rsidRPr="00445D89" w14:paraId="55D740F6"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986DD89"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15ED90C3" w14:textId="77777777" w:rsidR="00C70867" w:rsidRPr="00445D89" w:rsidRDefault="00C70867" w:rsidP="00C70867">
                        <w:pPr>
                          <w:pStyle w:val="af1"/>
                          <w:rPr>
                            <w:sz w:val="22"/>
                            <w:szCs w:val="22"/>
                          </w:rPr>
                        </w:pPr>
                        <w:r w:rsidRPr="00445D89">
                          <w:rPr>
                            <w:sz w:val="22"/>
                            <w:szCs w:val="22"/>
                          </w:rPr>
                          <w:t xml:space="preserve">IE717.MESSAGE - OTHER ACCOMPANYING DOCUMENT - GOODS ITEM.Net </w:t>
                        </w:r>
                        <w:r w:rsidRPr="00445D89">
                          <w:rPr>
                            <w:b/>
                            <w:bCs/>
                            <w:i/>
                            <w:iCs/>
                            <w:sz w:val="22"/>
                            <w:szCs w:val="22"/>
                          </w:rPr>
                          <w:t>Mass</w:t>
                        </w:r>
                      </w:p>
                    </w:tc>
                  </w:tr>
                  <w:tr w:rsidR="00C70867" w:rsidRPr="00445D89" w14:paraId="79BF1DC0"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3DE3F914"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6DD75AB1" w14:textId="77777777" w:rsidR="00C70867" w:rsidRPr="00445D89" w:rsidRDefault="00C70867" w:rsidP="00C70867">
                        <w:pPr>
                          <w:pStyle w:val="af1"/>
                          <w:rPr>
                            <w:b/>
                            <w:bCs/>
                            <w:i/>
                            <w:iCs/>
                            <w:sz w:val="22"/>
                            <w:szCs w:val="22"/>
                            <w:lang w:val="en-US"/>
                          </w:rPr>
                        </w:pPr>
                        <w:r w:rsidRPr="00445D89">
                          <w:rPr>
                            <w:sz w:val="22"/>
                            <w:szCs w:val="22"/>
                          </w:rPr>
                          <w:t xml:space="preserve">IE722.MESSAGE - GOODS ITEM.Gross </w:t>
                        </w:r>
                        <w:r w:rsidRPr="00445D89">
                          <w:rPr>
                            <w:b/>
                            <w:bCs/>
                            <w:i/>
                            <w:iCs/>
                            <w:sz w:val="22"/>
                            <w:szCs w:val="22"/>
                          </w:rPr>
                          <w:t>Mass</w:t>
                        </w:r>
                      </w:p>
                    </w:tc>
                  </w:tr>
                  <w:tr w:rsidR="00C70867" w:rsidRPr="00445D89" w14:paraId="7C84F961"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33E54CDB"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7EC23C01" w14:textId="77777777" w:rsidR="00C70867" w:rsidRPr="00445D89" w:rsidRDefault="00C70867" w:rsidP="00C70867">
                        <w:pPr>
                          <w:pStyle w:val="af1"/>
                          <w:rPr>
                            <w:b/>
                            <w:bCs/>
                            <w:i/>
                            <w:iCs/>
                            <w:sz w:val="22"/>
                            <w:szCs w:val="22"/>
                            <w:lang w:val="en-US"/>
                          </w:rPr>
                        </w:pPr>
                        <w:r w:rsidRPr="00445D89">
                          <w:rPr>
                            <w:sz w:val="22"/>
                            <w:szCs w:val="22"/>
                          </w:rPr>
                          <w:t xml:space="preserve">IE722.MESSAGE - GOODS ITEM.Net </w:t>
                        </w:r>
                        <w:r w:rsidRPr="00445D89">
                          <w:rPr>
                            <w:b/>
                            <w:bCs/>
                            <w:i/>
                            <w:iCs/>
                            <w:sz w:val="22"/>
                            <w:szCs w:val="22"/>
                          </w:rPr>
                          <w:t>Mass</w:t>
                        </w:r>
                      </w:p>
                    </w:tc>
                  </w:tr>
                  <w:tr w:rsidR="00C70867" w:rsidRPr="00445D89" w14:paraId="647A7689"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14600ABB"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43887197" w14:textId="77777777" w:rsidR="00C70867" w:rsidRPr="00445D89" w:rsidRDefault="00C70867" w:rsidP="00C70867">
                        <w:pPr>
                          <w:pStyle w:val="af1"/>
                          <w:rPr>
                            <w:b/>
                            <w:bCs/>
                            <w:i/>
                            <w:iCs/>
                            <w:sz w:val="22"/>
                            <w:szCs w:val="22"/>
                            <w:lang w:val="en-US"/>
                          </w:rPr>
                        </w:pPr>
                        <w:r w:rsidRPr="00445D89">
                          <w:rPr>
                            <w:sz w:val="22"/>
                            <w:szCs w:val="22"/>
                          </w:rPr>
                          <w:t xml:space="preserve">IE801.MESSAGE - (BODY) E-AD.Gross </w:t>
                        </w:r>
                        <w:r w:rsidRPr="00445D89">
                          <w:rPr>
                            <w:b/>
                            <w:bCs/>
                            <w:i/>
                            <w:iCs/>
                            <w:sz w:val="22"/>
                            <w:szCs w:val="22"/>
                          </w:rPr>
                          <w:t>Mass</w:t>
                        </w:r>
                      </w:p>
                    </w:tc>
                  </w:tr>
                  <w:tr w:rsidR="00C70867" w:rsidRPr="00445D89" w14:paraId="430733A5"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492246F4"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4308C8AB" w14:textId="77777777" w:rsidR="00C70867" w:rsidRPr="00445D89" w:rsidRDefault="00C70867" w:rsidP="00C70867">
                        <w:pPr>
                          <w:pStyle w:val="af1"/>
                          <w:rPr>
                            <w:b/>
                            <w:bCs/>
                            <w:i/>
                            <w:iCs/>
                            <w:sz w:val="22"/>
                            <w:szCs w:val="22"/>
                            <w:lang w:val="en-US"/>
                          </w:rPr>
                        </w:pPr>
                        <w:r w:rsidRPr="00445D89">
                          <w:rPr>
                            <w:sz w:val="22"/>
                            <w:szCs w:val="22"/>
                          </w:rPr>
                          <w:t xml:space="preserve">IE801.MESSAGE - (BODY) E-AD.Net </w:t>
                        </w:r>
                        <w:r w:rsidRPr="00445D89">
                          <w:rPr>
                            <w:b/>
                            <w:bCs/>
                            <w:i/>
                            <w:iCs/>
                            <w:sz w:val="22"/>
                            <w:szCs w:val="22"/>
                          </w:rPr>
                          <w:t>Mass</w:t>
                        </w:r>
                      </w:p>
                    </w:tc>
                  </w:tr>
                  <w:tr w:rsidR="00C70867" w:rsidRPr="00445D89" w14:paraId="47F50542"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6550D86"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07F47339" w14:textId="77777777" w:rsidR="00C70867" w:rsidRPr="00445D89" w:rsidRDefault="00C70867" w:rsidP="00C70867">
                        <w:pPr>
                          <w:pStyle w:val="af1"/>
                          <w:rPr>
                            <w:b/>
                            <w:bCs/>
                            <w:i/>
                            <w:iCs/>
                            <w:sz w:val="22"/>
                            <w:szCs w:val="22"/>
                            <w:lang w:val="en-US"/>
                          </w:rPr>
                        </w:pPr>
                        <w:r w:rsidRPr="00445D89">
                          <w:rPr>
                            <w:sz w:val="22"/>
                            <w:szCs w:val="22"/>
                          </w:rPr>
                          <w:t xml:space="preserve">IE815.MESSAGE - (BODY) E-AD.Gross </w:t>
                        </w:r>
                        <w:r w:rsidRPr="00445D89">
                          <w:rPr>
                            <w:b/>
                            <w:bCs/>
                            <w:i/>
                            <w:iCs/>
                            <w:sz w:val="22"/>
                            <w:szCs w:val="22"/>
                          </w:rPr>
                          <w:t>Mass</w:t>
                        </w:r>
                      </w:p>
                    </w:tc>
                  </w:tr>
                  <w:tr w:rsidR="00C70867" w:rsidRPr="00445D89" w14:paraId="270C5DB9"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1DD78D9F"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7160BBAA" w14:textId="77777777" w:rsidR="00C70867" w:rsidRPr="00445D89" w:rsidRDefault="00C70867" w:rsidP="00C70867">
                        <w:pPr>
                          <w:pStyle w:val="af1"/>
                          <w:rPr>
                            <w:b/>
                            <w:bCs/>
                            <w:i/>
                            <w:iCs/>
                            <w:sz w:val="22"/>
                            <w:szCs w:val="22"/>
                            <w:lang w:val="en-US"/>
                          </w:rPr>
                        </w:pPr>
                        <w:r w:rsidRPr="00445D89">
                          <w:rPr>
                            <w:sz w:val="22"/>
                            <w:szCs w:val="22"/>
                          </w:rPr>
                          <w:t xml:space="preserve">IE815.MESSAGE - (BODY) E-AD.Net </w:t>
                        </w:r>
                        <w:r w:rsidRPr="00445D89">
                          <w:rPr>
                            <w:b/>
                            <w:bCs/>
                            <w:i/>
                            <w:iCs/>
                            <w:sz w:val="22"/>
                            <w:szCs w:val="22"/>
                          </w:rPr>
                          <w:t>Mass</w:t>
                        </w:r>
                      </w:p>
                    </w:tc>
                  </w:tr>
                  <w:tr w:rsidR="00C70867" w:rsidRPr="00445D89" w14:paraId="55BCE3E1"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20744A84"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285B684C" w14:textId="77777777" w:rsidR="00C70867" w:rsidRPr="00445D89" w:rsidRDefault="00C70867" w:rsidP="00C70867">
                        <w:pPr>
                          <w:pStyle w:val="af1"/>
                          <w:rPr>
                            <w:b/>
                            <w:bCs/>
                            <w:i/>
                            <w:iCs/>
                            <w:sz w:val="22"/>
                            <w:szCs w:val="22"/>
                            <w:lang w:val="en-US"/>
                          </w:rPr>
                        </w:pPr>
                        <w:r w:rsidRPr="00445D89">
                          <w:rPr>
                            <w:sz w:val="22"/>
                            <w:szCs w:val="22"/>
                          </w:rPr>
                          <w:t xml:space="preserve">IE825.MESSAGE - (SPLIT DETAILS) E-AD - (BODY) E-AD.Gross </w:t>
                        </w:r>
                        <w:r w:rsidRPr="00445D89">
                          <w:rPr>
                            <w:b/>
                            <w:bCs/>
                            <w:i/>
                            <w:iCs/>
                            <w:sz w:val="22"/>
                            <w:szCs w:val="22"/>
                          </w:rPr>
                          <w:t>Mass</w:t>
                        </w:r>
                      </w:p>
                    </w:tc>
                  </w:tr>
                  <w:tr w:rsidR="00C70867" w:rsidRPr="00445D89" w14:paraId="4B5CD402"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4A7F1863"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08D76C27" w14:textId="77777777" w:rsidR="00C70867" w:rsidRPr="00445D89" w:rsidRDefault="00C70867" w:rsidP="00C70867">
                        <w:pPr>
                          <w:pStyle w:val="af1"/>
                          <w:rPr>
                            <w:b/>
                            <w:bCs/>
                            <w:i/>
                            <w:iCs/>
                            <w:sz w:val="22"/>
                            <w:szCs w:val="22"/>
                            <w:lang w:val="en-US"/>
                          </w:rPr>
                        </w:pPr>
                        <w:r w:rsidRPr="00445D89">
                          <w:rPr>
                            <w:sz w:val="22"/>
                            <w:szCs w:val="22"/>
                          </w:rPr>
                          <w:t xml:space="preserve">IE825.MESSAGE - (SPLIT DETAILS) E-AD - (BODY) E-AD.Net </w:t>
                        </w:r>
                        <w:r w:rsidRPr="00445D89">
                          <w:rPr>
                            <w:b/>
                            <w:bCs/>
                            <w:i/>
                            <w:iCs/>
                            <w:sz w:val="22"/>
                            <w:szCs w:val="22"/>
                          </w:rPr>
                          <w:t>Mass</w:t>
                        </w:r>
                      </w:p>
                    </w:tc>
                  </w:tr>
                  <w:tr w:rsidR="00C70867" w:rsidRPr="00445D89" w14:paraId="3424BB48"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433E2146"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418F5E62" w14:textId="77777777" w:rsidR="00C70867" w:rsidRPr="00445D89" w:rsidRDefault="00C70867" w:rsidP="00C70867">
                        <w:pPr>
                          <w:pStyle w:val="af1"/>
                          <w:rPr>
                            <w:b/>
                            <w:bCs/>
                            <w:i/>
                            <w:iCs/>
                            <w:sz w:val="22"/>
                            <w:szCs w:val="22"/>
                            <w:lang w:val="en-US"/>
                          </w:rPr>
                        </w:pPr>
                        <w:r w:rsidRPr="00445D89">
                          <w:rPr>
                            <w:sz w:val="22"/>
                            <w:szCs w:val="22"/>
                          </w:rPr>
                          <w:t xml:space="preserve">IE840.MESSAGE - OTHER ACCOMPANYING DOCUMENT - GOODS ITEM.Gross </w:t>
                        </w:r>
                        <w:r w:rsidRPr="00445D89">
                          <w:rPr>
                            <w:b/>
                            <w:bCs/>
                            <w:i/>
                            <w:iCs/>
                            <w:sz w:val="22"/>
                            <w:szCs w:val="22"/>
                          </w:rPr>
                          <w:t>Mass</w:t>
                        </w:r>
                      </w:p>
                    </w:tc>
                  </w:tr>
                  <w:tr w:rsidR="00C70867" w:rsidRPr="00445D89" w14:paraId="733170D8"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0317F4B" w14:textId="77777777" w:rsidR="00C70867" w:rsidRPr="00445D89" w:rsidRDefault="00C70867" w:rsidP="00C70867">
                        <w:pPr>
                          <w:pStyle w:val="af1"/>
                          <w:rPr>
                            <w:sz w:val="22"/>
                            <w:szCs w:val="22"/>
                          </w:rPr>
                        </w:pPr>
                        <w:r w:rsidRPr="00445D89">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05ED1453" w14:textId="77777777" w:rsidR="00C70867" w:rsidRPr="00445D89" w:rsidRDefault="00C70867" w:rsidP="00C70867">
                        <w:pPr>
                          <w:pStyle w:val="af1"/>
                          <w:rPr>
                            <w:b/>
                            <w:bCs/>
                            <w:i/>
                            <w:iCs/>
                            <w:sz w:val="22"/>
                            <w:szCs w:val="22"/>
                            <w:lang w:val="en-US"/>
                          </w:rPr>
                        </w:pPr>
                        <w:r w:rsidRPr="00445D89">
                          <w:rPr>
                            <w:sz w:val="22"/>
                            <w:szCs w:val="22"/>
                          </w:rPr>
                          <w:t xml:space="preserve">IE840.MESSAGE - OTHER ACCOMPANYING DOCUMENT - GOODS ITEM.Net </w:t>
                        </w:r>
                        <w:r w:rsidRPr="00445D89">
                          <w:rPr>
                            <w:b/>
                            <w:bCs/>
                            <w:i/>
                            <w:iCs/>
                            <w:sz w:val="22"/>
                            <w:szCs w:val="22"/>
                          </w:rPr>
                          <w:t>Mass</w:t>
                        </w:r>
                      </w:p>
                    </w:tc>
                  </w:tr>
                  <w:tr w:rsidR="00C70867" w:rsidRPr="00445D89" w14:paraId="5A9B0BC8"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4AC2FBA0"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353C0510" w14:textId="77777777" w:rsidR="00C70867" w:rsidRPr="00445D89" w:rsidRDefault="00C70867" w:rsidP="00C70867">
                        <w:pPr>
                          <w:pStyle w:val="af1"/>
                          <w:rPr>
                            <w:sz w:val="22"/>
                            <w:szCs w:val="22"/>
                          </w:rPr>
                        </w:pPr>
                        <w:r w:rsidRPr="00445D89">
                          <w:rPr>
                            <w:sz w:val="22"/>
                            <w:szCs w:val="22"/>
                          </w:rPr>
                          <w:t xml:space="preserve">IE717.MESSAGE - OTHER ACCOMPANYING DOCUMENT - GOODS ITEM.Gross </w:t>
                        </w:r>
                        <w:r w:rsidRPr="00445D89">
                          <w:rPr>
                            <w:b/>
                            <w:bCs/>
                            <w:i/>
                            <w:iCs/>
                            <w:sz w:val="22"/>
                            <w:szCs w:val="22"/>
                          </w:rPr>
                          <w:t>Mass</w:t>
                        </w:r>
                      </w:p>
                    </w:tc>
                  </w:tr>
                  <w:tr w:rsidR="00C70867" w:rsidRPr="00445D89" w14:paraId="777BA9AE"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91FD0C0"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2498081B" w14:textId="77777777" w:rsidR="00C70867" w:rsidRPr="00445D89" w:rsidRDefault="00C70867" w:rsidP="00C70867">
                        <w:pPr>
                          <w:pStyle w:val="af1"/>
                          <w:rPr>
                            <w:sz w:val="22"/>
                            <w:szCs w:val="22"/>
                          </w:rPr>
                        </w:pPr>
                        <w:r w:rsidRPr="00445D89">
                          <w:rPr>
                            <w:sz w:val="22"/>
                            <w:szCs w:val="22"/>
                          </w:rPr>
                          <w:t xml:space="preserve">IE717.MESSAGE - OTHER ACCOMPANYING DOCUMENT - GOODS ITEM.Net </w:t>
                        </w:r>
                        <w:r w:rsidRPr="00445D89">
                          <w:rPr>
                            <w:b/>
                            <w:bCs/>
                            <w:i/>
                            <w:iCs/>
                            <w:sz w:val="22"/>
                            <w:szCs w:val="22"/>
                          </w:rPr>
                          <w:t>Mass</w:t>
                        </w:r>
                      </w:p>
                    </w:tc>
                  </w:tr>
                  <w:tr w:rsidR="00C70867" w:rsidRPr="00445D89" w14:paraId="7D034E41"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5E29690D"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75B006D7" w14:textId="77777777" w:rsidR="00C70867" w:rsidRPr="00445D89" w:rsidRDefault="00C70867" w:rsidP="00C70867">
                        <w:pPr>
                          <w:pStyle w:val="af1"/>
                          <w:rPr>
                            <w:sz w:val="22"/>
                            <w:szCs w:val="22"/>
                          </w:rPr>
                        </w:pPr>
                        <w:r w:rsidRPr="00445D89">
                          <w:rPr>
                            <w:sz w:val="22"/>
                            <w:szCs w:val="22"/>
                          </w:rPr>
                          <w:t xml:space="preserve">IE722.MESSAGE - GOODS ITEM.Gross </w:t>
                        </w:r>
                        <w:r w:rsidRPr="00445D89">
                          <w:rPr>
                            <w:b/>
                            <w:bCs/>
                            <w:i/>
                            <w:iCs/>
                            <w:sz w:val="22"/>
                            <w:szCs w:val="22"/>
                          </w:rPr>
                          <w:t>Mass</w:t>
                        </w:r>
                      </w:p>
                    </w:tc>
                  </w:tr>
                  <w:tr w:rsidR="00C70867" w:rsidRPr="00445D89" w14:paraId="302815B6"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2DE000A"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19B42CD1" w14:textId="77777777" w:rsidR="00C70867" w:rsidRPr="00445D89" w:rsidRDefault="00C70867" w:rsidP="00C70867">
                        <w:pPr>
                          <w:pStyle w:val="af1"/>
                          <w:rPr>
                            <w:sz w:val="22"/>
                            <w:szCs w:val="22"/>
                          </w:rPr>
                        </w:pPr>
                        <w:r w:rsidRPr="00445D89">
                          <w:rPr>
                            <w:sz w:val="22"/>
                            <w:szCs w:val="22"/>
                          </w:rPr>
                          <w:t xml:space="preserve">IE722.MESSAGE - GOODS ITEM.Net </w:t>
                        </w:r>
                        <w:r w:rsidRPr="00445D89">
                          <w:rPr>
                            <w:b/>
                            <w:bCs/>
                            <w:i/>
                            <w:iCs/>
                            <w:sz w:val="22"/>
                            <w:szCs w:val="22"/>
                          </w:rPr>
                          <w:t>Mass</w:t>
                        </w:r>
                      </w:p>
                    </w:tc>
                  </w:tr>
                  <w:tr w:rsidR="00C70867" w:rsidRPr="00445D89" w14:paraId="402C9DFF"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CD5B20D"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7D1C4268" w14:textId="77777777" w:rsidR="00C70867" w:rsidRPr="00445D89" w:rsidRDefault="00C70867" w:rsidP="00C70867">
                        <w:pPr>
                          <w:pStyle w:val="af1"/>
                          <w:rPr>
                            <w:sz w:val="22"/>
                            <w:szCs w:val="22"/>
                          </w:rPr>
                        </w:pPr>
                        <w:r w:rsidRPr="00445D89">
                          <w:rPr>
                            <w:sz w:val="22"/>
                            <w:szCs w:val="22"/>
                          </w:rPr>
                          <w:t xml:space="preserve">IE801.MESSAGE - (BODY) E-AD.Gross </w:t>
                        </w:r>
                        <w:r w:rsidRPr="00445D89">
                          <w:rPr>
                            <w:b/>
                            <w:bCs/>
                            <w:i/>
                            <w:iCs/>
                            <w:sz w:val="22"/>
                            <w:szCs w:val="22"/>
                          </w:rPr>
                          <w:t>Mass</w:t>
                        </w:r>
                      </w:p>
                    </w:tc>
                  </w:tr>
                  <w:tr w:rsidR="00C70867" w:rsidRPr="00445D89" w14:paraId="29885539"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AB61030"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0597BF08" w14:textId="77777777" w:rsidR="00C70867" w:rsidRPr="00445D89" w:rsidRDefault="00C70867" w:rsidP="00C70867">
                        <w:pPr>
                          <w:pStyle w:val="af1"/>
                          <w:rPr>
                            <w:sz w:val="22"/>
                            <w:szCs w:val="22"/>
                          </w:rPr>
                        </w:pPr>
                        <w:r w:rsidRPr="00445D89">
                          <w:rPr>
                            <w:sz w:val="22"/>
                            <w:szCs w:val="22"/>
                          </w:rPr>
                          <w:t xml:space="preserve">IE801.MESSAGE - (BODY) E-AD.Net </w:t>
                        </w:r>
                        <w:r w:rsidRPr="00445D89">
                          <w:rPr>
                            <w:b/>
                            <w:bCs/>
                            <w:i/>
                            <w:iCs/>
                            <w:sz w:val="22"/>
                            <w:szCs w:val="22"/>
                          </w:rPr>
                          <w:t>Mass</w:t>
                        </w:r>
                      </w:p>
                    </w:tc>
                  </w:tr>
                  <w:tr w:rsidR="00C70867" w:rsidRPr="00445D89" w14:paraId="3C0ABAA0"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6E3A31D6"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4996DF8B" w14:textId="77777777" w:rsidR="00C70867" w:rsidRPr="00445D89" w:rsidRDefault="00C70867" w:rsidP="00C70867">
                        <w:pPr>
                          <w:pStyle w:val="af1"/>
                          <w:rPr>
                            <w:sz w:val="22"/>
                            <w:szCs w:val="22"/>
                          </w:rPr>
                        </w:pPr>
                        <w:r w:rsidRPr="00445D89">
                          <w:rPr>
                            <w:sz w:val="22"/>
                            <w:szCs w:val="22"/>
                          </w:rPr>
                          <w:t xml:space="preserve">IE815.MESSAGE - (BODY) E-AD.Gross </w:t>
                        </w:r>
                        <w:r w:rsidRPr="00445D89">
                          <w:rPr>
                            <w:b/>
                            <w:bCs/>
                            <w:i/>
                            <w:iCs/>
                            <w:sz w:val="22"/>
                            <w:szCs w:val="22"/>
                          </w:rPr>
                          <w:t>Mass</w:t>
                        </w:r>
                      </w:p>
                    </w:tc>
                  </w:tr>
                  <w:tr w:rsidR="00C70867" w:rsidRPr="00445D89" w14:paraId="27C6BB6D"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2A671E2"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466B91D7" w14:textId="77777777" w:rsidR="00C70867" w:rsidRPr="00445D89" w:rsidRDefault="00C70867" w:rsidP="00C70867">
                        <w:pPr>
                          <w:pStyle w:val="af1"/>
                          <w:rPr>
                            <w:sz w:val="22"/>
                            <w:szCs w:val="22"/>
                          </w:rPr>
                        </w:pPr>
                        <w:r w:rsidRPr="00445D89">
                          <w:rPr>
                            <w:sz w:val="22"/>
                            <w:szCs w:val="22"/>
                          </w:rPr>
                          <w:t xml:space="preserve">IE815.MESSAGE - (BODY) E-AD.Net </w:t>
                        </w:r>
                        <w:r w:rsidRPr="00445D89">
                          <w:rPr>
                            <w:b/>
                            <w:bCs/>
                            <w:i/>
                            <w:iCs/>
                            <w:sz w:val="22"/>
                            <w:szCs w:val="22"/>
                          </w:rPr>
                          <w:t>Mass</w:t>
                        </w:r>
                      </w:p>
                    </w:tc>
                  </w:tr>
                  <w:tr w:rsidR="00C70867" w:rsidRPr="00445D89" w14:paraId="3F20493B"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E1118AC"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40EC2A51" w14:textId="77777777" w:rsidR="00C70867" w:rsidRPr="00445D89" w:rsidRDefault="00C70867" w:rsidP="00C70867">
                        <w:pPr>
                          <w:pStyle w:val="af1"/>
                          <w:rPr>
                            <w:sz w:val="22"/>
                            <w:szCs w:val="22"/>
                          </w:rPr>
                        </w:pPr>
                        <w:r w:rsidRPr="00445D89">
                          <w:rPr>
                            <w:sz w:val="22"/>
                            <w:szCs w:val="22"/>
                          </w:rPr>
                          <w:t xml:space="preserve">IE825.MESSAGE - (SPLIT DETAILS) E-AD - (BODY) E-AD.Gross </w:t>
                        </w:r>
                        <w:r w:rsidRPr="00445D89">
                          <w:rPr>
                            <w:b/>
                            <w:bCs/>
                            <w:i/>
                            <w:iCs/>
                            <w:sz w:val="22"/>
                            <w:szCs w:val="22"/>
                          </w:rPr>
                          <w:t>Mass</w:t>
                        </w:r>
                      </w:p>
                    </w:tc>
                  </w:tr>
                  <w:tr w:rsidR="00C70867" w:rsidRPr="00445D89" w14:paraId="4EED42E5"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54A6342C"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072C70BA" w14:textId="77777777" w:rsidR="00C70867" w:rsidRPr="00445D89" w:rsidRDefault="00C70867" w:rsidP="00C70867">
                        <w:pPr>
                          <w:pStyle w:val="af1"/>
                          <w:rPr>
                            <w:sz w:val="22"/>
                            <w:szCs w:val="22"/>
                          </w:rPr>
                        </w:pPr>
                        <w:r w:rsidRPr="00445D89">
                          <w:rPr>
                            <w:sz w:val="22"/>
                            <w:szCs w:val="22"/>
                          </w:rPr>
                          <w:t xml:space="preserve">IE825.MESSAGE - (SPLIT DETAILS) E-AD - (BODY) E-AD.Net </w:t>
                        </w:r>
                        <w:r w:rsidRPr="00445D89">
                          <w:rPr>
                            <w:b/>
                            <w:bCs/>
                            <w:i/>
                            <w:iCs/>
                            <w:sz w:val="22"/>
                            <w:szCs w:val="22"/>
                          </w:rPr>
                          <w:t>Mass</w:t>
                        </w:r>
                      </w:p>
                    </w:tc>
                  </w:tr>
                  <w:tr w:rsidR="00C70867" w:rsidRPr="00445D89" w14:paraId="097C4A82"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7F2C3549"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5E053983" w14:textId="77777777" w:rsidR="00C70867" w:rsidRPr="00445D89" w:rsidRDefault="00C70867" w:rsidP="00C70867">
                        <w:pPr>
                          <w:pStyle w:val="af1"/>
                          <w:rPr>
                            <w:sz w:val="22"/>
                            <w:szCs w:val="22"/>
                          </w:rPr>
                        </w:pPr>
                        <w:r w:rsidRPr="00445D89">
                          <w:rPr>
                            <w:sz w:val="22"/>
                            <w:szCs w:val="22"/>
                          </w:rPr>
                          <w:t xml:space="preserve">IE840.MESSAGE - OTHER ACCOMPANYING DOCUMENT - GOODS ITEM.Gross </w:t>
                        </w:r>
                        <w:r w:rsidRPr="00445D89">
                          <w:rPr>
                            <w:b/>
                            <w:bCs/>
                            <w:i/>
                            <w:iCs/>
                            <w:sz w:val="22"/>
                            <w:szCs w:val="22"/>
                          </w:rPr>
                          <w:t>Mass</w:t>
                        </w:r>
                      </w:p>
                    </w:tc>
                  </w:tr>
                  <w:tr w:rsidR="00C70867" w:rsidRPr="00445D89" w14:paraId="19D72451"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04310A2" w14:textId="77777777" w:rsidR="00C70867" w:rsidRPr="00445D89" w:rsidRDefault="00C70867" w:rsidP="00C70867">
                        <w:pPr>
                          <w:pStyle w:val="af1"/>
                          <w:rPr>
                            <w:color w:val="000000"/>
                            <w:sz w:val="22"/>
                            <w:szCs w:val="22"/>
                          </w:rPr>
                        </w:pPr>
                        <w:r w:rsidRPr="00445D89">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27E1BB32" w14:textId="77777777" w:rsidR="00C70867" w:rsidRPr="00445D89" w:rsidRDefault="00C70867" w:rsidP="00C70867">
                        <w:pPr>
                          <w:pStyle w:val="af1"/>
                          <w:rPr>
                            <w:sz w:val="22"/>
                            <w:szCs w:val="22"/>
                          </w:rPr>
                        </w:pPr>
                        <w:r w:rsidRPr="00445D89">
                          <w:rPr>
                            <w:sz w:val="22"/>
                            <w:szCs w:val="22"/>
                          </w:rPr>
                          <w:t xml:space="preserve">IE840.MESSAGE - OTHER ACCOMPANYING DOCUMENT - GOODS ITEM.Net </w:t>
                        </w:r>
                        <w:r w:rsidRPr="00445D89">
                          <w:rPr>
                            <w:b/>
                            <w:bCs/>
                            <w:i/>
                            <w:iCs/>
                            <w:sz w:val="22"/>
                            <w:szCs w:val="22"/>
                          </w:rPr>
                          <w:t>Mass</w:t>
                        </w:r>
                      </w:p>
                    </w:tc>
                  </w:tr>
                </w:tbl>
                <w:p w14:paraId="6D98ED4C" w14:textId="77777777" w:rsidR="00C70867" w:rsidRPr="00445D89" w:rsidRDefault="00C70867" w:rsidP="00C70867">
                  <w:pPr>
                    <w:spacing w:line="276" w:lineRule="auto"/>
                    <w:rPr>
                      <w:szCs w:val="22"/>
                      <w:lang w:val="en-US"/>
                    </w:rPr>
                  </w:pPr>
                </w:p>
                <w:p w14:paraId="1ED46D74" w14:textId="77777777" w:rsidR="00C70867" w:rsidRPr="00445D89" w:rsidRDefault="00C70867" w:rsidP="00B03D74">
                  <w:pPr>
                    <w:pStyle w:val="ad"/>
                    <w:numPr>
                      <w:ilvl w:val="0"/>
                      <w:numId w:val="63"/>
                    </w:numPr>
                    <w:spacing w:line="276" w:lineRule="auto"/>
                    <w:contextualSpacing w:val="0"/>
                    <w:rPr>
                      <w:szCs w:val="22"/>
                      <w:lang w:val="en-US"/>
                    </w:rPr>
                  </w:pPr>
                  <w:r w:rsidRPr="00445D89">
                    <w:rPr>
                      <w:szCs w:val="22"/>
                      <w:lang w:val="en-US"/>
                    </w:rPr>
                    <w:t>Appendix H: DIRECTORY WITH XML SCHEMAS (XSDS)</w:t>
                  </w:r>
                </w:p>
                <w:p w14:paraId="5677C3E5" w14:textId="77777777" w:rsidR="00C70867" w:rsidRPr="00445D89" w:rsidRDefault="00C70867" w:rsidP="00C70867">
                  <w:pPr>
                    <w:spacing w:line="276" w:lineRule="auto"/>
                    <w:rPr>
                      <w:szCs w:val="22"/>
                      <w:lang w:val="en-US"/>
                    </w:rPr>
                  </w:pPr>
                  <w:r w:rsidRPr="00445D89">
                    <w:rPr>
                      <w:szCs w:val="22"/>
                      <w:lang w:val="en-US"/>
                    </w:rPr>
                    <w:t>The following updates should be performed (highlighted</w:t>
                  </w:r>
                  <w:r w:rsidRPr="00445D89">
                    <w:rPr>
                      <w:szCs w:val="22"/>
                    </w:rPr>
                    <w:t xml:space="preserve"> in bold/italics)</w:t>
                  </w:r>
                  <w:r w:rsidRPr="00445D89">
                    <w:rPr>
                      <w:szCs w:val="22"/>
                      <w:lang w:val="en-US"/>
                    </w:rPr>
                    <w:t>:</w:t>
                  </w:r>
                </w:p>
                <w:p w14:paraId="4BA31057"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lang w:val="en-US"/>
                    </w:rPr>
                    <w:t>The “GrossWeightType” in types.xsd file should be updated as follows:</w:t>
                  </w:r>
                </w:p>
                <w:p w14:paraId="49B6C5E0" w14:textId="77777777" w:rsidR="00C70867" w:rsidRPr="00445D89" w:rsidRDefault="00C70867" w:rsidP="00C70867">
                  <w:pPr>
                    <w:pStyle w:val="ad"/>
                    <w:spacing w:line="276" w:lineRule="auto"/>
                    <w:rPr>
                      <w:szCs w:val="22"/>
                      <w:lang w:val="en-US"/>
                    </w:rPr>
                  </w:pPr>
                </w:p>
                <w:p w14:paraId="03D20E47" w14:textId="77777777" w:rsidR="00C70867" w:rsidRPr="00445D89" w:rsidRDefault="00C70867" w:rsidP="00C70867">
                  <w:pPr>
                    <w:spacing w:line="276" w:lineRule="auto"/>
                    <w:rPr>
                      <w:szCs w:val="22"/>
                      <w:lang w:val="en-US"/>
                    </w:rPr>
                  </w:pPr>
                  <w:r w:rsidRPr="00445D89">
                    <w:rPr>
                      <w:szCs w:val="22"/>
                      <w:lang w:val="en-US"/>
                    </w:rPr>
                    <w:t xml:space="preserve">  &lt;!--===================================================--&gt;</w:t>
                  </w:r>
                </w:p>
                <w:p w14:paraId="2C7A5C7C" w14:textId="77777777" w:rsidR="00C70867" w:rsidRPr="00445D89" w:rsidRDefault="00C70867" w:rsidP="00C70867">
                  <w:pPr>
                    <w:spacing w:line="276" w:lineRule="auto"/>
                    <w:rPr>
                      <w:szCs w:val="22"/>
                      <w:lang w:val="en-US"/>
                    </w:rPr>
                  </w:pPr>
                  <w:r w:rsidRPr="00445D89">
                    <w:rPr>
                      <w:szCs w:val="22"/>
                      <w:lang w:val="en-US"/>
                    </w:rPr>
                    <w:t xml:space="preserve">  &lt;!--===                  </w:t>
                  </w:r>
                  <w:r w:rsidRPr="00445D89">
                    <w:rPr>
                      <w:b/>
                      <w:bCs/>
                      <w:i/>
                      <w:iCs/>
                      <w:szCs w:val="22"/>
                      <w:lang w:val="en-US"/>
                    </w:rPr>
                    <w:t>GrossMassType</w:t>
                  </w:r>
                  <w:r w:rsidRPr="00445D89">
                    <w:rPr>
                      <w:szCs w:val="22"/>
                      <w:lang w:val="en-US"/>
                    </w:rPr>
                    <w:t xml:space="preserve">                   ===--&gt;</w:t>
                  </w:r>
                </w:p>
                <w:p w14:paraId="6D3ADEB4" w14:textId="77777777" w:rsidR="00C70867" w:rsidRPr="00445D89" w:rsidRDefault="00C70867" w:rsidP="00C70867">
                  <w:pPr>
                    <w:spacing w:line="276" w:lineRule="auto"/>
                    <w:rPr>
                      <w:szCs w:val="22"/>
                      <w:lang w:val="en-US"/>
                    </w:rPr>
                  </w:pPr>
                  <w:r w:rsidRPr="00445D89">
                    <w:rPr>
                      <w:szCs w:val="22"/>
                      <w:lang w:val="en-US"/>
                    </w:rPr>
                    <w:t xml:space="preserve">  &lt;!--===================================================--&gt;</w:t>
                  </w:r>
                </w:p>
                <w:p w14:paraId="067EA18B" w14:textId="77777777" w:rsidR="00C70867" w:rsidRPr="00445D89" w:rsidRDefault="00C70867" w:rsidP="00C70867">
                  <w:pPr>
                    <w:spacing w:line="276" w:lineRule="auto"/>
                    <w:rPr>
                      <w:b/>
                      <w:bCs/>
                      <w:i/>
                      <w:iCs/>
                      <w:szCs w:val="22"/>
                      <w:lang w:val="en-US"/>
                    </w:rPr>
                  </w:pPr>
                  <w:r w:rsidRPr="00445D89">
                    <w:rPr>
                      <w:szCs w:val="22"/>
                      <w:lang w:val="en-US"/>
                    </w:rPr>
                    <w:t xml:space="preserve">  </w:t>
                  </w:r>
                  <w:r w:rsidRPr="00445D89">
                    <w:rPr>
                      <w:b/>
                      <w:bCs/>
                      <w:i/>
                      <w:iCs/>
                      <w:szCs w:val="22"/>
                      <w:lang w:val="en-US"/>
                    </w:rPr>
                    <w:t>&lt;xs:simpleType name="GrossMassType"&gt;</w:t>
                  </w:r>
                </w:p>
                <w:p w14:paraId="4308189A" w14:textId="77777777" w:rsidR="00C70867" w:rsidRPr="00AB65B5" w:rsidRDefault="00C70867" w:rsidP="00C70867">
                  <w:pPr>
                    <w:spacing w:line="276" w:lineRule="auto"/>
                    <w:rPr>
                      <w:szCs w:val="22"/>
                    </w:rPr>
                  </w:pPr>
                  <w:r w:rsidRPr="00445D89">
                    <w:rPr>
                      <w:szCs w:val="22"/>
                      <w:lang w:val="en-US"/>
                    </w:rPr>
                    <w:t xml:space="preserve">    </w:t>
                  </w:r>
                  <w:r w:rsidRPr="00AB65B5">
                    <w:rPr>
                      <w:szCs w:val="22"/>
                    </w:rPr>
                    <w:t>&lt;xs:annotation&gt;</w:t>
                  </w:r>
                </w:p>
                <w:p w14:paraId="28A4B43F" w14:textId="77777777" w:rsidR="00C70867" w:rsidRPr="00445D89" w:rsidRDefault="00C70867" w:rsidP="00C70867">
                  <w:pPr>
                    <w:spacing w:line="276" w:lineRule="auto"/>
                    <w:rPr>
                      <w:szCs w:val="22"/>
                      <w:lang w:val="fr-FR"/>
                    </w:rPr>
                  </w:pPr>
                  <w:r w:rsidRPr="00AB65B5">
                    <w:rPr>
                      <w:szCs w:val="22"/>
                    </w:rPr>
                    <w:t xml:space="preserve">      </w:t>
                  </w:r>
                  <w:r w:rsidRPr="00445D89">
                    <w:rPr>
                      <w:szCs w:val="22"/>
                      <w:lang w:val="fr-FR"/>
                    </w:rPr>
                    <w:t>&lt;xs:documentation&gt;</w:t>
                  </w:r>
                </w:p>
                <w:p w14:paraId="51A3A8BB" w14:textId="77777777" w:rsidR="00C70867" w:rsidRPr="00445D89" w:rsidRDefault="00C70867" w:rsidP="00C70867">
                  <w:pPr>
                    <w:spacing w:line="276" w:lineRule="auto"/>
                    <w:rPr>
                      <w:b/>
                      <w:bCs/>
                      <w:i/>
                      <w:iCs/>
                      <w:szCs w:val="22"/>
                      <w:lang w:val="fr-FR"/>
                    </w:rPr>
                  </w:pPr>
                  <w:r w:rsidRPr="00445D89">
                    <w:rPr>
                      <w:szCs w:val="22"/>
                      <w:lang w:val="fr-FR"/>
                    </w:rPr>
                    <w:t xml:space="preserve">        </w:t>
                  </w:r>
                  <w:r w:rsidRPr="00445D89">
                    <w:rPr>
                      <w:b/>
                      <w:bCs/>
                      <w:i/>
                      <w:iCs/>
                      <w:szCs w:val="22"/>
                      <w:lang w:val="fr-FR"/>
                    </w:rPr>
                    <w:t>&lt;doc:description value="Gross Mass" /&gt;</w:t>
                  </w:r>
                </w:p>
                <w:p w14:paraId="0E8CF197" w14:textId="77777777" w:rsidR="00C70867" w:rsidRPr="00445D89" w:rsidRDefault="00C70867" w:rsidP="00C70867">
                  <w:pPr>
                    <w:spacing w:line="276" w:lineRule="auto"/>
                    <w:rPr>
                      <w:szCs w:val="22"/>
                      <w:lang w:val="fr-FR"/>
                    </w:rPr>
                  </w:pPr>
                  <w:r w:rsidRPr="00445D89">
                    <w:rPr>
                      <w:szCs w:val="22"/>
                      <w:lang w:val="fr-FR"/>
                    </w:rPr>
                    <w:t xml:space="preserve">      &lt;/xs:documentation&gt;</w:t>
                  </w:r>
                </w:p>
                <w:p w14:paraId="501CF7A9" w14:textId="77777777" w:rsidR="00C70867" w:rsidRPr="00445D89" w:rsidRDefault="00C70867" w:rsidP="00C70867">
                  <w:pPr>
                    <w:spacing w:line="276" w:lineRule="auto"/>
                    <w:rPr>
                      <w:szCs w:val="22"/>
                      <w:lang w:val="fr-FR"/>
                    </w:rPr>
                  </w:pPr>
                  <w:r w:rsidRPr="00445D89">
                    <w:rPr>
                      <w:szCs w:val="22"/>
                      <w:lang w:val="fr-FR"/>
                    </w:rPr>
                    <w:t xml:space="preserve">    &lt;/xs:annotation&gt;</w:t>
                  </w:r>
                </w:p>
                <w:p w14:paraId="0255E504" w14:textId="77777777" w:rsidR="00C70867" w:rsidRPr="00445D89" w:rsidRDefault="00C70867" w:rsidP="00C70867">
                  <w:pPr>
                    <w:spacing w:line="276" w:lineRule="auto"/>
                    <w:rPr>
                      <w:szCs w:val="22"/>
                      <w:lang w:val="fr-FR"/>
                    </w:rPr>
                  </w:pPr>
                  <w:r w:rsidRPr="00445D89">
                    <w:rPr>
                      <w:szCs w:val="22"/>
                      <w:lang w:val="fr-FR"/>
                    </w:rPr>
                    <w:t xml:space="preserve">    &lt;xs:restriction base="xs:decimal"&gt;</w:t>
                  </w:r>
                </w:p>
                <w:p w14:paraId="343F7D08" w14:textId="77777777" w:rsidR="00C70867" w:rsidRPr="00445D89" w:rsidRDefault="00C70867" w:rsidP="00C70867">
                  <w:pPr>
                    <w:spacing w:line="276" w:lineRule="auto"/>
                    <w:rPr>
                      <w:b/>
                      <w:bCs/>
                      <w:i/>
                      <w:iCs/>
                      <w:szCs w:val="22"/>
                      <w:lang w:val="en-US"/>
                    </w:rPr>
                  </w:pPr>
                  <w:r w:rsidRPr="00445D89">
                    <w:rPr>
                      <w:szCs w:val="22"/>
                      <w:lang w:val="fr-FR"/>
                    </w:rPr>
                    <w:t xml:space="preserve">      </w:t>
                  </w:r>
                  <w:r w:rsidRPr="00445D89">
                    <w:rPr>
                      <w:b/>
                      <w:bCs/>
                      <w:i/>
                      <w:iCs/>
                      <w:szCs w:val="22"/>
                      <w:lang w:val="en-US"/>
                    </w:rPr>
                    <w:t>&lt;xs:totalDigits value="16" /&gt;</w:t>
                  </w:r>
                </w:p>
                <w:p w14:paraId="02AC66B1" w14:textId="77777777" w:rsidR="00C70867" w:rsidRPr="00445D89" w:rsidRDefault="00C70867" w:rsidP="00C70867">
                  <w:pPr>
                    <w:spacing w:line="276" w:lineRule="auto"/>
                    <w:rPr>
                      <w:b/>
                      <w:bCs/>
                      <w:i/>
                      <w:iCs/>
                      <w:szCs w:val="22"/>
                      <w:lang w:val="en-US"/>
                    </w:rPr>
                  </w:pPr>
                  <w:r w:rsidRPr="00445D89">
                    <w:rPr>
                      <w:szCs w:val="22"/>
                      <w:lang w:val="en-US"/>
                    </w:rPr>
                    <w:t xml:space="preserve">      </w:t>
                  </w:r>
                  <w:r w:rsidRPr="00445D89">
                    <w:rPr>
                      <w:b/>
                      <w:bCs/>
                      <w:i/>
                      <w:iCs/>
                      <w:szCs w:val="22"/>
                      <w:lang w:val="en-US"/>
                    </w:rPr>
                    <w:t>&lt;xs:fractionDigits value="6" /&gt;</w:t>
                  </w:r>
                </w:p>
                <w:p w14:paraId="2AEC430F" w14:textId="77777777" w:rsidR="00C70867" w:rsidRPr="00445D89" w:rsidRDefault="00C70867" w:rsidP="00C70867">
                  <w:pPr>
                    <w:spacing w:line="276" w:lineRule="auto"/>
                    <w:rPr>
                      <w:szCs w:val="22"/>
                      <w:lang w:val="en-US"/>
                    </w:rPr>
                  </w:pPr>
                  <w:r w:rsidRPr="00445D89">
                    <w:rPr>
                      <w:szCs w:val="22"/>
                      <w:lang w:val="en-US"/>
                    </w:rPr>
                    <w:t xml:space="preserve">      &lt;xs:minExclusive value="0" /&gt;</w:t>
                  </w:r>
                </w:p>
                <w:p w14:paraId="44D5571D" w14:textId="77777777" w:rsidR="00C70867" w:rsidRPr="00445D89" w:rsidRDefault="00C70867" w:rsidP="00C70867">
                  <w:pPr>
                    <w:spacing w:line="276" w:lineRule="auto"/>
                    <w:rPr>
                      <w:b/>
                      <w:bCs/>
                      <w:i/>
                      <w:iCs/>
                      <w:szCs w:val="22"/>
                      <w:lang w:val="en-US"/>
                    </w:rPr>
                  </w:pPr>
                  <w:r w:rsidRPr="00445D89">
                    <w:rPr>
                      <w:szCs w:val="22"/>
                      <w:lang w:val="en-US"/>
                    </w:rPr>
                    <w:t xml:space="preserve">      </w:t>
                  </w:r>
                  <w:r w:rsidRPr="00445D89">
                    <w:rPr>
                      <w:b/>
                      <w:bCs/>
                      <w:i/>
                      <w:iCs/>
                      <w:szCs w:val="22"/>
                      <w:lang w:val="en-US"/>
                    </w:rPr>
                    <w:t>&lt;xs:pattern value="[1-9]\d{0,15}" /&gt;</w:t>
                  </w:r>
                </w:p>
                <w:p w14:paraId="477BDB03"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value="([1-9]\d{0,14}|0)\.[0-9]" /&gt;</w:t>
                  </w:r>
                </w:p>
                <w:p w14:paraId="758DD602"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value="([1-9]\d{0,13}|0)\.\d[0-9]" /&gt;</w:t>
                  </w:r>
                </w:p>
                <w:p w14:paraId="5D57F559"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value="([1-9]\d{0,12}|0)\.\.\d[0-9]" /&gt;</w:t>
                  </w:r>
                </w:p>
                <w:p w14:paraId="126C4375"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value="([1-9]\d{0,11}|0)\.\.\.\d[0-9]" /&gt;</w:t>
                  </w:r>
                </w:p>
                <w:p w14:paraId="5E649719"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value="([1-9]\d{0,10}|0)\.\.\.\.\d[0-9]" /&gt;</w:t>
                  </w:r>
                </w:p>
                <w:p w14:paraId="540591BE" w14:textId="77777777" w:rsidR="00C70867" w:rsidRPr="00445D89" w:rsidRDefault="00C70867" w:rsidP="00C70867">
                  <w:pPr>
                    <w:spacing w:line="276" w:lineRule="auto"/>
                    <w:rPr>
                      <w:szCs w:val="22"/>
                      <w:lang w:val="en-US"/>
                    </w:rPr>
                  </w:pPr>
                  <w:r w:rsidRPr="00445D89">
                    <w:rPr>
                      <w:b/>
                      <w:bCs/>
                      <w:i/>
                      <w:iCs/>
                      <w:szCs w:val="22"/>
                      <w:lang w:val="en-US"/>
                    </w:rPr>
                    <w:t xml:space="preserve">      &lt;xs:pattern value="([1-9]\d{0,9}|0)\.\.\.\.\.\d[0-9]" /&gt;</w:t>
                  </w:r>
                </w:p>
                <w:p w14:paraId="74B502EE" w14:textId="77777777" w:rsidR="00C70867" w:rsidRPr="00445D89" w:rsidRDefault="00C70867" w:rsidP="00C70867">
                  <w:pPr>
                    <w:spacing w:line="276" w:lineRule="auto"/>
                    <w:rPr>
                      <w:szCs w:val="22"/>
                      <w:lang w:val="en-US"/>
                    </w:rPr>
                  </w:pPr>
                  <w:r w:rsidRPr="00445D89">
                    <w:rPr>
                      <w:szCs w:val="22"/>
                      <w:lang w:val="en-US"/>
                    </w:rPr>
                    <w:t xml:space="preserve">    &lt;/xs:restriction&gt;</w:t>
                  </w:r>
                </w:p>
                <w:p w14:paraId="5F3E6DA7" w14:textId="77777777" w:rsidR="00C70867" w:rsidRPr="00445D89" w:rsidRDefault="00C70867" w:rsidP="00C70867">
                  <w:pPr>
                    <w:spacing w:line="276" w:lineRule="auto"/>
                    <w:rPr>
                      <w:szCs w:val="22"/>
                      <w:lang w:val="en-US"/>
                    </w:rPr>
                  </w:pPr>
                  <w:r w:rsidRPr="00445D89">
                    <w:rPr>
                      <w:szCs w:val="22"/>
                      <w:lang w:val="en-US"/>
                    </w:rPr>
                    <w:t xml:space="preserve">  &lt;/xs:simpleType&gt;</w:t>
                  </w:r>
                </w:p>
                <w:p w14:paraId="79018FFB" w14:textId="77777777" w:rsidR="00C70867" w:rsidRPr="00445D89" w:rsidRDefault="00C70867" w:rsidP="00C70867">
                  <w:pPr>
                    <w:pStyle w:val="ad"/>
                    <w:spacing w:line="276" w:lineRule="auto"/>
                    <w:rPr>
                      <w:szCs w:val="22"/>
                      <w:lang w:val="en-US"/>
                    </w:rPr>
                  </w:pPr>
                </w:p>
                <w:p w14:paraId="4BFD9B1A" w14:textId="77777777" w:rsidR="00C70867" w:rsidRPr="00445D89" w:rsidRDefault="00C70867" w:rsidP="00B03D74">
                  <w:pPr>
                    <w:pStyle w:val="ad"/>
                    <w:numPr>
                      <w:ilvl w:val="0"/>
                      <w:numId w:val="64"/>
                    </w:numPr>
                    <w:spacing w:after="0" w:line="276" w:lineRule="auto"/>
                    <w:jc w:val="left"/>
                    <w:rPr>
                      <w:szCs w:val="22"/>
                      <w:lang w:val="en-US"/>
                    </w:rPr>
                  </w:pPr>
                  <w:r w:rsidRPr="00445D89">
                    <w:rPr>
                      <w:szCs w:val="22"/>
                      <w:lang w:val="en-US"/>
                    </w:rPr>
                    <w:t>The “NetWeightType” in types.xsd file should be updated as follows:</w:t>
                  </w:r>
                </w:p>
                <w:p w14:paraId="5B34054B" w14:textId="77777777" w:rsidR="00C70867" w:rsidRPr="00445D89" w:rsidRDefault="00C70867" w:rsidP="00C70867">
                  <w:pPr>
                    <w:pStyle w:val="ad"/>
                    <w:spacing w:line="276" w:lineRule="auto"/>
                    <w:ind w:left="45"/>
                    <w:rPr>
                      <w:szCs w:val="22"/>
                      <w:lang w:val="en-US"/>
                    </w:rPr>
                  </w:pPr>
                </w:p>
                <w:p w14:paraId="75BBE7B5" w14:textId="77777777" w:rsidR="00C70867" w:rsidRPr="00445D89" w:rsidRDefault="00C70867" w:rsidP="00C70867">
                  <w:pPr>
                    <w:pStyle w:val="ad"/>
                    <w:spacing w:line="276" w:lineRule="auto"/>
                    <w:ind w:left="45"/>
                    <w:rPr>
                      <w:szCs w:val="22"/>
                      <w:lang w:val="en-US"/>
                    </w:rPr>
                  </w:pPr>
                  <w:r w:rsidRPr="00445D89">
                    <w:rPr>
                      <w:szCs w:val="22"/>
                      <w:lang w:val="en-US"/>
                    </w:rPr>
                    <w:t xml:space="preserve">  &lt;!--===================================================--&gt;</w:t>
                  </w:r>
                </w:p>
                <w:p w14:paraId="44B50650" w14:textId="77777777" w:rsidR="00C70867" w:rsidRPr="00445D89" w:rsidRDefault="00C70867" w:rsidP="00C70867">
                  <w:pPr>
                    <w:pStyle w:val="ad"/>
                    <w:spacing w:line="276" w:lineRule="auto"/>
                    <w:ind w:left="45"/>
                    <w:rPr>
                      <w:szCs w:val="22"/>
                      <w:lang w:val="en-US"/>
                    </w:rPr>
                  </w:pPr>
                  <w:r w:rsidRPr="00445D89">
                    <w:rPr>
                      <w:szCs w:val="22"/>
                      <w:lang w:val="en-US"/>
                    </w:rPr>
                    <w:t xml:space="preserve">  &lt;!--===                   </w:t>
                  </w:r>
                  <w:r w:rsidRPr="00445D89">
                    <w:rPr>
                      <w:b/>
                      <w:bCs/>
                      <w:i/>
                      <w:iCs/>
                      <w:szCs w:val="22"/>
                      <w:lang w:val="en-US"/>
                    </w:rPr>
                    <w:t>NetMassType</w:t>
                  </w:r>
                  <w:r w:rsidRPr="00445D89">
                    <w:rPr>
                      <w:szCs w:val="22"/>
                      <w:lang w:val="en-US"/>
                    </w:rPr>
                    <w:t xml:space="preserve">                    ===--&gt;</w:t>
                  </w:r>
                </w:p>
                <w:p w14:paraId="6FBFF2C4" w14:textId="77777777" w:rsidR="00C70867" w:rsidRPr="00445D89" w:rsidRDefault="00C70867" w:rsidP="00C70867">
                  <w:pPr>
                    <w:pStyle w:val="ad"/>
                    <w:spacing w:line="276" w:lineRule="auto"/>
                    <w:ind w:left="45"/>
                    <w:rPr>
                      <w:szCs w:val="22"/>
                      <w:lang w:val="en-US"/>
                    </w:rPr>
                  </w:pPr>
                  <w:r w:rsidRPr="00445D89">
                    <w:rPr>
                      <w:szCs w:val="22"/>
                      <w:lang w:val="en-US"/>
                    </w:rPr>
                    <w:t xml:space="preserve">  &lt;!--===================================================--&gt;</w:t>
                  </w:r>
                </w:p>
                <w:p w14:paraId="31D142E3" w14:textId="77777777" w:rsidR="00C70867" w:rsidRPr="00445D89" w:rsidRDefault="00C70867" w:rsidP="00C70867">
                  <w:pPr>
                    <w:spacing w:line="276" w:lineRule="auto"/>
                    <w:rPr>
                      <w:b/>
                      <w:bCs/>
                      <w:i/>
                      <w:iCs/>
                      <w:szCs w:val="22"/>
                      <w:lang w:val="en-US"/>
                    </w:rPr>
                  </w:pPr>
                  <w:r w:rsidRPr="00445D89">
                    <w:rPr>
                      <w:szCs w:val="22"/>
                      <w:lang w:val="en-US"/>
                    </w:rPr>
                    <w:t xml:space="preserve">  </w:t>
                  </w:r>
                  <w:r w:rsidRPr="00445D89">
                    <w:rPr>
                      <w:b/>
                      <w:bCs/>
                      <w:i/>
                      <w:iCs/>
                      <w:szCs w:val="22"/>
                      <w:lang w:val="en-US"/>
                    </w:rPr>
                    <w:t>&lt;xs:simpleType name="NetMassType"&gt;</w:t>
                  </w:r>
                </w:p>
                <w:p w14:paraId="43FFD7B4" w14:textId="77777777" w:rsidR="00C70867" w:rsidRPr="00AB65B5" w:rsidRDefault="00C70867" w:rsidP="00C70867">
                  <w:pPr>
                    <w:spacing w:line="276" w:lineRule="auto"/>
                    <w:rPr>
                      <w:szCs w:val="22"/>
                    </w:rPr>
                  </w:pPr>
                  <w:r w:rsidRPr="00445D89">
                    <w:rPr>
                      <w:szCs w:val="22"/>
                      <w:lang w:val="en-US"/>
                    </w:rPr>
                    <w:t xml:space="preserve">    </w:t>
                  </w:r>
                  <w:r w:rsidRPr="00AB65B5">
                    <w:rPr>
                      <w:szCs w:val="22"/>
                    </w:rPr>
                    <w:t>&lt;xs:annotation&gt;</w:t>
                  </w:r>
                </w:p>
                <w:p w14:paraId="4902FB0B" w14:textId="77777777" w:rsidR="00C70867" w:rsidRPr="00445D89" w:rsidRDefault="00C70867" w:rsidP="00C70867">
                  <w:pPr>
                    <w:spacing w:line="276" w:lineRule="auto"/>
                    <w:rPr>
                      <w:szCs w:val="22"/>
                      <w:lang w:val="fr-FR"/>
                    </w:rPr>
                  </w:pPr>
                  <w:r w:rsidRPr="00AB65B5">
                    <w:rPr>
                      <w:szCs w:val="22"/>
                    </w:rPr>
                    <w:t xml:space="preserve">      </w:t>
                  </w:r>
                  <w:r w:rsidRPr="00445D89">
                    <w:rPr>
                      <w:szCs w:val="22"/>
                      <w:lang w:val="fr-FR"/>
                    </w:rPr>
                    <w:t>&lt;xs:documentation&gt;</w:t>
                  </w:r>
                </w:p>
                <w:p w14:paraId="1265A8FE" w14:textId="77777777" w:rsidR="00C70867" w:rsidRPr="00445D89" w:rsidRDefault="00C70867" w:rsidP="00C70867">
                  <w:pPr>
                    <w:spacing w:line="276" w:lineRule="auto"/>
                    <w:rPr>
                      <w:b/>
                      <w:bCs/>
                      <w:i/>
                      <w:iCs/>
                      <w:szCs w:val="22"/>
                      <w:lang w:val="fr-FR"/>
                    </w:rPr>
                  </w:pPr>
                  <w:r w:rsidRPr="00445D89">
                    <w:rPr>
                      <w:szCs w:val="22"/>
                      <w:lang w:val="fr-FR"/>
                    </w:rPr>
                    <w:t xml:space="preserve">        </w:t>
                  </w:r>
                  <w:r w:rsidRPr="00445D89">
                    <w:rPr>
                      <w:b/>
                      <w:bCs/>
                      <w:i/>
                      <w:iCs/>
                      <w:szCs w:val="22"/>
                      <w:lang w:val="fr-FR"/>
                    </w:rPr>
                    <w:t>&lt;doc:description value="Net Mass" /&gt;</w:t>
                  </w:r>
                </w:p>
                <w:p w14:paraId="6110E380" w14:textId="77777777" w:rsidR="00C70867" w:rsidRPr="00445D89" w:rsidRDefault="00C70867" w:rsidP="00C70867">
                  <w:pPr>
                    <w:spacing w:line="276" w:lineRule="auto"/>
                    <w:rPr>
                      <w:szCs w:val="22"/>
                      <w:lang w:val="fr-FR"/>
                    </w:rPr>
                  </w:pPr>
                  <w:r w:rsidRPr="00445D89">
                    <w:rPr>
                      <w:szCs w:val="22"/>
                      <w:lang w:val="fr-FR"/>
                    </w:rPr>
                    <w:t xml:space="preserve">      &lt;/xs:documentation&gt;</w:t>
                  </w:r>
                </w:p>
                <w:p w14:paraId="5FF48D6D" w14:textId="77777777" w:rsidR="00C70867" w:rsidRPr="00445D89" w:rsidRDefault="00C70867" w:rsidP="00C70867">
                  <w:pPr>
                    <w:spacing w:line="276" w:lineRule="auto"/>
                    <w:rPr>
                      <w:szCs w:val="22"/>
                      <w:lang w:val="fr-FR"/>
                    </w:rPr>
                  </w:pPr>
                  <w:r w:rsidRPr="00445D89">
                    <w:rPr>
                      <w:szCs w:val="22"/>
                      <w:lang w:val="fr-FR"/>
                    </w:rPr>
                    <w:t xml:space="preserve">    &lt;/xs:annotation&gt;</w:t>
                  </w:r>
                </w:p>
                <w:p w14:paraId="43E265F7" w14:textId="77777777" w:rsidR="00C70867" w:rsidRPr="00445D89" w:rsidRDefault="00C70867" w:rsidP="00C70867">
                  <w:pPr>
                    <w:spacing w:line="276" w:lineRule="auto"/>
                    <w:rPr>
                      <w:szCs w:val="22"/>
                      <w:lang w:val="fr-FR"/>
                    </w:rPr>
                  </w:pPr>
                  <w:r w:rsidRPr="00445D89">
                    <w:rPr>
                      <w:szCs w:val="22"/>
                      <w:lang w:val="fr-FR"/>
                    </w:rPr>
                    <w:t xml:space="preserve">    &lt;xs:restriction base="xs:decimal"&gt;</w:t>
                  </w:r>
                </w:p>
                <w:p w14:paraId="5F6E86A0" w14:textId="77777777" w:rsidR="00C70867" w:rsidRPr="00445D89" w:rsidRDefault="00C70867" w:rsidP="00C70867">
                  <w:pPr>
                    <w:spacing w:line="276" w:lineRule="auto"/>
                    <w:rPr>
                      <w:b/>
                      <w:bCs/>
                      <w:i/>
                      <w:iCs/>
                      <w:szCs w:val="22"/>
                      <w:lang w:val="en-US"/>
                    </w:rPr>
                  </w:pPr>
                  <w:r w:rsidRPr="00445D89">
                    <w:rPr>
                      <w:szCs w:val="22"/>
                      <w:lang w:val="fr-FR"/>
                    </w:rPr>
                    <w:t xml:space="preserve">      </w:t>
                  </w:r>
                  <w:r w:rsidRPr="00445D89">
                    <w:rPr>
                      <w:b/>
                      <w:bCs/>
                      <w:i/>
                      <w:iCs/>
                      <w:szCs w:val="22"/>
                      <w:lang w:val="en-US"/>
                    </w:rPr>
                    <w:t>&lt;xs:totalDigits value="16" /&gt;</w:t>
                  </w:r>
                </w:p>
                <w:p w14:paraId="2E2F966C" w14:textId="77777777" w:rsidR="00C70867" w:rsidRPr="00445D89" w:rsidRDefault="00C70867" w:rsidP="00C70867">
                  <w:pPr>
                    <w:spacing w:line="276" w:lineRule="auto"/>
                    <w:rPr>
                      <w:b/>
                      <w:bCs/>
                      <w:i/>
                      <w:iCs/>
                      <w:szCs w:val="22"/>
                      <w:lang w:val="en-US"/>
                    </w:rPr>
                  </w:pPr>
                  <w:r w:rsidRPr="00445D89">
                    <w:rPr>
                      <w:szCs w:val="22"/>
                      <w:lang w:val="en-US"/>
                    </w:rPr>
                    <w:t xml:space="preserve">      </w:t>
                  </w:r>
                  <w:r w:rsidRPr="00445D89">
                    <w:rPr>
                      <w:b/>
                      <w:bCs/>
                      <w:i/>
                      <w:iCs/>
                      <w:szCs w:val="22"/>
                      <w:lang w:val="en-US"/>
                    </w:rPr>
                    <w:t>&lt;xs:fractionDigits value="6" /&gt;</w:t>
                  </w:r>
                </w:p>
                <w:p w14:paraId="72AA6F18" w14:textId="77777777" w:rsidR="00C70867" w:rsidRPr="00445D89" w:rsidRDefault="00C70867" w:rsidP="00C70867">
                  <w:pPr>
                    <w:spacing w:line="276" w:lineRule="auto"/>
                    <w:rPr>
                      <w:szCs w:val="22"/>
                      <w:lang w:val="en-US"/>
                    </w:rPr>
                  </w:pPr>
                  <w:r w:rsidRPr="00445D89">
                    <w:rPr>
                      <w:szCs w:val="22"/>
                      <w:lang w:val="en-US"/>
                    </w:rPr>
                    <w:t xml:space="preserve">      &lt;xs:minExclusive value="0" /&gt;</w:t>
                  </w:r>
                </w:p>
                <w:p w14:paraId="0F74DEF6" w14:textId="77777777" w:rsidR="00C70867" w:rsidRPr="00445D89" w:rsidRDefault="00C70867" w:rsidP="00C70867">
                  <w:pPr>
                    <w:spacing w:line="276" w:lineRule="auto"/>
                    <w:rPr>
                      <w:b/>
                      <w:bCs/>
                      <w:i/>
                      <w:iCs/>
                      <w:szCs w:val="22"/>
                      <w:lang w:val="en-US"/>
                    </w:rPr>
                  </w:pPr>
                  <w:r w:rsidRPr="00445D89">
                    <w:rPr>
                      <w:szCs w:val="22"/>
                      <w:lang w:val="en-US"/>
                    </w:rPr>
                    <w:t xml:space="preserve">      </w:t>
                  </w:r>
                  <w:r w:rsidRPr="00445D89">
                    <w:rPr>
                      <w:b/>
                      <w:bCs/>
                      <w:i/>
                      <w:iCs/>
                      <w:szCs w:val="22"/>
                      <w:lang w:val="en-US"/>
                    </w:rPr>
                    <w:t>&lt;xs:pattern value="[1-9]\d{0,15}" /&gt;</w:t>
                  </w:r>
                </w:p>
                <w:p w14:paraId="119A44EF"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value="([1-9]\d{0,14}|0)\.[0-9]" /&gt;</w:t>
                  </w:r>
                </w:p>
                <w:p w14:paraId="665335D3"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value="([1-9]\d{0,13}|0)\.\d[0-9]" /&gt;</w:t>
                  </w:r>
                </w:p>
                <w:p w14:paraId="2144D7EA"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value="([1-9]\d{0,12}|0)\.\.\d[0-9]" /&gt;</w:t>
                  </w:r>
                </w:p>
                <w:p w14:paraId="691BF3F0"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value="([1-9]\d{0,11}|0)\.\.\.\d[0-9]" /&gt;</w:t>
                  </w:r>
                </w:p>
                <w:p w14:paraId="706A2669" w14:textId="77777777" w:rsidR="00C70867" w:rsidRPr="00445D89" w:rsidRDefault="00C70867" w:rsidP="00C70867">
                  <w:pPr>
                    <w:spacing w:line="276" w:lineRule="auto"/>
                    <w:rPr>
                      <w:b/>
                      <w:bCs/>
                      <w:i/>
                      <w:iCs/>
                      <w:szCs w:val="22"/>
                      <w:lang w:val="en-US"/>
                    </w:rPr>
                  </w:pPr>
                  <w:r w:rsidRPr="00445D89">
                    <w:rPr>
                      <w:b/>
                      <w:bCs/>
                      <w:i/>
                      <w:iCs/>
                      <w:szCs w:val="22"/>
                      <w:lang w:val="en-US"/>
                    </w:rPr>
                    <w:t xml:space="preserve">      &lt;xs:pattern value="([1-9]\d{0,10}|0)\.\.\.\.\d[0-9]" /&gt;</w:t>
                  </w:r>
                </w:p>
                <w:p w14:paraId="33507D63" w14:textId="77777777" w:rsidR="00C70867" w:rsidRPr="00445D89" w:rsidRDefault="00C70867" w:rsidP="00C70867">
                  <w:pPr>
                    <w:spacing w:line="276" w:lineRule="auto"/>
                    <w:rPr>
                      <w:szCs w:val="22"/>
                      <w:lang w:val="en-US"/>
                    </w:rPr>
                  </w:pPr>
                  <w:r w:rsidRPr="00445D89">
                    <w:rPr>
                      <w:b/>
                      <w:bCs/>
                      <w:i/>
                      <w:iCs/>
                      <w:szCs w:val="22"/>
                      <w:lang w:val="en-US"/>
                    </w:rPr>
                    <w:t xml:space="preserve">      &lt;xs:pattern value="([1-9]\d{0,9}|0)\.\.\.\.\.\d[0-9]" /&gt;</w:t>
                  </w:r>
                </w:p>
                <w:p w14:paraId="31E70087" w14:textId="77777777" w:rsidR="00C70867" w:rsidRPr="00445D89" w:rsidRDefault="00C70867" w:rsidP="00C70867">
                  <w:pPr>
                    <w:spacing w:line="276" w:lineRule="auto"/>
                    <w:rPr>
                      <w:szCs w:val="22"/>
                      <w:lang w:val="en-US"/>
                    </w:rPr>
                  </w:pPr>
                  <w:r w:rsidRPr="00445D89">
                    <w:rPr>
                      <w:szCs w:val="22"/>
                      <w:lang w:val="en-US"/>
                    </w:rPr>
                    <w:t xml:space="preserve">    &lt;/xs:restriction&gt;</w:t>
                  </w:r>
                </w:p>
                <w:p w14:paraId="060C126A" w14:textId="77777777" w:rsidR="00C70867" w:rsidRPr="00445D89" w:rsidRDefault="00C70867" w:rsidP="00C70867">
                  <w:pPr>
                    <w:spacing w:line="276" w:lineRule="auto"/>
                    <w:rPr>
                      <w:szCs w:val="22"/>
                      <w:lang w:val="en-US"/>
                    </w:rPr>
                  </w:pPr>
                  <w:r w:rsidRPr="00445D89">
                    <w:rPr>
                      <w:szCs w:val="22"/>
                      <w:lang w:val="en-US"/>
                    </w:rPr>
                    <w:t xml:space="preserve">  &lt;/xs:simpleType&gt;</w:t>
                  </w:r>
                </w:p>
                <w:p w14:paraId="182B180B" w14:textId="77777777" w:rsidR="00C70867" w:rsidRPr="00445D89" w:rsidRDefault="00C70867" w:rsidP="00C70867">
                  <w:pPr>
                    <w:pStyle w:val="ad"/>
                    <w:spacing w:line="276" w:lineRule="auto"/>
                    <w:ind w:left="45"/>
                    <w:rPr>
                      <w:szCs w:val="22"/>
                      <w:lang w:val="en-US"/>
                    </w:rPr>
                  </w:pPr>
                </w:p>
                <w:p w14:paraId="484625ED" w14:textId="77777777" w:rsidR="00C70867" w:rsidRPr="00445D89" w:rsidRDefault="00C70867" w:rsidP="00C70867">
                  <w:pPr>
                    <w:pStyle w:val="ad"/>
                    <w:spacing w:line="276" w:lineRule="auto"/>
                    <w:ind w:left="45"/>
                    <w:rPr>
                      <w:szCs w:val="22"/>
                      <w:lang w:val="en-US"/>
                    </w:rPr>
                  </w:pPr>
                </w:p>
                <w:p w14:paraId="4629DD53" w14:textId="77777777" w:rsidR="00C70867" w:rsidRPr="00445D89" w:rsidRDefault="00C70867" w:rsidP="00B03D74">
                  <w:pPr>
                    <w:pStyle w:val="ad"/>
                    <w:numPr>
                      <w:ilvl w:val="0"/>
                      <w:numId w:val="64"/>
                    </w:numPr>
                    <w:spacing w:after="240" w:line="276" w:lineRule="auto"/>
                    <w:jc w:val="left"/>
                    <w:rPr>
                      <w:szCs w:val="22"/>
                      <w:lang w:val="en-US"/>
                    </w:rPr>
                  </w:pPr>
                  <w:r w:rsidRPr="00445D89">
                    <w:rPr>
                      <w:szCs w:val="22"/>
                      <w:lang w:val="en-US"/>
                    </w:rPr>
                    <w:t>The “GrossWeight” and “NetWeight” elements in ie717.xsd, ie722.xsd and ie840.xsd files should be updated as follows:</w:t>
                  </w:r>
                </w:p>
                <w:p w14:paraId="4F1C8607" w14:textId="77777777" w:rsidR="00C70867" w:rsidRPr="00445D89" w:rsidRDefault="00C70867" w:rsidP="00C70867">
                  <w:pPr>
                    <w:spacing w:line="276" w:lineRule="auto"/>
                    <w:rPr>
                      <w:szCs w:val="22"/>
                      <w:lang w:val="en-US"/>
                    </w:rPr>
                  </w:pPr>
                  <w:r w:rsidRPr="00445D89">
                    <w:rPr>
                      <w:szCs w:val="22"/>
                      <w:lang w:val="en-US"/>
                    </w:rPr>
                    <w:t>&lt;xs:complexType name="GoodsItemType"&gt;</w:t>
                  </w:r>
                </w:p>
                <w:p w14:paraId="144EA252" w14:textId="77777777" w:rsidR="00C70867" w:rsidRPr="00445D89" w:rsidRDefault="00C70867" w:rsidP="00C70867">
                  <w:pPr>
                    <w:spacing w:line="276" w:lineRule="auto"/>
                    <w:rPr>
                      <w:szCs w:val="22"/>
                      <w:lang w:val="en-US"/>
                    </w:rPr>
                  </w:pPr>
                  <w:r w:rsidRPr="00445D89">
                    <w:rPr>
                      <w:szCs w:val="22"/>
                      <w:lang w:val="en-US"/>
                    </w:rPr>
                    <w:t xml:space="preserve">    &lt;xs:annotation&gt;</w:t>
                  </w:r>
                </w:p>
                <w:p w14:paraId="27B5ED38" w14:textId="77777777" w:rsidR="00C70867" w:rsidRPr="00445D89" w:rsidRDefault="00C70867" w:rsidP="00C70867">
                  <w:pPr>
                    <w:spacing w:line="276" w:lineRule="auto"/>
                    <w:rPr>
                      <w:szCs w:val="22"/>
                      <w:lang w:val="fr-FR"/>
                    </w:rPr>
                  </w:pPr>
                  <w:r w:rsidRPr="00445D89">
                    <w:rPr>
                      <w:szCs w:val="22"/>
                      <w:lang w:val="en-US"/>
                    </w:rPr>
                    <w:t xml:space="preserve">      </w:t>
                  </w:r>
                  <w:r w:rsidRPr="00445D89">
                    <w:rPr>
                      <w:szCs w:val="22"/>
                      <w:lang w:val="fr-FR"/>
                    </w:rPr>
                    <w:t>&lt;xs:documentation&gt;</w:t>
                  </w:r>
                </w:p>
                <w:p w14:paraId="095A577C" w14:textId="77777777" w:rsidR="00C70867" w:rsidRPr="00445D89" w:rsidRDefault="00C70867" w:rsidP="00C70867">
                  <w:pPr>
                    <w:spacing w:line="276" w:lineRule="auto"/>
                    <w:rPr>
                      <w:szCs w:val="22"/>
                      <w:lang w:val="fr-FR"/>
                    </w:rPr>
                  </w:pPr>
                  <w:r w:rsidRPr="00445D89">
                    <w:rPr>
                      <w:szCs w:val="22"/>
                      <w:lang w:val="fr-FR"/>
                    </w:rPr>
                    <w:t xml:space="preserve">        &lt;doc:description value="GOODS ITEM" /&gt;</w:t>
                  </w:r>
                </w:p>
                <w:p w14:paraId="69DAF73A" w14:textId="77777777" w:rsidR="00C70867" w:rsidRPr="00445D89" w:rsidRDefault="00C70867" w:rsidP="00C70867">
                  <w:pPr>
                    <w:spacing w:line="276" w:lineRule="auto"/>
                    <w:rPr>
                      <w:szCs w:val="22"/>
                      <w:lang w:val="fr-FR"/>
                    </w:rPr>
                  </w:pPr>
                  <w:r w:rsidRPr="00445D89">
                    <w:rPr>
                      <w:szCs w:val="22"/>
                      <w:lang w:val="fr-FR"/>
                    </w:rPr>
                    <w:t xml:space="preserve">      &lt;/xs:documentation&gt;</w:t>
                  </w:r>
                </w:p>
                <w:p w14:paraId="104B5B58" w14:textId="77777777" w:rsidR="00C70867" w:rsidRPr="00AB65B5" w:rsidRDefault="00C70867" w:rsidP="00C70867">
                  <w:pPr>
                    <w:spacing w:line="276" w:lineRule="auto"/>
                    <w:rPr>
                      <w:szCs w:val="22"/>
                      <w:lang w:val="fr-FR"/>
                    </w:rPr>
                  </w:pPr>
                  <w:r w:rsidRPr="00445D89">
                    <w:rPr>
                      <w:szCs w:val="22"/>
                      <w:lang w:val="fr-FR"/>
                    </w:rPr>
                    <w:t xml:space="preserve">    </w:t>
                  </w:r>
                  <w:r w:rsidRPr="00AB65B5">
                    <w:rPr>
                      <w:szCs w:val="22"/>
                      <w:lang w:val="fr-FR"/>
                    </w:rPr>
                    <w:t>&lt;/xs:annotation&gt;</w:t>
                  </w:r>
                </w:p>
                <w:p w14:paraId="35FBE855" w14:textId="77777777" w:rsidR="00C70867" w:rsidRPr="00AB65B5" w:rsidRDefault="00C70867" w:rsidP="00C70867">
                  <w:pPr>
                    <w:spacing w:line="276" w:lineRule="auto"/>
                    <w:rPr>
                      <w:szCs w:val="22"/>
                      <w:lang w:val="fr-FR"/>
                    </w:rPr>
                  </w:pPr>
                  <w:r w:rsidRPr="00AB65B5">
                    <w:rPr>
                      <w:szCs w:val="22"/>
                      <w:lang w:val="fr-FR"/>
                    </w:rPr>
                    <w:t xml:space="preserve">    &lt;xs:sequence&gt;</w:t>
                  </w:r>
                </w:p>
                <w:p w14:paraId="1C0CC28C" w14:textId="77777777" w:rsidR="00C70867" w:rsidRPr="00AB65B5" w:rsidRDefault="00C70867" w:rsidP="00C70867">
                  <w:pPr>
                    <w:spacing w:line="276" w:lineRule="auto"/>
                    <w:rPr>
                      <w:szCs w:val="22"/>
                      <w:lang w:val="fr-FR"/>
                    </w:rPr>
                  </w:pPr>
                  <w:r w:rsidRPr="00AB65B5">
                    <w:rPr>
                      <w:szCs w:val="22"/>
                      <w:lang w:val="fr-FR"/>
                    </w:rPr>
                    <w:t xml:space="preserve">      &lt;xs:element name="DescriptionOfTheGoods" type="emcs:DescriptionOfTheGoodsType" minOccurs="0" /&gt;</w:t>
                  </w:r>
                </w:p>
                <w:p w14:paraId="30903B25" w14:textId="77777777" w:rsidR="00C70867" w:rsidRPr="00445D89" w:rsidRDefault="00C70867" w:rsidP="00C70867">
                  <w:pPr>
                    <w:spacing w:line="276" w:lineRule="auto"/>
                    <w:rPr>
                      <w:szCs w:val="22"/>
                      <w:lang w:val="fr-FR"/>
                    </w:rPr>
                  </w:pPr>
                  <w:r w:rsidRPr="00AB65B5">
                    <w:rPr>
                      <w:szCs w:val="22"/>
                      <w:lang w:val="fr-FR"/>
                    </w:rPr>
                    <w:t xml:space="preserve">      </w:t>
                  </w:r>
                  <w:r w:rsidRPr="00445D89">
                    <w:rPr>
                      <w:szCs w:val="22"/>
                      <w:lang w:val="fr-FR"/>
                    </w:rPr>
                    <w:t>&lt;xs:element name="CnCode" type="emcs:CnCodeType" minOccurs="0" /&gt;</w:t>
                  </w:r>
                </w:p>
                <w:p w14:paraId="2839BC74" w14:textId="77777777" w:rsidR="00C70867" w:rsidRPr="00445D89" w:rsidRDefault="00C70867" w:rsidP="00C70867">
                  <w:pPr>
                    <w:spacing w:line="276" w:lineRule="auto"/>
                    <w:rPr>
                      <w:szCs w:val="22"/>
                      <w:lang w:val="fr-FR"/>
                    </w:rPr>
                  </w:pPr>
                  <w:r w:rsidRPr="00445D89">
                    <w:rPr>
                      <w:szCs w:val="22"/>
                      <w:lang w:val="fr-FR"/>
                    </w:rPr>
                    <w:t xml:space="preserve">      &lt;xs:element name="CommercialDescriptionOfTheGoods" type="emcs:CommercialDescriptionOfTheGoodsType" minOccurs="0" /&gt;</w:t>
                  </w:r>
                </w:p>
                <w:p w14:paraId="49FF88F4" w14:textId="77777777" w:rsidR="00C70867" w:rsidRPr="00445D89" w:rsidRDefault="00C70867" w:rsidP="00C70867">
                  <w:pPr>
                    <w:spacing w:line="276" w:lineRule="auto"/>
                    <w:rPr>
                      <w:szCs w:val="22"/>
                      <w:lang w:val="fr-FR"/>
                    </w:rPr>
                  </w:pPr>
                  <w:r w:rsidRPr="00445D89">
                    <w:rPr>
                      <w:szCs w:val="22"/>
                      <w:lang w:val="fr-FR"/>
                    </w:rPr>
                    <w:t xml:space="preserve">      &lt;xs:element name="AdditionalCode" type="emcs:AdditionalCodeType" minOccurs="0" /&gt;</w:t>
                  </w:r>
                </w:p>
                <w:p w14:paraId="6B35D82C" w14:textId="77777777" w:rsidR="00C70867" w:rsidRPr="00445D89" w:rsidRDefault="00C70867" w:rsidP="00C70867">
                  <w:pPr>
                    <w:spacing w:line="276" w:lineRule="auto"/>
                    <w:rPr>
                      <w:szCs w:val="22"/>
                      <w:lang w:val="fr-FR"/>
                    </w:rPr>
                  </w:pPr>
                  <w:r w:rsidRPr="00445D89">
                    <w:rPr>
                      <w:szCs w:val="22"/>
                      <w:lang w:val="fr-FR"/>
                    </w:rPr>
                    <w:t xml:space="preserve">      &lt;xs:element name="Quantity" type="emcs:QuantityType" minOccurs="0" /&gt;</w:t>
                  </w:r>
                </w:p>
                <w:p w14:paraId="0BB30088" w14:textId="77777777" w:rsidR="00C70867" w:rsidRPr="00445D89" w:rsidRDefault="00C70867" w:rsidP="00C70867">
                  <w:pPr>
                    <w:spacing w:line="276" w:lineRule="auto"/>
                    <w:rPr>
                      <w:szCs w:val="22"/>
                      <w:lang w:val="fr-FR"/>
                    </w:rPr>
                  </w:pPr>
                  <w:r w:rsidRPr="00445D89">
                    <w:rPr>
                      <w:szCs w:val="22"/>
                      <w:lang w:val="fr-FR"/>
                    </w:rPr>
                    <w:t xml:space="preserve">      &lt;xs:element name="UnitOfMeasureCode" type="emcs:UnitOfMeasureCodeType" minOccurs="0" /&gt;</w:t>
                  </w:r>
                </w:p>
                <w:p w14:paraId="6D280E49" w14:textId="77777777" w:rsidR="00C70867" w:rsidRPr="00445D89" w:rsidRDefault="00C70867" w:rsidP="00C70867">
                  <w:pPr>
                    <w:spacing w:line="276" w:lineRule="auto"/>
                    <w:rPr>
                      <w:b/>
                      <w:bCs/>
                      <w:i/>
                      <w:iCs/>
                      <w:szCs w:val="22"/>
                      <w:lang w:val="fr-FR"/>
                    </w:rPr>
                  </w:pPr>
                  <w:r w:rsidRPr="00445D89">
                    <w:rPr>
                      <w:b/>
                      <w:bCs/>
                      <w:i/>
                      <w:iCs/>
                      <w:szCs w:val="22"/>
                      <w:lang w:val="fr-FR"/>
                    </w:rPr>
                    <w:t xml:space="preserve">      &lt;xs:element name="GrossMass" type="emcs:GrossMassType" minOccurs="0" /&gt;</w:t>
                  </w:r>
                </w:p>
                <w:p w14:paraId="34B8FF28" w14:textId="77777777" w:rsidR="00C70867" w:rsidRPr="00445D89" w:rsidRDefault="00C70867" w:rsidP="00C70867">
                  <w:pPr>
                    <w:spacing w:line="276" w:lineRule="auto"/>
                    <w:rPr>
                      <w:szCs w:val="22"/>
                      <w:lang w:val="fr-FR"/>
                    </w:rPr>
                  </w:pPr>
                  <w:r w:rsidRPr="00445D89">
                    <w:rPr>
                      <w:b/>
                      <w:bCs/>
                      <w:i/>
                      <w:iCs/>
                      <w:szCs w:val="22"/>
                      <w:lang w:val="fr-FR"/>
                    </w:rPr>
                    <w:t xml:space="preserve">      &lt;xs:element name="NetMass" type="emcs:NetMassType" minOccurs="0" /&gt;</w:t>
                  </w:r>
                </w:p>
                <w:p w14:paraId="38216617" w14:textId="77777777" w:rsidR="00C70867" w:rsidRPr="00445D89" w:rsidRDefault="00C70867" w:rsidP="00C70867">
                  <w:pPr>
                    <w:spacing w:line="276" w:lineRule="auto"/>
                    <w:rPr>
                      <w:szCs w:val="22"/>
                      <w:lang w:val="en-US"/>
                    </w:rPr>
                  </w:pPr>
                  <w:r w:rsidRPr="00445D89">
                    <w:rPr>
                      <w:szCs w:val="22"/>
                      <w:lang w:val="fr-FR"/>
                    </w:rPr>
                    <w:t xml:space="preserve">    </w:t>
                  </w:r>
                  <w:r w:rsidRPr="00445D89">
                    <w:rPr>
                      <w:szCs w:val="22"/>
                      <w:lang w:val="en-US"/>
                    </w:rPr>
                    <w:t>&lt;/xs:sequence&gt;</w:t>
                  </w:r>
                </w:p>
                <w:p w14:paraId="745661E9" w14:textId="77777777" w:rsidR="00C70867" w:rsidRPr="00445D89" w:rsidRDefault="00C70867" w:rsidP="00C70867">
                  <w:pPr>
                    <w:spacing w:line="276" w:lineRule="auto"/>
                    <w:rPr>
                      <w:szCs w:val="22"/>
                      <w:lang w:val="en-US"/>
                    </w:rPr>
                  </w:pPr>
                  <w:r w:rsidRPr="00445D89">
                    <w:rPr>
                      <w:szCs w:val="22"/>
                      <w:lang w:val="en-US"/>
                    </w:rPr>
                    <w:t xml:space="preserve">  &lt;/xs:complexType&gt;</w:t>
                  </w:r>
                </w:p>
                <w:p w14:paraId="30F71484" w14:textId="77777777" w:rsidR="00C70867" w:rsidRPr="00445D89" w:rsidRDefault="00C70867" w:rsidP="00C70867">
                  <w:pPr>
                    <w:pStyle w:val="ad"/>
                    <w:spacing w:line="276" w:lineRule="auto"/>
                    <w:ind w:left="45"/>
                    <w:rPr>
                      <w:szCs w:val="22"/>
                      <w:lang w:val="en-US"/>
                    </w:rPr>
                  </w:pPr>
                </w:p>
                <w:p w14:paraId="11DAE2F3" w14:textId="77777777" w:rsidR="00C70867" w:rsidRPr="00445D89" w:rsidRDefault="00C70867" w:rsidP="00C70867">
                  <w:pPr>
                    <w:pStyle w:val="ad"/>
                    <w:spacing w:line="276" w:lineRule="auto"/>
                    <w:ind w:left="45"/>
                    <w:rPr>
                      <w:szCs w:val="22"/>
                      <w:lang w:val="en-US"/>
                    </w:rPr>
                  </w:pPr>
                </w:p>
                <w:p w14:paraId="15413356" w14:textId="77777777" w:rsidR="00C70867" w:rsidRPr="00445D89" w:rsidRDefault="00C70867" w:rsidP="00B03D74">
                  <w:pPr>
                    <w:pStyle w:val="ad"/>
                    <w:numPr>
                      <w:ilvl w:val="0"/>
                      <w:numId w:val="64"/>
                    </w:numPr>
                    <w:spacing w:after="240" w:line="276" w:lineRule="auto"/>
                    <w:jc w:val="left"/>
                    <w:rPr>
                      <w:szCs w:val="22"/>
                      <w:lang w:val="en-US"/>
                    </w:rPr>
                  </w:pPr>
                  <w:r w:rsidRPr="00445D89">
                    <w:rPr>
                      <w:szCs w:val="22"/>
                      <w:lang w:val="en-US"/>
                    </w:rPr>
                    <w:t>The “GrossWeight” and “NetWeight” elements in ie801.xsd, ie815.xsd and ie825.xsd files should be updated as follows:</w:t>
                  </w:r>
                </w:p>
                <w:p w14:paraId="015B206B" w14:textId="77777777" w:rsidR="00C70867" w:rsidRPr="00445D89" w:rsidRDefault="00C70867" w:rsidP="00C70867">
                  <w:pPr>
                    <w:spacing w:line="276" w:lineRule="auto"/>
                    <w:rPr>
                      <w:szCs w:val="22"/>
                      <w:lang w:val="en-US"/>
                    </w:rPr>
                  </w:pPr>
                  <w:r w:rsidRPr="00445D89">
                    <w:rPr>
                      <w:szCs w:val="22"/>
                      <w:lang w:val="en-US"/>
                    </w:rPr>
                    <w:t>&lt;xs:complexType name="BodyEadType"&gt;</w:t>
                  </w:r>
                </w:p>
                <w:p w14:paraId="1FF768DD" w14:textId="77777777" w:rsidR="00C70867" w:rsidRPr="00445D89" w:rsidRDefault="00C70867" w:rsidP="00C70867">
                  <w:pPr>
                    <w:spacing w:line="276" w:lineRule="auto"/>
                    <w:rPr>
                      <w:szCs w:val="22"/>
                      <w:lang w:val="en-US"/>
                    </w:rPr>
                  </w:pPr>
                  <w:r w:rsidRPr="00445D89">
                    <w:rPr>
                      <w:szCs w:val="22"/>
                      <w:lang w:val="en-US"/>
                    </w:rPr>
                    <w:t xml:space="preserve">    &lt;xs:annotation&gt;</w:t>
                  </w:r>
                </w:p>
                <w:p w14:paraId="717E9E68" w14:textId="77777777" w:rsidR="00C70867" w:rsidRPr="00445D89" w:rsidRDefault="00C70867" w:rsidP="00C70867">
                  <w:pPr>
                    <w:spacing w:line="276" w:lineRule="auto"/>
                    <w:rPr>
                      <w:szCs w:val="22"/>
                      <w:lang w:val="fr-FR"/>
                    </w:rPr>
                  </w:pPr>
                  <w:r w:rsidRPr="00445D89">
                    <w:rPr>
                      <w:szCs w:val="22"/>
                      <w:lang w:val="en-US"/>
                    </w:rPr>
                    <w:t xml:space="preserve">      </w:t>
                  </w:r>
                  <w:r w:rsidRPr="00445D89">
                    <w:rPr>
                      <w:szCs w:val="22"/>
                      <w:lang w:val="fr-FR"/>
                    </w:rPr>
                    <w:t>&lt;xs:documentation&gt;</w:t>
                  </w:r>
                </w:p>
                <w:p w14:paraId="218FE2FF" w14:textId="77777777" w:rsidR="00C70867" w:rsidRPr="00445D89" w:rsidRDefault="00C70867" w:rsidP="00C70867">
                  <w:pPr>
                    <w:spacing w:line="276" w:lineRule="auto"/>
                    <w:rPr>
                      <w:szCs w:val="22"/>
                      <w:lang w:val="fr-FR"/>
                    </w:rPr>
                  </w:pPr>
                  <w:r w:rsidRPr="00445D89">
                    <w:rPr>
                      <w:szCs w:val="22"/>
                      <w:lang w:val="fr-FR"/>
                    </w:rPr>
                    <w:t xml:space="preserve">        &lt;doc:description value="(BODY) E-AD" /&gt;</w:t>
                  </w:r>
                </w:p>
                <w:p w14:paraId="28041F63" w14:textId="77777777" w:rsidR="00C70867" w:rsidRPr="00445D89" w:rsidRDefault="00C70867" w:rsidP="00C70867">
                  <w:pPr>
                    <w:spacing w:line="276" w:lineRule="auto"/>
                    <w:rPr>
                      <w:szCs w:val="22"/>
                      <w:lang w:val="fr-FR"/>
                    </w:rPr>
                  </w:pPr>
                  <w:r w:rsidRPr="00445D89">
                    <w:rPr>
                      <w:szCs w:val="22"/>
                      <w:lang w:val="fr-FR"/>
                    </w:rPr>
                    <w:t xml:space="preserve">      &lt;/xs:documentation&gt;</w:t>
                  </w:r>
                </w:p>
                <w:p w14:paraId="4134EF22" w14:textId="77777777" w:rsidR="00C70867" w:rsidRPr="00445D89" w:rsidRDefault="00C70867" w:rsidP="00C70867">
                  <w:pPr>
                    <w:spacing w:line="276" w:lineRule="auto"/>
                    <w:rPr>
                      <w:szCs w:val="22"/>
                      <w:lang w:val="en-US"/>
                    </w:rPr>
                  </w:pPr>
                  <w:r w:rsidRPr="00445D89">
                    <w:rPr>
                      <w:szCs w:val="22"/>
                      <w:lang w:val="fr-FR"/>
                    </w:rPr>
                    <w:t xml:space="preserve">    </w:t>
                  </w:r>
                  <w:r w:rsidRPr="00445D89">
                    <w:rPr>
                      <w:szCs w:val="22"/>
                      <w:lang w:val="en-US"/>
                    </w:rPr>
                    <w:t>&lt;/xs:annotation&gt;</w:t>
                  </w:r>
                </w:p>
                <w:p w14:paraId="26C6C0D9" w14:textId="77777777" w:rsidR="00C70867" w:rsidRPr="00445D89" w:rsidRDefault="00C70867" w:rsidP="00C70867">
                  <w:pPr>
                    <w:spacing w:line="276" w:lineRule="auto"/>
                    <w:rPr>
                      <w:szCs w:val="22"/>
                      <w:lang w:val="en-US"/>
                    </w:rPr>
                  </w:pPr>
                  <w:r w:rsidRPr="00445D89">
                    <w:rPr>
                      <w:szCs w:val="22"/>
                      <w:lang w:val="en-US"/>
                    </w:rPr>
                    <w:t xml:space="preserve">    &lt;xs:sequence&gt;</w:t>
                  </w:r>
                </w:p>
                <w:p w14:paraId="31E101FA" w14:textId="77777777" w:rsidR="00C70867" w:rsidRPr="00445D89" w:rsidRDefault="00C70867" w:rsidP="00C70867">
                  <w:pPr>
                    <w:spacing w:line="276" w:lineRule="auto"/>
                    <w:rPr>
                      <w:szCs w:val="22"/>
                      <w:lang w:val="en-US"/>
                    </w:rPr>
                  </w:pPr>
                  <w:r w:rsidRPr="00445D89">
                    <w:rPr>
                      <w:szCs w:val="22"/>
                      <w:lang w:val="en-US"/>
                    </w:rPr>
                    <w:t xml:space="preserve">      &lt;xs:element name="BodyRecordUniqueReference" type="emcs:BodyRecordUniqueReferenceType" /&gt;</w:t>
                  </w:r>
                </w:p>
                <w:p w14:paraId="20158FB1" w14:textId="77777777" w:rsidR="00C70867" w:rsidRPr="00445D89" w:rsidRDefault="00C70867" w:rsidP="00C70867">
                  <w:pPr>
                    <w:spacing w:line="276" w:lineRule="auto"/>
                    <w:rPr>
                      <w:szCs w:val="22"/>
                      <w:lang w:val="fr-FR"/>
                    </w:rPr>
                  </w:pPr>
                  <w:r w:rsidRPr="00445D89">
                    <w:rPr>
                      <w:szCs w:val="22"/>
                      <w:lang w:val="en-US"/>
                    </w:rPr>
                    <w:t xml:space="preserve">      </w:t>
                  </w:r>
                  <w:r w:rsidRPr="00445D89">
                    <w:rPr>
                      <w:szCs w:val="22"/>
                      <w:lang w:val="fr-FR"/>
                    </w:rPr>
                    <w:t>&lt;xs:element name="ExciseProductCode" type="emcs:ExciseProductCodeType" /&gt;</w:t>
                  </w:r>
                </w:p>
                <w:p w14:paraId="763631CB" w14:textId="77777777" w:rsidR="00C70867" w:rsidRPr="00445D89" w:rsidRDefault="00C70867" w:rsidP="00C70867">
                  <w:pPr>
                    <w:spacing w:line="276" w:lineRule="auto"/>
                    <w:rPr>
                      <w:szCs w:val="22"/>
                      <w:lang w:val="fr-FR"/>
                    </w:rPr>
                  </w:pPr>
                  <w:r w:rsidRPr="00445D89">
                    <w:rPr>
                      <w:szCs w:val="22"/>
                      <w:lang w:val="fr-FR"/>
                    </w:rPr>
                    <w:t xml:space="preserve">      &lt;xs:element name="CnCode" type="emcs:CnCodeType" /&gt;</w:t>
                  </w:r>
                </w:p>
                <w:p w14:paraId="1821374E" w14:textId="77777777" w:rsidR="00C70867" w:rsidRPr="00445D89" w:rsidRDefault="00C70867" w:rsidP="00C70867">
                  <w:pPr>
                    <w:spacing w:line="276" w:lineRule="auto"/>
                    <w:rPr>
                      <w:szCs w:val="22"/>
                      <w:lang w:val="fr-FR"/>
                    </w:rPr>
                  </w:pPr>
                  <w:r w:rsidRPr="00445D89">
                    <w:rPr>
                      <w:szCs w:val="22"/>
                      <w:lang w:val="fr-FR"/>
                    </w:rPr>
                    <w:t xml:space="preserve">      &lt;xs:element name="Quantity" type="emcs:QuantityType" /&gt;</w:t>
                  </w:r>
                </w:p>
                <w:p w14:paraId="4D5356DE" w14:textId="77777777" w:rsidR="00C70867" w:rsidRPr="00445D89" w:rsidRDefault="00C70867" w:rsidP="00C70867">
                  <w:pPr>
                    <w:spacing w:line="276" w:lineRule="auto"/>
                    <w:rPr>
                      <w:b/>
                      <w:bCs/>
                      <w:i/>
                      <w:iCs/>
                      <w:szCs w:val="22"/>
                      <w:lang w:val="en-US"/>
                    </w:rPr>
                  </w:pPr>
                  <w:r w:rsidRPr="00445D89">
                    <w:rPr>
                      <w:szCs w:val="22"/>
                      <w:lang w:val="fr-FR"/>
                    </w:rPr>
                    <w:t xml:space="preserve">      </w:t>
                  </w:r>
                  <w:r w:rsidRPr="00445D89">
                    <w:rPr>
                      <w:b/>
                      <w:bCs/>
                      <w:i/>
                      <w:iCs/>
                      <w:szCs w:val="22"/>
                      <w:lang w:val="en-US"/>
                    </w:rPr>
                    <w:t>&lt;xs:element name="GrossMass" type="emcs:GrossMassType" /&gt;</w:t>
                  </w:r>
                </w:p>
                <w:p w14:paraId="113870F2" w14:textId="77777777" w:rsidR="00C70867" w:rsidRPr="00445D89" w:rsidRDefault="00C70867" w:rsidP="00C70867">
                  <w:pPr>
                    <w:spacing w:line="276" w:lineRule="auto"/>
                    <w:rPr>
                      <w:szCs w:val="22"/>
                      <w:lang w:val="en-US"/>
                    </w:rPr>
                  </w:pPr>
                  <w:r w:rsidRPr="00445D89">
                    <w:rPr>
                      <w:b/>
                      <w:bCs/>
                      <w:i/>
                      <w:iCs/>
                      <w:szCs w:val="22"/>
                      <w:lang w:val="en-US"/>
                    </w:rPr>
                    <w:t xml:space="preserve">      &lt;xs:element name="NetMass" type="emcs:NetMassType" /&gt;</w:t>
                  </w:r>
                </w:p>
                <w:p w14:paraId="3D51B5C7" w14:textId="77777777" w:rsidR="00C70867" w:rsidRPr="00445D89" w:rsidRDefault="00C70867" w:rsidP="00C70867">
                  <w:pPr>
                    <w:spacing w:line="276" w:lineRule="auto"/>
                    <w:rPr>
                      <w:szCs w:val="22"/>
                      <w:lang w:val="en-US"/>
                    </w:rPr>
                  </w:pPr>
                  <w:r w:rsidRPr="00445D89">
                    <w:rPr>
                      <w:szCs w:val="22"/>
                      <w:lang w:val="en-US"/>
                    </w:rPr>
                    <w:t xml:space="preserve">      &lt;xs:element name="FiscalMark" type="ie:LSDFiscalMarkType" minOccurs="0" /&gt;</w:t>
                  </w:r>
                </w:p>
                <w:p w14:paraId="02B7602C" w14:textId="77777777" w:rsidR="00C70867" w:rsidRPr="00445D89" w:rsidRDefault="00C70867" w:rsidP="00C70867">
                  <w:pPr>
                    <w:spacing w:line="276" w:lineRule="auto"/>
                    <w:rPr>
                      <w:szCs w:val="22"/>
                      <w:lang w:val="en-US"/>
                    </w:rPr>
                  </w:pPr>
                  <w:r w:rsidRPr="00445D89">
                    <w:rPr>
                      <w:szCs w:val="22"/>
                      <w:lang w:val="en-US"/>
                    </w:rPr>
                    <w:t xml:space="preserve">      &lt;xs:element name="FiscalMarkUsedFlag" type="tcl:Flag" minOccurs="0" /&gt;</w:t>
                  </w:r>
                </w:p>
                <w:p w14:paraId="4FF13965" w14:textId="77777777" w:rsidR="00C70867" w:rsidRPr="00445D89" w:rsidRDefault="00C70867" w:rsidP="00C70867">
                  <w:pPr>
                    <w:spacing w:line="276" w:lineRule="auto"/>
                    <w:rPr>
                      <w:szCs w:val="22"/>
                      <w:lang w:val="en-US"/>
                    </w:rPr>
                  </w:pPr>
                  <w:r w:rsidRPr="00445D89">
                    <w:rPr>
                      <w:szCs w:val="22"/>
                      <w:lang w:val="en-US"/>
                    </w:rPr>
                    <w:t xml:space="preserve">      &lt;xs:element name="Density" type="emcs:DensityType" minOccurs="0" /&gt;</w:t>
                  </w:r>
                </w:p>
                <w:p w14:paraId="7433C77C" w14:textId="77777777" w:rsidR="00C70867" w:rsidRPr="00AB65B5" w:rsidRDefault="00C70867" w:rsidP="00C70867">
                  <w:pPr>
                    <w:spacing w:line="276" w:lineRule="auto"/>
                    <w:rPr>
                      <w:szCs w:val="22"/>
                      <w:lang w:val="fr-BE"/>
                    </w:rPr>
                  </w:pPr>
                  <w:r w:rsidRPr="00445D89">
                    <w:rPr>
                      <w:szCs w:val="22"/>
                      <w:lang w:val="en-US"/>
                    </w:rPr>
                    <w:t xml:space="preserve">      </w:t>
                  </w:r>
                  <w:r w:rsidRPr="00AB65B5">
                    <w:rPr>
                      <w:szCs w:val="22"/>
                      <w:lang w:val="fr-BE"/>
                    </w:rPr>
                    <w:t>&lt;xs:element name="CommercialDescription" type="ie:LSDCommercialDescriptionType" minOccurs="0" /&gt;</w:t>
                  </w:r>
                </w:p>
                <w:p w14:paraId="0178D131" w14:textId="77777777" w:rsidR="00C70867" w:rsidRPr="00AB65B5" w:rsidRDefault="00C70867" w:rsidP="00C70867">
                  <w:pPr>
                    <w:spacing w:line="276" w:lineRule="auto"/>
                    <w:rPr>
                      <w:szCs w:val="22"/>
                      <w:lang w:val="fr-BE"/>
                    </w:rPr>
                  </w:pPr>
                  <w:r w:rsidRPr="00AB65B5">
                    <w:rPr>
                      <w:szCs w:val="22"/>
                      <w:lang w:val="fr-BE"/>
                    </w:rPr>
                    <w:t xml:space="preserve">      &lt;xs:element name="BrandNameOfProducts" type="ie:LSDBrandNameOfProductsType" minOccurs="0" /&gt;</w:t>
                  </w:r>
                </w:p>
                <w:p w14:paraId="12FE0312" w14:textId="77777777" w:rsidR="00C70867" w:rsidRPr="00AB65B5" w:rsidRDefault="00C70867" w:rsidP="00C70867">
                  <w:pPr>
                    <w:spacing w:line="276" w:lineRule="auto"/>
                    <w:rPr>
                      <w:szCs w:val="22"/>
                      <w:lang w:val="fr-BE"/>
                    </w:rPr>
                  </w:pPr>
                  <w:r w:rsidRPr="00AB65B5">
                    <w:rPr>
                      <w:szCs w:val="22"/>
                      <w:lang w:val="fr-BE"/>
                    </w:rPr>
                    <w:t xml:space="preserve">      &lt;xs:element name="Package" type="ie:PackageType" maxOccurs="99" /&gt;</w:t>
                  </w:r>
                </w:p>
                <w:p w14:paraId="35C87AD8" w14:textId="77777777" w:rsidR="00C70867" w:rsidRPr="00445D89" w:rsidRDefault="00C70867" w:rsidP="00C70867">
                  <w:pPr>
                    <w:spacing w:line="276" w:lineRule="auto"/>
                    <w:rPr>
                      <w:szCs w:val="22"/>
                      <w:lang w:val="en-US"/>
                    </w:rPr>
                  </w:pPr>
                  <w:r w:rsidRPr="00AB65B5">
                    <w:rPr>
                      <w:szCs w:val="22"/>
                      <w:lang w:val="fr-BE"/>
                    </w:rPr>
                    <w:t xml:space="preserve">    </w:t>
                  </w:r>
                  <w:r w:rsidRPr="00445D89">
                    <w:rPr>
                      <w:szCs w:val="22"/>
                      <w:lang w:val="en-US"/>
                    </w:rPr>
                    <w:t>&lt;/xs:sequence&gt;</w:t>
                  </w:r>
                </w:p>
                <w:p w14:paraId="671D8360" w14:textId="77777777" w:rsidR="00C70867" w:rsidRPr="00445D89" w:rsidRDefault="00C70867" w:rsidP="00C70867">
                  <w:pPr>
                    <w:spacing w:line="276" w:lineRule="auto"/>
                    <w:rPr>
                      <w:szCs w:val="22"/>
                      <w:lang w:val="en-US"/>
                    </w:rPr>
                  </w:pPr>
                  <w:r w:rsidRPr="00445D89">
                    <w:rPr>
                      <w:szCs w:val="22"/>
                      <w:lang w:val="en-US"/>
                    </w:rPr>
                    <w:t xml:space="preserve">  &lt;/xs:complexType&gt;</w:t>
                  </w:r>
                </w:p>
                <w:p w14:paraId="7245E65E" w14:textId="77777777" w:rsidR="00C70867" w:rsidRPr="00445D89" w:rsidRDefault="00C70867" w:rsidP="00C70867">
                  <w:pPr>
                    <w:spacing w:line="276" w:lineRule="auto"/>
                    <w:rPr>
                      <w:szCs w:val="22"/>
                      <w:lang w:val="en-US"/>
                    </w:rPr>
                  </w:pPr>
                </w:p>
                <w:p w14:paraId="7EA3A4F2" w14:textId="77777777" w:rsidR="00C70867" w:rsidRPr="00445D89" w:rsidRDefault="00C70867" w:rsidP="00B03D74">
                  <w:pPr>
                    <w:pStyle w:val="ad"/>
                    <w:numPr>
                      <w:ilvl w:val="0"/>
                      <w:numId w:val="47"/>
                    </w:numPr>
                    <w:spacing w:line="276" w:lineRule="auto"/>
                    <w:contextualSpacing w:val="0"/>
                    <w:rPr>
                      <w:szCs w:val="22"/>
                    </w:rPr>
                  </w:pPr>
                  <w:r w:rsidRPr="00445D89">
                    <w:rPr>
                      <w:szCs w:val="22"/>
                    </w:rPr>
                    <w:t>APPENDIX I: DIRECTORY WITH WEB SERVICE INTERFACE DEFINITIONS (WSDLS)</w:t>
                  </w:r>
                </w:p>
                <w:p w14:paraId="66FBE168" w14:textId="77777777" w:rsidR="00C70867" w:rsidRPr="00445D89" w:rsidRDefault="00C70867" w:rsidP="00C70867">
                  <w:pPr>
                    <w:spacing w:line="276" w:lineRule="auto"/>
                    <w:rPr>
                      <w:szCs w:val="22"/>
                      <w:lang w:val="en-US"/>
                    </w:rPr>
                  </w:pPr>
                  <w:r w:rsidRPr="00445D89">
                    <w:rPr>
                      <w:szCs w:val="22"/>
                      <w:lang w:val="en-US"/>
                    </w:rPr>
                    <w:t>The changes applicable to the types.xsd file in Appendix H are also applicable to Appendix I.</w:t>
                  </w:r>
                </w:p>
              </w:tc>
            </w:tr>
            <w:tr w:rsidR="00C70867" w:rsidRPr="00445D89" w14:paraId="247077AD"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9F8CBD"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9E72739" w14:textId="77777777" w:rsidR="00C70867" w:rsidRPr="00445D89" w:rsidRDefault="00C70867" w:rsidP="00C70867">
                  <w:pPr>
                    <w:spacing w:after="0" w:line="276" w:lineRule="auto"/>
                    <w:rPr>
                      <w:szCs w:val="22"/>
                    </w:rPr>
                  </w:pPr>
                  <w:r w:rsidRPr="00445D89">
                    <w:rPr>
                      <w:szCs w:val="22"/>
                    </w:rPr>
                    <w:t>Specification Documents:</w:t>
                  </w:r>
                </w:p>
                <w:p w14:paraId="23D87326"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(Medium);</w:t>
                  </w:r>
                </w:p>
                <w:p w14:paraId="41C6508C"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(Medium);</w:t>
                  </w:r>
                </w:p>
                <w:p w14:paraId="700CD93B"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(Medium).</w:t>
                  </w:r>
                </w:p>
                <w:p w14:paraId="37F6AC7D" w14:textId="77777777" w:rsidR="00C70867" w:rsidRPr="00445D89" w:rsidRDefault="00C70867" w:rsidP="00C70867">
                  <w:pPr>
                    <w:spacing w:after="0" w:line="276" w:lineRule="auto"/>
                    <w:rPr>
                      <w:szCs w:val="22"/>
                    </w:rPr>
                  </w:pPr>
                </w:p>
                <w:p w14:paraId="0D43FB39" w14:textId="77777777" w:rsidR="00C70867" w:rsidRPr="00445D89" w:rsidRDefault="00C70867" w:rsidP="00C70867">
                  <w:pPr>
                    <w:spacing w:after="0" w:line="276" w:lineRule="auto"/>
                    <w:rPr>
                      <w:szCs w:val="22"/>
                    </w:rPr>
                  </w:pPr>
                  <w:r w:rsidRPr="00445D89">
                    <w:rPr>
                      <w:szCs w:val="22"/>
                    </w:rPr>
                    <w:t>CDEAs:</w:t>
                  </w:r>
                </w:p>
                <w:p w14:paraId="04097BF3"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(Low);</w:t>
                  </w:r>
                </w:p>
                <w:p w14:paraId="7AE4BC44"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3417763D"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031FCD9E" w14:textId="77777777" w:rsidR="00C70867" w:rsidRPr="00445D89" w:rsidRDefault="00C70867" w:rsidP="00C70867">
                  <w:pPr>
                    <w:spacing w:after="0" w:line="276" w:lineRule="auto"/>
                    <w:rPr>
                      <w:szCs w:val="22"/>
                    </w:rPr>
                  </w:pPr>
                </w:p>
                <w:p w14:paraId="761FD680" w14:textId="77777777" w:rsidR="00C70867" w:rsidRPr="00445D89" w:rsidRDefault="00C70867" w:rsidP="00C70867">
                  <w:pPr>
                    <w:spacing w:after="0" w:line="276" w:lineRule="auto"/>
                    <w:rPr>
                      <w:szCs w:val="22"/>
                    </w:rPr>
                  </w:pPr>
                  <w:r w:rsidRPr="00445D89">
                    <w:rPr>
                      <w:szCs w:val="22"/>
                    </w:rPr>
                    <w:t>NEAs:</w:t>
                  </w:r>
                </w:p>
                <w:p w14:paraId="3E74DDDF" w14:textId="77777777" w:rsidR="00C70867" w:rsidRPr="00445D89" w:rsidRDefault="00C70867" w:rsidP="00B03D74">
                  <w:pPr>
                    <w:numPr>
                      <w:ilvl w:val="0"/>
                      <w:numId w:val="45"/>
                    </w:numPr>
                    <w:spacing w:line="276" w:lineRule="auto"/>
                    <w:rPr>
                      <w:bCs/>
                      <w:szCs w:val="22"/>
                    </w:rPr>
                  </w:pPr>
                  <w:r w:rsidRPr="00445D89">
                    <w:rPr>
                      <w:szCs w:val="22"/>
                    </w:rPr>
                    <w:t>Impact on NEAs (Medium</w:t>
                  </w:r>
                  <w:r w:rsidRPr="00445D89">
                    <w:rPr>
                      <w:bCs/>
                      <w:szCs w:val="22"/>
                    </w:rPr>
                    <w:t>).</w:t>
                  </w:r>
                </w:p>
              </w:tc>
            </w:tr>
            <w:tr w:rsidR="00C70867" w:rsidRPr="00445D89" w14:paraId="4DA394D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ABDC27"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296F67" w14:textId="77777777" w:rsidR="00C70867" w:rsidRPr="00445D89" w:rsidRDefault="00C70867" w:rsidP="00C70867">
                  <w:pPr>
                    <w:spacing w:line="276" w:lineRule="auto"/>
                    <w:rPr>
                      <w:szCs w:val="22"/>
                    </w:rPr>
                  </w:pPr>
                  <w:r w:rsidRPr="00445D89">
                    <w:rPr>
                      <w:szCs w:val="22"/>
                    </w:rPr>
                    <w:t xml:space="preserve">If the proposed change is not implemented, then </w:t>
                  </w:r>
                  <w:r w:rsidRPr="00445D89">
                    <w:rPr>
                      <w:szCs w:val="22"/>
                      <w:lang w:eastAsia="el-GR"/>
                    </w:rPr>
                    <w:t xml:space="preserve">DDNEA </w:t>
                  </w:r>
                  <w:r w:rsidRPr="00445D89">
                    <w:rPr>
                      <w:szCs w:val="22"/>
                    </w:rPr>
                    <w:t>will be in misalignment with the changes proposed for FESS by FESS-260 RFC.</w:t>
                  </w:r>
                </w:p>
              </w:tc>
            </w:tr>
            <w:tr w:rsidR="00C70867" w:rsidRPr="00445D89" w14:paraId="4E659C4C"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91CE74"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AA0385" w14:textId="77777777" w:rsidR="00C70867" w:rsidRPr="00445D89" w:rsidRDefault="00C70867" w:rsidP="00C70867">
                  <w:pPr>
                    <w:rPr>
                      <w:szCs w:val="22"/>
                    </w:rPr>
                  </w:pPr>
                  <w:r w:rsidRPr="00445D89">
                    <w:rPr>
                      <w:szCs w:val="22"/>
                    </w:rPr>
                    <w:t xml:space="preserve">This RFC concerns changes at the syntactic level. </w:t>
                  </w:r>
                </w:p>
                <w:p w14:paraId="4855D4D1" w14:textId="77777777" w:rsidR="00C70867" w:rsidRPr="00445D89" w:rsidRDefault="00C70867" w:rsidP="00C70867">
                  <w:pPr>
                    <w:rPr>
                      <w:szCs w:val="22"/>
                    </w:rPr>
                  </w:pPr>
                  <w:r w:rsidRPr="00445D89">
                    <w:rPr>
                      <w:szCs w:val="22"/>
                    </w:rPr>
                    <w:t>More specifically, it concerns the update of the</w:t>
                  </w:r>
                  <w:r w:rsidRPr="00445D89">
                    <w:rPr>
                      <w:bCs/>
                      <w:szCs w:val="22"/>
                    </w:rPr>
                    <w:t xml:space="preserve"> XML tags and the </w:t>
                  </w:r>
                  <w:r w:rsidRPr="00445D89">
                    <w:rPr>
                      <w:szCs w:val="22"/>
                    </w:rPr>
                    <w:t>types.xsd file in relation to the &lt;Gross Mass&gt; and &lt;Net Mass&gt; data items.</w:t>
                  </w:r>
                </w:p>
                <w:p w14:paraId="1FD2250D" w14:textId="77777777" w:rsidR="00C70867" w:rsidRPr="00445D89" w:rsidRDefault="00C70867" w:rsidP="00C70867">
                  <w:pPr>
                    <w:rPr>
                      <w:szCs w:val="22"/>
                    </w:rPr>
                  </w:pPr>
                  <w:r w:rsidRPr="00445D89">
                    <w:rPr>
                      <w:szCs w:val="22"/>
                    </w:rPr>
                    <w:t>It is considered that the aforementioned change has no impact on business continuity and can therefore be deployed in a Migration Period. More specifically:</w:t>
                  </w:r>
                </w:p>
                <w:p w14:paraId="5BE4365E" w14:textId="33BC3B4D" w:rsidR="00C70867" w:rsidRPr="00445D89" w:rsidRDefault="00C70867" w:rsidP="00B03D74">
                  <w:pPr>
                    <w:pStyle w:val="ad"/>
                    <w:numPr>
                      <w:ilvl w:val="0"/>
                      <w:numId w:val="58"/>
                    </w:numPr>
                    <w:spacing w:after="0"/>
                    <w:rPr>
                      <w:szCs w:val="22"/>
                    </w:rPr>
                  </w:pPr>
                  <w:r w:rsidRPr="00445D89">
                    <w:rPr>
                      <w:szCs w:val="22"/>
                    </w:rPr>
                    <w:t>If the sender is aligned with the new .xsd files, while the receiver is not, any corresponding message sent will not be validated successfully by the receiver. Therefore, as a transformation solution, it is proposed that the sending application replaces any occurrence of the &lt;GrossMass&gt; and &lt;NetMass&gt; XML tags with the &lt;GrossWeight&gt; and &lt;NetWeight&gt; XML tags respectively. Additionally, the sending side should be advised to only specify values which are compatible with the old format of &lt;Gross Weight&gt; and &lt;Net Weight&gt;, i.e. having a format of ‘n..15,2’;</w:t>
                  </w:r>
                </w:p>
                <w:p w14:paraId="5D069B66" w14:textId="77777777" w:rsidR="00C70867" w:rsidRPr="00445D89" w:rsidRDefault="00C70867" w:rsidP="00C70867">
                  <w:pPr>
                    <w:pStyle w:val="ad"/>
                    <w:rPr>
                      <w:szCs w:val="22"/>
                    </w:rPr>
                  </w:pPr>
                </w:p>
                <w:p w14:paraId="61847D6E" w14:textId="77777777" w:rsidR="00C70867" w:rsidRPr="00445D89" w:rsidRDefault="00C70867" w:rsidP="00B03D74">
                  <w:pPr>
                    <w:pStyle w:val="ad"/>
                    <w:numPr>
                      <w:ilvl w:val="0"/>
                      <w:numId w:val="58"/>
                    </w:numPr>
                    <w:spacing w:after="0"/>
                    <w:rPr>
                      <w:szCs w:val="22"/>
                    </w:rPr>
                  </w:pPr>
                  <w:r w:rsidRPr="00445D89">
                    <w:rPr>
                      <w:szCs w:val="22"/>
                    </w:rPr>
                    <w:t>In the same way, if the sender is not aligned with the new .xsd files when communicating with MSAs that have already deployed this RFC in production, the messages sent will not be validated successfully by the receiver. To avoid such rejections, it is proposed that the receiving application replaces any occurrence of the &lt;GrossWeight&gt; and &lt;NetWeight&gt; XML tags with the &lt;GrossMass&gt; and &lt;NetMass&gt; XML tags respectively in the received messages. In relation to the updated format, any values specified in the respective data items according to the previous format (i.e. n..15,2) should also be compatible with the updated format (i.e. n..16,6), so no further transformation actions are suggested in this case.</w:t>
                  </w:r>
                </w:p>
                <w:p w14:paraId="32CCDBF3" w14:textId="77777777" w:rsidR="00C70867" w:rsidRPr="00445D89" w:rsidRDefault="00C70867" w:rsidP="00C70867">
                  <w:pPr>
                    <w:rPr>
                      <w:szCs w:val="22"/>
                    </w:rPr>
                  </w:pPr>
                  <w:r w:rsidRPr="00445D89">
                    <w:rPr>
                      <w:szCs w:val="22"/>
                    </w:rPr>
                    <w:t xml:space="preserve"> </w:t>
                  </w:r>
                </w:p>
                <w:p w14:paraId="781EBDD5" w14:textId="77777777" w:rsidR="00C70867" w:rsidRPr="00445D89" w:rsidRDefault="00C70867" w:rsidP="00C70867">
                  <w:pPr>
                    <w:suppressAutoHyphens/>
                    <w:rPr>
                      <w:iCs/>
                      <w:color w:val="FF0000"/>
                      <w:szCs w:val="22"/>
                    </w:rPr>
                  </w:pPr>
                  <w:r w:rsidRPr="00445D89">
                    <w:rPr>
                      <w:i/>
                      <w:szCs w:val="22"/>
                    </w:rPr>
                    <w:t>The changes introduced by the specific RFC, affect also the External Domain since the IE801, IE815, and IE825 messages are also exchanged over the ED. Therefore, the implementation of this part of the RFC shall be examined at a national level by the MSAs.</w:t>
                  </w:r>
                </w:p>
              </w:tc>
            </w:tr>
            <w:tr w:rsidR="00C70867" w:rsidRPr="00445D89" w14:paraId="5D4DA32D"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29FCA2"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4CD9158" w14:textId="77777777" w:rsidR="00C70867" w:rsidRPr="00445D89" w:rsidRDefault="00C70867" w:rsidP="00C70867">
                  <w:pPr>
                    <w:spacing w:line="276" w:lineRule="auto"/>
                    <w:rPr>
                      <w:color w:val="000000"/>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w:t>
                  </w:r>
                </w:p>
              </w:tc>
            </w:tr>
            <w:tr w:rsidR="00C70867" w:rsidRPr="00445D89" w14:paraId="0797BD28"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79D6C2"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B30890D"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FESS-260;</w:t>
                  </w:r>
                </w:p>
                <w:p w14:paraId="60067084"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SEED</w:t>
                  </w:r>
                  <w:r w:rsidRPr="00445D89">
                    <w:rPr>
                      <w:rFonts w:ascii="Times New Roman" w:hAnsi="Times New Roman" w:cs="Times New Roman"/>
                      <w:sz w:val="22"/>
                      <w:szCs w:val="22"/>
                    </w:rPr>
                    <w:t>-xxx, CTP-P4-xxx;</w:t>
                  </w:r>
                </w:p>
                <w:p w14:paraId="72176C04"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bCs w:val="0"/>
                      <w:sz w:val="22"/>
                      <w:szCs w:val="22"/>
                    </w:rPr>
                    <w:t>TRP</w:t>
                  </w:r>
                  <w:r w:rsidRPr="00445D89">
                    <w:rPr>
                      <w:rFonts w:ascii="Times New Roman" w:hAnsi="Times New Roman" w:cs="Times New Roman"/>
                      <w:sz w:val="22"/>
                      <w:szCs w:val="22"/>
                    </w:rPr>
                    <w:t>-P4-xxx.</w:t>
                  </w:r>
                </w:p>
              </w:tc>
            </w:tr>
          </w:tbl>
          <w:p w14:paraId="634069FE" w14:textId="77777777" w:rsidR="00C70867" w:rsidRPr="00445D89" w:rsidRDefault="00C70867" w:rsidP="00C70867">
            <w:pPr>
              <w:spacing w:after="0"/>
              <w:jc w:val="left"/>
              <w:rPr>
                <w:szCs w:val="22"/>
                <w:lang w:val="en-US"/>
              </w:rPr>
            </w:pPr>
          </w:p>
        </w:tc>
      </w:tr>
      <w:tr w:rsidR="00C70867" w:rsidRPr="00445D89" w14:paraId="43055E1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E0D3593"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7005F324"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CD3B31"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B64AB21" w14:textId="77777777" w:rsidR="00C70867" w:rsidRPr="00445D89" w:rsidRDefault="00C70867" w:rsidP="00C70867">
                  <w:pPr>
                    <w:spacing w:line="276" w:lineRule="auto"/>
                    <w:rPr>
                      <w:szCs w:val="22"/>
                    </w:rPr>
                  </w:pPr>
                  <w:r w:rsidRPr="00445D89">
                    <w:rPr>
                      <w:szCs w:val="22"/>
                    </w:rPr>
                    <w:t>N/A</w:t>
                  </w:r>
                </w:p>
              </w:tc>
            </w:tr>
            <w:tr w:rsidR="00C70867" w:rsidRPr="00445D89" w14:paraId="1096181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F4DAA55"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18C5B44" w14:textId="77777777" w:rsidR="00C70867" w:rsidRPr="00445D89" w:rsidRDefault="00C70867" w:rsidP="00C70867">
                  <w:pPr>
                    <w:spacing w:line="276" w:lineRule="auto"/>
                    <w:rPr>
                      <w:szCs w:val="22"/>
                    </w:rPr>
                  </w:pPr>
                  <w:r w:rsidRPr="00445D89">
                    <w:rPr>
                      <w:szCs w:val="22"/>
                    </w:rPr>
                    <w:t>N/A</w:t>
                  </w:r>
                </w:p>
              </w:tc>
            </w:tr>
          </w:tbl>
          <w:p w14:paraId="69281D9F" w14:textId="77777777" w:rsidR="00C70867" w:rsidRPr="00445D89" w:rsidRDefault="00C70867" w:rsidP="00C70867">
            <w:pPr>
              <w:spacing w:after="0"/>
              <w:jc w:val="left"/>
              <w:rPr>
                <w:szCs w:val="22"/>
                <w:lang w:val="en-US"/>
              </w:rPr>
            </w:pPr>
          </w:p>
        </w:tc>
      </w:tr>
      <w:tr w:rsidR="00C70867" w:rsidRPr="00445D89" w14:paraId="36B0F00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FF75F76" w14:textId="77777777" w:rsidR="00C70867" w:rsidRPr="00445D89" w:rsidRDefault="00C70867" w:rsidP="00C70867">
            <w:pPr>
              <w:spacing w:line="276" w:lineRule="auto"/>
              <w:rPr>
                <w:b/>
                <w:szCs w:val="22"/>
              </w:rPr>
            </w:pPr>
            <w:r w:rsidRPr="00445D89">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445D89" w14:paraId="696C0EAE"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161A2C" w14:textId="77777777" w:rsidR="00C70867" w:rsidRPr="00445D89" w:rsidRDefault="00C70867" w:rsidP="00C70867">
                  <w:pPr>
                    <w:spacing w:line="276" w:lineRule="auto"/>
                    <w:jc w:val="left"/>
                    <w:rPr>
                      <w:szCs w:val="22"/>
                    </w:rPr>
                  </w:pPr>
                  <w:r w:rsidRPr="00445D89">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3AF6B777"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25E933E3" w14:textId="77777777" w:rsidR="00C70867" w:rsidRPr="00445D89" w:rsidRDefault="00C70867" w:rsidP="00B03D74">
                  <w:pPr>
                    <w:numPr>
                      <w:ilvl w:val="0"/>
                      <w:numId w:val="25"/>
                    </w:numPr>
                    <w:spacing w:line="276" w:lineRule="auto"/>
                    <w:rPr>
                      <w:szCs w:val="22"/>
                    </w:rPr>
                  </w:pPr>
                  <w:r w:rsidRPr="00445D89">
                    <w:rPr>
                      <w:b/>
                      <w:szCs w:val="22"/>
                    </w:rPr>
                    <w:t>Approval process:</w:t>
                  </w:r>
                </w:p>
                <w:p w14:paraId="7E785544"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67AD5C8F"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7C2883" w14:textId="77777777" w:rsidR="00C70867" w:rsidRPr="00445D89" w:rsidRDefault="00C70867" w:rsidP="00C70867">
                  <w:pPr>
                    <w:spacing w:line="276" w:lineRule="auto"/>
                    <w:jc w:val="left"/>
                    <w:rPr>
                      <w:szCs w:val="22"/>
                    </w:rPr>
                  </w:pPr>
                  <w:r w:rsidRPr="00445D89">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432B1ABB" w14:textId="77777777" w:rsidR="00C70867" w:rsidRPr="00445D89" w:rsidRDefault="00C70867" w:rsidP="00C70867">
                  <w:pPr>
                    <w:spacing w:line="276" w:lineRule="auto"/>
                    <w:rPr>
                      <w:szCs w:val="22"/>
                    </w:rPr>
                  </w:pPr>
                  <w:r w:rsidRPr="00445D89">
                    <w:rPr>
                      <w:szCs w:val="22"/>
                    </w:rPr>
                    <w:t>N/A</w:t>
                  </w:r>
                </w:p>
              </w:tc>
            </w:tr>
            <w:tr w:rsidR="00C70867" w:rsidRPr="00445D89" w14:paraId="4D91A1AB"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C4D7FC" w14:textId="77777777" w:rsidR="00C70867" w:rsidRPr="00445D89" w:rsidRDefault="00C70867" w:rsidP="00C70867">
                  <w:pPr>
                    <w:spacing w:line="276" w:lineRule="auto"/>
                    <w:jc w:val="left"/>
                    <w:rPr>
                      <w:szCs w:val="22"/>
                    </w:rPr>
                  </w:pPr>
                  <w:r w:rsidRPr="00445D89">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1A9E7F98" w14:textId="77777777" w:rsidR="00C70867" w:rsidRPr="00445D89" w:rsidRDefault="00C70867" w:rsidP="00C70867">
                  <w:pPr>
                    <w:rPr>
                      <w:szCs w:val="22"/>
                    </w:rPr>
                  </w:pPr>
                  <w:r w:rsidRPr="00445D89">
                    <w:rPr>
                      <w:szCs w:val="22"/>
                    </w:rPr>
                    <w:t>EMCS CAB #190 on 06/05/2020</w:t>
                  </w:r>
                </w:p>
              </w:tc>
            </w:tr>
          </w:tbl>
          <w:p w14:paraId="66F3EBFB" w14:textId="77777777" w:rsidR="00C70867" w:rsidRPr="00445D89" w:rsidRDefault="00C70867" w:rsidP="00C70867">
            <w:pPr>
              <w:spacing w:after="0"/>
              <w:jc w:val="left"/>
              <w:rPr>
                <w:szCs w:val="22"/>
                <w:lang w:val="en-US"/>
              </w:rPr>
            </w:pPr>
          </w:p>
        </w:tc>
      </w:tr>
      <w:tr w:rsidR="00C70867" w:rsidRPr="00445D89" w14:paraId="7C710E9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CF4E8FA"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3C9360A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9A8DA6"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638D014" w14:textId="65B37067"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1FBCFA38"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EF3117"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3B446D" w14:textId="510EE5A2" w:rsidR="00C70867" w:rsidRPr="00445D89" w:rsidRDefault="005C7E1E" w:rsidP="00C70867">
                  <w:pPr>
                    <w:spacing w:line="276" w:lineRule="auto"/>
                    <w:rPr>
                      <w:szCs w:val="22"/>
                    </w:rPr>
                  </w:pPr>
                  <w:r>
                    <w:rPr>
                      <w:szCs w:val="22"/>
                    </w:rPr>
                    <w:t>13/02/2023</w:t>
                  </w:r>
                </w:p>
              </w:tc>
            </w:tr>
            <w:tr w:rsidR="00C70867" w:rsidRPr="00445D89" w14:paraId="14C2D45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FD7EA1F"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93D6E73" w14:textId="77777777" w:rsidR="00C70867" w:rsidRPr="00445D89" w:rsidRDefault="00C70867" w:rsidP="00C70867">
                  <w:pPr>
                    <w:spacing w:line="276" w:lineRule="auto"/>
                    <w:rPr>
                      <w:szCs w:val="22"/>
                    </w:rPr>
                  </w:pPr>
                  <w:r w:rsidRPr="00445D89">
                    <w:rPr>
                      <w:szCs w:val="22"/>
                    </w:rPr>
                    <w:t>TBD</w:t>
                  </w:r>
                </w:p>
              </w:tc>
            </w:tr>
          </w:tbl>
          <w:p w14:paraId="11581D84" w14:textId="77777777" w:rsidR="00C70867" w:rsidRPr="00445D89" w:rsidRDefault="00C70867" w:rsidP="00C70867">
            <w:pPr>
              <w:spacing w:after="0"/>
              <w:jc w:val="left"/>
              <w:rPr>
                <w:szCs w:val="22"/>
                <w:lang w:val="en-US"/>
              </w:rPr>
            </w:pPr>
          </w:p>
        </w:tc>
      </w:tr>
      <w:tr w:rsidR="00C70867" w:rsidRPr="00445D89" w14:paraId="1E5332C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84AB00C"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28206C7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507E86"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F129D12" w14:textId="77777777" w:rsidR="00C70867" w:rsidRPr="00445D89" w:rsidRDefault="00C70867" w:rsidP="00C70867">
                  <w:pPr>
                    <w:spacing w:line="276" w:lineRule="auto"/>
                    <w:rPr>
                      <w:szCs w:val="22"/>
                    </w:rPr>
                  </w:pPr>
                  <w:r w:rsidRPr="00445D89">
                    <w:rPr>
                      <w:szCs w:val="22"/>
                    </w:rPr>
                    <w:t>N/A</w:t>
                  </w:r>
                </w:p>
              </w:tc>
            </w:tr>
            <w:tr w:rsidR="00C70867" w:rsidRPr="00445D89" w14:paraId="35B3DFD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EE0285"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BE39ABC" w14:textId="77777777" w:rsidR="00C70867" w:rsidRPr="00445D89" w:rsidRDefault="00C70867" w:rsidP="00C70867">
                  <w:pPr>
                    <w:spacing w:line="276" w:lineRule="auto"/>
                    <w:rPr>
                      <w:szCs w:val="22"/>
                    </w:rPr>
                  </w:pPr>
                  <w:r w:rsidRPr="00445D89">
                    <w:rPr>
                      <w:szCs w:val="22"/>
                    </w:rPr>
                    <w:t>N/A</w:t>
                  </w:r>
                </w:p>
              </w:tc>
            </w:tr>
          </w:tbl>
          <w:p w14:paraId="509FD24A" w14:textId="77777777" w:rsidR="00C70867" w:rsidRPr="00445D89" w:rsidRDefault="00C70867" w:rsidP="00C70867">
            <w:pPr>
              <w:spacing w:after="0"/>
              <w:jc w:val="left"/>
              <w:rPr>
                <w:szCs w:val="22"/>
                <w:lang w:val="en-US"/>
              </w:rPr>
            </w:pPr>
          </w:p>
        </w:tc>
      </w:tr>
    </w:tbl>
    <w:p w14:paraId="78CFEA96" w14:textId="77777777" w:rsidR="00C70867" w:rsidRPr="00445D89" w:rsidRDefault="00C70867" w:rsidP="00C70867">
      <w:pPr>
        <w:rPr>
          <w:szCs w:val="22"/>
        </w:rPr>
      </w:pPr>
    </w:p>
    <w:p w14:paraId="5B6764B7" w14:textId="77777777" w:rsidR="00C70867" w:rsidRPr="00445D89" w:rsidRDefault="00C70867" w:rsidP="00C70867">
      <w:pPr>
        <w:spacing w:after="0" w:line="240" w:lineRule="auto"/>
        <w:jc w:val="left"/>
        <w:rPr>
          <w:color w:val="000000"/>
          <w:szCs w:val="22"/>
        </w:rPr>
      </w:pPr>
      <w:r w:rsidRPr="00445D89">
        <w:rPr>
          <w:color w:val="000000"/>
          <w:szCs w:val="22"/>
        </w:rPr>
        <w:br w:type="page"/>
      </w:r>
    </w:p>
    <w:p w14:paraId="288FB3CC" w14:textId="77777777" w:rsidR="00C70867" w:rsidRPr="00445D89" w:rsidRDefault="00C70867" w:rsidP="00C70867">
      <w:pPr>
        <w:pStyle w:val="4"/>
        <w:rPr>
          <w:szCs w:val="22"/>
        </w:rPr>
      </w:pPr>
      <w:r w:rsidRPr="00445D89">
        <w:rPr>
          <w:szCs w:val="22"/>
        </w:rPr>
        <w:t>DDNEA-P4-294 – Clarifications regarding the expected Quantity for e-ADs created after the rejection of consignments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727242F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BF1617E"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75865319"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35E415"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7BD425" w14:textId="77777777" w:rsidR="00C70867" w:rsidRPr="00445D89" w:rsidRDefault="00C70867" w:rsidP="00C70867">
                  <w:pPr>
                    <w:spacing w:line="276" w:lineRule="auto"/>
                    <w:rPr>
                      <w:szCs w:val="22"/>
                    </w:rPr>
                  </w:pPr>
                  <w:r w:rsidRPr="00445D89">
                    <w:rPr>
                      <w:bCs/>
                      <w:szCs w:val="22"/>
                    </w:rPr>
                    <w:t>DDNEA-P4-294</w:t>
                  </w:r>
                </w:p>
              </w:tc>
            </w:tr>
            <w:tr w:rsidR="00C70867" w:rsidRPr="00445D89" w14:paraId="7A2E8DB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2EE71C"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B64EEEB"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2B2C312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000909"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76790D7"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09F6415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6706C7"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7BD70F" w14:textId="77777777" w:rsidR="00C70867" w:rsidRPr="00445D89" w:rsidRDefault="00C70867" w:rsidP="00C70867">
                  <w:pPr>
                    <w:spacing w:line="276" w:lineRule="auto"/>
                    <w:rPr>
                      <w:szCs w:val="22"/>
                    </w:rPr>
                  </w:pPr>
                  <w:r w:rsidRPr="00445D89">
                    <w:rPr>
                      <w:szCs w:val="22"/>
                      <w:lang w:eastAsia="nl-BE"/>
                    </w:rPr>
                    <w:t>IM295317</w:t>
                  </w:r>
                </w:p>
              </w:tc>
            </w:tr>
            <w:tr w:rsidR="00C70867" w:rsidRPr="00445D89" w14:paraId="2FB2945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34F60D"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5D035F3" w14:textId="77777777" w:rsidR="00C70867" w:rsidRPr="00445D89" w:rsidRDefault="00C70867" w:rsidP="00C70867">
                  <w:pPr>
                    <w:spacing w:line="276" w:lineRule="auto"/>
                    <w:rPr>
                      <w:szCs w:val="22"/>
                    </w:rPr>
                  </w:pPr>
                  <w:r w:rsidRPr="00445D89">
                    <w:rPr>
                      <w:szCs w:val="22"/>
                    </w:rPr>
                    <w:t>KE19826</w:t>
                  </w:r>
                </w:p>
              </w:tc>
            </w:tr>
            <w:tr w:rsidR="00C70867" w:rsidRPr="00445D89" w14:paraId="28ECD62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F12751"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E7E2F3B" w14:textId="77777777" w:rsidR="00C70867" w:rsidRPr="00445D89" w:rsidRDefault="00C70867" w:rsidP="00C70867">
                  <w:pPr>
                    <w:pStyle w:val="ad"/>
                    <w:spacing w:line="276" w:lineRule="auto"/>
                    <w:ind w:left="0"/>
                    <w:rPr>
                      <w:szCs w:val="22"/>
                      <w:lang w:val="en-US"/>
                    </w:rPr>
                  </w:pPr>
                  <w:r w:rsidRPr="00445D89">
                    <w:rPr>
                      <w:szCs w:val="22"/>
                      <w:lang w:eastAsia="nl-BE"/>
                    </w:rPr>
                    <w:t>04/03/2019</w:t>
                  </w:r>
                </w:p>
                <w:p w14:paraId="79E6DE58" w14:textId="77777777" w:rsidR="00C70867" w:rsidRPr="00445D89" w:rsidRDefault="00C70867" w:rsidP="00C70867">
                  <w:pPr>
                    <w:rPr>
                      <w:szCs w:val="22"/>
                      <w:lang w:val="en-US"/>
                    </w:rPr>
                  </w:pPr>
                </w:p>
              </w:tc>
            </w:tr>
            <w:tr w:rsidR="00C70867" w:rsidRPr="00445D89" w14:paraId="2EAA345A"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0E127BC"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8BE114A" w14:textId="77777777" w:rsidR="00C70867" w:rsidRPr="00445D89" w:rsidRDefault="00C70867" w:rsidP="00C70867">
                  <w:pPr>
                    <w:spacing w:line="276" w:lineRule="auto"/>
                    <w:rPr>
                      <w:szCs w:val="22"/>
                      <w:lang w:val="en-US"/>
                    </w:rPr>
                  </w:pPr>
                  <w:r w:rsidRPr="00445D89">
                    <w:rPr>
                      <w:szCs w:val="22"/>
                      <w:lang w:val="en-US"/>
                    </w:rPr>
                    <w:t>MSA-DE</w:t>
                  </w:r>
                </w:p>
              </w:tc>
            </w:tr>
          </w:tbl>
          <w:p w14:paraId="52A72CE6" w14:textId="77777777" w:rsidR="00C70867" w:rsidRPr="00445D89" w:rsidRDefault="00C70867" w:rsidP="00C70867">
            <w:pPr>
              <w:spacing w:after="0"/>
              <w:jc w:val="left"/>
              <w:rPr>
                <w:szCs w:val="22"/>
                <w:lang w:val="en-US"/>
              </w:rPr>
            </w:pPr>
          </w:p>
        </w:tc>
      </w:tr>
      <w:tr w:rsidR="00C70867" w:rsidRPr="00445D89" w14:paraId="1E29165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4805F57"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38DA9AE8"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D66372"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B1FA43"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0DB8BCB9"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758375"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840FCC9" w14:textId="77777777" w:rsidR="00C70867" w:rsidRPr="00445D89" w:rsidRDefault="00C70867" w:rsidP="00C70867">
                  <w:pPr>
                    <w:spacing w:line="276" w:lineRule="auto"/>
                    <w:rPr>
                      <w:b/>
                      <w:szCs w:val="22"/>
                    </w:rPr>
                  </w:pPr>
                  <w:r w:rsidRPr="00445D89">
                    <w:rPr>
                      <w:b/>
                      <w:szCs w:val="22"/>
                    </w:rPr>
                    <w:t>Problem Statement</w:t>
                  </w:r>
                </w:p>
                <w:p w14:paraId="702EB0B0" w14:textId="22E7F0C9" w:rsidR="00C70867" w:rsidRPr="00445D89" w:rsidRDefault="00C70867" w:rsidP="00C70867">
                  <w:pPr>
                    <w:spacing w:line="276" w:lineRule="auto"/>
                    <w:rPr>
                      <w:bCs/>
                      <w:szCs w:val="22"/>
                    </w:rPr>
                  </w:pPr>
                  <w:r w:rsidRPr="00445D89">
                    <w:rPr>
                      <w:bCs/>
                      <w:szCs w:val="22"/>
                    </w:rPr>
                    <w:t>As stated in the corresponding FESS-261 RFC,</w:t>
                  </w:r>
                  <w:r w:rsidRPr="00445D89">
                    <w:rPr>
                      <w:szCs w:val="22"/>
                    </w:rPr>
                    <w:t xml:space="preserve"> in cases of change of destination triggered from rejected quantities of an e-AD</w:t>
                  </w:r>
                  <w:r w:rsidR="00DA4A37">
                    <w:rPr>
                      <w:szCs w:val="22"/>
                    </w:rPr>
                    <w:t xml:space="preserve"> </w:t>
                  </w:r>
                  <w:r w:rsidR="00DA4A37" w:rsidRPr="00DA4A37">
                    <w:rPr>
                      <w:color w:val="00B050"/>
                      <w:szCs w:val="22"/>
                    </w:rPr>
                    <w:t>(e.g. from the submission of an IE818 message with rejected quantities)</w:t>
                  </w:r>
                  <w:r w:rsidRPr="00445D89">
                    <w:rPr>
                      <w:szCs w:val="22"/>
                    </w:rPr>
                    <w:t xml:space="preserve">, then the consignor is expected to change the destination for the part of the consignment that has been refused, thus, the newly generated e-ADs should be related to the part of the consignment that had been initially rejected. However, concerning the new IE801 message that will be created, there is no specific rule stating the relationship between the quantities on such e-ADs, creating possible ambiguities in the process.  </w:t>
                  </w:r>
                </w:p>
                <w:p w14:paraId="4A3D51F0" w14:textId="77777777" w:rsidR="00C70867" w:rsidRPr="00445D89" w:rsidRDefault="00C70867" w:rsidP="00C70867">
                  <w:pPr>
                    <w:rPr>
                      <w:szCs w:val="22"/>
                    </w:rPr>
                  </w:pPr>
                </w:p>
                <w:p w14:paraId="2D7D43B9" w14:textId="77777777" w:rsidR="00C70867" w:rsidRPr="00445D89" w:rsidRDefault="00C70867" w:rsidP="00C70867">
                  <w:pPr>
                    <w:spacing w:line="276" w:lineRule="auto"/>
                    <w:rPr>
                      <w:b/>
                      <w:szCs w:val="22"/>
                    </w:rPr>
                  </w:pPr>
                  <w:r w:rsidRPr="00445D89">
                    <w:rPr>
                      <w:b/>
                      <w:szCs w:val="22"/>
                    </w:rPr>
                    <w:t>Proposed Solution</w:t>
                  </w:r>
                </w:p>
                <w:p w14:paraId="399BDA63" w14:textId="77777777" w:rsidR="00C70867" w:rsidRPr="00445D89" w:rsidRDefault="00C70867" w:rsidP="00C70867">
                  <w:pPr>
                    <w:spacing w:line="276" w:lineRule="auto"/>
                    <w:rPr>
                      <w:szCs w:val="22"/>
                    </w:rPr>
                  </w:pPr>
                  <w:r w:rsidRPr="00445D89">
                    <w:rPr>
                      <w:szCs w:val="22"/>
                    </w:rPr>
                    <w:t>As per the analysis provided in the [Problem Statement], the following business rule ‘BR043’ will be created and added in APPENDIX J of DDNEA, in order to clarify the relationship between the refused quantity of the original e-AD and the quantity that has to be specified in the new IE801 message:</w:t>
                  </w:r>
                </w:p>
                <w:p w14:paraId="2B15DB10" w14:textId="77777777" w:rsidR="00C70867" w:rsidRPr="00445D89" w:rsidRDefault="00C70867" w:rsidP="00B03D74">
                  <w:pPr>
                    <w:pStyle w:val="ad"/>
                    <w:numPr>
                      <w:ilvl w:val="0"/>
                      <w:numId w:val="67"/>
                    </w:numPr>
                    <w:spacing w:after="0"/>
                    <w:jc w:val="left"/>
                    <w:rPr>
                      <w:i/>
                      <w:iCs/>
                      <w:szCs w:val="22"/>
                      <w:lang w:eastAsia="en-GB"/>
                    </w:rPr>
                  </w:pPr>
                  <w:r w:rsidRPr="00445D89">
                    <w:rPr>
                      <w:i/>
                      <w:iCs/>
                      <w:szCs w:val="22"/>
                      <w:lang w:eastAsia="en-GB"/>
                    </w:rPr>
                    <w:t xml:space="preserve">BR ID: </w:t>
                  </w:r>
                  <w:r w:rsidRPr="00445D89">
                    <w:rPr>
                      <w:szCs w:val="22"/>
                      <w:lang w:eastAsia="en-GB"/>
                    </w:rPr>
                    <w:t>BR043</w:t>
                  </w:r>
                  <w:r w:rsidRPr="00445D89">
                    <w:rPr>
                      <w:i/>
                      <w:iCs/>
                      <w:szCs w:val="22"/>
                      <w:lang w:eastAsia="en-GB"/>
                    </w:rPr>
                    <w:t>.</w:t>
                  </w:r>
                </w:p>
                <w:p w14:paraId="0081B927" w14:textId="77777777" w:rsidR="00C70867" w:rsidRPr="00445D89" w:rsidRDefault="00C70867" w:rsidP="00C70867">
                  <w:pPr>
                    <w:spacing w:after="0"/>
                    <w:jc w:val="left"/>
                    <w:rPr>
                      <w:i/>
                      <w:iCs/>
                      <w:szCs w:val="22"/>
                    </w:rPr>
                  </w:pPr>
                  <w:r w:rsidRPr="00445D89">
                    <w:rPr>
                      <w:i/>
                      <w:iCs/>
                      <w:szCs w:val="22"/>
                    </w:rPr>
                    <w:t xml:space="preserve">  </w:t>
                  </w:r>
                </w:p>
                <w:p w14:paraId="0BA8B376" w14:textId="77777777" w:rsidR="00C70867" w:rsidRPr="00445D89" w:rsidRDefault="00C70867" w:rsidP="00C70867">
                  <w:pPr>
                    <w:spacing w:after="0"/>
                    <w:jc w:val="left"/>
                    <w:rPr>
                      <w:i/>
                      <w:iCs/>
                      <w:szCs w:val="22"/>
                    </w:rPr>
                  </w:pPr>
                  <w:r w:rsidRPr="00445D89">
                    <w:rPr>
                      <w:i/>
                      <w:iCs/>
                      <w:szCs w:val="22"/>
                    </w:rPr>
                    <w:t xml:space="preserve">BR ID: </w:t>
                  </w:r>
                  <w:r w:rsidRPr="00445D89">
                    <w:rPr>
                      <w:szCs w:val="22"/>
                    </w:rPr>
                    <w:t>BR043</w:t>
                  </w:r>
                  <w:r w:rsidRPr="00445D89">
                    <w:rPr>
                      <w:i/>
                      <w:iCs/>
                      <w:szCs w:val="22"/>
                    </w:rPr>
                    <w:t xml:space="preserve"> </w:t>
                  </w:r>
                </w:p>
                <w:p w14:paraId="61F96260" w14:textId="77777777" w:rsidR="00C70867" w:rsidRPr="00445D89" w:rsidRDefault="00C70867" w:rsidP="00C70867">
                  <w:pPr>
                    <w:spacing w:after="0"/>
                    <w:jc w:val="left"/>
                    <w:rPr>
                      <w:i/>
                      <w:iCs/>
                      <w:szCs w:val="22"/>
                    </w:rPr>
                  </w:pPr>
                  <w:r w:rsidRPr="00445D89">
                    <w:rPr>
                      <w:i/>
                      <w:iCs/>
                      <w:szCs w:val="22"/>
                    </w:rPr>
                    <w:t xml:space="preserve">  </w:t>
                  </w:r>
                </w:p>
                <w:p w14:paraId="373FDE2C" w14:textId="77777777" w:rsidR="00C70867" w:rsidRPr="00445D89" w:rsidRDefault="00C70867" w:rsidP="00C70867">
                  <w:pPr>
                    <w:spacing w:after="0"/>
                    <w:jc w:val="left"/>
                    <w:rPr>
                      <w:i/>
                      <w:iCs/>
                      <w:szCs w:val="22"/>
                    </w:rPr>
                  </w:pPr>
                  <w:r w:rsidRPr="00445D89">
                    <w:rPr>
                      <w:i/>
                      <w:iCs/>
                      <w:szCs w:val="22"/>
                    </w:rPr>
                    <w:t xml:space="preserve">BR Category: </w:t>
                  </w:r>
                  <w:r w:rsidRPr="00445D89">
                    <w:rPr>
                      <w:szCs w:val="22"/>
                    </w:rPr>
                    <w:t>Relation</w:t>
                  </w:r>
                  <w:r w:rsidRPr="00445D89">
                    <w:rPr>
                      <w:i/>
                      <w:iCs/>
                      <w:szCs w:val="22"/>
                    </w:rPr>
                    <w:t xml:space="preserve"> </w:t>
                  </w:r>
                </w:p>
                <w:p w14:paraId="283AFF53" w14:textId="77777777" w:rsidR="00C70867" w:rsidRPr="00445D89" w:rsidRDefault="00C70867" w:rsidP="00C70867">
                  <w:pPr>
                    <w:spacing w:after="0"/>
                    <w:jc w:val="left"/>
                    <w:rPr>
                      <w:i/>
                      <w:iCs/>
                      <w:szCs w:val="22"/>
                    </w:rPr>
                  </w:pPr>
                  <w:r w:rsidRPr="00445D89">
                    <w:rPr>
                      <w:i/>
                      <w:iCs/>
                      <w:szCs w:val="22"/>
                    </w:rPr>
                    <w:t xml:space="preserve">  </w:t>
                  </w:r>
                </w:p>
                <w:p w14:paraId="7A61D59C" w14:textId="77777777" w:rsidR="00C70867" w:rsidRPr="00445D89" w:rsidRDefault="00C70867" w:rsidP="00C70867">
                  <w:pPr>
                    <w:spacing w:after="0"/>
                    <w:jc w:val="left"/>
                    <w:rPr>
                      <w:i/>
                      <w:iCs/>
                      <w:szCs w:val="22"/>
                    </w:rPr>
                  </w:pPr>
                  <w:r w:rsidRPr="00445D89">
                    <w:rPr>
                      <w:i/>
                      <w:iCs/>
                      <w:szCs w:val="22"/>
                    </w:rPr>
                    <w:t xml:space="preserve">BR Description: </w:t>
                  </w:r>
                </w:p>
                <w:p w14:paraId="164CC64C" w14:textId="3D61A6A1" w:rsidR="00C70867" w:rsidRDefault="00C70867" w:rsidP="00C70867">
                  <w:pPr>
                    <w:spacing w:after="0"/>
                    <w:jc w:val="left"/>
                    <w:rPr>
                      <w:szCs w:val="22"/>
                    </w:rPr>
                  </w:pPr>
                  <w:r w:rsidRPr="00445D89">
                    <w:rPr>
                      <w:szCs w:val="22"/>
                    </w:rPr>
                    <w:t>It is obligatory for an e</w:t>
                  </w:r>
                  <w:r w:rsidR="005A3359">
                    <w:rPr>
                      <w:szCs w:val="22"/>
                    </w:rPr>
                    <w:t>-AD</w:t>
                  </w:r>
                  <w:r w:rsidRPr="00445D89">
                    <w:rPr>
                      <w:szCs w:val="22"/>
                    </w:rPr>
                    <w:t xml:space="preserve"> created as a result of a change of destination triggered from a rejected consignment</w:t>
                  </w:r>
                  <w:r w:rsidR="00587F1B">
                    <w:rPr>
                      <w:szCs w:val="22"/>
                    </w:rPr>
                    <w:t xml:space="preserve"> </w:t>
                  </w:r>
                  <w:r w:rsidR="00587F1B" w:rsidRPr="00587F1B">
                    <w:rPr>
                      <w:color w:val="00B050"/>
                      <w:szCs w:val="22"/>
                    </w:rPr>
                    <w:t>(i.e. from the submission of an IE818 message with rejected quantities)</w:t>
                  </w:r>
                  <w:r w:rsidRPr="00445D89">
                    <w:rPr>
                      <w:szCs w:val="22"/>
                    </w:rPr>
                    <w:t>, then the quantity of excise goods included in the new e</w:t>
                  </w:r>
                  <w:r w:rsidR="005A3359">
                    <w:rPr>
                      <w:szCs w:val="22"/>
                    </w:rPr>
                    <w:t>-AD</w:t>
                  </w:r>
                  <w:r w:rsidRPr="00445D89">
                    <w:rPr>
                      <w:szCs w:val="22"/>
                    </w:rPr>
                    <w:t xml:space="preserve"> is equal to the refused quantity of the original consignment.</w:t>
                  </w:r>
                </w:p>
                <w:p w14:paraId="1A601892" w14:textId="77777777" w:rsidR="00C70867" w:rsidRPr="00445D89" w:rsidRDefault="00C70867" w:rsidP="00C70867">
                  <w:pPr>
                    <w:spacing w:after="0"/>
                    <w:jc w:val="left"/>
                    <w:rPr>
                      <w:i/>
                      <w:iCs/>
                      <w:szCs w:val="22"/>
                    </w:rPr>
                  </w:pPr>
                  <w:r w:rsidRPr="00445D89">
                    <w:rPr>
                      <w:i/>
                      <w:iCs/>
                      <w:szCs w:val="22"/>
                    </w:rPr>
                    <w:t xml:space="preserve">    </w:t>
                  </w:r>
                </w:p>
                <w:p w14:paraId="739B4D09" w14:textId="77777777" w:rsidR="00C70867" w:rsidRPr="00445D89" w:rsidRDefault="00C70867" w:rsidP="00C70867">
                  <w:pPr>
                    <w:spacing w:after="0"/>
                    <w:jc w:val="left"/>
                    <w:rPr>
                      <w:i/>
                      <w:iCs/>
                      <w:szCs w:val="22"/>
                    </w:rPr>
                  </w:pPr>
                  <w:r w:rsidRPr="00445D89">
                    <w:rPr>
                      <w:i/>
                      <w:iCs/>
                      <w:szCs w:val="22"/>
                    </w:rPr>
                    <w:t xml:space="preserve">FESS Validation Rule: </w:t>
                  </w:r>
                </w:p>
                <w:p w14:paraId="27E754B9" w14:textId="77777777" w:rsidR="00C70867" w:rsidRPr="00445D89" w:rsidRDefault="00C70867" w:rsidP="00C70867">
                  <w:pPr>
                    <w:spacing w:after="0"/>
                    <w:jc w:val="left"/>
                    <w:rPr>
                      <w:szCs w:val="22"/>
                    </w:rPr>
                  </w:pPr>
                  <w:r w:rsidRPr="00445D89">
                    <w:rPr>
                      <w:i/>
                      <w:iCs/>
                      <w:szCs w:val="22"/>
                    </w:rPr>
                    <w:t xml:space="preserve">• </w:t>
                  </w:r>
                  <w:r w:rsidRPr="00445D89">
                    <w:rPr>
                      <w:szCs w:val="22"/>
                    </w:rPr>
                    <w:t xml:space="preserve">If a new e-AD is created for as a result of a rejected consignment, then the quantity included in the e-AD should be equal to the rejected quantity in the original consignment.  </w:t>
                  </w:r>
                </w:p>
                <w:p w14:paraId="70A9F9D2" w14:textId="77777777" w:rsidR="00C70867" w:rsidRPr="00445D89" w:rsidRDefault="00C70867" w:rsidP="00C70867">
                  <w:pPr>
                    <w:spacing w:after="0"/>
                    <w:jc w:val="left"/>
                    <w:rPr>
                      <w:szCs w:val="22"/>
                    </w:rPr>
                  </w:pPr>
                  <w:r w:rsidRPr="00445D89">
                    <w:rPr>
                      <w:szCs w:val="22"/>
                    </w:rPr>
                    <w:t xml:space="preserve">  </w:t>
                  </w:r>
                </w:p>
                <w:p w14:paraId="43E1EB78" w14:textId="77777777" w:rsidR="00C70867" w:rsidRPr="00445D89" w:rsidRDefault="00C70867" w:rsidP="00C70867">
                  <w:pPr>
                    <w:spacing w:after="0"/>
                    <w:jc w:val="left"/>
                    <w:rPr>
                      <w:i/>
                      <w:iCs/>
                      <w:szCs w:val="22"/>
                    </w:rPr>
                  </w:pPr>
                  <w:r w:rsidRPr="00445D89">
                    <w:rPr>
                      <w:i/>
                      <w:iCs/>
                      <w:szCs w:val="22"/>
                    </w:rPr>
                    <w:t xml:space="preserve">IE: </w:t>
                  </w:r>
                  <w:r w:rsidRPr="00445D89">
                    <w:rPr>
                      <w:szCs w:val="22"/>
                    </w:rPr>
                    <w:t>IE801 (e-AD)</w:t>
                  </w:r>
                  <w:r w:rsidRPr="00445D89">
                    <w:rPr>
                      <w:i/>
                      <w:iCs/>
                      <w:szCs w:val="22"/>
                    </w:rPr>
                    <w:t xml:space="preserve"> </w:t>
                  </w:r>
                </w:p>
                <w:p w14:paraId="4D132FF0" w14:textId="77777777" w:rsidR="00C70867" w:rsidRPr="00445D89" w:rsidRDefault="00C70867" w:rsidP="00C70867">
                  <w:pPr>
                    <w:spacing w:after="0"/>
                    <w:jc w:val="left"/>
                    <w:rPr>
                      <w:i/>
                      <w:iCs/>
                      <w:szCs w:val="22"/>
                    </w:rPr>
                  </w:pPr>
                </w:p>
                <w:p w14:paraId="7422DFC1" w14:textId="77777777" w:rsidR="00C70867" w:rsidRPr="00445D89" w:rsidRDefault="00C70867" w:rsidP="00C70867">
                  <w:pPr>
                    <w:spacing w:after="0"/>
                    <w:jc w:val="left"/>
                    <w:rPr>
                      <w:szCs w:val="22"/>
                    </w:rPr>
                  </w:pPr>
                  <w:r w:rsidRPr="00445D89">
                    <w:rPr>
                      <w:i/>
                      <w:iCs/>
                      <w:szCs w:val="22"/>
                    </w:rPr>
                    <w:t xml:space="preserve">Data Item: </w:t>
                  </w:r>
                  <w:r w:rsidRPr="00445D89">
                    <w:rPr>
                      <w:szCs w:val="22"/>
                    </w:rPr>
                    <w:t>E-AD Body.Quantity</w:t>
                  </w:r>
                </w:p>
                <w:p w14:paraId="78EED995" w14:textId="77777777" w:rsidR="00C70867" w:rsidRPr="00445D89" w:rsidRDefault="00C70867" w:rsidP="00C70867">
                  <w:pPr>
                    <w:spacing w:after="0"/>
                    <w:jc w:val="left"/>
                    <w:rPr>
                      <w:szCs w:val="22"/>
                    </w:rPr>
                  </w:pPr>
                </w:p>
                <w:p w14:paraId="7E1E2DAC" w14:textId="77777777" w:rsidR="00C70867" w:rsidRPr="00445D89" w:rsidRDefault="00C70867" w:rsidP="00C70867">
                  <w:pPr>
                    <w:spacing w:after="0"/>
                    <w:jc w:val="left"/>
                    <w:rPr>
                      <w:i/>
                      <w:iCs/>
                      <w:szCs w:val="22"/>
                    </w:rPr>
                  </w:pPr>
                  <w:r w:rsidRPr="00445D89">
                    <w:rPr>
                      <w:i/>
                      <w:iCs/>
                      <w:szCs w:val="22"/>
                    </w:rPr>
                    <w:t xml:space="preserve">Optionality: </w:t>
                  </w:r>
                  <w:r w:rsidRPr="00445D89">
                    <w:rPr>
                      <w:szCs w:val="22"/>
                    </w:rPr>
                    <w:t>Mandatory</w:t>
                  </w:r>
                  <w:r w:rsidRPr="00445D89">
                    <w:rPr>
                      <w:i/>
                      <w:iCs/>
                      <w:szCs w:val="22"/>
                    </w:rPr>
                    <w:t xml:space="preserve"> </w:t>
                  </w:r>
                </w:p>
                <w:p w14:paraId="66CB2C1F" w14:textId="77777777" w:rsidR="00C70867" w:rsidRPr="00445D89" w:rsidRDefault="00C70867" w:rsidP="00C70867">
                  <w:pPr>
                    <w:spacing w:after="0"/>
                    <w:jc w:val="left"/>
                    <w:rPr>
                      <w:i/>
                      <w:iCs/>
                      <w:szCs w:val="22"/>
                    </w:rPr>
                  </w:pPr>
                </w:p>
                <w:p w14:paraId="1B689F38" w14:textId="77777777" w:rsidR="00C70867" w:rsidRPr="00445D89" w:rsidRDefault="00C70867" w:rsidP="00C70867">
                  <w:pPr>
                    <w:spacing w:after="0"/>
                    <w:jc w:val="left"/>
                    <w:rPr>
                      <w:i/>
                      <w:iCs/>
                      <w:szCs w:val="22"/>
                    </w:rPr>
                  </w:pPr>
                  <w:r w:rsidRPr="00445D89">
                    <w:rPr>
                      <w:i/>
                      <w:iCs/>
                      <w:szCs w:val="22"/>
                    </w:rPr>
                    <w:t xml:space="preserve">Comments: </w:t>
                  </w:r>
                  <w:r w:rsidRPr="00445D89">
                    <w:rPr>
                      <w:szCs w:val="22"/>
                    </w:rPr>
                    <w:t>N/A</w:t>
                  </w:r>
                  <w:r w:rsidRPr="00445D89">
                    <w:rPr>
                      <w:i/>
                      <w:iCs/>
                      <w:szCs w:val="22"/>
                    </w:rPr>
                    <w:t xml:space="preserve"> </w:t>
                  </w:r>
                </w:p>
                <w:p w14:paraId="17B0E7C9" w14:textId="77777777" w:rsidR="00C70867" w:rsidRPr="00445D89" w:rsidRDefault="00C70867" w:rsidP="00C70867">
                  <w:pPr>
                    <w:spacing w:after="0"/>
                    <w:jc w:val="left"/>
                    <w:rPr>
                      <w:szCs w:val="22"/>
                    </w:rPr>
                  </w:pPr>
                </w:p>
                <w:p w14:paraId="78B8C596" w14:textId="77777777" w:rsidR="00C70867" w:rsidRPr="00445D89" w:rsidRDefault="00C70867" w:rsidP="00B03D74">
                  <w:pPr>
                    <w:pStyle w:val="ad"/>
                    <w:numPr>
                      <w:ilvl w:val="0"/>
                      <w:numId w:val="66"/>
                    </w:numPr>
                    <w:spacing w:after="0"/>
                    <w:jc w:val="left"/>
                    <w:rPr>
                      <w:szCs w:val="22"/>
                      <w:lang w:eastAsia="en-GB"/>
                    </w:rPr>
                  </w:pPr>
                  <w:r w:rsidRPr="00445D89">
                    <w:rPr>
                      <w:szCs w:val="22"/>
                    </w:rPr>
                    <w:t>The newly created business rule ‘BR043’ will be added to Appendix D, associated to the &lt;Quantity&gt; data item of the &lt;(BODY) e-AD&gt; data group of the IE801 message, as shown below:</w:t>
                  </w:r>
                </w:p>
                <w:p w14:paraId="6380F4D7" w14:textId="77777777" w:rsidR="00C70867" w:rsidRPr="00445D89" w:rsidRDefault="00C70867" w:rsidP="00C70867">
                  <w:pPr>
                    <w:pStyle w:val="ad"/>
                    <w:rPr>
                      <w:szCs w:val="22"/>
                      <w:lang w:eastAsia="en-GB"/>
                    </w:rPr>
                  </w:pPr>
                </w:p>
                <w:p w14:paraId="653DC4EE" w14:textId="77777777" w:rsidR="00C70867" w:rsidRPr="00445D89" w:rsidRDefault="00C70867" w:rsidP="00C70867">
                  <w:pPr>
                    <w:pStyle w:val="ad"/>
                    <w:ind w:left="0"/>
                    <w:rPr>
                      <w:szCs w:val="22"/>
                      <w:lang w:eastAsia="en-GB"/>
                    </w:rPr>
                  </w:pPr>
                  <w:r w:rsidRPr="00445D89">
                    <w:rPr>
                      <w:noProof/>
                      <w:szCs w:val="22"/>
                      <w:lang w:val="el-GR" w:eastAsia="el-GR"/>
                    </w:rPr>
                    <w:drawing>
                      <wp:inline distT="0" distB="0" distL="0" distR="0" wp14:anchorId="64ABD0CC" wp14:editId="2E7619EC">
                        <wp:extent cx="4253346" cy="1209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54128" cy="1238338"/>
                                </a:xfrm>
                                <a:prstGeom prst="rect">
                                  <a:avLst/>
                                </a:prstGeom>
                              </pic:spPr>
                            </pic:pic>
                          </a:graphicData>
                        </a:graphic>
                      </wp:inline>
                    </w:drawing>
                  </w:r>
                </w:p>
              </w:tc>
            </w:tr>
            <w:tr w:rsidR="00C70867" w:rsidRPr="00445D89" w14:paraId="1D6A7A4A"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2CCC05"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89B81E1" w14:textId="77777777" w:rsidR="00C70867" w:rsidRPr="00445D89" w:rsidRDefault="00C70867" w:rsidP="00C70867">
                  <w:pPr>
                    <w:spacing w:after="0" w:line="276" w:lineRule="auto"/>
                    <w:rPr>
                      <w:szCs w:val="22"/>
                    </w:rPr>
                  </w:pPr>
                  <w:r w:rsidRPr="00445D89">
                    <w:rPr>
                      <w:szCs w:val="22"/>
                    </w:rPr>
                    <w:t>Specification Documents:</w:t>
                  </w:r>
                </w:p>
                <w:p w14:paraId="30D27912"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157B7A56"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w:t>
                  </w:r>
                  <w:r w:rsidRPr="00445D89">
                    <w:rPr>
                      <w:rFonts w:ascii="Times New Roman" w:hAnsi="Times New Roman" w:cs="Times New Roman"/>
                      <w:sz w:val="22"/>
                      <w:szCs w:val="22"/>
                      <w:lang w:val="nn-NO"/>
                    </w:rPr>
                    <w:t>Low</w:t>
                  </w:r>
                  <w:r w:rsidRPr="00445D89">
                    <w:rPr>
                      <w:rFonts w:ascii="Times New Roman" w:hAnsi="Times New Roman" w:cs="Times New Roman"/>
                      <w:sz w:val="22"/>
                      <w:szCs w:val="22"/>
                    </w:rPr>
                    <w:t>);</w:t>
                  </w:r>
                </w:p>
                <w:p w14:paraId="3D110411"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p>
                <w:p w14:paraId="50D5DD50" w14:textId="77777777" w:rsidR="00C70867" w:rsidRPr="00445D89" w:rsidRDefault="00C70867" w:rsidP="00C70867">
                  <w:pPr>
                    <w:spacing w:after="0" w:line="276" w:lineRule="auto"/>
                    <w:rPr>
                      <w:szCs w:val="22"/>
                    </w:rPr>
                  </w:pPr>
                </w:p>
                <w:p w14:paraId="3798176F" w14:textId="77777777" w:rsidR="00C70867" w:rsidRPr="00445D89" w:rsidRDefault="00C70867" w:rsidP="00C70867">
                  <w:pPr>
                    <w:spacing w:after="0" w:line="276" w:lineRule="auto"/>
                    <w:rPr>
                      <w:szCs w:val="22"/>
                    </w:rPr>
                  </w:pPr>
                  <w:r w:rsidRPr="00445D89">
                    <w:rPr>
                      <w:szCs w:val="22"/>
                    </w:rPr>
                    <w:t>CDEAs:</w:t>
                  </w:r>
                </w:p>
                <w:p w14:paraId="60C7E134"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6F176699"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6FC7EC32"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63BD3AAA" w14:textId="77777777" w:rsidR="00C70867" w:rsidRPr="00445D89" w:rsidRDefault="00C70867" w:rsidP="00C70867">
                  <w:pPr>
                    <w:spacing w:after="0" w:line="276" w:lineRule="auto"/>
                    <w:rPr>
                      <w:szCs w:val="22"/>
                    </w:rPr>
                  </w:pPr>
                </w:p>
                <w:p w14:paraId="6D807960" w14:textId="77777777" w:rsidR="00C70867" w:rsidRPr="00445D89" w:rsidRDefault="00C70867" w:rsidP="00C70867">
                  <w:pPr>
                    <w:spacing w:after="0" w:line="276" w:lineRule="auto"/>
                    <w:rPr>
                      <w:szCs w:val="22"/>
                    </w:rPr>
                  </w:pPr>
                  <w:r w:rsidRPr="00445D89">
                    <w:rPr>
                      <w:szCs w:val="22"/>
                    </w:rPr>
                    <w:t>NEAs:</w:t>
                  </w:r>
                </w:p>
                <w:p w14:paraId="74BD4E1C" w14:textId="77777777" w:rsidR="00C70867" w:rsidRPr="00445D89" w:rsidRDefault="00C70867" w:rsidP="00B03D74">
                  <w:pPr>
                    <w:numPr>
                      <w:ilvl w:val="0"/>
                      <w:numId w:val="45"/>
                    </w:numPr>
                    <w:spacing w:line="276" w:lineRule="auto"/>
                    <w:rPr>
                      <w:szCs w:val="22"/>
                    </w:rPr>
                  </w:pPr>
                  <w:r w:rsidRPr="00445D89">
                    <w:rPr>
                      <w:szCs w:val="22"/>
                    </w:rPr>
                    <w:t>Impact on NEAs (Low</w:t>
                  </w:r>
                  <w:r w:rsidRPr="00445D89">
                    <w:rPr>
                      <w:bCs/>
                      <w:szCs w:val="22"/>
                    </w:rPr>
                    <w:t>).</w:t>
                  </w:r>
                </w:p>
              </w:tc>
            </w:tr>
            <w:tr w:rsidR="00C70867" w:rsidRPr="00445D89" w14:paraId="0D286940"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E234F0"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9159CAD" w14:textId="77777777" w:rsidR="00C70867" w:rsidRPr="00445D89" w:rsidRDefault="00C70867" w:rsidP="00C70867">
                  <w:pPr>
                    <w:spacing w:line="276" w:lineRule="auto"/>
                    <w:rPr>
                      <w:szCs w:val="22"/>
                    </w:rPr>
                  </w:pPr>
                  <w:r w:rsidRPr="00445D89">
                    <w:rPr>
                      <w:szCs w:val="22"/>
                    </w:rPr>
                    <w:t>If the proposed change is not implemented, ambiguities in the common specifications will remain, in relation to the actual quantity that should be included in new e-ADs, created as a result of a rejected consignment.</w:t>
                  </w:r>
                </w:p>
              </w:tc>
            </w:tr>
            <w:tr w:rsidR="00C70867" w:rsidRPr="00445D89" w14:paraId="59117F7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5A6BE7"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EA6AD7" w14:textId="77777777" w:rsidR="00C70867" w:rsidRPr="00445D89" w:rsidRDefault="00C70867" w:rsidP="00C70867">
                  <w:pPr>
                    <w:spacing w:after="0"/>
                    <w:rPr>
                      <w:i/>
                      <w:color w:val="FF0000"/>
                      <w:szCs w:val="22"/>
                    </w:rPr>
                  </w:pPr>
                  <w:r w:rsidRPr="00445D89">
                    <w:rPr>
                      <w:iCs/>
                      <w:szCs w:val="22"/>
                    </w:rPr>
                    <w:t xml:space="preserve">This RFC concerns changes in the </w:t>
                  </w:r>
                  <w:r w:rsidRPr="00445D89">
                    <w:rPr>
                      <w:szCs w:val="22"/>
                    </w:rPr>
                    <w:t>semantic level, namely, the introduction of the business rule BR043. The update can be deployed in production in a Migration Period, since alike any other semantic validations, the corresponding message will be validated only at the sending side of the IE801 message. Hence, if the sender is aligned with this update while the receiver is not, no semantic rejection (IE906 message) shall be triggered by the receiver.</w:t>
                  </w:r>
                </w:p>
              </w:tc>
            </w:tr>
            <w:tr w:rsidR="00C70867" w:rsidRPr="00445D89" w14:paraId="7FEEC987"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54BFE5"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5273BB" w14:textId="77777777" w:rsidR="00C70867" w:rsidRPr="00445D89" w:rsidRDefault="00C70867" w:rsidP="00C70867">
                  <w:pPr>
                    <w:spacing w:line="276" w:lineRule="auto"/>
                    <w:rPr>
                      <w:color w:val="000000"/>
                      <w:szCs w:val="22"/>
                    </w:rPr>
                  </w:pPr>
                  <w:r w:rsidRPr="00445D89">
                    <w:rPr>
                      <w:color w:val="000000"/>
                      <w:szCs w:val="22"/>
                    </w:rPr>
                    <w:t>The RFC can be deployed in a Migration Period with no business continuity risks.</w:t>
                  </w:r>
                </w:p>
                <w:p w14:paraId="132EA7F9" w14:textId="77777777" w:rsidR="00C70867" w:rsidRPr="00445D89" w:rsidRDefault="00C70867" w:rsidP="00C70867">
                  <w:pPr>
                    <w:rPr>
                      <w:szCs w:val="22"/>
                    </w:rPr>
                  </w:pPr>
                </w:p>
              </w:tc>
            </w:tr>
            <w:tr w:rsidR="00C70867" w:rsidRPr="00445D89" w14:paraId="14588442"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B64A97"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A5830CA"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FESS-261;</w:t>
                  </w:r>
                </w:p>
                <w:p w14:paraId="4454761F"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CTP-P4-xxx;</w:t>
                  </w:r>
                </w:p>
                <w:p w14:paraId="77445AB3"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bCs w:val="0"/>
                      <w:sz w:val="22"/>
                      <w:szCs w:val="22"/>
                    </w:rPr>
                    <w:t>TRP-P4-xxx.</w:t>
                  </w:r>
                </w:p>
              </w:tc>
            </w:tr>
          </w:tbl>
          <w:p w14:paraId="22D69BF0" w14:textId="77777777" w:rsidR="00C70867" w:rsidRPr="00445D89" w:rsidRDefault="00C70867" w:rsidP="00C70867">
            <w:pPr>
              <w:spacing w:after="0"/>
              <w:jc w:val="left"/>
              <w:rPr>
                <w:szCs w:val="22"/>
                <w:lang w:val="en-US"/>
              </w:rPr>
            </w:pPr>
          </w:p>
        </w:tc>
      </w:tr>
      <w:tr w:rsidR="00C70867" w:rsidRPr="00445D89" w14:paraId="360216C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94BAEE6"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211DBED0"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818179"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E50E995" w14:textId="77777777" w:rsidR="00C70867" w:rsidRPr="00445D89" w:rsidRDefault="00C70867" w:rsidP="00C70867">
                  <w:pPr>
                    <w:spacing w:line="276" w:lineRule="auto"/>
                    <w:rPr>
                      <w:szCs w:val="22"/>
                    </w:rPr>
                  </w:pPr>
                  <w:r w:rsidRPr="00445D89">
                    <w:rPr>
                      <w:szCs w:val="22"/>
                    </w:rPr>
                    <w:t>N/A</w:t>
                  </w:r>
                </w:p>
              </w:tc>
            </w:tr>
            <w:tr w:rsidR="00C70867" w:rsidRPr="00445D89" w14:paraId="53CBD3E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D2E088F"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A0B0501" w14:textId="77777777" w:rsidR="00C70867" w:rsidRPr="00445D89" w:rsidRDefault="00C70867" w:rsidP="00C70867">
                  <w:pPr>
                    <w:spacing w:line="276" w:lineRule="auto"/>
                    <w:rPr>
                      <w:szCs w:val="22"/>
                    </w:rPr>
                  </w:pPr>
                  <w:r w:rsidRPr="00445D89">
                    <w:rPr>
                      <w:szCs w:val="22"/>
                    </w:rPr>
                    <w:t>N/A</w:t>
                  </w:r>
                </w:p>
              </w:tc>
            </w:tr>
          </w:tbl>
          <w:p w14:paraId="4D8D04E8" w14:textId="77777777" w:rsidR="00C70867" w:rsidRPr="00445D89" w:rsidRDefault="00C70867" w:rsidP="00C70867">
            <w:pPr>
              <w:spacing w:after="0"/>
              <w:jc w:val="left"/>
              <w:rPr>
                <w:szCs w:val="22"/>
                <w:lang w:val="en-US"/>
              </w:rPr>
            </w:pPr>
          </w:p>
        </w:tc>
      </w:tr>
      <w:tr w:rsidR="00C70867" w:rsidRPr="00445D89" w14:paraId="42721E9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93038EB"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0DE186DA"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044F70"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32683AC7"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63A3BBE2" w14:textId="77777777" w:rsidR="00C70867" w:rsidRPr="00445D89" w:rsidRDefault="00C70867" w:rsidP="00B03D74">
                  <w:pPr>
                    <w:numPr>
                      <w:ilvl w:val="0"/>
                      <w:numId w:val="25"/>
                    </w:numPr>
                    <w:spacing w:line="276" w:lineRule="auto"/>
                    <w:rPr>
                      <w:szCs w:val="22"/>
                    </w:rPr>
                  </w:pPr>
                  <w:r w:rsidRPr="00445D89">
                    <w:rPr>
                      <w:b/>
                      <w:szCs w:val="22"/>
                    </w:rPr>
                    <w:t>Approval process:</w:t>
                  </w:r>
                </w:p>
                <w:p w14:paraId="1B6BB3E8"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3CB41B4A"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FF1C2F"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8E8F963" w14:textId="77777777" w:rsidR="00C70867" w:rsidRPr="00445D89" w:rsidRDefault="00C70867" w:rsidP="00C70867">
                  <w:pPr>
                    <w:spacing w:line="276" w:lineRule="auto"/>
                    <w:rPr>
                      <w:szCs w:val="22"/>
                    </w:rPr>
                  </w:pPr>
                  <w:r w:rsidRPr="00445D89">
                    <w:rPr>
                      <w:szCs w:val="22"/>
                    </w:rPr>
                    <w:t>N/A</w:t>
                  </w:r>
                </w:p>
              </w:tc>
            </w:tr>
            <w:tr w:rsidR="00C70867" w:rsidRPr="00445D89" w14:paraId="1D6119E0"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87B4EE"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45350080" w14:textId="77777777" w:rsidR="00C70867" w:rsidRPr="00445D89" w:rsidRDefault="00C70867" w:rsidP="00C70867">
                  <w:pPr>
                    <w:rPr>
                      <w:szCs w:val="22"/>
                    </w:rPr>
                  </w:pPr>
                  <w:r w:rsidRPr="00445D89">
                    <w:rPr>
                      <w:szCs w:val="22"/>
                    </w:rPr>
                    <w:t>EMCS CAB #190 on 06/05/2020</w:t>
                  </w:r>
                </w:p>
              </w:tc>
            </w:tr>
          </w:tbl>
          <w:p w14:paraId="312A6504" w14:textId="77777777" w:rsidR="00C70867" w:rsidRPr="00445D89" w:rsidRDefault="00C70867" w:rsidP="00C70867">
            <w:pPr>
              <w:spacing w:after="0"/>
              <w:jc w:val="left"/>
              <w:rPr>
                <w:szCs w:val="22"/>
                <w:lang w:val="en-US"/>
              </w:rPr>
            </w:pPr>
          </w:p>
        </w:tc>
      </w:tr>
      <w:tr w:rsidR="00C70867" w:rsidRPr="00445D89" w14:paraId="1AAD268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F0CACC0"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0B3E2CE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4BFB13"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EBB9A8" w14:textId="0C10BBC8"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6658F67A"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4CC58C"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4377D4" w14:textId="438C604D" w:rsidR="00C70867" w:rsidRPr="00445D89" w:rsidRDefault="005C7E1E" w:rsidP="00C70867">
                  <w:pPr>
                    <w:spacing w:line="276" w:lineRule="auto"/>
                    <w:rPr>
                      <w:szCs w:val="22"/>
                    </w:rPr>
                  </w:pPr>
                  <w:r>
                    <w:rPr>
                      <w:szCs w:val="22"/>
                    </w:rPr>
                    <w:t>13/02/2023</w:t>
                  </w:r>
                </w:p>
              </w:tc>
            </w:tr>
            <w:tr w:rsidR="00C70867" w:rsidRPr="00445D89" w14:paraId="6DC3AC3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DF486E6"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8E82AEE" w14:textId="77777777" w:rsidR="00C70867" w:rsidRPr="00445D89" w:rsidRDefault="00C70867" w:rsidP="00C70867">
                  <w:pPr>
                    <w:spacing w:line="276" w:lineRule="auto"/>
                    <w:rPr>
                      <w:szCs w:val="22"/>
                    </w:rPr>
                  </w:pPr>
                  <w:r w:rsidRPr="00445D89">
                    <w:rPr>
                      <w:szCs w:val="22"/>
                    </w:rPr>
                    <w:t>TBD</w:t>
                  </w:r>
                </w:p>
              </w:tc>
            </w:tr>
          </w:tbl>
          <w:p w14:paraId="06B2F6A7" w14:textId="77777777" w:rsidR="00C70867" w:rsidRPr="00445D89" w:rsidRDefault="00C70867" w:rsidP="00C70867">
            <w:pPr>
              <w:spacing w:after="0"/>
              <w:jc w:val="left"/>
              <w:rPr>
                <w:szCs w:val="22"/>
                <w:lang w:val="en-US"/>
              </w:rPr>
            </w:pPr>
          </w:p>
        </w:tc>
      </w:tr>
      <w:tr w:rsidR="00C70867" w:rsidRPr="00445D89" w14:paraId="3D3E322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FABFC47"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14204EA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FA3DF0"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26C354" w14:textId="77777777" w:rsidR="00C70867" w:rsidRPr="00445D89" w:rsidRDefault="00C70867" w:rsidP="00C70867">
                  <w:pPr>
                    <w:spacing w:line="276" w:lineRule="auto"/>
                    <w:rPr>
                      <w:szCs w:val="22"/>
                    </w:rPr>
                  </w:pPr>
                  <w:r w:rsidRPr="00445D89">
                    <w:rPr>
                      <w:szCs w:val="22"/>
                    </w:rPr>
                    <w:t>N/A</w:t>
                  </w:r>
                </w:p>
              </w:tc>
            </w:tr>
            <w:tr w:rsidR="00C70867" w:rsidRPr="00445D89" w14:paraId="46791C0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6751330"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46DE1B8" w14:textId="77777777" w:rsidR="00C70867" w:rsidRPr="00445D89" w:rsidRDefault="00C70867" w:rsidP="00C70867">
                  <w:pPr>
                    <w:spacing w:line="276" w:lineRule="auto"/>
                    <w:rPr>
                      <w:szCs w:val="22"/>
                    </w:rPr>
                  </w:pPr>
                  <w:r w:rsidRPr="00445D89">
                    <w:rPr>
                      <w:szCs w:val="22"/>
                    </w:rPr>
                    <w:t>N/A</w:t>
                  </w:r>
                </w:p>
              </w:tc>
            </w:tr>
          </w:tbl>
          <w:p w14:paraId="2F35C7C9" w14:textId="77777777" w:rsidR="00C70867" w:rsidRPr="00445D89" w:rsidRDefault="00C70867" w:rsidP="00C70867">
            <w:pPr>
              <w:spacing w:after="0"/>
              <w:jc w:val="left"/>
              <w:rPr>
                <w:szCs w:val="22"/>
                <w:lang w:val="en-US"/>
              </w:rPr>
            </w:pPr>
          </w:p>
        </w:tc>
      </w:tr>
    </w:tbl>
    <w:p w14:paraId="1617BF1E" w14:textId="77777777" w:rsidR="00C70867" w:rsidRPr="00445D89" w:rsidRDefault="00C70867" w:rsidP="00C70867">
      <w:pPr>
        <w:rPr>
          <w:szCs w:val="22"/>
        </w:rPr>
      </w:pPr>
    </w:p>
    <w:p w14:paraId="280BA26A" w14:textId="77777777" w:rsidR="00C70867" w:rsidRPr="00445D89" w:rsidRDefault="00C70867" w:rsidP="00C70867">
      <w:pPr>
        <w:pStyle w:val="4"/>
        <w:rPr>
          <w:szCs w:val="22"/>
        </w:rPr>
      </w:pPr>
      <w:r w:rsidRPr="00445D89">
        <w:rPr>
          <w:szCs w:val="22"/>
        </w:rPr>
        <w:t>DDNEA-P4-295 – Clarifications regarding the Explanation on Delay for Delivery process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07E4D97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1627F0B"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58354447"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B0AE3A"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18A9C3" w14:textId="77777777" w:rsidR="00C70867" w:rsidRPr="00445D89" w:rsidRDefault="00C70867" w:rsidP="00C70867">
                  <w:pPr>
                    <w:spacing w:line="276" w:lineRule="auto"/>
                    <w:rPr>
                      <w:szCs w:val="22"/>
                    </w:rPr>
                  </w:pPr>
                  <w:r w:rsidRPr="00445D89">
                    <w:rPr>
                      <w:bCs/>
                      <w:szCs w:val="22"/>
                    </w:rPr>
                    <w:t>DDNEA-P4-295</w:t>
                  </w:r>
                </w:p>
              </w:tc>
            </w:tr>
            <w:tr w:rsidR="00C70867" w:rsidRPr="00445D89" w14:paraId="4AA396E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89389B"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4D397F"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3E142E4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E0E6A0"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EFC3F46" w14:textId="77777777" w:rsidR="00C70867" w:rsidRPr="00445D89" w:rsidRDefault="00C70867" w:rsidP="00C70867">
                  <w:pPr>
                    <w:spacing w:line="276" w:lineRule="auto"/>
                    <w:rPr>
                      <w:szCs w:val="22"/>
                    </w:rPr>
                  </w:pPr>
                  <w:r w:rsidRPr="00445D89">
                    <w:rPr>
                      <w:szCs w:val="22"/>
                    </w:rPr>
                    <w:t>Specifications Defect</w:t>
                  </w:r>
                </w:p>
              </w:tc>
            </w:tr>
            <w:tr w:rsidR="00C70867" w:rsidRPr="00445D89" w14:paraId="755A6FC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405AE5"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AEBDBC1" w14:textId="77777777" w:rsidR="00C70867" w:rsidRPr="00445D89" w:rsidRDefault="00C70867" w:rsidP="00C70867">
                  <w:pPr>
                    <w:spacing w:line="276" w:lineRule="auto"/>
                    <w:rPr>
                      <w:szCs w:val="22"/>
                    </w:rPr>
                  </w:pPr>
                  <w:r w:rsidRPr="00445D89">
                    <w:rPr>
                      <w:szCs w:val="22"/>
                      <w:lang w:eastAsia="nl-BE"/>
                    </w:rPr>
                    <w:t>IM355632</w:t>
                  </w:r>
                </w:p>
              </w:tc>
            </w:tr>
            <w:tr w:rsidR="00C70867" w:rsidRPr="00445D89" w14:paraId="336CF6B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7EF817"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7005942" w14:textId="77777777" w:rsidR="00C70867" w:rsidRPr="00445D89" w:rsidRDefault="00C70867" w:rsidP="00C70867">
                  <w:pPr>
                    <w:spacing w:line="276" w:lineRule="auto"/>
                    <w:rPr>
                      <w:szCs w:val="22"/>
                    </w:rPr>
                  </w:pPr>
                  <w:r w:rsidRPr="00445D89">
                    <w:rPr>
                      <w:szCs w:val="22"/>
                    </w:rPr>
                    <w:t>KE19827</w:t>
                  </w:r>
                </w:p>
              </w:tc>
            </w:tr>
            <w:tr w:rsidR="00C70867" w:rsidRPr="00445D89" w14:paraId="077B65C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41BE18"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32682F9" w14:textId="77777777" w:rsidR="00C70867" w:rsidRPr="00445D89" w:rsidRDefault="00C70867" w:rsidP="00C70867">
                  <w:pPr>
                    <w:pStyle w:val="ad"/>
                    <w:spacing w:line="276" w:lineRule="auto"/>
                    <w:ind w:left="0"/>
                    <w:rPr>
                      <w:szCs w:val="22"/>
                      <w:lang w:val="en-US"/>
                    </w:rPr>
                  </w:pPr>
                  <w:r w:rsidRPr="00445D89">
                    <w:rPr>
                      <w:szCs w:val="22"/>
                      <w:lang w:eastAsia="nl-BE"/>
                    </w:rPr>
                    <w:t>01/04/2020</w:t>
                  </w:r>
                </w:p>
              </w:tc>
            </w:tr>
            <w:tr w:rsidR="00C70867" w:rsidRPr="00445D89" w14:paraId="5E8BD523"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FD06B2"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CF6AE5C" w14:textId="77777777" w:rsidR="00C70867" w:rsidRPr="00445D89" w:rsidRDefault="00C70867" w:rsidP="00C70867">
                  <w:pPr>
                    <w:pStyle w:val="ad"/>
                    <w:spacing w:line="276" w:lineRule="auto"/>
                    <w:ind w:left="0"/>
                    <w:rPr>
                      <w:szCs w:val="22"/>
                      <w:lang w:val="en-US"/>
                    </w:rPr>
                  </w:pPr>
                  <w:r w:rsidRPr="00445D89">
                    <w:rPr>
                      <w:szCs w:val="22"/>
                      <w:lang w:val="en-US"/>
                    </w:rPr>
                    <w:t>MSA-DE</w:t>
                  </w:r>
                </w:p>
              </w:tc>
            </w:tr>
          </w:tbl>
          <w:p w14:paraId="357C9820" w14:textId="77777777" w:rsidR="00C70867" w:rsidRPr="00445D89" w:rsidRDefault="00C70867" w:rsidP="00C70867">
            <w:pPr>
              <w:spacing w:after="0"/>
              <w:jc w:val="left"/>
              <w:rPr>
                <w:szCs w:val="22"/>
                <w:lang w:val="en-US"/>
              </w:rPr>
            </w:pPr>
          </w:p>
        </w:tc>
      </w:tr>
      <w:tr w:rsidR="00C70867" w:rsidRPr="00445D89" w14:paraId="50432FF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17896C1"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5A5B674B"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3C5E1A"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8F2EC2E"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75ADCAD4"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968621"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CA490AE" w14:textId="77777777" w:rsidR="00C70867" w:rsidRPr="00445D89" w:rsidRDefault="00C70867" w:rsidP="00C70867">
                  <w:pPr>
                    <w:spacing w:line="276" w:lineRule="auto"/>
                    <w:rPr>
                      <w:b/>
                      <w:szCs w:val="22"/>
                    </w:rPr>
                  </w:pPr>
                  <w:r w:rsidRPr="00445D89">
                    <w:rPr>
                      <w:b/>
                      <w:szCs w:val="22"/>
                    </w:rPr>
                    <w:t>Problem Statement</w:t>
                  </w:r>
                </w:p>
                <w:p w14:paraId="604F443E" w14:textId="77777777" w:rsidR="00C70867" w:rsidRPr="00445D89" w:rsidRDefault="00C70867" w:rsidP="00C70867">
                  <w:pPr>
                    <w:rPr>
                      <w:szCs w:val="22"/>
                    </w:rPr>
                  </w:pPr>
                  <w:r w:rsidRPr="00445D89">
                    <w:rPr>
                      <w:szCs w:val="22"/>
                    </w:rPr>
                    <w:t>As described in the corresponding FESS-262 RFC, there is an ambiguity concerning the generation of the IE837 message. More specifically, the scenario states that the IE837 message should be sent after the TIM_EAD' timer has expired and the consequent IE802 message has been transmitted.</w:t>
                  </w:r>
                </w:p>
                <w:p w14:paraId="5BF9E0FA" w14:textId="77777777" w:rsidR="00C70867" w:rsidRPr="00445D89" w:rsidRDefault="00C70867" w:rsidP="00C70867">
                  <w:pPr>
                    <w:rPr>
                      <w:szCs w:val="22"/>
                    </w:rPr>
                  </w:pPr>
                  <w:r w:rsidRPr="00445D89">
                    <w:rPr>
                      <w:szCs w:val="22"/>
                    </w:rPr>
                    <w:t>However, as raised by the Member States, there is a potentially valid use case, where exceptionally the IE837 message could be proactively sent in advance (i.e. before the sending of the IE802 message), to notify the Member State of Dispatch of an expected delay in the submission of the Report of Receipt (e.g. in case of public holidays, strikes, etc.)</w:t>
                  </w:r>
                </w:p>
                <w:p w14:paraId="1C38CA96" w14:textId="77777777" w:rsidR="00C70867" w:rsidRPr="00445D89" w:rsidRDefault="00C70867" w:rsidP="00C70867">
                  <w:pPr>
                    <w:rPr>
                      <w:szCs w:val="22"/>
                    </w:rPr>
                  </w:pPr>
                  <w:r w:rsidRPr="00445D89">
                    <w:rPr>
                      <w:szCs w:val="22"/>
                    </w:rPr>
                    <w:t>Additionally, currently, there is no technical limitation in place, in order to forbid a Member State not to send an IE837 message before the IE802 message has been transmitted.</w:t>
                  </w:r>
                </w:p>
                <w:p w14:paraId="49C0A852" w14:textId="77777777" w:rsidR="00C70867" w:rsidRPr="00445D89" w:rsidRDefault="00C70867" w:rsidP="00C70867">
                  <w:pPr>
                    <w:rPr>
                      <w:szCs w:val="22"/>
                    </w:rPr>
                  </w:pPr>
                </w:p>
                <w:p w14:paraId="7F0624BB" w14:textId="77777777" w:rsidR="00C70867" w:rsidRPr="00445D89" w:rsidRDefault="00C70867" w:rsidP="00C70867">
                  <w:pPr>
                    <w:spacing w:line="276" w:lineRule="auto"/>
                    <w:rPr>
                      <w:b/>
                      <w:szCs w:val="22"/>
                    </w:rPr>
                  </w:pPr>
                  <w:r w:rsidRPr="00445D89">
                    <w:rPr>
                      <w:b/>
                      <w:szCs w:val="22"/>
                    </w:rPr>
                    <w:t>Proposed Solution</w:t>
                  </w:r>
                </w:p>
                <w:p w14:paraId="29BC1D0F" w14:textId="77777777" w:rsidR="00C70867" w:rsidRPr="00445D89" w:rsidRDefault="00C70867" w:rsidP="00C70867">
                  <w:pPr>
                    <w:spacing w:line="276" w:lineRule="auto"/>
                    <w:rPr>
                      <w:szCs w:val="22"/>
                    </w:rPr>
                  </w:pPr>
                  <w:r w:rsidRPr="00445D89">
                    <w:rPr>
                      <w:szCs w:val="22"/>
                    </w:rPr>
                    <w:t>As per the analysis provided in the [Problem Statement], a documentation update in section “</w:t>
                  </w:r>
                  <w:r w:rsidRPr="00445D89">
                    <w:rPr>
                      <w:b/>
                      <w:bCs/>
                      <w:szCs w:val="22"/>
                    </w:rPr>
                    <w:t>III.I.7.2 Submission of explanations on delay for delivery</w:t>
                  </w:r>
                  <w:r w:rsidRPr="00445D89">
                    <w:rPr>
                      <w:szCs w:val="22"/>
                    </w:rPr>
                    <w:t>” will be implemented (in bold and italics written below) in order to specify that the IE837 message could be exceptionally sent before the IE802 message:</w:t>
                  </w:r>
                </w:p>
                <w:p w14:paraId="30B39D7E" w14:textId="77777777" w:rsidR="00C70867" w:rsidRPr="00445D89" w:rsidRDefault="00C70867" w:rsidP="00C70867">
                  <w:pPr>
                    <w:spacing w:line="276" w:lineRule="auto"/>
                    <w:rPr>
                      <w:b/>
                      <w:szCs w:val="22"/>
                    </w:rPr>
                  </w:pPr>
                  <w:r w:rsidRPr="00445D89">
                    <w:rPr>
                      <w:noProof/>
                      <w:szCs w:val="22"/>
                      <w:lang w:val="el-GR" w:eastAsia="el-GR"/>
                    </w:rPr>
                    <w:drawing>
                      <wp:inline distT="0" distB="0" distL="0" distR="0" wp14:anchorId="03CD3739" wp14:editId="72CC39EE">
                        <wp:extent cx="4274185" cy="1548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74185" cy="1548765"/>
                                </a:xfrm>
                                <a:prstGeom prst="rect">
                                  <a:avLst/>
                                </a:prstGeom>
                              </pic:spPr>
                            </pic:pic>
                          </a:graphicData>
                        </a:graphic>
                      </wp:inline>
                    </w:drawing>
                  </w:r>
                </w:p>
              </w:tc>
            </w:tr>
            <w:tr w:rsidR="00C70867" w:rsidRPr="00445D89" w14:paraId="171F9750"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4B21FA"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8632A26" w14:textId="77777777" w:rsidR="00C70867" w:rsidRPr="00445D89" w:rsidRDefault="00C70867" w:rsidP="00C70867">
                  <w:pPr>
                    <w:spacing w:after="0" w:line="276" w:lineRule="auto"/>
                    <w:rPr>
                      <w:szCs w:val="22"/>
                    </w:rPr>
                  </w:pPr>
                  <w:r w:rsidRPr="00445D89">
                    <w:rPr>
                      <w:szCs w:val="22"/>
                    </w:rPr>
                    <w:t>Specification Documents:</w:t>
                  </w:r>
                </w:p>
                <w:p w14:paraId="5F549B5E"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4BD93B64"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w:t>
                  </w:r>
                  <w:r w:rsidRPr="00445D89">
                    <w:rPr>
                      <w:rFonts w:ascii="Times New Roman" w:hAnsi="Times New Roman" w:cs="Times New Roman"/>
                      <w:sz w:val="22"/>
                      <w:szCs w:val="22"/>
                      <w:lang w:val="nn-NO"/>
                    </w:rPr>
                    <w:t>Low</w:t>
                  </w:r>
                  <w:r w:rsidRPr="00445D89">
                    <w:rPr>
                      <w:rFonts w:ascii="Times New Roman" w:hAnsi="Times New Roman" w:cs="Times New Roman"/>
                      <w:sz w:val="22"/>
                      <w:szCs w:val="22"/>
                    </w:rPr>
                    <w:t>);</w:t>
                  </w:r>
                </w:p>
                <w:p w14:paraId="67C847CA"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(Low).</w:t>
                  </w:r>
                </w:p>
                <w:p w14:paraId="0976EFC5" w14:textId="77777777" w:rsidR="00C70867" w:rsidRPr="00445D89" w:rsidRDefault="00C70867" w:rsidP="00C70867">
                  <w:pPr>
                    <w:spacing w:after="0" w:line="276" w:lineRule="auto"/>
                    <w:rPr>
                      <w:szCs w:val="22"/>
                    </w:rPr>
                  </w:pPr>
                </w:p>
                <w:p w14:paraId="32D914CF" w14:textId="77777777" w:rsidR="00C70867" w:rsidRPr="00445D89" w:rsidRDefault="00C70867" w:rsidP="00C70867">
                  <w:pPr>
                    <w:spacing w:after="0" w:line="276" w:lineRule="auto"/>
                    <w:rPr>
                      <w:szCs w:val="22"/>
                    </w:rPr>
                  </w:pPr>
                  <w:r w:rsidRPr="00445D89">
                    <w:rPr>
                      <w:szCs w:val="22"/>
                    </w:rPr>
                    <w:t>CDEAs:</w:t>
                  </w:r>
                </w:p>
                <w:p w14:paraId="4D002489"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198685B9"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58C4B78A"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0DC1FEDB" w14:textId="77777777" w:rsidR="00C70867" w:rsidRPr="00445D89" w:rsidRDefault="00C70867" w:rsidP="00C70867">
                  <w:pPr>
                    <w:spacing w:after="0" w:line="276" w:lineRule="auto"/>
                    <w:rPr>
                      <w:szCs w:val="22"/>
                    </w:rPr>
                  </w:pPr>
                </w:p>
                <w:p w14:paraId="665AC33D" w14:textId="77777777" w:rsidR="00C70867" w:rsidRPr="00445D89" w:rsidRDefault="00C70867" w:rsidP="00C70867">
                  <w:pPr>
                    <w:spacing w:after="0" w:line="276" w:lineRule="auto"/>
                    <w:rPr>
                      <w:szCs w:val="22"/>
                    </w:rPr>
                  </w:pPr>
                  <w:r w:rsidRPr="00445D89">
                    <w:rPr>
                      <w:szCs w:val="22"/>
                    </w:rPr>
                    <w:t>NEAs:</w:t>
                  </w:r>
                </w:p>
                <w:p w14:paraId="4300F764" w14:textId="77777777" w:rsidR="00C70867" w:rsidRPr="00445D89" w:rsidRDefault="00C70867" w:rsidP="00B03D74">
                  <w:pPr>
                    <w:numPr>
                      <w:ilvl w:val="0"/>
                      <w:numId w:val="45"/>
                    </w:numPr>
                    <w:spacing w:line="276" w:lineRule="auto"/>
                    <w:rPr>
                      <w:szCs w:val="22"/>
                    </w:rPr>
                  </w:pPr>
                  <w:r w:rsidRPr="00445D89">
                    <w:rPr>
                      <w:szCs w:val="22"/>
                    </w:rPr>
                    <w:t>Impact on NEAs (Low</w:t>
                  </w:r>
                  <w:r w:rsidRPr="00445D89">
                    <w:rPr>
                      <w:bCs/>
                      <w:szCs w:val="22"/>
                    </w:rPr>
                    <w:t>).</w:t>
                  </w:r>
                </w:p>
              </w:tc>
            </w:tr>
            <w:tr w:rsidR="00C70867" w:rsidRPr="00445D89" w14:paraId="2C175A12"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1FCA5B0"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46D31AC" w14:textId="77777777" w:rsidR="00C70867" w:rsidRPr="00445D89" w:rsidRDefault="00C70867" w:rsidP="00C70867">
                  <w:pPr>
                    <w:spacing w:line="276" w:lineRule="auto"/>
                    <w:rPr>
                      <w:szCs w:val="22"/>
                    </w:rPr>
                  </w:pPr>
                  <w:r w:rsidRPr="00445D89">
                    <w:rPr>
                      <w:szCs w:val="22"/>
                    </w:rPr>
                    <w:t>If the proposed change is not implemented, ambiguities in relation to whether the IE837 message could be exceptionally sent before the IE802 message will remain.</w:t>
                  </w:r>
                </w:p>
              </w:tc>
            </w:tr>
            <w:tr w:rsidR="00C70867" w:rsidRPr="00445D89" w14:paraId="2FD7B21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E71C10"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B2C5C24" w14:textId="77777777" w:rsidR="00C70867" w:rsidRPr="00445D89" w:rsidRDefault="00C70867" w:rsidP="00C70867">
                  <w:pPr>
                    <w:spacing w:after="0"/>
                    <w:rPr>
                      <w:iCs/>
                      <w:color w:val="FF0000"/>
                      <w:szCs w:val="22"/>
                    </w:rPr>
                  </w:pPr>
                  <w:r w:rsidRPr="00445D89">
                    <w:rPr>
                      <w:iCs/>
                      <w:szCs w:val="22"/>
                    </w:rPr>
                    <w:t xml:space="preserve">This RFC concerns changes in the </w:t>
                  </w:r>
                  <w:r w:rsidRPr="00445D89">
                    <w:rPr>
                      <w:szCs w:val="22"/>
                      <w:lang w:val="en-US"/>
                    </w:rPr>
                    <w:t>documentation, thus, no risk of rejection for any message concerned will occur.</w:t>
                  </w:r>
                  <w:r w:rsidRPr="00445D89">
                    <w:rPr>
                      <w:szCs w:val="22"/>
                    </w:rPr>
                    <w:t xml:space="preserve"> </w:t>
                  </w:r>
                </w:p>
              </w:tc>
            </w:tr>
            <w:tr w:rsidR="00C70867" w:rsidRPr="00445D89" w14:paraId="633A3DA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D8BEA2"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15F3E4" w14:textId="77777777" w:rsidR="00C70867" w:rsidRPr="00445D89" w:rsidRDefault="00C70867" w:rsidP="00C70867">
                  <w:pPr>
                    <w:spacing w:line="276" w:lineRule="auto"/>
                    <w:rPr>
                      <w:color w:val="000000"/>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3B84020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5C347A"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85617C5"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FESS-262;</w:t>
                  </w:r>
                </w:p>
                <w:p w14:paraId="69DAA62C"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CTP-P4-xxx;</w:t>
                  </w:r>
                </w:p>
                <w:p w14:paraId="0425DC60"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bCs w:val="0"/>
                      <w:sz w:val="22"/>
                      <w:szCs w:val="22"/>
                    </w:rPr>
                    <w:t>CTP-P4-xxx.</w:t>
                  </w:r>
                </w:p>
              </w:tc>
            </w:tr>
          </w:tbl>
          <w:p w14:paraId="524F88E2" w14:textId="77777777" w:rsidR="00C70867" w:rsidRPr="00445D89" w:rsidRDefault="00C70867" w:rsidP="00C70867">
            <w:pPr>
              <w:spacing w:after="0"/>
              <w:jc w:val="left"/>
              <w:rPr>
                <w:szCs w:val="22"/>
                <w:lang w:val="en-US"/>
              </w:rPr>
            </w:pPr>
          </w:p>
        </w:tc>
      </w:tr>
      <w:tr w:rsidR="00C70867" w:rsidRPr="00445D89" w14:paraId="30B3F32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C94568C"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420F626B"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C912B3"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9DF2EB3" w14:textId="77777777" w:rsidR="00C70867" w:rsidRPr="00445D89" w:rsidRDefault="00C70867" w:rsidP="00C70867">
                  <w:pPr>
                    <w:spacing w:line="276" w:lineRule="auto"/>
                    <w:rPr>
                      <w:szCs w:val="22"/>
                    </w:rPr>
                  </w:pPr>
                  <w:r w:rsidRPr="00445D89">
                    <w:rPr>
                      <w:szCs w:val="22"/>
                    </w:rPr>
                    <w:t>N/A</w:t>
                  </w:r>
                </w:p>
              </w:tc>
            </w:tr>
            <w:tr w:rsidR="00C70867" w:rsidRPr="00445D89" w14:paraId="76E7B8B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33F7118"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3E297D6" w14:textId="77777777" w:rsidR="00C70867" w:rsidRPr="00445D89" w:rsidRDefault="00C70867" w:rsidP="00C70867">
                  <w:pPr>
                    <w:spacing w:line="276" w:lineRule="auto"/>
                    <w:rPr>
                      <w:szCs w:val="22"/>
                    </w:rPr>
                  </w:pPr>
                  <w:r w:rsidRPr="00445D89">
                    <w:rPr>
                      <w:szCs w:val="22"/>
                    </w:rPr>
                    <w:t>N/A</w:t>
                  </w:r>
                </w:p>
              </w:tc>
            </w:tr>
          </w:tbl>
          <w:p w14:paraId="32A64BBA" w14:textId="77777777" w:rsidR="00C70867" w:rsidRPr="00445D89" w:rsidRDefault="00C70867" w:rsidP="00C70867">
            <w:pPr>
              <w:spacing w:after="0"/>
              <w:jc w:val="left"/>
              <w:rPr>
                <w:szCs w:val="22"/>
                <w:lang w:val="en-US"/>
              </w:rPr>
            </w:pPr>
          </w:p>
        </w:tc>
      </w:tr>
      <w:tr w:rsidR="00C70867" w:rsidRPr="00445D89" w14:paraId="6723DF2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2846EE0"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788D0C1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D9E27F8"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27702F76"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15D98E99" w14:textId="77777777" w:rsidR="00C70867" w:rsidRPr="00445D89" w:rsidRDefault="00C70867" w:rsidP="00B03D74">
                  <w:pPr>
                    <w:numPr>
                      <w:ilvl w:val="0"/>
                      <w:numId w:val="25"/>
                    </w:numPr>
                    <w:spacing w:line="276" w:lineRule="auto"/>
                    <w:rPr>
                      <w:szCs w:val="22"/>
                    </w:rPr>
                  </w:pPr>
                  <w:r w:rsidRPr="00445D89">
                    <w:rPr>
                      <w:b/>
                      <w:szCs w:val="22"/>
                    </w:rPr>
                    <w:t>Approval process:</w:t>
                  </w:r>
                </w:p>
                <w:p w14:paraId="5640370F"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324B2AD1"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16DAA6"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45CF06F8" w14:textId="77777777" w:rsidR="00C70867" w:rsidRPr="00445D89" w:rsidRDefault="00C70867" w:rsidP="00C70867">
                  <w:pPr>
                    <w:spacing w:line="276" w:lineRule="auto"/>
                    <w:rPr>
                      <w:szCs w:val="22"/>
                    </w:rPr>
                  </w:pPr>
                  <w:r w:rsidRPr="00445D89">
                    <w:rPr>
                      <w:szCs w:val="22"/>
                    </w:rPr>
                    <w:t>N/A</w:t>
                  </w:r>
                </w:p>
              </w:tc>
            </w:tr>
            <w:tr w:rsidR="00C70867" w:rsidRPr="00445D89" w14:paraId="33532A0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8B65BC9"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6EBE8E9" w14:textId="77777777" w:rsidR="00C70867" w:rsidRPr="00445D89" w:rsidRDefault="00C70867" w:rsidP="00C70867">
                  <w:pPr>
                    <w:spacing w:line="276" w:lineRule="auto"/>
                    <w:rPr>
                      <w:szCs w:val="22"/>
                    </w:rPr>
                  </w:pPr>
                  <w:r w:rsidRPr="00445D89">
                    <w:rPr>
                      <w:szCs w:val="22"/>
                    </w:rPr>
                    <w:t>EMCS CAB #190 on 06/05/2020</w:t>
                  </w:r>
                </w:p>
              </w:tc>
            </w:tr>
          </w:tbl>
          <w:p w14:paraId="187F4FC4" w14:textId="77777777" w:rsidR="00C70867" w:rsidRPr="00445D89" w:rsidRDefault="00C70867" w:rsidP="00C70867">
            <w:pPr>
              <w:spacing w:after="0"/>
              <w:jc w:val="left"/>
              <w:rPr>
                <w:szCs w:val="22"/>
                <w:lang w:val="en-US"/>
              </w:rPr>
            </w:pPr>
          </w:p>
        </w:tc>
      </w:tr>
      <w:tr w:rsidR="00C70867" w:rsidRPr="00445D89" w14:paraId="4015622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634C9E9"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36FBD3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32DB52"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148CF0" w14:textId="2532B136"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3FB1C089"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BA9B48"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E3EAC1" w14:textId="7B574BC0" w:rsidR="00C70867" w:rsidRPr="00445D89" w:rsidRDefault="005C7E1E" w:rsidP="00C70867">
                  <w:pPr>
                    <w:spacing w:line="276" w:lineRule="auto"/>
                    <w:rPr>
                      <w:szCs w:val="22"/>
                    </w:rPr>
                  </w:pPr>
                  <w:r>
                    <w:rPr>
                      <w:szCs w:val="22"/>
                    </w:rPr>
                    <w:t>13/02/2023</w:t>
                  </w:r>
                </w:p>
              </w:tc>
            </w:tr>
            <w:tr w:rsidR="00C70867" w:rsidRPr="00445D89" w14:paraId="7075BF4A"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341A1E"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6DABC46" w14:textId="77777777" w:rsidR="00C70867" w:rsidRPr="00445D89" w:rsidRDefault="00C70867" w:rsidP="00C70867">
                  <w:pPr>
                    <w:spacing w:line="276" w:lineRule="auto"/>
                    <w:rPr>
                      <w:szCs w:val="22"/>
                    </w:rPr>
                  </w:pPr>
                  <w:r w:rsidRPr="00445D89">
                    <w:rPr>
                      <w:szCs w:val="22"/>
                    </w:rPr>
                    <w:t>TBD</w:t>
                  </w:r>
                </w:p>
              </w:tc>
            </w:tr>
          </w:tbl>
          <w:p w14:paraId="70386F5E" w14:textId="77777777" w:rsidR="00C70867" w:rsidRPr="00445D89" w:rsidRDefault="00C70867" w:rsidP="00C70867">
            <w:pPr>
              <w:spacing w:after="0"/>
              <w:jc w:val="left"/>
              <w:rPr>
                <w:szCs w:val="22"/>
                <w:lang w:val="en-US"/>
              </w:rPr>
            </w:pPr>
          </w:p>
        </w:tc>
      </w:tr>
      <w:tr w:rsidR="00C70867" w:rsidRPr="00445D89" w14:paraId="31D4B0B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637FDC"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5E6E140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2CE0E7"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FBCF0C9" w14:textId="77777777" w:rsidR="00C70867" w:rsidRPr="00445D89" w:rsidRDefault="00C70867" w:rsidP="00C70867">
                  <w:pPr>
                    <w:spacing w:line="276" w:lineRule="auto"/>
                    <w:rPr>
                      <w:szCs w:val="22"/>
                    </w:rPr>
                  </w:pPr>
                  <w:r w:rsidRPr="00445D89">
                    <w:rPr>
                      <w:szCs w:val="22"/>
                    </w:rPr>
                    <w:t>N/A</w:t>
                  </w:r>
                </w:p>
              </w:tc>
            </w:tr>
            <w:tr w:rsidR="00C70867" w:rsidRPr="00445D89" w14:paraId="26B4CF8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003358C"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62A1001" w14:textId="77777777" w:rsidR="00C70867" w:rsidRPr="00445D89" w:rsidRDefault="00C70867" w:rsidP="00C70867">
                  <w:pPr>
                    <w:spacing w:line="276" w:lineRule="auto"/>
                    <w:rPr>
                      <w:szCs w:val="22"/>
                    </w:rPr>
                  </w:pPr>
                  <w:r w:rsidRPr="00445D89">
                    <w:rPr>
                      <w:szCs w:val="22"/>
                    </w:rPr>
                    <w:t>N/A</w:t>
                  </w:r>
                </w:p>
              </w:tc>
            </w:tr>
          </w:tbl>
          <w:p w14:paraId="018A4DBB" w14:textId="77777777" w:rsidR="00C70867" w:rsidRPr="00445D89" w:rsidRDefault="00C70867" w:rsidP="00C70867">
            <w:pPr>
              <w:spacing w:after="0"/>
              <w:jc w:val="left"/>
              <w:rPr>
                <w:szCs w:val="22"/>
                <w:lang w:val="en-US"/>
              </w:rPr>
            </w:pPr>
          </w:p>
        </w:tc>
      </w:tr>
    </w:tbl>
    <w:p w14:paraId="478B1ACB" w14:textId="77777777" w:rsidR="00C70867" w:rsidRPr="00445D89" w:rsidRDefault="00C70867" w:rsidP="00C70867">
      <w:pPr>
        <w:rPr>
          <w:szCs w:val="22"/>
        </w:rPr>
      </w:pPr>
    </w:p>
    <w:p w14:paraId="3E8FAE55" w14:textId="77777777" w:rsidR="00C70867" w:rsidRPr="00445D89" w:rsidRDefault="00C70867" w:rsidP="00C70867">
      <w:pPr>
        <w:spacing w:after="0" w:line="240" w:lineRule="auto"/>
        <w:jc w:val="left"/>
        <w:rPr>
          <w:color w:val="000000"/>
          <w:szCs w:val="22"/>
        </w:rPr>
      </w:pPr>
      <w:r w:rsidRPr="00445D89">
        <w:rPr>
          <w:color w:val="000000"/>
          <w:szCs w:val="22"/>
        </w:rPr>
        <w:br w:type="page"/>
      </w:r>
    </w:p>
    <w:p w14:paraId="291FC71A" w14:textId="77777777" w:rsidR="00C70867" w:rsidRPr="00445D89" w:rsidRDefault="00C70867" w:rsidP="00C70867">
      <w:pPr>
        <w:pStyle w:val="4"/>
        <w:rPr>
          <w:szCs w:val="22"/>
        </w:rPr>
      </w:pPr>
      <w:r w:rsidRPr="00445D89">
        <w:rPr>
          <w:szCs w:val="22"/>
        </w:rPr>
        <w:t>DDNEA-P4-296 – Update of legal references</w:t>
      </w:r>
    </w:p>
    <w:tbl>
      <w:tblPr>
        <w:tblW w:w="9758"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758"/>
      </w:tblGrid>
      <w:tr w:rsidR="00C70867" w:rsidRPr="00445D89" w14:paraId="47E3870E"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325EA37"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4089603E"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0971B8C"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087BFC" w14:textId="77777777" w:rsidR="00C70867" w:rsidRPr="00445D89" w:rsidRDefault="00C70867" w:rsidP="00C70867">
                  <w:pPr>
                    <w:spacing w:line="276" w:lineRule="auto"/>
                    <w:rPr>
                      <w:szCs w:val="22"/>
                    </w:rPr>
                  </w:pPr>
                  <w:r w:rsidRPr="00445D89">
                    <w:rPr>
                      <w:bCs/>
                      <w:szCs w:val="22"/>
                    </w:rPr>
                    <w:t>DDNEA-P4-296</w:t>
                  </w:r>
                </w:p>
              </w:tc>
            </w:tr>
            <w:tr w:rsidR="00C70867" w:rsidRPr="00445D89" w14:paraId="6021176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3E015D"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2C73AA1"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7814E14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8C311F"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D455684" w14:textId="77777777" w:rsidR="00C70867" w:rsidRPr="00445D89" w:rsidRDefault="00C70867" w:rsidP="00C70867">
                  <w:pPr>
                    <w:spacing w:line="276" w:lineRule="auto"/>
                    <w:rPr>
                      <w:szCs w:val="22"/>
                    </w:rPr>
                  </w:pPr>
                  <w:r w:rsidRPr="00445D89">
                    <w:rPr>
                      <w:szCs w:val="22"/>
                    </w:rPr>
                    <w:t>Incompliance with Specifications</w:t>
                  </w:r>
                </w:p>
              </w:tc>
            </w:tr>
            <w:tr w:rsidR="00C70867" w:rsidRPr="00445D89" w14:paraId="37B9365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13BDD5"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466683A" w14:textId="77777777" w:rsidR="00C70867" w:rsidRPr="00445D89" w:rsidRDefault="00C70867" w:rsidP="00C70867">
                  <w:pPr>
                    <w:spacing w:line="276" w:lineRule="auto"/>
                    <w:rPr>
                      <w:szCs w:val="22"/>
                    </w:rPr>
                  </w:pPr>
                  <w:r w:rsidRPr="00445D89">
                    <w:rPr>
                      <w:color w:val="000000"/>
                      <w:szCs w:val="22"/>
                      <w:shd w:val="clear" w:color="auto" w:fill="FFFFFF"/>
                    </w:rPr>
                    <w:t>IM370221</w:t>
                  </w:r>
                </w:p>
              </w:tc>
            </w:tr>
            <w:tr w:rsidR="00C70867" w:rsidRPr="00445D89" w14:paraId="0F0984E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675797"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981279" w14:textId="77777777" w:rsidR="00C70867" w:rsidRPr="00445D89" w:rsidRDefault="00C70867" w:rsidP="00C70867">
                  <w:pPr>
                    <w:spacing w:line="276" w:lineRule="auto"/>
                    <w:rPr>
                      <w:szCs w:val="22"/>
                    </w:rPr>
                  </w:pPr>
                  <w:r w:rsidRPr="00445D89">
                    <w:rPr>
                      <w:szCs w:val="22"/>
                    </w:rPr>
                    <w:t>KE19828</w:t>
                  </w:r>
                </w:p>
              </w:tc>
            </w:tr>
            <w:tr w:rsidR="00C70867" w:rsidRPr="00445D89" w14:paraId="4174763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3C3654"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vAlign w:val="center"/>
                </w:tcPr>
                <w:p w14:paraId="4FFD3F5B" w14:textId="77777777" w:rsidR="00C70867" w:rsidRPr="00445D89" w:rsidRDefault="00C70867" w:rsidP="00C70867">
                  <w:pPr>
                    <w:spacing w:after="0"/>
                    <w:jc w:val="left"/>
                    <w:rPr>
                      <w:szCs w:val="22"/>
                      <w:lang w:val="en-US"/>
                    </w:rPr>
                  </w:pPr>
                  <w:r w:rsidRPr="00445D89">
                    <w:rPr>
                      <w:color w:val="000000"/>
                      <w:szCs w:val="22"/>
                    </w:rPr>
                    <w:t>02/04/20</w:t>
                  </w:r>
                </w:p>
              </w:tc>
            </w:tr>
            <w:tr w:rsidR="00C70867" w:rsidRPr="00445D89" w14:paraId="31C62785"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BE865B0"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D91E9E1" w14:textId="77777777" w:rsidR="00C70867" w:rsidRPr="00445D89" w:rsidRDefault="00C70867" w:rsidP="00C70867">
                  <w:pPr>
                    <w:pStyle w:val="ad"/>
                    <w:spacing w:line="276" w:lineRule="auto"/>
                    <w:ind w:left="0"/>
                    <w:rPr>
                      <w:szCs w:val="22"/>
                      <w:lang w:val="en-US"/>
                    </w:rPr>
                  </w:pPr>
                  <w:r w:rsidRPr="00445D89">
                    <w:rPr>
                      <w:color w:val="000000"/>
                      <w:szCs w:val="22"/>
                      <w:shd w:val="clear" w:color="auto" w:fill="FFFFFF"/>
                    </w:rPr>
                    <w:t>EMCS CPT</w:t>
                  </w:r>
                </w:p>
              </w:tc>
            </w:tr>
          </w:tbl>
          <w:p w14:paraId="19E6D76F" w14:textId="77777777" w:rsidR="00C70867" w:rsidRPr="00445D89" w:rsidRDefault="00C70867" w:rsidP="00C70867">
            <w:pPr>
              <w:spacing w:after="0"/>
              <w:jc w:val="left"/>
              <w:rPr>
                <w:szCs w:val="22"/>
                <w:lang w:val="en-US"/>
              </w:rPr>
            </w:pPr>
          </w:p>
        </w:tc>
      </w:tr>
      <w:tr w:rsidR="00C70867" w:rsidRPr="00445D89" w14:paraId="29C02481"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EC0F3BB"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3C257D65"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53505C"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3EA3F9" w14:textId="77777777" w:rsidR="00C70867" w:rsidRPr="00445D89" w:rsidRDefault="00C70867" w:rsidP="00C70867">
                  <w:pPr>
                    <w:spacing w:line="276" w:lineRule="auto"/>
                    <w:rPr>
                      <w:szCs w:val="22"/>
                    </w:rPr>
                  </w:pPr>
                  <w:r w:rsidRPr="00445D89">
                    <w:rPr>
                      <w:szCs w:val="22"/>
                    </w:rPr>
                    <w:t>Low</w:t>
                  </w:r>
                </w:p>
              </w:tc>
            </w:tr>
            <w:tr w:rsidR="00C70867" w:rsidRPr="00445D89" w14:paraId="3116C557"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4861CA"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4DC2A8B" w14:textId="77777777" w:rsidR="00C70867" w:rsidRPr="00445D89" w:rsidRDefault="00C70867" w:rsidP="00C70867">
                  <w:pPr>
                    <w:spacing w:line="276" w:lineRule="auto"/>
                    <w:rPr>
                      <w:b/>
                      <w:szCs w:val="22"/>
                    </w:rPr>
                  </w:pPr>
                  <w:r w:rsidRPr="00445D89">
                    <w:rPr>
                      <w:b/>
                      <w:szCs w:val="22"/>
                    </w:rPr>
                    <w:t>Problem Statement</w:t>
                  </w:r>
                </w:p>
                <w:p w14:paraId="4D58FE1F" w14:textId="77777777" w:rsidR="00C70867" w:rsidRPr="00445D89" w:rsidRDefault="00C70867" w:rsidP="00C70867">
                  <w:pPr>
                    <w:spacing w:line="276" w:lineRule="auto"/>
                    <w:rPr>
                      <w:b/>
                      <w:szCs w:val="22"/>
                      <w:lang w:val="en-US"/>
                    </w:rPr>
                  </w:pPr>
                  <w:r w:rsidRPr="00445D89">
                    <w:rPr>
                      <w:bCs/>
                      <w:szCs w:val="22"/>
                    </w:rPr>
                    <w:t xml:space="preserve">A recast horizontal Council Directive (EU) 2020/262 was introduced, which creates the need to update all corresponding legal references included in the </w:t>
                  </w:r>
                  <w:r w:rsidRPr="00445D89">
                    <w:rPr>
                      <w:bCs/>
                      <w:szCs w:val="22"/>
                      <w:lang w:val="en-US"/>
                    </w:rPr>
                    <w:t>DDNEA document</w:t>
                  </w:r>
                  <w:r w:rsidRPr="00445D89">
                    <w:rPr>
                      <w:bCs/>
                      <w:szCs w:val="22"/>
                    </w:rPr>
                    <w:t>.</w:t>
                  </w:r>
                </w:p>
                <w:p w14:paraId="6A19CD1E" w14:textId="77777777" w:rsidR="00C70867" w:rsidRPr="00445D89" w:rsidRDefault="00C70867" w:rsidP="00C70867">
                  <w:pPr>
                    <w:rPr>
                      <w:szCs w:val="22"/>
                    </w:rPr>
                  </w:pPr>
                </w:p>
                <w:p w14:paraId="7ADEDA47" w14:textId="77777777" w:rsidR="00C70867" w:rsidRPr="00445D89" w:rsidRDefault="00C70867" w:rsidP="00C70867">
                  <w:pPr>
                    <w:spacing w:line="276" w:lineRule="auto"/>
                    <w:rPr>
                      <w:b/>
                      <w:szCs w:val="22"/>
                    </w:rPr>
                  </w:pPr>
                  <w:r w:rsidRPr="00445D89">
                    <w:rPr>
                      <w:b/>
                      <w:szCs w:val="22"/>
                    </w:rPr>
                    <w:t>Proposed Solution</w:t>
                  </w:r>
                </w:p>
                <w:p w14:paraId="020E587A" w14:textId="2F28EC18" w:rsidR="0032679E" w:rsidRPr="0032679E" w:rsidRDefault="0032679E" w:rsidP="00C70867">
                  <w:pPr>
                    <w:spacing w:line="276" w:lineRule="auto"/>
                    <w:rPr>
                      <w:bCs/>
                      <w:color w:val="00B050"/>
                      <w:szCs w:val="22"/>
                    </w:rPr>
                  </w:pPr>
                  <w:r w:rsidRPr="0032679E">
                    <w:rPr>
                      <w:bCs/>
                      <w:color w:val="00B050"/>
                      <w:szCs w:val="22"/>
                    </w:rPr>
                    <w:t>It shall be clarified that any legal references to Directive 2008/118/EC</w:t>
                  </w:r>
                  <w:r w:rsidR="007627C5">
                    <w:rPr>
                      <w:bCs/>
                      <w:color w:val="00B050"/>
                      <w:szCs w:val="22"/>
                    </w:rPr>
                    <w:t>,</w:t>
                  </w:r>
                  <w:r w:rsidRPr="0032679E">
                    <w:rPr>
                      <w:bCs/>
                      <w:color w:val="00B050"/>
                      <w:szCs w:val="22"/>
                    </w:rPr>
                    <w:t xml:space="preserve"> will be updated to the recast Directive 2020/262. This is applicable to the DDNEA main document and all appendices.</w:t>
                  </w:r>
                </w:p>
                <w:p w14:paraId="5268C297" w14:textId="38595282" w:rsidR="00C70867" w:rsidRPr="00445D89" w:rsidRDefault="00AD3A93" w:rsidP="00C70867">
                  <w:pPr>
                    <w:spacing w:line="276" w:lineRule="auto"/>
                    <w:rPr>
                      <w:bCs/>
                      <w:szCs w:val="22"/>
                    </w:rPr>
                  </w:pPr>
                  <w:r>
                    <w:rPr>
                      <w:bCs/>
                      <w:szCs w:val="22"/>
                    </w:rPr>
                    <w:t>More specifically, a</w:t>
                  </w:r>
                  <w:r w:rsidR="00C70867" w:rsidRPr="00445D89">
                    <w:rPr>
                      <w:bCs/>
                      <w:szCs w:val="22"/>
                    </w:rPr>
                    <w:t>ll references of the DDNEA document to Council Directive 2008/118/EC will be updated to the corresponding references of recast Council Directive 2020/262</w:t>
                  </w:r>
                  <w:r w:rsidR="00C70867" w:rsidRPr="00445D89">
                    <w:rPr>
                      <w:szCs w:val="22"/>
                    </w:rPr>
                    <w:t xml:space="preserve"> </w:t>
                  </w:r>
                  <w:r w:rsidR="00C70867" w:rsidRPr="00445D89">
                    <w:rPr>
                      <w:bCs/>
                      <w:szCs w:val="22"/>
                    </w:rPr>
                    <w:t xml:space="preserve">of 19 December 2019 as follows: </w:t>
                  </w:r>
                </w:p>
                <w:p w14:paraId="17FDEACF" w14:textId="77777777" w:rsidR="00C70867" w:rsidRPr="00445D89" w:rsidRDefault="00C70867" w:rsidP="00B03D74">
                  <w:pPr>
                    <w:pStyle w:val="ad"/>
                    <w:numPr>
                      <w:ilvl w:val="0"/>
                      <w:numId w:val="68"/>
                    </w:numPr>
                    <w:spacing w:after="0"/>
                    <w:jc w:val="left"/>
                    <w:rPr>
                      <w:bCs/>
                      <w:i/>
                      <w:iCs/>
                      <w:szCs w:val="22"/>
                    </w:rPr>
                  </w:pPr>
                  <w:r w:rsidRPr="00445D89">
                    <w:rPr>
                      <w:b/>
                      <w:i/>
                      <w:iCs/>
                      <w:szCs w:val="22"/>
                    </w:rPr>
                    <w:t xml:space="preserve">III.I.1.1.2 </w:t>
                  </w:r>
                  <w:r w:rsidRPr="00445D89">
                    <w:rPr>
                      <w:bCs/>
                      <w:i/>
                      <w:iCs/>
                      <w:szCs w:val="22"/>
                    </w:rPr>
                    <w:t>Origin is tax warehouse and the destination is unknown</w:t>
                  </w:r>
                </w:p>
                <w:p w14:paraId="0325B369" w14:textId="77777777" w:rsidR="00C70867" w:rsidRPr="00445D89" w:rsidRDefault="00C70867" w:rsidP="00C70867">
                  <w:pPr>
                    <w:pStyle w:val="ad"/>
                    <w:rPr>
                      <w:bCs/>
                      <w:szCs w:val="22"/>
                    </w:rPr>
                  </w:pPr>
                </w:p>
                <w:p w14:paraId="58607D10" w14:textId="77777777" w:rsidR="00C70867" w:rsidRPr="00445D89" w:rsidRDefault="00C70867" w:rsidP="00C70867">
                  <w:pPr>
                    <w:pStyle w:val="ad"/>
                    <w:rPr>
                      <w:bCs/>
                      <w:szCs w:val="22"/>
                    </w:rPr>
                  </w:pPr>
                  <w:r w:rsidRPr="00445D89">
                    <w:rPr>
                      <w:b/>
                      <w:szCs w:val="22"/>
                    </w:rPr>
                    <w:t>From</w:t>
                  </w:r>
                  <w:r w:rsidRPr="00445D89">
                    <w:rPr>
                      <w:bCs/>
                      <w:szCs w:val="22"/>
                    </w:rPr>
                    <w:t xml:space="preserve">: </w:t>
                  </w:r>
                </w:p>
                <w:p w14:paraId="08AAB851" w14:textId="71896201" w:rsidR="00C70867" w:rsidRDefault="00C70867" w:rsidP="00C70867">
                  <w:pPr>
                    <w:pStyle w:val="ad"/>
                    <w:rPr>
                      <w:b/>
                      <w:i/>
                      <w:iCs/>
                      <w:szCs w:val="22"/>
                    </w:rPr>
                  </w:pPr>
                  <w:r w:rsidRPr="00445D89">
                    <w:rPr>
                      <w:bCs/>
                      <w:szCs w:val="22"/>
                    </w:rPr>
                    <w:t xml:space="preserve">According to this scenario, the Consignor submits a draft e-AD (IE815: N_EAD_SUB) to the MSA dispatch application. The origin of the movement is a tax warehouse and the destination of the movement is unknown in accordance with </w:t>
                  </w:r>
                  <w:r w:rsidRPr="00445D89">
                    <w:rPr>
                      <w:b/>
                      <w:i/>
                      <w:iCs/>
                      <w:strike/>
                      <w:szCs w:val="22"/>
                    </w:rPr>
                    <w:t>Article 22 of Directive 2008/118/EC</w:t>
                  </w:r>
                  <w:r w:rsidRPr="00445D89">
                    <w:rPr>
                      <w:b/>
                      <w:i/>
                      <w:iCs/>
                      <w:szCs w:val="22"/>
                    </w:rPr>
                    <w:t>.</w:t>
                  </w:r>
                </w:p>
                <w:p w14:paraId="3E81AC8F" w14:textId="77777777" w:rsidR="0007409E" w:rsidRPr="00445D89" w:rsidRDefault="0007409E" w:rsidP="00C70867">
                  <w:pPr>
                    <w:pStyle w:val="ad"/>
                    <w:rPr>
                      <w:b/>
                      <w:i/>
                      <w:iCs/>
                      <w:szCs w:val="22"/>
                    </w:rPr>
                  </w:pPr>
                </w:p>
                <w:p w14:paraId="186DBC51" w14:textId="77777777" w:rsidR="00C70867" w:rsidRPr="00445D89" w:rsidRDefault="00C70867" w:rsidP="00C70867">
                  <w:pPr>
                    <w:pStyle w:val="ad"/>
                    <w:spacing w:line="276" w:lineRule="auto"/>
                    <w:rPr>
                      <w:bCs/>
                      <w:szCs w:val="22"/>
                    </w:rPr>
                  </w:pPr>
                  <w:r w:rsidRPr="00445D89">
                    <w:rPr>
                      <w:b/>
                      <w:szCs w:val="22"/>
                    </w:rPr>
                    <w:t>To</w:t>
                  </w:r>
                  <w:r w:rsidRPr="00445D89">
                    <w:rPr>
                      <w:bCs/>
                      <w:szCs w:val="22"/>
                    </w:rPr>
                    <w:t xml:space="preserve">: </w:t>
                  </w:r>
                </w:p>
                <w:p w14:paraId="44DE2E71" w14:textId="0FC5CEE2" w:rsidR="00C70867" w:rsidRDefault="00C70867" w:rsidP="00C70867">
                  <w:pPr>
                    <w:pStyle w:val="ad"/>
                    <w:spacing w:line="276" w:lineRule="auto"/>
                    <w:rPr>
                      <w:b/>
                      <w:i/>
                      <w:iCs/>
                      <w:szCs w:val="22"/>
                    </w:rPr>
                  </w:pPr>
                  <w:r w:rsidRPr="00445D89">
                    <w:rPr>
                      <w:bCs/>
                      <w:szCs w:val="22"/>
                    </w:rPr>
                    <w:t xml:space="preserve">According to this scenario, the Consignor submits a draft e-AD (IE815: N_EAD_SUB) to the MSA dispatch application. The origin of the movement is a tax warehouse and the destination of the movement is unknown in accordance with </w:t>
                  </w:r>
                  <w:r w:rsidRPr="00445D89">
                    <w:rPr>
                      <w:b/>
                      <w:i/>
                      <w:iCs/>
                      <w:szCs w:val="22"/>
                    </w:rPr>
                    <w:t>Article 22 of</w:t>
                  </w:r>
                  <w:r w:rsidRPr="00445D89">
                    <w:rPr>
                      <w:bCs/>
                      <w:szCs w:val="22"/>
                    </w:rPr>
                    <w:t xml:space="preserve"> </w:t>
                  </w:r>
                  <w:r w:rsidRPr="00445D89">
                    <w:rPr>
                      <w:b/>
                      <w:i/>
                      <w:iCs/>
                      <w:szCs w:val="22"/>
                    </w:rPr>
                    <w:t>Directive 2020/262.</w:t>
                  </w:r>
                </w:p>
                <w:p w14:paraId="329E5AEA" w14:textId="77777777" w:rsidR="0007409E" w:rsidRPr="00445D89" w:rsidRDefault="0007409E" w:rsidP="00C70867">
                  <w:pPr>
                    <w:pStyle w:val="ad"/>
                    <w:spacing w:line="276" w:lineRule="auto"/>
                    <w:rPr>
                      <w:b/>
                      <w:i/>
                      <w:iCs/>
                      <w:szCs w:val="22"/>
                    </w:rPr>
                  </w:pPr>
                </w:p>
                <w:p w14:paraId="2EDB4D1D" w14:textId="77777777" w:rsidR="00C70867" w:rsidRPr="00445D89" w:rsidRDefault="00C70867" w:rsidP="00B03D74">
                  <w:pPr>
                    <w:pStyle w:val="ad"/>
                    <w:numPr>
                      <w:ilvl w:val="0"/>
                      <w:numId w:val="68"/>
                    </w:numPr>
                    <w:spacing w:after="0"/>
                    <w:jc w:val="left"/>
                    <w:rPr>
                      <w:b/>
                      <w:i/>
                      <w:iCs/>
                      <w:szCs w:val="22"/>
                    </w:rPr>
                  </w:pPr>
                  <w:r w:rsidRPr="00445D89">
                    <w:rPr>
                      <w:b/>
                      <w:i/>
                      <w:iCs/>
                      <w:szCs w:val="22"/>
                    </w:rPr>
                    <w:t xml:space="preserve">III.I.1.2.3 </w:t>
                  </w:r>
                  <w:r w:rsidRPr="00445D89">
                    <w:rPr>
                      <w:bCs/>
                      <w:i/>
                      <w:iCs/>
                      <w:szCs w:val="22"/>
                    </w:rPr>
                    <w:t>Origin is import and the destination is unknown</w:t>
                  </w:r>
                </w:p>
                <w:p w14:paraId="2E2A2874" w14:textId="77777777" w:rsidR="00C70867" w:rsidRPr="00445D89" w:rsidRDefault="00C70867" w:rsidP="00C70867">
                  <w:pPr>
                    <w:rPr>
                      <w:b/>
                      <w:i/>
                      <w:iCs/>
                      <w:szCs w:val="22"/>
                    </w:rPr>
                  </w:pPr>
                </w:p>
                <w:p w14:paraId="225EB898" w14:textId="77777777" w:rsidR="00C70867" w:rsidRPr="00445D89" w:rsidRDefault="00C70867" w:rsidP="00C70867">
                  <w:pPr>
                    <w:ind w:left="720"/>
                    <w:rPr>
                      <w:b/>
                      <w:szCs w:val="22"/>
                    </w:rPr>
                  </w:pPr>
                  <w:r w:rsidRPr="00445D89">
                    <w:rPr>
                      <w:b/>
                      <w:szCs w:val="22"/>
                    </w:rPr>
                    <w:t>From:</w:t>
                  </w:r>
                </w:p>
                <w:p w14:paraId="26DC5984" w14:textId="77777777" w:rsidR="00C70867" w:rsidRPr="00445D89" w:rsidRDefault="00C70867" w:rsidP="00C70867">
                  <w:pPr>
                    <w:ind w:left="720"/>
                    <w:rPr>
                      <w:strike/>
                      <w:szCs w:val="22"/>
                    </w:rPr>
                  </w:pPr>
                  <w:r w:rsidRPr="00445D89">
                    <w:rPr>
                      <w:szCs w:val="22"/>
                    </w:rPr>
                    <w:t xml:space="preserve">According to this scenario, the Consignor submits a draft e-AD (IE815: N_EAD_SUB) to the MSA dispatch application. The origin of the movement is import and the destination of the movement is unknown in accordance with </w:t>
                  </w:r>
                  <w:r w:rsidRPr="00445D89">
                    <w:rPr>
                      <w:b/>
                      <w:bCs/>
                      <w:i/>
                      <w:iCs/>
                      <w:strike/>
                      <w:szCs w:val="22"/>
                    </w:rPr>
                    <w:t>Article 22 of Directive 2008/118/EC.</w:t>
                  </w:r>
                </w:p>
                <w:p w14:paraId="6E62DC91" w14:textId="77777777" w:rsidR="00C70867" w:rsidRPr="00445D89" w:rsidRDefault="00C70867" w:rsidP="00C70867">
                  <w:pPr>
                    <w:ind w:left="720"/>
                    <w:rPr>
                      <w:b/>
                      <w:bCs/>
                      <w:szCs w:val="22"/>
                    </w:rPr>
                  </w:pPr>
                  <w:r w:rsidRPr="00445D89">
                    <w:rPr>
                      <w:b/>
                      <w:bCs/>
                      <w:szCs w:val="22"/>
                    </w:rPr>
                    <w:t>To:</w:t>
                  </w:r>
                </w:p>
                <w:p w14:paraId="61B488AE" w14:textId="77777777" w:rsidR="00C70867" w:rsidRPr="00445D89" w:rsidRDefault="00C70867" w:rsidP="00C70867">
                  <w:pPr>
                    <w:pStyle w:val="ad"/>
                    <w:spacing w:line="276" w:lineRule="auto"/>
                    <w:rPr>
                      <w:b/>
                      <w:i/>
                      <w:iCs/>
                      <w:szCs w:val="22"/>
                    </w:rPr>
                  </w:pPr>
                  <w:r w:rsidRPr="00445D89">
                    <w:rPr>
                      <w:bCs/>
                      <w:szCs w:val="22"/>
                    </w:rPr>
                    <w:t xml:space="preserve">According to this scenario, the Consignor submits a draft e-AD (IE815: N_EAD_SUB) to the MSA dispatch application. The origin of the movement is a tax warehouse and the destination of the movement is unknown in accordance with </w:t>
                  </w:r>
                  <w:r w:rsidRPr="00445D89">
                    <w:rPr>
                      <w:b/>
                      <w:i/>
                      <w:iCs/>
                      <w:szCs w:val="22"/>
                    </w:rPr>
                    <w:t>Article 22 of Directive 2020/262.</w:t>
                  </w:r>
                </w:p>
                <w:p w14:paraId="65EC6B87" w14:textId="77777777" w:rsidR="00C70867" w:rsidRPr="00445D89" w:rsidRDefault="00C70867" w:rsidP="00C70867">
                  <w:pPr>
                    <w:pStyle w:val="ad"/>
                    <w:spacing w:line="276" w:lineRule="auto"/>
                    <w:ind w:left="0"/>
                    <w:rPr>
                      <w:bCs/>
                      <w:szCs w:val="22"/>
                    </w:rPr>
                  </w:pPr>
                </w:p>
                <w:p w14:paraId="39E5FE99" w14:textId="77777777" w:rsidR="00C70867" w:rsidRPr="00445D89" w:rsidRDefault="00C70867" w:rsidP="00B03D74">
                  <w:pPr>
                    <w:pStyle w:val="ad"/>
                    <w:numPr>
                      <w:ilvl w:val="0"/>
                      <w:numId w:val="68"/>
                    </w:numPr>
                    <w:spacing w:after="0"/>
                    <w:jc w:val="left"/>
                    <w:rPr>
                      <w:bCs/>
                      <w:i/>
                      <w:iCs/>
                      <w:szCs w:val="22"/>
                    </w:rPr>
                  </w:pPr>
                  <w:r w:rsidRPr="00445D89">
                    <w:rPr>
                      <w:b/>
                      <w:i/>
                      <w:iCs/>
                      <w:szCs w:val="22"/>
                    </w:rPr>
                    <w:t xml:space="preserve">III.IV.2.2.2 </w:t>
                  </w:r>
                  <w:r w:rsidRPr="00445D89">
                    <w:rPr>
                      <w:bCs/>
                      <w:i/>
                      <w:iCs/>
                      <w:szCs w:val="22"/>
                    </w:rPr>
                    <w:t>When MS of Dispatch is different than MS of Export</w:t>
                  </w:r>
                </w:p>
                <w:p w14:paraId="47650448" w14:textId="77777777" w:rsidR="00C70867" w:rsidRPr="00445D89" w:rsidRDefault="00C70867" w:rsidP="00C70867">
                  <w:pPr>
                    <w:ind w:left="1440"/>
                    <w:rPr>
                      <w:bCs/>
                      <w:i/>
                      <w:iCs/>
                      <w:szCs w:val="22"/>
                    </w:rPr>
                  </w:pPr>
                  <w:r w:rsidRPr="00445D89">
                    <w:rPr>
                      <w:bCs/>
                      <w:i/>
                      <w:iCs/>
                      <w:szCs w:val="22"/>
                    </w:rPr>
                    <w:t xml:space="preserve">    Table 16: TIM_FDF functional timer:</w:t>
                  </w:r>
                </w:p>
                <w:p w14:paraId="096209B0" w14:textId="77777777" w:rsidR="00C70867" w:rsidRPr="00445D89" w:rsidRDefault="00C70867" w:rsidP="00C70867">
                  <w:pPr>
                    <w:ind w:left="720"/>
                    <w:rPr>
                      <w:b/>
                      <w:szCs w:val="22"/>
                    </w:rPr>
                  </w:pPr>
                  <w:r w:rsidRPr="00445D89">
                    <w:rPr>
                      <w:b/>
                      <w:szCs w:val="22"/>
                    </w:rPr>
                    <w:t>From:</w:t>
                  </w:r>
                </w:p>
                <w:tbl>
                  <w:tblPr>
                    <w:tblW w:w="6700" w:type="dxa"/>
                    <w:tblBorders>
                      <w:top w:val="single" w:sz="4" w:space="0" w:color="003366"/>
                      <w:left w:val="single" w:sz="4" w:space="0" w:color="003366"/>
                      <w:bottom w:val="single" w:sz="4" w:space="0" w:color="003366"/>
                      <w:right w:val="single" w:sz="4" w:space="0" w:color="003366"/>
                      <w:insideH w:val="single" w:sz="4" w:space="0" w:color="000080"/>
                      <w:insideV w:val="single" w:sz="4" w:space="0" w:color="000080"/>
                    </w:tblBorders>
                    <w:tblLayout w:type="fixed"/>
                    <w:tblLook w:val="0000" w:firstRow="0" w:lastRow="0" w:firstColumn="0" w:lastColumn="0" w:noHBand="0" w:noVBand="0"/>
                  </w:tblPr>
                  <w:tblGrid>
                    <w:gridCol w:w="1275"/>
                    <w:gridCol w:w="5425"/>
                  </w:tblGrid>
                  <w:tr w:rsidR="00C70867" w:rsidRPr="00445D89" w14:paraId="3B48A5F9" w14:textId="77777777" w:rsidTr="00A849A2">
                    <w:trPr>
                      <w:cantSplit/>
                    </w:trPr>
                    <w:tc>
                      <w:tcPr>
                        <w:tcW w:w="6700" w:type="dxa"/>
                        <w:gridSpan w:val="2"/>
                        <w:shd w:val="clear" w:color="auto" w:fill="2F5496" w:themeFill="accent5" w:themeFillShade="BF"/>
                      </w:tcPr>
                      <w:p w14:paraId="111A5C03" w14:textId="0610C98B" w:rsidR="00C70867" w:rsidRPr="00445D89" w:rsidRDefault="00C70867" w:rsidP="00A849A2">
                        <w:pPr>
                          <w:pStyle w:val="TableHeading"/>
                          <w:tabs>
                            <w:tab w:val="center" w:pos="3242"/>
                          </w:tabs>
                          <w:rPr>
                            <w:rFonts w:ascii="Times New Roman" w:hAnsi="Times New Roman"/>
                            <w:szCs w:val="22"/>
                          </w:rPr>
                        </w:pPr>
                        <w:r w:rsidRPr="00445D89">
                          <w:rPr>
                            <w:rFonts w:ascii="Times New Roman" w:hAnsi="Times New Roman"/>
                            <w:szCs w:val="22"/>
                          </w:rPr>
                          <w:t>TIM_FDF</w:t>
                        </w:r>
                        <w:r w:rsidR="00A849A2">
                          <w:rPr>
                            <w:rFonts w:ascii="Times New Roman" w:hAnsi="Times New Roman"/>
                            <w:szCs w:val="22"/>
                          </w:rPr>
                          <w:tab/>
                        </w:r>
                      </w:p>
                    </w:tc>
                  </w:tr>
                  <w:tr w:rsidR="00C70867" w:rsidRPr="00445D89" w14:paraId="20E632A6" w14:textId="77777777" w:rsidTr="00C70867">
                    <w:trPr>
                      <w:cantSplit/>
                    </w:trPr>
                    <w:tc>
                      <w:tcPr>
                        <w:tcW w:w="1275" w:type="dxa"/>
                      </w:tcPr>
                      <w:p w14:paraId="6D1414DA" w14:textId="77777777" w:rsidR="00C70867" w:rsidRPr="00445D89" w:rsidRDefault="00C70867" w:rsidP="00C70867">
                        <w:pPr>
                          <w:pStyle w:val="Table"/>
                          <w:rPr>
                            <w:szCs w:val="22"/>
                          </w:rPr>
                        </w:pPr>
                        <w:r w:rsidRPr="00445D89">
                          <w:rPr>
                            <w:szCs w:val="22"/>
                          </w:rPr>
                          <w:t>Started:</w:t>
                        </w:r>
                      </w:p>
                    </w:tc>
                    <w:tc>
                      <w:tcPr>
                        <w:tcW w:w="5425" w:type="dxa"/>
                      </w:tcPr>
                      <w:p w14:paraId="3670CF67" w14:textId="77777777" w:rsidR="00C70867" w:rsidRPr="00445D89" w:rsidRDefault="00C70867" w:rsidP="00C70867">
                        <w:pPr>
                          <w:pStyle w:val="Table"/>
                          <w:rPr>
                            <w:b/>
                            <w:bCs/>
                            <w:szCs w:val="22"/>
                          </w:rPr>
                        </w:pPr>
                        <w:r w:rsidRPr="00445D89">
                          <w:rPr>
                            <w:b/>
                            <w:bCs/>
                            <w:szCs w:val="22"/>
                          </w:rPr>
                          <w:t>UC-201-230 - Start Follow up</w:t>
                        </w:r>
                      </w:p>
                      <w:p w14:paraId="20D184F3" w14:textId="77777777" w:rsidR="00C70867" w:rsidRPr="00445D89" w:rsidRDefault="00C70867" w:rsidP="00C70867">
                        <w:pPr>
                          <w:pStyle w:val="Table"/>
                          <w:rPr>
                            <w:szCs w:val="22"/>
                          </w:rPr>
                        </w:pPr>
                        <w:r w:rsidRPr="00445D89">
                          <w:rPr>
                            <w:szCs w:val="22"/>
                          </w:rPr>
                          <w:t xml:space="preserve">In case an e-AD has been accepted and the destination fields have been left empty according to </w:t>
                        </w:r>
                        <w:r w:rsidRPr="00445D89">
                          <w:rPr>
                            <w:b/>
                            <w:bCs/>
                            <w:i/>
                            <w:iCs/>
                            <w:strike/>
                            <w:szCs w:val="22"/>
                          </w:rPr>
                          <w:t>Article 22 of Directive 2008/118/EC</w:t>
                        </w:r>
                        <w:r w:rsidRPr="00445D89">
                          <w:rPr>
                            <w:szCs w:val="22"/>
                          </w:rPr>
                          <w:t>, the TIM_FDF timer is initiated by the MSA dispatch application to expire at the limit date for filling in the destination fields.</w:t>
                        </w:r>
                      </w:p>
                    </w:tc>
                  </w:tr>
                  <w:tr w:rsidR="00C70867" w:rsidRPr="00445D89" w14:paraId="1BBEC742" w14:textId="77777777" w:rsidTr="00C70867">
                    <w:trPr>
                      <w:cantSplit/>
                    </w:trPr>
                    <w:tc>
                      <w:tcPr>
                        <w:tcW w:w="1275" w:type="dxa"/>
                      </w:tcPr>
                      <w:p w14:paraId="3A31D203" w14:textId="77777777" w:rsidR="00C70867" w:rsidRPr="00445D89" w:rsidRDefault="00C70867" w:rsidP="00C70867">
                        <w:pPr>
                          <w:pStyle w:val="Table"/>
                          <w:rPr>
                            <w:szCs w:val="22"/>
                          </w:rPr>
                        </w:pPr>
                        <w:r w:rsidRPr="00445D89">
                          <w:rPr>
                            <w:szCs w:val="22"/>
                          </w:rPr>
                          <w:t>Stopped:</w:t>
                        </w:r>
                      </w:p>
                    </w:tc>
                    <w:tc>
                      <w:tcPr>
                        <w:tcW w:w="5425" w:type="dxa"/>
                      </w:tcPr>
                      <w:p w14:paraId="2452906A" w14:textId="77777777" w:rsidR="00C70867" w:rsidRPr="00445D89" w:rsidRDefault="00C70867" w:rsidP="00C70867">
                        <w:pPr>
                          <w:pStyle w:val="Table"/>
                          <w:rPr>
                            <w:b/>
                            <w:bCs/>
                            <w:szCs w:val="22"/>
                          </w:rPr>
                        </w:pPr>
                        <w:r w:rsidRPr="00445D89">
                          <w:rPr>
                            <w:b/>
                            <w:bCs/>
                            <w:szCs w:val="22"/>
                          </w:rPr>
                          <w:t>UC-205-230 - Start follow up</w:t>
                        </w:r>
                      </w:p>
                      <w:p w14:paraId="0E7AE563" w14:textId="77777777" w:rsidR="00C70867" w:rsidRPr="00445D89" w:rsidRDefault="00C70867" w:rsidP="00C70867">
                        <w:pPr>
                          <w:pStyle w:val="Table"/>
                          <w:rPr>
                            <w:szCs w:val="22"/>
                          </w:rPr>
                        </w:pPr>
                        <w:r w:rsidRPr="00445D89">
                          <w:rPr>
                            <w:szCs w:val="22"/>
                          </w:rPr>
                          <w:t>After the change of destination and if the concerned e-AD has been accepted without destination details (</w:t>
                        </w:r>
                        <w:r w:rsidRPr="00445D89">
                          <w:rPr>
                            <w:b/>
                            <w:bCs/>
                            <w:i/>
                            <w:iCs/>
                            <w:strike/>
                            <w:szCs w:val="22"/>
                          </w:rPr>
                          <w:t>Article 22 of Directive 2008/118/EC</w:t>
                        </w:r>
                        <w:r w:rsidRPr="00445D89">
                          <w:rPr>
                            <w:szCs w:val="22"/>
                          </w:rPr>
                          <w:t>), the MSA dispatch application stops the TIM_FDF timer, since the destination has been specified.</w:t>
                        </w:r>
                      </w:p>
                    </w:tc>
                  </w:tr>
                </w:tbl>
                <w:p w14:paraId="00EEDC9D" w14:textId="77777777" w:rsidR="00C70867" w:rsidRPr="00445D89" w:rsidRDefault="00C70867" w:rsidP="00C70867">
                  <w:pPr>
                    <w:ind w:left="1440"/>
                    <w:rPr>
                      <w:bCs/>
                      <w:i/>
                      <w:iCs/>
                      <w:szCs w:val="22"/>
                    </w:rPr>
                  </w:pPr>
                </w:p>
                <w:p w14:paraId="669217E6" w14:textId="77777777" w:rsidR="00C70867" w:rsidRPr="00445D89" w:rsidRDefault="00C70867" w:rsidP="00C70867">
                  <w:pPr>
                    <w:ind w:left="720"/>
                    <w:rPr>
                      <w:b/>
                      <w:szCs w:val="22"/>
                    </w:rPr>
                  </w:pPr>
                  <w:r w:rsidRPr="00445D89">
                    <w:rPr>
                      <w:b/>
                      <w:szCs w:val="22"/>
                    </w:rPr>
                    <w:t>To:</w:t>
                  </w:r>
                </w:p>
                <w:tbl>
                  <w:tblPr>
                    <w:tblW w:w="6700" w:type="dxa"/>
                    <w:tblBorders>
                      <w:top w:val="single" w:sz="4" w:space="0" w:color="003366"/>
                      <w:left w:val="single" w:sz="4" w:space="0" w:color="003366"/>
                      <w:bottom w:val="single" w:sz="4" w:space="0" w:color="003366"/>
                      <w:right w:val="single" w:sz="4" w:space="0" w:color="003366"/>
                      <w:insideH w:val="single" w:sz="4" w:space="0" w:color="000080"/>
                      <w:insideV w:val="single" w:sz="4" w:space="0" w:color="000080"/>
                    </w:tblBorders>
                    <w:tblLayout w:type="fixed"/>
                    <w:tblLook w:val="0000" w:firstRow="0" w:lastRow="0" w:firstColumn="0" w:lastColumn="0" w:noHBand="0" w:noVBand="0"/>
                  </w:tblPr>
                  <w:tblGrid>
                    <w:gridCol w:w="1275"/>
                    <w:gridCol w:w="5425"/>
                  </w:tblGrid>
                  <w:tr w:rsidR="00C70867" w:rsidRPr="00445D89" w14:paraId="101DE384" w14:textId="77777777" w:rsidTr="00A849A2">
                    <w:trPr>
                      <w:cantSplit/>
                    </w:trPr>
                    <w:tc>
                      <w:tcPr>
                        <w:tcW w:w="6700" w:type="dxa"/>
                        <w:gridSpan w:val="2"/>
                        <w:shd w:val="clear" w:color="auto" w:fill="2F5496" w:themeFill="accent5" w:themeFillShade="BF"/>
                      </w:tcPr>
                      <w:p w14:paraId="0DABBA7C" w14:textId="77777777" w:rsidR="00C70867" w:rsidRPr="00445D89" w:rsidRDefault="00C70867" w:rsidP="00C70867">
                        <w:pPr>
                          <w:pStyle w:val="TableHeading"/>
                          <w:rPr>
                            <w:rFonts w:ascii="Times New Roman" w:hAnsi="Times New Roman"/>
                            <w:szCs w:val="22"/>
                          </w:rPr>
                        </w:pPr>
                        <w:r w:rsidRPr="00445D89">
                          <w:rPr>
                            <w:rFonts w:ascii="Times New Roman" w:hAnsi="Times New Roman"/>
                            <w:szCs w:val="22"/>
                          </w:rPr>
                          <w:t>TIM_FDF</w:t>
                        </w:r>
                      </w:p>
                    </w:tc>
                  </w:tr>
                  <w:tr w:rsidR="00C70867" w:rsidRPr="00445D89" w14:paraId="0AC49461" w14:textId="77777777" w:rsidTr="00C70867">
                    <w:trPr>
                      <w:cantSplit/>
                    </w:trPr>
                    <w:tc>
                      <w:tcPr>
                        <w:tcW w:w="1275" w:type="dxa"/>
                      </w:tcPr>
                      <w:p w14:paraId="65AE08D5" w14:textId="77777777" w:rsidR="00C70867" w:rsidRPr="00445D89" w:rsidRDefault="00C70867" w:rsidP="00C70867">
                        <w:pPr>
                          <w:pStyle w:val="Table"/>
                          <w:rPr>
                            <w:szCs w:val="22"/>
                          </w:rPr>
                        </w:pPr>
                        <w:r w:rsidRPr="00445D89">
                          <w:rPr>
                            <w:szCs w:val="22"/>
                          </w:rPr>
                          <w:t>Started:</w:t>
                        </w:r>
                      </w:p>
                    </w:tc>
                    <w:tc>
                      <w:tcPr>
                        <w:tcW w:w="5425" w:type="dxa"/>
                      </w:tcPr>
                      <w:p w14:paraId="6095B0F6" w14:textId="77777777" w:rsidR="00C70867" w:rsidRPr="00445D89" w:rsidRDefault="00C70867" w:rsidP="00C70867">
                        <w:pPr>
                          <w:pStyle w:val="Table"/>
                          <w:rPr>
                            <w:b/>
                            <w:bCs/>
                            <w:szCs w:val="22"/>
                          </w:rPr>
                        </w:pPr>
                        <w:r w:rsidRPr="00445D89">
                          <w:rPr>
                            <w:b/>
                            <w:bCs/>
                            <w:szCs w:val="22"/>
                          </w:rPr>
                          <w:t>UC-201-230 - Start Follow up</w:t>
                        </w:r>
                      </w:p>
                      <w:p w14:paraId="69B2C88C" w14:textId="77777777" w:rsidR="00C70867" w:rsidRPr="00445D89" w:rsidRDefault="00C70867" w:rsidP="00C70867">
                        <w:pPr>
                          <w:pStyle w:val="Table"/>
                          <w:rPr>
                            <w:szCs w:val="22"/>
                          </w:rPr>
                        </w:pPr>
                        <w:r w:rsidRPr="00445D89">
                          <w:rPr>
                            <w:szCs w:val="22"/>
                          </w:rPr>
                          <w:t xml:space="preserve">In case an e-AD has been accepted and the destination fields have been left empty according to </w:t>
                        </w:r>
                        <w:r w:rsidRPr="00445D89">
                          <w:rPr>
                            <w:b/>
                            <w:bCs/>
                            <w:i/>
                            <w:iCs/>
                            <w:szCs w:val="22"/>
                          </w:rPr>
                          <w:t>Article of 22 of Directive 2020/262</w:t>
                        </w:r>
                        <w:r w:rsidRPr="00EB6A96">
                          <w:rPr>
                            <w:b/>
                            <w:bCs/>
                            <w:i/>
                            <w:iCs/>
                            <w:strike/>
                            <w:color w:val="FF0000"/>
                            <w:szCs w:val="22"/>
                          </w:rPr>
                          <w:t>EC</w:t>
                        </w:r>
                        <w:r w:rsidRPr="00445D89">
                          <w:rPr>
                            <w:b/>
                            <w:bCs/>
                            <w:i/>
                            <w:iCs/>
                            <w:szCs w:val="22"/>
                          </w:rPr>
                          <w:t>.</w:t>
                        </w:r>
                        <w:r w:rsidRPr="00445D89">
                          <w:rPr>
                            <w:szCs w:val="22"/>
                          </w:rPr>
                          <w:t>, the TIM_FDF timer is initiated by the MSA dispatch application to expire at the limit date for filling in the destination fields.</w:t>
                        </w:r>
                      </w:p>
                    </w:tc>
                  </w:tr>
                  <w:tr w:rsidR="00C70867" w:rsidRPr="00445D89" w14:paraId="5F53FA70" w14:textId="77777777" w:rsidTr="00C70867">
                    <w:trPr>
                      <w:cantSplit/>
                    </w:trPr>
                    <w:tc>
                      <w:tcPr>
                        <w:tcW w:w="1275" w:type="dxa"/>
                      </w:tcPr>
                      <w:p w14:paraId="327D07D5" w14:textId="77777777" w:rsidR="00C70867" w:rsidRPr="00445D89" w:rsidRDefault="00C70867" w:rsidP="00C70867">
                        <w:pPr>
                          <w:pStyle w:val="Table"/>
                          <w:rPr>
                            <w:szCs w:val="22"/>
                          </w:rPr>
                        </w:pPr>
                        <w:r w:rsidRPr="00445D89">
                          <w:rPr>
                            <w:szCs w:val="22"/>
                          </w:rPr>
                          <w:t>Stopped:</w:t>
                        </w:r>
                      </w:p>
                    </w:tc>
                    <w:tc>
                      <w:tcPr>
                        <w:tcW w:w="5425" w:type="dxa"/>
                      </w:tcPr>
                      <w:p w14:paraId="01A251DF" w14:textId="77777777" w:rsidR="00C70867" w:rsidRPr="00445D89" w:rsidRDefault="00C70867" w:rsidP="00C70867">
                        <w:pPr>
                          <w:pStyle w:val="Table"/>
                          <w:rPr>
                            <w:b/>
                            <w:bCs/>
                            <w:szCs w:val="22"/>
                          </w:rPr>
                        </w:pPr>
                        <w:r w:rsidRPr="00445D89">
                          <w:rPr>
                            <w:b/>
                            <w:bCs/>
                            <w:szCs w:val="22"/>
                          </w:rPr>
                          <w:t>UC-205-230 - Start follow up</w:t>
                        </w:r>
                      </w:p>
                      <w:p w14:paraId="4B2B832C" w14:textId="77777777" w:rsidR="00C70867" w:rsidRPr="00445D89" w:rsidRDefault="00C70867" w:rsidP="00C70867">
                        <w:pPr>
                          <w:pStyle w:val="Table"/>
                          <w:rPr>
                            <w:szCs w:val="22"/>
                          </w:rPr>
                        </w:pPr>
                        <w:r w:rsidRPr="00445D89">
                          <w:rPr>
                            <w:szCs w:val="22"/>
                          </w:rPr>
                          <w:t>After the change of destination and if the concerned e-AD has been accepted without destination details (</w:t>
                        </w:r>
                        <w:r w:rsidRPr="00445D89">
                          <w:rPr>
                            <w:b/>
                            <w:bCs/>
                            <w:i/>
                            <w:iCs/>
                            <w:szCs w:val="22"/>
                          </w:rPr>
                          <w:t>Article 22 of Directive 2020/262</w:t>
                        </w:r>
                        <w:r w:rsidRPr="00445D89">
                          <w:rPr>
                            <w:szCs w:val="22"/>
                          </w:rPr>
                          <w:t>), the MSA dispatch application stops the TIM_FDF timer, since the destination has been specified.</w:t>
                        </w:r>
                      </w:p>
                    </w:tc>
                  </w:tr>
                </w:tbl>
                <w:p w14:paraId="06570267" w14:textId="77777777" w:rsidR="00EB6A96" w:rsidRPr="00EB6A96" w:rsidRDefault="00EB6A96" w:rsidP="00EB6A96">
                  <w:pPr>
                    <w:pStyle w:val="ad"/>
                    <w:spacing w:after="0"/>
                    <w:jc w:val="left"/>
                    <w:rPr>
                      <w:bCs/>
                      <w:szCs w:val="22"/>
                    </w:rPr>
                  </w:pPr>
                </w:p>
                <w:p w14:paraId="33BB7C9F" w14:textId="27912577" w:rsidR="00C70867" w:rsidRPr="00445D89" w:rsidRDefault="00C70867" w:rsidP="00B03D74">
                  <w:pPr>
                    <w:pStyle w:val="ad"/>
                    <w:numPr>
                      <w:ilvl w:val="0"/>
                      <w:numId w:val="68"/>
                    </w:numPr>
                    <w:spacing w:after="0"/>
                    <w:jc w:val="left"/>
                    <w:rPr>
                      <w:bCs/>
                      <w:szCs w:val="22"/>
                    </w:rPr>
                  </w:pPr>
                  <w:r w:rsidRPr="00445D89">
                    <w:rPr>
                      <w:b/>
                      <w:i/>
                      <w:iCs/>
                      <w:szCs w:val="22"/>
                    </w:rPr>
                    <w:t>V.I.3.1.1. The Role of SEED data.</w:t>
                  </w:r>
                </w:p>
                <w:p w14:paraId="3AA8A2C0" w14:textId="77777777" w:rsidR="00C70867" w:rsidRPr="00445D89" w:rsidRDefault="00C70867" w:rsidP="00C70867">
                  <w:pPr>
                    <w:ind w:left="360"/>
                    <w:rPr>
                      <w:bCs/>
                      <w:szCs w:val="22"/>
                    </w:rPr>
                  </w:pPr>
                </w:p>
                <w:p w14:paraId="7278620F" w14:textId="77777777" w:rsidR="00C70867" w:rsidRPr="00445D89" w:rsidRDefault="00C70867" w:rsidP="00C70867">
                  <w:pPr>
                    <w:ind w:left="360"/>
                    <w:rPr>
                      <w:b/>
                      <w:szCs w:val="22"/>
                    </w:rPr>
                  </w:pPr>
                  <w:r w:rsidRPr="00445D89">
                    <w:rPr>
                      <w:b/>
                      <w:szCs w:val="22"/>
                    </w:rPr>
                    <w:t>From:</w:t>
                  </w:r>
                </w:p>
                <w:p w14:paraId="0F56D024" w14:textId="77777777" w:rsidR="00C70867" w:rsidRPr="00445D89" w:rsidRDefault="00C70867" w:rsidP="00C70867">
                  <w:pPr>
                    <w:ind w:left="360"/>
                    <w:rPr>
                      <w:bCs/>
                      <w:szCs w:val="22"/>
                    </w:rPr>
                  </w:pPr>
                  <w:r w:rsidRPr="00445D89">
                    <w:rPr>
                      <w:bCs/>
                      <w:szCs w:val="22"/>
                    </w:rPr>
                    <w:t xml:space="preserve">SEED information includes all items that are described in </w:t>
                  </w:r>
                  <w:r w:rsidRPr="00445D89">
                    <w:rPr>
                      <w:b/>
                      <w:i/>
                      <w:iCs/>
                      <w:strike/>
                      <w:szCs w:val="22"/>
                    </w:rPr>
                    <w:t>Article 22 of Council Regulation (EC) No 2073/2004</w:t>
                  </w:r>
                  <w:r w:rsidRPr="00445D89">
                    <w:rPr>
                      <w:bCs/>
                      <w:szCs w:val="22"/>
                    </w:rPr>
                    <w:t>, namely:</w:t>
                  </w:r>
                </w:p>
                <w:p w14:paraId="107B9DC4" w14:textId="77777777" w:rsidR="00C70867" w:rsidRPr="00445D89" w:rsidRDefault="00C70867" w:rsidP="00C70867">
                  <w:pPr>
                    <w:ind w:left="360"/>
                    <w:rPr>
                      <w:bCs/>
                      <w:szCs w:val="22"/>
                    </w:rPr>
                  </w:pPr>
                  <w:r w:rsidRPr="00445D89">
                    <w:rPr>
                      <w:bCs/>
                      <w:szCs w:val="22"/>
                    </w:rPr>
                    <w:t>•</w:t>
                  </w:r>
                  <w:r w:rsidRPr="00445D89">
                    <w:rPr>
                      <w:bCs/>
                      <w:szCs w:val="22"/>
                    </w:rPr>
                    <w:tab/>
                    <w:t>authorised warehouse keepers (</w:t>
                  </w:r>
                  <w:r w:rsidRPr="00D77172">
                    <w:rPr>
                      <w:bCs/>
                      <w:i/>
                      <w:iCs/>
                      <w:szCs w:val="22"/>
                    </w:rPr>
                    <w:t>as defined in</w:t>
                  </w:r>
                  <w:r w:rsidRPr="00D77172">
                    <w:rPr>
                      <w:b/>
                      <w:i/>
                      <w:iCs/>
                      <w:szCs w:val="22"/>
                    </w:rPr>
                    <w:t xml:space="preserve"> </w:t>
                  </w:r>
                  <w:r w:rsidRPr="00445D89">
                    <w:rPr>
                      <w:b/>
                      <w:i/>
                      <w:iCs/>
                      <w:strike/>
                      <w:szCs w:val="22"/>
                    </w:rPr>
                    <w:t>Directive 2008/118/EC</w:t>
                  </w:r>
                  <w:r w:rsidRPr="00445D89">
                    <w:rPr>
                      <w:bCs/>
                      <w:szCs w:val="22"/>
                    </w:rPr>
                    <w:t>);</w:t>
                  </w:r>
                </w:p>
                <w:p w14:paraId="716033E1" w14:textId="77777777" w:rsidR="00C70867" w:rsidRPr="00445D89" w:rsidRDefault="00C70867" w:rsidP="00C70867">
                  <w:pPr>
                    <w:ind w:left="360"/>
                    <w:rPr>
                      <w:bCs/>
                      <w:szCs w:val="22"/>
                    </w:rPr>
                  </w:pPr>
                  <w:r w:rsidRPr="00445D89">
                    <w:rPr>
                      <w:bCs/>
                      <w:szCs w:val="22"/>
                    </w:rPr>
                    <w:t>•</w:t>
                  </w:r>
                  <w:r w:rsidRPr="00445D89">
                    <w:rPr>
                      <w:bCs/>
                      <w:szCs w:val="22"/>
                    </w:rPr>
                    <w:tab/>
                    <w:t xml:space="preserve">registered Consignees (as defined in </w:t>
                  </w:r>
                  <w:r w:rsidRPr="00445D89">
                    <w:rPr>
                      <w:b/>
                      <w:i/>
                      <w:iCs/>
                      <w:strike/>
                      <w:szCs w:val="22"/>
                    </w:rPr>
                    <w:t>Directive 2008/118/EC</w:t>
                  </w:r>
                  <w:r w:rsidRPr="00445D89">
                    <w:rPr>
                      <w:bCs/>
                      <w:szCs w:val="22"/>
                    </w:rPr>
                    <w:t>);</w:t>
                  </w:r>
                </w:p>
                <w:p w14:paraId="12B32A1D" w14:textId="77777777" w:rsidR="00C70867" w:rsidRPr="00445D89" w:rsidRDefault="00C70867" w:rsidP="00C70867">
                  <w:pPr>
                    <w:ind w:left="360"/>
                    <w:rPr>
                      <w:bCs/>
                      <w:szCs w:val="22"/>
                    </w:rPr>
                  </w:pPr>
                  <w:r w:rsidRPr="00445D89">
                    <w:rPr>
                      <w:bCs/>
                      <w:szCs w:val="22"/>
                    </w:rPr>
                    <w:t>•</w:t>
                  </w:r>
                  <w:r w:rsidRPr="00445D89">
                    <w:rPr>
                      <w:bCs/>
                      <w:szCs w:val="22"/>
                    </w:rPr>
                    <w:tab/>
                    <w:t xml:space="preserve">other registered operators that a MSA may allow to provide a movement guarantee in place of the Consignor; they may be considered as "persons who have assumed the obligations within the meaning of </w:t>
                  </w:r>
                  <w:r w:rsidRPr="00445D89">
                    <w:rPr>
                      <w:b/>
                      <w:i/>
                      <w:iCs/>
                      <w:strike/>
                      <w:szCs w:val="22"/>
                    </w:rPr>
                    <w:t>Article 18(1) of Directive 2008/118/EC</w:t>
                  </w:r>
                  <w:r w:rsidRPr="00445D89">
                    <w:rPr>
                      <w:bCs/>
                      <w:szCs w:val="22"/>
                    </w:rPr>
                    <w:t>";</w:t>
                  </w:r>
                </w:p>
                <w:p w14:paraId="7E63593F" w14:textId="77777777" w:rsidR="00C70867" w:rsidRPr="00445D89" w:rsidRDefault="00C70867" w:rsidP="00C70867">
                  <w:pPr>
                    <w:ind w:left="360"/>
                    <w:rPr>
                      <w:bCs/>
                      <w:szCs w:val="22"/>
                    </w:rPr>
                  </w:pPr>
                  <w:r w:rsidRPr="00445D89">
                    <w:rPr>
                      <w:bCs/>
                      <w:szCs w:val="22"/>
                    </w:rPr>
                    <w:t>•</w:t>
                  </w:r>
                  <w:r w:rsidRPr="00445D89">
                    <w:rPr>
                      <w:bCs/>
                      <w:szCs w:val="22"/>
                    </w:rPr>
                    <w:tab/>
                    <w:t xml:space="preserve">Temporary authorisations (as defined in </w:t>
                  </w:r>
                  <w:r w:rsidRPr="00445D89">
                    <w:rPr>
                      <w:b/>
                      <w:i/>
                      <w:iCs/>
                      <w:strike/>
                      <w:szCs w:val="22"/>
                    </w:rPr>
                    <w:t>Directive 2008/118/EC</w:t>
                  </w:r>
                  <w:r w:rsidRPr="00445D89">
                    <w:rPr>
                      <w:bCs/>
                      <w:szCs w:val="22"/>
                    </w:rPr>
                    <w:t>).</w:t>
                  </w:r>
                </w:p>
                <w:p w14:paraId="4463C75D" w14:textId="77777777" w:rsidR="00C70867" w:rsidRPr="00445D89" w:rsidRDefault="00C70867" w:rsidP="00C70867">
                  <w:pPr>
                    <w:ind w:left="360"/>
                    <w:rPr>
                      <w:b/>
                      <w:szCs w:val="22"/>
                    </w:rPr>
                  </w:pPr>
                  <w:r w:rsidRPr="00445D89">
                    <w:rPr>
                      <w:b/>
                      <w:szCs w:val="22"/>
                    </w:rPr>
                    <w:t>And:</w:t>
                  </w:r>
                </w:p>
                <w:p w14:paraId="42E40FD4" w14:textId="77777777" w:rsidR="00C70867" w:rsidRPr="00445D89" w:rsidRDefault="00C70867" w:rsidP="00C70867">
                  <w:pPr>
                    <w:ind w:left="360"/>
                    <w:rPr>
                      <w:bCs/>
                      <w:szCs w:val="22"/>
                    </w:rPr>
                  </w:pPr>
                  <w:r w:rsidRPr="00445D89">
                    <w:rPr>
                      <w:bCs/>
                      <w:szCs w:val="22"/>
                    </w:rPr>
                    <w:t xml:space="preserve">In addition to the above-mentioned information, which is part of the SEED register, it should be mentioned that other relevant information such as specific authorisations (i.e. the allowance to practise direct delivery or to send energy products without identified destination under </w:t>
                  </w:r>
                  <w:r w:rsidRPr="00445D89">
                    <w:rPr>
                      <w:b/>
                      <w:i/>
                      <w:iCs/>
                      <w:strike/>
                      <w:szCs w:val="22"/>
                    </w:rPr>
                    <w:t>Article 22 of Directive 2008/118/EC</w:t>
                  </w:r>
                  <w:r w:rsidRPr="00445D89">
                    <w:rPr>
                      <w:bCs/>
                      <w:szCs w:val="22"/>
                    </w:rPr>
                    <w:t>) is contained in the register as well</w:t>
                  </w:r>
                </w:p>
                <w:p w14:paraId="42401813" w14:textId="77777777" w:rsidR="00C70867" w:rsidRPr="00445D89" w:rsidRDefault="00C70867" w:rsidP="00C70867">
                  <w:pPr>
                    <w:ind w:left="360"/>
                    <w:rPr>
                      <w:bCs/>
                      <w:szCs w:val="22"/>
                    </w:rPr>
                  </w:pPr>
                  <w:r w:rsidRPr="00445D89">
                    <w:rPr>
                      <w:bCs/>
                      <w:szCs w:val="22"/>
                    </w:rPr>
                    <w:t xml:space="preserve">Last but not least, temporary authorisations granted by a MSA of Destination to a non-registered Consignee (as defined in </w:t>
                  </w:r>
                  <w:r w:rsidRPr="00445D89">
                    <w:rPr>
                      <w:b/>
                      <w:i/>
                      <w:iCs/>
                      <w:strike/>
                      <w:szCs w:val="22"/>
                    </w:rPr>
                    <w:t>Directive 2008/118/EC</w:t>
                  </w:r>
                  <w:r w:rsidRPr="00445D89">
                    <w:rPr>
                      <w:bCs/>
                      <w:szCs w:val="22"/>
                    </w:rPr>
                    <w:t>) are also part of the SEED information.</w:t>
                  </w:r>
                </w:p>
                <w:p w14:paraId="2FE8657F" w14:textId="77777777" w:rsidR="00C70867" w:rsidRPr="00445D89" w:rsidRDefault="00C70867" w:rsidP="00C70867">
                  <w:pPr>
                    <w:ind w:left="360"/>
                    <w:rPr>
                      <w:bCs/>
                      <w:szCs w:val="22"/>
                    </w:rPr>
                  </w:pPr>
                </w:p>
                <w:p w14:paraId="018A95C1" w14:textId="77777777" w:rsidR="00C70867" w:rsidRPr="00445D89" w:rsidRDefault="00C70867" w:rsidP="00C70867">
                  <w:pPr>
                    <w:ind w:left="360"/>
                    <w:rPr>
                      <w:b/>
                      <w:szCs w:val="22"/>
                    </w:rPr>
                  </w:pPr>
                  <w:r w:rsidRPr="00445D89">
                    <w:rPr>
                      <w:b/>
                      <w:szCs w:val="22"/>
                    </w:rPr>
                    <w:t>To:</w:t>
                  </w:r>
                </w:p>
                <w:p w14:paraId="3C9FADB5" w14:textId="06AA0DA7" w:rsidR="00C70867" w:rsidRPr="00445D89" w:rsidRDefault="00C70867" w:rsidP="00C70867">
                  <w:pPr>
                    <w:ind w:left="360"/>
                    <w:rPr>
                      <w:bCs/>
                      <w:szCs w:val="22"/>
                    </w:rPr>
                  </w:pPr>
                  <w:r w:rsidRPr="00445D89">
                    <w:rPr>
                      <w:bCs/>
                      <w:szCs w:val="22"/>
                    </w:rPr>
                    <w:t xml:space="preserve">SEED information includes all items that are described in </w:t>
                  </w:r>
                  <w:r w:rsidRPr="00445D89">
                    <w:rPr>
                      <w:b/>
                      <w:bCs/>
                      <w:i/>
                      <w:iCs/>
                      <w:szCs w:val="22"/>
                    </w:rPr>
                    <w:t>Article 22</w:t>
                  </w:r>
                  <w:r w:rsidR="00A849A2">
                    <w:rPr>
                      <w:b/>
                      <w:bCs/>
                      <w:i/>
                      <w:iCs/>
                      <w:szCs w:val="22"/>
                    </w:rPr>
                    <w:t xml:space="preserve"> </w:t>
                  </w:r>
                  <w:r w:rsidRPr="00445D89">
                    <w:rPr>
                      <w:b/>
                      <w:bCs/>
                      <w:i/>
                      <w:iCs/>
                      <w:szCs w:val="22"/>
                    </w:rPr>
                    <w:t>of Directive 2020/262</w:t>
                  </w:r>
                  <w:r w:rsidR="00EB6A96" w:rsidRPr="00EB6A96">
                    <w:rPr>
                      <w:b/>
                      <w:bCs/>
                      <w:i/>
                      <w:iCs/>
                      <w:strike/>
                      <w:color w:val="FF0000"/>
                      <w:szCs w:val="22"/>
                    </w:rPr>
                    <w:t xml:space="preserve"> EC</w:t>
                  </w:r>
                  <w:r w:rsidRPr="00445D89">
                    <w:rPr>
                      <w:bCs/>
                      <w:szCs w:val="22"/>
                    </w:rPr>
                    <w:t>, namely:</w:t>
                  </w:r>
                </w:p>
                <w:p w14:paraId="54D7D31E" w14:textId="116AAA4E" w:rsidR="00C70867" w:rsidRPr="00445D89" w:rsidRDefault="00C70867" w:rsidP="00C70867">
                  <w:pPr>
                    <w:ind w:left="360"/>
                    <w:rPr>
                      <w:bCs/>
                      <w:szCs w:val="22"/>
                    </w:rPr>
                  </w:pPr>
                  <w:r w:rsidRPr="00445D89">
                    <w:rPr>
                      <w:bCs/>
                      <w:szCs w:val="22"/>
                    </w:rPr>
                    <w:t>•</w:t>
                  </w:r>
                  <w:r w:rsidRPr="00445D89">
                    <w:rPr>
                      <w:bCs/>
                      <w:szCs w:val="22"/>
                    </w:rPr>
                    <w:tab/>
                    <w:t>authorised warehouse keepers (</w:t>
                  </w:r>
                  <w:r w:rsidRPr="00D77172">
                    <w:rPr>
                      <w:b/>
                      <w:bCs/>
                      <w:i/>
                      <w:iCs/>
                      <w:strike/>
                      <w:color w:val="FF0000"/>
                      <w:szCs w:val="22"/>
                    </w:rPr>
                    <w:t>Article 22 of</w:t>
                  </w:r>
                  <w:r w:rsidR="00D77172" w:rsidRPr="00D77172">
                    <w:rPr>
                      <w:b/>
                      <w:bCs/>
                      <w:i/>
                      <w:iCs/>
                      <w:color w:val="00B050"/>
                      <w:szCs w:val="22"/>
                    </w:rPr>
                    <w:t>as defined in</w:t>
                  </w:r>
                  <w:r w:rsidRPr="00D77172">
                    <w:rPr>
                      <w:b/>
                      <w:bCs/>
                      <w:i/>
                      <w:iCs/>
                      <w:color w:val="00B050"/>
                      <w:szCs w:val="22"/>
                    </w:rPr>
                    <w:t xml:space="preserve"> </w:t>
                  </w:r>
                  <w:r w:rsidRPr="00445D89">
                    <w:rPr>
                      <w:b/>
                      <w:bCs/>
                      <w:i/>
                      <w:iCs/>
                      <w:szCs w:val="22"/>
                    </w:rPr>
                    <w:t>Directive 2020/262</w:t>
                  </w:r>
                  <w:r w:rsidRPr="00445D89">
                    <w:rPr>
                      <w:bCs/>
                      <w:szCs w:val="22"/>
                    </w:rPr>
                    <w:t>);</w:t>
                  </w:r>
                </w:p>
                <w:p w14:paraId="76CB0D72" w14:textId="39E62BD8" w:rsidR="00C70867" w:rsidRPr="00445D89" w:rsidRDefault="00C70867" w:rsidP="00C70867">
                  <w:pPr>
                    <w:ind w:left="360"/>
                    <w:rPr>
                      <w:bCs/>
                      <w:szCs w:val="22"/>
                    </w:rPr>
                  </w:pPr>
                  <w:r w:rsidRPr="00445D89">
                    <w:rPr>
                      <w:bCs/>
                      <w:szCs w:val="22"/>
                    </w:rPr>
                    <w:t>•</w:t>
                  </w:r>
                  <w:r w:rsidRPr="00445D89">
                    <w:rPr>
                      <w:bCs/>
                      <w:szCs w:val="22"/>
                    </w:rPr>
                    <w:tab/>
                    <w:t xml:space="preserve">registered Consignees (as defined in </w:t>
                  </w:r>
                  <w:r w:rsidRPr="00445D89">
                    <w:rPr>
                      <w:b/>
                      <w:bCs/>
                      <w:i/>
                      <w:iCs/>
                      <w:szCs w:val="22"/>
                    </w:rPr>
                    <w:t>Directive 2020/262</w:t>
                  </w:r>
                  <w:r w:rsidR="00EB6A96" w:rsidRPr="00EB6A96">
                    <w:rPr>
                      <w:b/>
                      <w:bCs/>
                      <w:i/>
                      <w:iCs/>
                      <w:strike/>
                      <w:color w:val="FF0000"/>
                      <w:szCs w:val="22"/>
                    </w:rPr>
                    <w:t xml:space="preserve"> EC</w:t>
                  </w:r>
                  <w:r w:rsidRPr="00445D89">
                    <w:rPr>
                      <w:bCs/>
                      <w:szCs w:val="22"/>
                    </w:rPr>
                    <w:t>);</w:t>
                  </w:r>
                </w:p>
                <w:p w14:paraId="66CFCFAA" w14:textId="77777777" w:rsidR="00C70867" w:rsidRPr="00445D89" w:rsidRDefault="00C70867" w:rsidP="00C70867">
                  <w:pPr>
                    <w:ind w:left="360"/>
                    <w:rPr>
                      <w:bCs/>
                      <w:szCs w:val="22"/>
                    </w:rPr>
                  </w:pPr>
                  <w:r w:rsidRPr="00445D89">
                    <w:rPr>
                      <w:bCs/>
                      <w:szCs w:val="22"/>
                    </w:rPr>
                    <w:t>•</w:t>
                  </w:r>
                  <w:r w:rsidRPr="00445D89">
                    <w:rPr>
                      <w:bCs/>
                      <w:szCs w:val="22"/>
                    </w:rPr>
                    <w:tab/>
                    <w:t xml:space="preserve">other registered operators that a MSA may allow to provide a movement guarantee in place of the Consignor; they may be considered as "persons who have assumed the obligations within the meaning of </w:t>
                  </w:r>
                  <w:r w:rsidRPr="00445D89">
                    <w:rPr>
                      <w:b/>
                      <w:bCs/>
                      <w:i/>
                      <w:iCs/>
                      <w:szCs w:val="22"/>
                    </w:rPr>
                    <w:t>Article 17(1) of Directive 2020/262</w:t>
                  </w:r>
                  <w:r w:rsidRPr="00445D89">
                    <w:rPr>
                      <w:bCs/>
                      <w:szCs w:val="22"/>
                    </w:rPr>
                    <w:t xml:space="preserve"> ";</w:t>
                  </w:r>
                </w:p>
                <w:p w14:paraId="4D5E9356" w14:textId="77777777" w:rsidR="00C70867" w:rsidRPr="00445D89" w:rsidRDefault="00C70867" w:rsidP="00C70867">
                  <w:pPr>
                    <w:ind w:left="360"/>
                    <w:rPr>
                      <w:bCs/>
                      <w:szCs w:val="22"/>
                    </w:rPr>
                  </w:pPr>
                  <w:r w:rsidRPr="00445D89">
                    <w:rPr>
                      <w:bCs/>
                      <w:szCs w:val="22"/>
                    </w:rPr>
                    <w:t>•</w:t>
                  </w:r>
                  <w:r w:rsidRPr="00445D89">
                    <w:rPr>
                      <w:bCs/>
                      <w:szCs w:val="22"/>
                    </w:rPr>
                    <w:tab/>
                    <w:t xml:space="preserve">Temporary authorisations (as defined in </w:t>
                  </w:r>
                  <w:r w:rsidRPr="00445D89">
                    <w:rPr>
                      <w:b/>
                      <w:bCs/>
                      <w:i/>
                      <w:iCs/>
                      <w:szCs w:val="22"/>
                    </w:rPr>
                    <w:t>Directive 2020/262</w:t>
                  </w:r>
                  <w:r w:rsidRPr="00445D89">
                    <w:rPr>
                      <w:bCs/>
                      <w:szCs w:val="22"/>
                    </w:rPr>
                    <w:t>).</w:t>
                  </w:r>
                </w:p>
                <w:p w14:paraId="40471745" w14:textId="77777777" w:rsidR="00C70867" w:rsidRPr="00445D89" w:rsidRDefault="00C70867" w:rsidP="00C70867">
                  <w:pPr>
                    <w:ind w:left="360"/>
                    <w:rPr>
                      <w:b/>
                      <w:szCs w:val="22"/>
                    </w:rPr>
                  </w:pPr>
                  <w:r w:rsidRPr="00445D89">
                    <w:rPr>
                      <w:b/>
                      <w:szCs w:val="22"/>
                    </w:rPr>
                    <w:t>And:</w:t>
                  </w:r>
                </w:p>
                <w:p w14:paraId="0254816B" w14:textId="075F47BD" w:rsidR="00C70867" w:rsidRPr="00445D89" w:rsidRDefault="00C70867" w:rsidP="00C70867">
                  <w:pPr>
                    <w:ind w:left="360"/>
                    <w:rPr>
                      <w:bCs/>
                      <w:szCs w:val="22"/>
                    </w:rPr>
                  </w:pPr>
                  <w:r w:rsidRPr="00445D89">
                    <w:rPr>
                      <w:bCs/>
                      <w:szCs w:val="22"/>
                    </w:rPr>
                    <w:t xml:space="preserve">In addition to the above-mentioned information, which is part of the SEED register, it should be mentioned that other relevant information such as specific authorisations (i.e. the allowance to practise direct delivery or to send energy products without identified destination under </w:t>
                  </w:r>
                  <w:r w:rsidRPr="00445D89">
                    <w:rPr>
                      <w:b/>
                      <w:bCs/>
                      <w:i/>
                      <w:iCs/>
                      <w:szCs w:val="22"/>
                    </w:rPr>
                    <w:t>Article 22 of Directive 2020/262</w:t>
                  </w:r>
                  <w:r w:rsidR="00EB6A96" w:rsidRPr="00EB6A96">
                    <w:rPr>
                      <w:b/>
                      <w:bCs/>
                      <w:i/>
                      <w:iCs/>
                      <w:strike/>
                      <w:color w:val="FF0000"/>
                      <w:szCs w:val="22"/>
                    </w:rPr>
                    <w:t xml:space="preserve"> EC</w:t>
                  </w:r>
                  <w:r w:rsidRPr="00445D89">
                    <w:rPr>
                      <w:bCs/>
                      <w:szCs w:val="22"/>
                    </w:rPr>
                    <w:t>) is contained in the register as well</w:t>
                  </w:r>
                </w:p>
                <w:p w14:paraId="4C506B42" w14:textId="77777777" w:rsidR="00C70867" w:rsidRDefault="00C70867" w:rsidP="00C70867">
                  <w:pPr>
                    <w:ind w:left="360"/>
                    <w:rPr>
                      <w:bCs/>
                      <w:szCs w:val="22"/>
                    </w:rPr>
                  </w:pPr>
                  <w:r w:rsidRPr="00445D89">
                    <w:rPr>
                      <w:bCs/>
                      <w:szCs w:val="22"/>
                    </w:rPr>
                    <w:t xml:space="preserve">Last but not least, temporary authorisations granted by a MSA of Destination to a non-registered Consignee (as defined in </w:t>
                  </w:r>
                  <w:r w:rsidRPr="00445D89">
                    <w:rPr>
                      <w:b/>
                      <w:bCs/>
                      <w:i/>
                      <w:iCs/>
                      <w:szCs w:val="22"/>
                    </w:rPr>
                    <w:t>Directive 2020/262</w:t>
                  </w:r>
                  <w:r w:rsidR="00EB6A96" w:rsidRPr="00EB6A96">
                    <w:rPr>
                      <w:b/>
                      <w:bCs/>
                      <w:i/>
                      <w:iCs/>
                      <w:strike/>
                      <w:color w:val="FF0000"/>
                      <w:szCs w:val="22"/>
                    </w:rPr>
                    <w:t xml:space="preserve"> EC</w:t>
                  </w:r>
                  <w:r w:rsidRPr="00445D89">
                    <w:rPr>
                      <w:bCs/>
                      <w:szCs w:val="22"/>
                    </w:rPr>
                    <w:t>) are also part of the SEED information.</w:t>
                  </w:r>
                </w:p>
                <w:p w14:paraId="7E86DBEF" w14:textId="77777777" w:rsidR="00AD3A93" w:rsidRDefault="00AD3A93" w:rsidP="00AD3A93">
                  <w:pPr>
                    <w:rPr>
                      <w:bCs/>
                      <w:szCs w:val="22"/>
                    </w:rPr>
                  </w:pPr>
                </w:p>
                <w:p w14:paraId="5056F683" w14:textId="78F3CF72" w:rsidR="00AD3A93" w:rsidRDefault="00AD3A93" w:rsidP="00AD3A93">
                  <w:pPr>
                    <w:rPr>
                      <w:color w:val="00B050"/>
                      <w:szCs w:val="22"/>
                      <w:shd w:val="clear" w:color="auto" w:fill="FFFFFF"/>
                    </w:rPr>
                  </w:pPr>
                  <w:r>
                    <w:rPr>
                      <w:color w:val="00B050"/>
                      <w:szCs w:val="22"/>
                      <w:shd w:val="clear" w:color="auto" w:fill="FFFFFF"/>
                    </w:rPr>
                    <w:t xml:space="preserve">Additionally, </w:t>
                  </w:r>
                  <w:r w:rsidR="0007409E">
                    <w:rPr>
                      <w:color w:val="00B050"/>
                      <w:szCs w:val="22"/>
                      <w:shd w:val="clear" w:color="auto" w:fill="FFFFFF"/>
                    </w:rPr>
                    <w:t xml:space="preserve">the </w:t>
                  </w:r>
                  <w:r>
                    <w:rPr>
                      <w:color w:val="00B050"/>
                      <w:szCs w:val="22"/>
                      <w:shd w:val="clear" w:color="auto" w:fill="FFFFFF"/>
                    </w:rPr>
                    <w:t>DDNEA</w:t>
                  </w:r>
                  <w:r w:rsidRPr="006E2641">
                    <w:rPr>
                      <w:color w:val="00B050"/>
                      <w:szCs w:val="22"/>
                      <w:shd w:val="clear" w:color="auto" w:fill="FFFFFF"/>
                    </w:rPr>
                    <w:t xml:space="preserve"> Appendix </w:t>
                  </w:r>
                  <w:r>
                    <w:rPr>
                      <w:color w:val="00B050"/>
                      <w:szCs w:val="22"/>
                      <w:shd w:val="clear" w:color="auto" w:fill="FFFFFF"/>
                    </w:rPr>
                    <w:t>B</w:t>
                  </w:r>
                  <w:r w:rsidRPr="006E2641">
                    <w:rPr>
                      <w:color w:val="00B050"/>
                      <w:szCs w:val="22"/>
                      <w:shd w:val="clear" w:color="auto" w:fill="FFFFFF"/>
                    </w:rPr>
                    <w:t xml:space="preserve"> </w:t>
                  </w:r>
                  <w:r>
                    <w:rPr>
                      <w:color w:val="00B050"/>
                      <w:szCs w:val="22"/>
                      <w:shd w:val="clear" w:color="auto" w:fill="FFFFFF"/>
                    </w:rPr>
                    <w:t>shall</w:t>
                  </w:r>
                  <w:r w:rsidRPr="006E2641">
                    <w:rPr>
                      <w:color w:val="00B050"/>
                      <w:szCs w:val="22"/>
                      <w:shd w:val="clear" w:color="auto" w:fill="FFFFFF"/>
                    </w:rPr>
                    <w:t xml:space="preserve"> be updated</w:t>
                  </w:r>
                  <w:r>
                    <w:rPr>
                      <w:color w:val="00B050"/>
                      <w:szCs w:val="22"/>
                      <w:shd w:val="clear" w:color="auto" w:fill="FFFFFF"/>
                    </w:rPr>
                    <w:t xml:space="preserve"> as shown below:</w:t>
                  </w:r>
                </w:p>
                <w:p w14:paraId="02CBA876" w14:textId="750546F7" w:rsidR="0007409E" w:rsidRDefault="0007409E" w:rsidP="0007409E">
                  <w:pPr>
                    <w:pStyle w:val="ad"/>
                    <w:numPr>
                      <w:ilvl w:val="0"/>
                      <w:numId w:val="68"/>
                    </w:numPr>
                    <w:spacing w:after="0"/>
                    <w:jc w:val="left"/>
                    <w:rPr>
                      <w:b/>
                      <w:i/>
                      <w:iCs/>
                      <w:color w:val="00B050"/>
                      <w:szCs w:val="22"/>
                    </w:rPr>
                  </w:pPr>
                  <w:r w:rsidRPr="0007409E">
                    <w:rPr>
                      <w:b/>
                      <w:i/>
                      <w:iCs/>
                      <w:color w:val="00B050"/>
                      <w:szCs w:val="22"/>
                    </w:rPr>
                    <w:t>TC29, value 5</w:t>
                  </w:r>
                </w:p>
                <w:p w14:paraId="06AB8E92" w14:textId="77777777" w:rsidR="0007409E" w:rsidRPr="0007409E" w:rsidRDefault="0007409E" w:rsidP="0007409E">
                  <w:pPr>
                    <w:pStyle w:val="ad"/>
                    <w:spacing w:after="0"/>
                    <w:jc w:val="left"/>
                    <w:rPr>
                      <w:b/>
                      <w:i/>
                      <w:iCs/>
                      <w:color w:val="00B050"/>
                      <w:szCs w:val="22"/>
                    </w:rPr>
                  </w:pPr>
                </w:p>
                <w:p w14:paraId="2275EFD7" w14:textId="77777777" w:rsidR="0007409E" w:rsidRPr="0007409E" w:rsidRDefault="0007409E" w:rsidP="0007409E">
                  <w:pPr>
                    <w:ind w:left="360"/>
                    <w:rPr>
                      <w:color w:val="00B050"/>
                      <w:sz w:val="18"/>
                    </w:rPr>
                  </w:pPr>
                  <w:r w:rsidRPr="0007409E">
                    <w:rPr>
                      <w:b/>
                      <w:color w:val="00B050"/>
                      <w:szCs w:val="22"/>
                    </w:rPr>
                    <w:t>From:</w:t>
                  </w:r>
                  <w:r w:rsidRPr="0007409E">
                    <w:rPr>
                      <w:color w:val="00B050"/>
                      <w:sz w:val="18"/>
                    </w:rPr>
                    <w:t xml:space="preserve"> </w:t>
                  </w:r>
                </w:p>
                <w:p w14:paraId="031E01B2" w14:textId="217EE0D3" w:rsidR="0007409E" w:rsidRPr="0007409E" w:rsidRDefault="0007409E" w:rsidP="0007409E">
                  <w:pPr>
                    <w:ind w:left="360"/>
                    <w:rPr>
                      <w:bCs/>
                      <w:color w:val="00B050"/>
                      <w:szCs w:val="22"/>
                    </w:rPr>
                  </w:pPr>
                  <w:r w:rsidRPr="0007409E">
                    <w:rPr>
                      <w:bCs/>
                      <w:color w:val="00B050"/>
                      <w:szCs w:val="22"/>
                    </w:rPr>
                    <w:t>No guarantee is provided according to Article 18.4(b) of 2008/118/EC</w:t>
                  </w:r>
                </w:p>
                <w:p w14:paraId="1B83D0B4" w14:textId="3A3191BD" w:rsidR="0007409E" w:rsidRPr="0007409E" w:rsidRDefault="0007409E" w:rsidP="0007409E">
                  <w:pPr>
                    <w:ind w:left="360"/>
                    <w:rPr>
                      <w:b/>
                      <w:color w:val="00B050"/>
                      <w:szCs w:val="22"/>
                    </w:rPr>
                  </w:pPr>
                  <w:r w:rsidRPr="0007409E">
                    <w:rPr>
                      <w:b/>
                      <w:color w:val="00B050"/>
                      <w:szCs w:val="22"/>
                    </w:rPr>
                    <w:t>To:</w:t>
                  </w:r>
                </w:p>
                <w:p w14:paraId="3033CCC0" w14:textId="0D0CA9DD" w:rsidR="00AD3A93" w:rsidRDefault="00AD3A93" w:rsidP="0007409E">
                  <w:pPr>
                    <w:ind w:left="360"/>
                    <w:rPr>
                      <w:color w:val="00B050"/>
                      <w:szCs w:val="22"/>
                      <w:shd w:val="clear" w:color="auto" w:fill="FFFFFF"/>
                    </w:rPr>
                  </w:pPr>
                  <w:r w:rsidRPr="00AD3A93">
                    <w:rPr>
                      <w:color w:val="00B050"/>
                      <w:szCs w:val="22"/>
                      <w:shd w:val="clear" w:color="auto" w:fill="FFFFFF"/>
                    </w:rPr>
                    <w:t>No guarantee is provided according to Article 17.5 of Directive 2020/262'</w:t>
                  </w:r>
                </w:p>
                <w:p w14:paraId="39DD375C" w14:textId="76A1A779" w:rsidR="0007409E" w:rsidRDefault="0007409E" w:rsidP="0007409E">
                  <w:pPr>
                    <w:ind w:left="360"/>
                    <w:rPr>
                      <w:color w:val="00B050"/>
                      <w:szCs w:val="22"/>
                      <w:shd w:val="clear" w:color="auto" w:fill="FFFFFF"/>
                    </w:rPr>
                  </w:pPr>
                </w:p>
                <w:p w14:paraId="2B63271B" w14:textId="6F5A48D9" w:rsidR="0007409E" w:rsidRDefault="0007409E" w:rsidP="0007409E">
                  <w:pPr>
                    <w:pStyle w:val="ad"/>
                    <w:numPr>
                      <w:ilvl w:val="0"/>
                      <w:numId w:val="68"/>
                    </w:numPr>
                    <w:spacing w:after="0"/>
                    <w:jc w:val="left"/>
                    <w:rPr>
                      <w:b/>
                      <w:i/>
                      <w:iCs/>
                      <w:color w:val="00B050"/>
                      <w:szCs w:val="22"/>
                    </w:rPr>
                  </w:pPr>
                  <w:r w:rsidRPr="0007409E">
                    <w:rPr>
                      <w:b/>
                      <w:i/>
                      <w:iCs/>
                      <w:color w:val="00B050"/>
                      <w:szCs w:val="22"/>
                    </w:rPr>
                    <w:t>TC</w:t>
                  </w:r>
                  <w:r>
                    <w:rPr>
                      <w:b/>
                      <w:i/>
                      <w:iCs/>
                      <w:color w:val="00B050"/>
                      <w:szCs w:val="22"/>
                    </w:rPr>
                    <w:t>48</w:t>
                  </w:r>
                  <w:r w:rsidRPr="0007409E">
                    <w:rPr>
                      <w:b/>
                      <w:i/>
                      <w:iCs/>
                      <w:color w:val="00B050"/>
                      <w:szCs w:val="22"/>
                    </w:rPr>
                    <w:t xml:space="preserve">, value </w:t>
                  </w:r>
                  <w:r>
                    <w:rPr>
                      <w:b/>
                      <w:i/>
                      <w:iCs/>
                      <w:color w:val="00B050"/>
                      <w:szCs w:val="22"/>
                    </w:rPr>
                    <w:t>3</w:t>
                  </w:r>
                </w:p>
                <w:p w14:paraId="15E013B9" w14:textId="77777777" w:rsidR="0007409E" w:rsidRPr="0007409E" w:rsidRDefault="0007409E" w:rsidP="0007409E">
                  <w:pPr>
                    <w:pStyle w:val="ad"/>
                    <w:spacing w:after="0"/>
                    <w:jc w:val="left"/>
                    <w:rPr>
                      <w:b/>
                      <w:i/>
                      <w:iCs/>
                      <w:color w:val="00B050"/>
                      <w:szCs w:val="22"/>
                    </w:rPr>
                  </w:pPr>
                </w:p>
                <w:p w14:paraId="50615CAC" w14:textId="77777777" w:rsidR="0007409E" w:rsidRPr="0007409E" w:rsidRDefault="0007409E" w:rsidP="0007409E">
                  <w:pPr>
                    <w:ind w:left="360"/>
                    <w:rPr>
                      <w:color w:val="00B050"/>
                      <w:sz w:val="18"/>
                    </w:rPr>
                  </w:pPr>
                  <w:r w:rsidRPr="0007409E">
                    <w:rPr>
                      <w:b/>
                      <w:color w:val="00B050"/>
                      <w:szCs w:val="22"/>
                    </w:rPr>
                    <w:t>From:</w:t>
                  </w:r>
                  <w:r w:rsidRPr="0007409E">
                    <w:rPr>
                      <w:color w:val="00B050"/>
                      <w:sz w:val="18"/>
                    </w:rPr>
                    <w:t xml:space="preserve"> </w:t>
                  </w:r>
                </w:p>
                <w:p w14:paraId="422D22BA" w14:textId="36F5F1BC" w:rsidR="0007409E" w:rsidRPr="0007409E" w:rsidRDefault="0007409E" w:rsidP="0007409E">
                  <w:pPr>
                    <w:ind w:left="360"/>
                    <w:rPr>
                      <w:color w:val="00B050"/>
                      <w:szCs w:val="22"/>
                      <w:shd w:val="clear" w:color="auto" w:fill="FFFFFF"/>
                    </w:rPr>
                  </w:pPr>
                  <w:r w:rsidRPr="0007409E">
                    <w:rPr>
                      <w:color w:val="00B050"/>
                      <w:szCs w:val="22"/>
                      <w:shd w:val="clear" w:color="auto" w:fill="FFFFFF"/>
                    </w:rPr>
                    <w:t>Reminder message at expiry of time to give destination information (Article 22 of Directive 2008/118/EC)</w:t>
                  </w:r>
                </w:p>
                <w:p w14:paraId="589A1728" w14:textId="77777777" w:rsidR="0007409E" w:rsidRPr="0007409E" w:rsidRDefault="0007409E" w:rsidP="0007409E">
                  <w:pPr>
                    <w:ind w:left="360"/>
                    <w:rPr>
                      <w:b/>
                      <w:color w:val="00B050"/>
                      <w:szCs w:val="22"/>
                    </w:rPr>
                  </w:pPr>
                  <w:r w:rsidRPr="0007409E">
                    <w:rPr>
                      <w:b/>
                      <w:color w:val="00B050"/>
                      <w:szCs w:val="22"/>
                    </w:rPr>
                    <w:t>To:</w:t>
                  </w:r>
                </w:p>
                <w:p w14:paraId="2A772E5A" w14:textId="33EFC4E2" w:rsidR="0007409E" w:rsidRPr="00AD3A93" w:rsidRDefault="0007409E" w:rsidP="0007409E">
                  <w:pPr>
                    <w:ind w:left="360"/>
                    <w:rPr>
                      <w:color w:val="00B050"/>
                      <w:szCs w:val="22"/>
                      <w:shd w:val="clear" w:color="auto" w:fill="FFFFFF"/>
                    </w:rPr>
                  </w:pPr>
                  <w:r w:rsidRPr="0007409E">
                    <w:rPr>
                      <w:color w:val="00B050"/>
                      <w:szCs w:val="22"/>
                      <w:shd w:val="clear" w:color="auto" w:fill="FFFFFF"/>
                    </w:rPr>
                    <w:t>Reminder message at expiry of time to give destination information (Article 22 of Directive 2020/262)</w:t>
                  </w:r>
                </w:p>
                <w:p w14:paraId="00CC4ECB" w14:textId="38F776DF" w:rsidR="0007409E" w:rsidRDefault="0007409E" w:rsidP="0007409E">
                  <w:pPr>
                    <w:ind w:left="360"/>
                    <w:rPr>
                      <w:color w:val="00B050"/>
                      <w:szCs w:val="22"/>
                      <w:shd w:val="clear" w:color="auto" w:fill="FFFFFF"/>
                    </w:rPr>
                  </w:pPr>
                </w:p>
                <w:p w14:paraId="4E3ED0B0" w14:textId="1839F733" w:rsidR="0007409E" w:rsidRDefault="0007409E" w:rsidP="0007409E">
                  <w:pPr>
                    <w:pStyle w:val="ad"/>
                    <w:numPr>
                      <w:ilvl w:val="0"/>
                      <w:numId w:val="68"/>
                    </w:numPr>
                    <w:spacing w:after="0"/>
                    <w:jc w:val="left"/>
                    <w:rPr>
                      <w:b/>
                      <w:i/>
                      <w:iCs/>
                      <w:color w:val="00B050"/>
                      <w:szCs w:val="22"/>
                    </w:rPr>
                  </w:pPr>
                  <w:r w:rsidRPr="0007409E">
                    <w:rPr>
                      <w:b/>
                      <w:i/>
                      <w:iCs/>
                      <w:color w:val="00B050"/>
                      <w:szCs w:val="22"/>
                    </w:rPr>
                    <w:t>TC</w:t>
                  </w:r>
                  <w:r>
                    <w:rPr>
                      <w:b/>
                      <w:i/>
                      <w:iCs/>
                      <w:color w:val="00B050"/>
                      <w:szCs w:val="22"/>
                    </w:rPr>
                    <w:t>6</w:t>
                  </w:r>
                  <w:r w:rsidRPr="0007409E">
                    <w:rPr>
                      <w:b/>
                      <w:i/>
                      <w:iCs/>
                      <w:color w:val="00B050"/>
                      <w:szCs w:val="22"/>
                    </w:rPr>
                    <w:t xml:space="preserve">9, value </w:t>
                  </w:r>
                  <w:r>
                    <w:rPr>
                      <w:b/>
                      <w:i/>
                      <w:iCs/>
                      <w:color w:val="00B050"/>
                      <w:szCs w:val="22"/>
                    </w:rPr>
                    <w:t>2</w:t>
                  </w:r>
                </w:p>
                <w:p w14:paraId="5AD8BE63" w14:textId="77777777" w:rsidR="0007409E" w:rsidRPr="0007409E" w:rsidRDefault="0007409E" w:rsidP="0007409E">
                  <w:pPr>
                    <w:pStyle w:val="ad"/>
                    <w:spacing w:after="0"/>
                    <w:jc w:val="left"/>
                    <w:rPr>
                      <w:b/>
                      <w:i/>
                      <w:iCs/>
                      <w:color w:val="00B050"/>
                      <w:szCs w:val="22"/>
                    </w:rPr>
                  </w:pPr>
                </w:p>
                <w:p w14:paraId="480CBC9F" w14:textId="77777777" w:rsidR="0007409E" w:rsidRPr="0007409E" w:rsidRDefault="0007409E" w:rsidP="0007409E">
                  <w:pPr>
                    <w:ind w:left="360"/>
                    <w:rPr>
                      <w:color w:val="00B050"/>
                      <w:sz w:val="18"/>
                    </w:rPr>
                  </w:pPr>
                  <w:r w:rsidRPr="0007409E">
                    <w:rPr>
                      <w:b/>
                      <w:color w:val="00B050"/>
                      <w:szCs w:val="22"/>
                    </w:rPr>
                    <w:t>From:</w:t>
                  </w:r>
                  <w:r w:rsidRPr="0007409E">
                    <w:rPr>
                      <w:color w:val="00B050"/>
                      <w:sz w:val="18"/>
                    </w:rPr>
                    <w:t xml:space="preserve"> </w:t>
                  </w:r>
                </w:p>
                <w:p w14:paraId="2BAD05BE" w14:textId="6B9DB9DB" w:rsidR="0007409E" w:rsidRPr="0007409E" w:rsidRDefault="0007409E" w:rsidP="0007409E">
                  <w:pPr>
                    <w:ind w:left="360"/>
                    <w:rPr>
                      <w:color w:val="00B050"/>
                      <w:szCs w:val="22"/>
                      <w:shd w:val="clear" w:color="auto" w:fill="FFFFFF"/>
                    </w:rPr>
                  </w:pPr>
                  <w:r w:rsidRPr="0007409E">
                    <w:rPr>
                      <w:color w:val="00B050"/>
                      <w:szCs w:val="22"/>
                      <w:shd w:val="clear" w:color="auto" w:fill="FFFFFF"/>
                    </w:rPr>
                    <w:t>Allowed to leave empty the destination fields according to Article 22 of Directive 2008/118/EC</w:t>
                  </w:r>
                </w:p>
                <w:p w14:paraId="27C205AB" w14:textId="77777777" w:rsidR="0007409E" w:rsidRPr="0007409E" w:rsidRDefault="0007409E" w:rsidP="0007409E">
                  <w:pPr>
                    <w:ind w:left="360"/>
                    <w:rPr>
                      <w:b/>
                      <w:color w:val="00B050"/>
                      <w:szCs w:val="22"/>
                    </w:rPr>
                  </w:pPr>
                  <w:r w:rsidRPr="0007409E">
                    <w:rPr>
                      <w:b/>
                      <w:color w:val="00B050"/>
                      <w:szCs w:val="22"/>
                    </w:rPr>
                    <w:t>To:</w:t>
                  </w:r>
                </w:p>
                <w:p w14:paraId="03015535" w14:textId="318D1373" w:rsidR="0007409E" w:rsidRDefault="0007409E" w:rsidP="0007409E">
                  <w:pPr>
                    <w:ind w:left="360"/>
                    <w:rPr>
                      <w:color w:val="00B050"/>
                      <w:szCs w:val="22"/>
                      <w:shd w:val="clear" w:color="auto" w:fill="FFFFFF"/>
                    </w:rPr>
                  </w:pPr>
                  <w:r w:rsidRPr="00AD3A93">
                    <w:rPr>
                      <w:color w:val="00B050"/>
                      <w:szCs w:val="22"/>
                      <w:shd w:val="clear" w:color="auto" w:fill="FFFFFF"/>
                    </w:rPr>
                    <w:t>Allowed to leave empty the destination fields according to Article 22 of Directive 2020/262</w:t>
                  </w:r>
                </w:p>
                <w:p w14:paraId="0C2FDE46" w14:textId="77777777" w:rsidR="0007409E" w:rsidRDefault="0007409E" w:rsidP="0007409E">
                  <w:pPr>
                    <w:ind w:left="360"/>
                    <w:rPr>
                      <w:color w:val="00B050"/>
                      <w:szCs w:val="22"/>
                      <w:shd w:val="clear" w:color="auto" w:fill="FFFFFF"/>
                    </w:rPr>
                  </w:pPr>
                </w:p>
                <w:p w14:paraId="4712B196" w14:textId="70C3C708" w:rsidR="0007409E" w:rsidRDefault="0007409E" w:rsidP="0007409E">
                  <w:pPr>
                    <w:pStyle w:val="ad"/>
                    <w:numPr>
                      <w:ilvl w:val="0"/>
                      <w:numId w:val="68"/>
                    </w:numPr>
                    <w:spacing w:after="0"/>
                    <w:jc w:val="left"/>
                    <w:rPr>
                      <w:b/>
                      <w:i/>
                      <w:iCs/>
                      <w:color w:val="00B050"/>
                      <w:szCs w:val="22"/>
                    </w:rPr>
                  </w:pPr>
                  <w:r w:rsidRPr="0007409E">
                    <w:rPr>
                      <w:b/>
                      <w:i/>
                      <w:iCs/>
                      <w:color w:val="00B050"/>
                      <w:szCs w:val="22"/>
                    </w:rPr>
                    <w:t>TC</w:t>
                  </w:r>
                  <w:r>
                    <w:rPr>
                      <w:b/>
                      <w:i/>
                      <w:iCs/>
                      <w:color w:val="00B050"/>
                      <w:szCs w:val="22"/>
                    </w:rPr>
                    <w:t>83</w:t>
                  </w:r>
                  <w:r w:rsidRPr="0007409E">
                    <w:rPr>
                      <w:b/>
                      <w:i/>
                      <w:iCs/>
                      <w:color w:val="00B050"/>
                      <w:szCs w:val="22"/>
                    </w:rPr>
                    <w:t xml:space="preserve">, value </w:t>
                  </w:r>
                  <w:r>
                    <w:rPr>
                      <w:b/>
                      <w:i/>
                      <w:iCs/>
                      <w:color w:val="00B050"/>
                      <w:szCs w:val="22"/>
                    </w:rPr>
                    <w:t>4</w:t>
                  </w:r>
                </w:p>
                <w:p w14:paraId="333391D2" w14:textId="77777777" w:rsidR="0007409E" w:rsidRPr="0007409E" w:rsidRDefault="0007409E" w:rsidP="0007409E">
                  <w:pPr>
                    <w:pStyle w:val="ad"/>
                    <w:spacing w:after="0"/>
                    <w:jc w:val="left"/>
                    <w:rPr>
                      <w:b/>
                      <w:i/>
                      <w:iCs/>
                      <w:color w:val="00B050"/>
                      <w:szCs w:val="22"/>
                    </w:rPr>
                  </w:pPr>
                </w:p>
                <w:p w14:paraId="5C6E0652" w14:textId="77777777" w:rsidR="0007409E" w:rsidRPr="0007409E" w:rsidRDefault="0007409E" w:rsidP="0007409E">
                  <w:pPr>
                    <w:ind w:left="360"/>
                    <w:rPr>
                      <w:color w:val="00B050"/>
                      <w:sz w:val="18"/>
                    </w:rPr>
                  </w:pPr>
                  <w:r w:rsidRPr="0007409E">
                    <w:rPr>
                      <w:b/>
                      <w:color w:val="00B050"/>
                      <w:szCs w:val="22"/>
                    </w:rPr>
                    <w:t>From:</w:t>
                  </w:r>
                  <w:r w:rsidRPr="0007409E">
                    <w:rPr>
                      <w:color w:val="00B050"/>
                      <w:sz w:val="18"/>
                    </w:rPr>
                    <w:t xml:space="preserve"> </w:t>
                  </w:r>
                </w:p>
                <w:p w14:paraId="03F55A40" w14:textId="74F0EBEA" w:rsidR="0007409E" w:rsidRPr="0007409E" w:rsidRDefault="0007409E" w:rsidP="0007409E">
                  <w:pPr>
                    <w:ind w:left="360"/>
                    <w:rPr>
                      <w:color w:val="00B050"/>
                      <w:szCs w:val="22"/>
                      <w:shd w:val="clear" w:color="auto" w:fill="FFFFFF"/>
                    </w:rPr>
                  </w:pPr>
                  <w:r w:rsidRPr="0007409E">
                    <w:rPr>
                      <w:color w:val="00B050"/>
                      <w:szCs w:val="22"/>
                      <w:shd w:val="clear" w:color="auto" w:fill="FFFFFF"/>
                    </w:rPr>
                    <w:t>Intention to make claim under Article 10 of Council Directive 2008/118/EC</w:t>
                  </w:r>
                </w:p>
                <w:p w14:paraId="7693F049" w14:textId="77777777" w:rsidR="0007409E" w:rsidRPr="0007409E" w:rsidRDefault="0007409E" w:rsidP="0007409E">
                  <w:pPr>
                    <w:ind w:left="360"/>
                    <w:rPr>
                      <w:b/>
                      <w:color w:val="00B050"/>
                      <w:szCs w:val="22"/>
                    </w:rPr>
                  </w:pPr>
                  <w:r w:rsidRPr="0007409E">
                    <w:rPr>
                      <w:b/>
                      <w:color w:val="00B050"/>
                      <w:szCs w:val="22"/>
                    </w:rPr>
                    <w:t>To:</w:t>
                  </w:r>
                </w:p>
                <w:p w14:paraId="42A8214F" w14:textId="3627CD47" w:rsidR="0007409E" w:rsidRDefault="0007409E" w:rsidP="0007409E">
                  <w:pPr>
                    <w:ind w:left="360"/>
                    <w:rPr>
                      <w:color w:val="00B050"/>
                      <w:szCs w:val="22"/>
                      <w:shd w:val="clear" w:color="auto" w:fill="FFFFFF"/>
                    </w:rPr>
                  </w:pPr>
                  <w:r w:rsidRPr="00AD3A93">
                    <w:rPr>
                      <w:color w:val="00B050"/>
                      <w:szCs w:val="22"/>
                      <w:shd w:val="clear" w:color="auto" w:fill="FFFFFF"/>
                    </w:rPr>
                    <w:t>Intention to make claim under Article 9 of Council Directive 2020/262</w:t>
                  </w:r>
                </w:p>
                <w:p w14:paraId="2FFAE613" w14:textId="77777777" w:rsidR="0007409E" w:rsidRDefault="0007409E" w:rsidP="0007409E">
                  <w:pPr>
                    <w:ind w:left="360"/>
                    <w:rPr>
                      <w:color w:val="00B050"/>
                      <w:szCs w:val="22"/>
                      <w:shd w:val="clear" w:color="auto" w:fill="FFFFFF"/>
                    </w:rPr>
                  </w:pPr>
                </w:p>
                <w:p w14:paraId="3F13C141" w14:textId="372192C4" w:rsidR="0007409E" w:rsidRDefault="0007409E" w:rsidP="0007409E">
                  <w:pPr>
                    <w:pStyle w:val="ad"/>
                    <w:numPr>
                      <w:ilvl w:val="0"/>
                      <w:numId w:val="68"/>
                    </w:numPr>
                    <w:spacing w:after="0"/>
                    <w:jc w:val="left"/>
                    <w:rPr>
                      <w:b/>
                      <w:i/>
                      <w:iCs/>
                      <w:color w:val="00B050"/>
                      <w:szCs w:val="22"/>
                    </w:rPr>
                  </w:pPr>
                  <w:r w:rsidRPr="0007409E">
                    <w:rPr>
                      <w:b/>
                      <w:i/>
                      <w:iCs/>
                      <w:color w:val="00B050"/>
                      <w:szCs w:val="22"/>
                    </w:rPr>
                    <w:t>TC</w:t>
                  </w:r>
                  <w:r>
                    <w:rPr>
                      <w:b/>
                      <w:i/>
                      <w:iCs/>
                      <w:color w:val="00B050"/>
                      <w:szCs w:val="22"/>
                    </w:rPr>
                    <w:t>83</w:t>
                  </w:r>
                  <w:r w:rsidRPr="0007409E">
                    <w:rPr>
                      <w:b/>
                      <w:i/>
                      <w:iCs/>
                      <w:color w:val="00B050"/>
                      <w:szCs w:val="22"/>
                    </w:rPr>
                    <w:t xml:space="preserve">, value </w:t>
                  </w:r>
                  <w:r>
                    <w:rPr>
                      <w:b/>
                      <w:i/>
                      <w:iCs/>
                      <w:color w:val="00B050"/>
                      <w:szCs w:val="22"/>
                    </w:rPr>
                    <w:t>5</w:t>
                  </w:r>
                </w:p>
                <w:p w14:paraId="73E9B7F9" w14:textId="77777777" w:rsidR="0007409E" w:rsidRPr="0007409E" w:rsidRDefault="0007409E" w:rsidP="0007409E">
                  <w:pPr>
                    <w:pStyle w:val="ad"/>
                    <w:spacing w:after="0"/>
                    <w:jc w:val="left"/>
                    <w:rPr>
                      <w:b/>
                      <w:i/>
                      <w:iCs/>
                      <w:color w:val="00B050"/>
                      <w:szCs w:val="22"/>
                    </w:rPr>
                  </w:pPr>
                </w:p>
                <w:p w14:paraId="6843B1BB" w14:textId="77777777" w:rsidR="0007409E" w:rsidRPr="0007409E" w:rsidRDefault="0007409E" w:rsidP="0007409E">
                  <w:pPr>
                    <w:ind w:left="360"/>
                    <w:rPr>
                      <w:color w:val="00B050"/>
                      <w:sz w:val="18"/>
                    </w:rPr>
                  </w:pPr>
                  <w:r w:rsidRPr="0007409E">
                    <w:rPr>
                      <w:b/>
                      <w:color w:val="00B050"/>
                      <w:szCs w:val="22"/>
                    </w:rPr>
                    <w:t>From:</w:t>
                  </w:r>
                  <w:r w:rsidRPr="0007409E">
                    <w:rPr>
                      <w:color w:val="00B050"/>
                      <w:sz w:val="18"/>
                    </w:rPr>
                    <w:t xml:space="preserve"> </w:t>
                  </w:r>
                </w:p>
                <w:p w14:paraId="080650E4" w14:textId="4DCF6CB6" w:rsidR="0007409E" w:rsidRPr="0007409E" w:rsidRDefault="0007409E" w:rsidP="0007409E">
                  <w:pPr>
                    <w:ind w:left="360"/>
                    <w:rPr>
                      <w:color w:val="00B050"/>
                      <w:szCs w:val="22"/>
                      <w:shd w:val="clear" w:color="auto" w:fill="FFFFFF"/>
                    </w:rPr>
                  </w:pPr>
                  <w:r w:rsidRPr="0007409E">
                    <w:rPr>
                      <w:color w:val="00B050"/>
                      <w:szCs w:val="22"/>
                      <w:shd w:val="clear" w:color="auto" w:fill="FFFFFF"/>
                    </w:rPr>
                    <w:t>Allowable loss detected, in relation to Article 7(4) of Council Directive 2008/118/EC</w:t>
                  </w:r>
                </w:p>
                <w:p w14:paraId="7559FB43" w14:textId="77777777" w:rsidR="0007409E" w:rsidRPr="0007409E" w:rsidRDefault="0007409E" w:rsidP="0007409E">
                  <w:pPr>
                    <w:ind w:left="360"/>
                    <w:rPr>
                      <w:b/>
                      <w:color w:val="00B050"/>
                      <w:szCs w:val="22"/>
                    </w:rPr>
                  </w:pPr>
                  <w:r w:rsidRPr="0007409E">
                    <w:rPr>
                      <w:b/>
                      <w:color w:val="00B050"/>
                      <w:szCs w:val="22"/>
                    </w:rPr>
                    <w:t>To:</w:t>
                  </w:r>
                </w:p>
                <w:p w14:paraId="7EF5A70E" w14:textId="70A7511E" w:rsidR="00AD3A93" w:rsidRPr="0007409E" w:rsidRDefault="0007409E" w:rsidP="0007409E">
                  <w:pPr>
                    <w:ind w:left="360"/>
                    <w:rPr>
                      <w:color w:val="00B050"/>
                      <w:szCs w:val="22"/>
                      <w:shd w:val="clear" w:color="auto" w:fill="FFFFFF"/>
                    </w:rPr>
                  </w:pPr>
                  <w:r w:rsidRPr="00AD3A93">
                    <w:rPr>
                      <w:color w:val="00B050"/>
                      <w:szCs w:val="22"/>
                      <w:shd w:val="clear" w:color="auto" w:fill="FFFFFF"/>
                    </w:rPr>
                    <w:t>Allowable loss detected, in relation to Article 6 of Council Directive 2020/262</w:t>
                  </w:r>
                </w:p>
              </w:tc>
            </w:tr>
            <w:tr w:rsidR="00C70867" w:rsidRPr="00445D89" w14:paraId="23BF51FD"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9D71BF"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0218FBE" w14:textId="77777777" w:rsidR="00C70867" w:rsidRPr="00445D89" w:rsidRDefault="00C70867" w:rsidP="00C70867">
                  <w:pPr>
                    <w:spacing w:after="0" w:line="276" w:lineRule="auto"/>
                    <w:rPr>
                      <w:szCs w:val="22"/>
                    </w:rPr>
                  </w:pPr>
                  <w:r w:rsidRPr="00445D89">
                    <w:rPr>
                      <w:szCs w:val="22"/>
                    </w:rPr>
                    <w:t>Specification Documents:</w:t>
                  </w:r>
                </w:p>
                <w:p w14:paraId="42944051"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4C744A87"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w:t>
                  </w:r>
                  <w:r w:rsidRPr="00445D89">
                    <w:rPr>
                      <w:rFonts w:ascii="Times New Roman" w:hAnsi="Times New Roman" w:cs="Times New Roman"/>
                      <w:sz w:val="22"/>
                      <w:szCs w:val="22"/>
                      <w:lang w:val="nn-NO"/>
                    </w:rPr>
                    <w:t>None</w:t>
                  </w:r>
                  <w:r w:rsidRPr="00445D89">
                    <w:rPr>
                      <w:rFonts w:ascii="Times New Roman" w:hAnsi="Times New Roman" w:cs="Times New Roman"/>
                      <w:sz w:val="22"/>
                      <w:szCs w:val="22"/>
                    </w:rPr>
                    <w:t>);</w:t>
                  </w:r>
                </w:p>
                <w:p w14:paraId="245BF47C"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(None).</w:t>
                  </w:r>
                </w:p>
                <w:p w14:paraId="76BF11E9" w14:textId="77777777" w:rsidR="00C70867" w:rsidRPr="00445D89" w:rsidRDefault="00C70867" w:rsidP="00C70867">
                  <w:pPr>
                    <w:spacing w:after="0" w:line="276" w:lineRule="auto"/>
                    <w:rPr>
                      <w:szCs w:val="22"/>
                    </w:rPr>
                  </w:pPr>
                </w:p>
                <w:p w14:paraId="1B1F01D2" w14:textId="77777777" w:rsidR="00C70867" w:rsidRPr="00445D89" w:rsidRDefault="00C70867" w:rsidP="00C70867">
                  <w:pPr>
                    <w:spacing w:after="0" w:line="276" w:lineRule="auto"/>
                    <w:rPr>
                      <w:szCs w:val="22"/>
                    </w:rPr>
                  </w:pPr>
                  <w:r w:rsidRPr="00445D89">
                    <w:rPr>
                      <w:szCs w:val="22"/>
                    </w:rPr>
                    <w:t>CDEAs:</w:t>
                  </w:r>
                </w:p>
                <w:p w14:paraId="0F95979B"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78E5BF44"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20E7891E"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6D840FA6" w14:textId="77777777" w:rsidR="00C70867" w:rsidRPr="00445D89" w:rsidRDefault="00C70867" w:rsidP="00C70867">
                  <w:pPr>
                    <w:spacing w:after="0" w:line="276" w:lineRule="auto"/>
                    <w:rPr>
                      <w:szCs w:val="22"/>
                    </w:rPr>
                  </w:pPr>
                </w:p>
                <w:p w14:paraId="7E5945A4" w14:textId="77777777" w:rsidR="00C70867" w:rsidRPr="00445D89" w:rsidRDefault="00C70867" w:rsidP="00C70867">
                  <w:pPr>
                    <w:spacing w:after="0" w:line="276" w:lineRule="auto"/>
                    <w:rPr>
                      <w:szCs w:val="22"/>
                    </w:rPr>
                  </w:pPr>
                  <w:r w:rsidRPr="00445D89">
                    <w:rPr>
                      <w:szCs w:val="22"/>
                    </w:rPr>
                    <w:t>NEAs:</w:t>
                  </w:r>
                </w:p>
                <w:p w14:paraId="41D1ABF9" w14:textId="77777777" w:rsidR="00C70867" w:rsidRPr="00445D89" w:rsidRDefault="00C70867" w:rsidP="00B03D74">
                  <w:pPr>
                    <w:numPr>
                      <w:ilvl w:val="0"/>
                      <w:numId w:val="45"/>
                    </w:numPr>
                    <w:spacing w:line="276" w:lineRule="auto"/>
                    <w:rPr>
                      <w:szCs w:val="22"/>
                    </w:rPr>
                  </w:pPr>
                  <w:r w:rsidRPr="00445D89">
                    <w:rPr>
                      <w:szCs w:val="22"/>
                    </w:rPr>
                    <w:t>Impact on NEAs (Low</w:t>
                  </w:r>
                  <w:r w:rsidRPr="00445D89">
                    <w:rPr>
                      <w:bCs/>
                      <w:szCs w:val="22"/>
                    </w:rPr>
                    <w:t>).</w:t>
                  </w:r>
                </w:p>
              </w:tc>
            </w:tr>
            <w:tr w:rsidR="00C70867" w:rsidRPr="00445D89" w14:paraId="726561AD"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B92B47"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3BE30DD" w14:textId="77777777" w:rsidR="00C70867" w:rsidRPr="00445D89" w:rsidRDefault="00C70867" w:rsidP="00C70867">
                  <w:pPr>
                    <w:spacing w:line="276" w:lineRule="auto"/>
                    <w:rPr>
                      <w:szCs w:val="22"/>
                    </w:rPr>
                  </w:pPr>
                  <w:r w:rsidRPr="00445D89">
                    <w:rPr>
                      <w:szCs w:val="22"/>
                    </w:rPr>
                    <w:t xml:space="preserve">If the change is not implemented, the DDNEA document will be incongruent with the </w:t>
                  </w:r>
                  <w:r w:rsidRPr="00445D89">
                    <w:rPr>
                      <w:bCs/>
                      <w:szCs w:val="22"/>
                    </w:rPr>
                    <w:t>Council Directive (EU) 2020/262.</w:t>
                  </w:r>
                </w:p>
              </w:tc>
            </w:tr>
            <w:tr w:rsidR="00C70867" w:rsidRPr="00445D89" w14:paraId="023E52CB"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61306B"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8B5B67" w14:textId="77777777" w:rsidR="00C70867" w:rsidRPr="00445D89" w:rsidRDefault="00C70867" w:rsidP="00C70867">
                  <w:pPr>
                    <w:spacing w:after="0"/>
                    <w:rPr>
                      <w:iCs/>
                      <w:szCs w:val="22"/>
                    </w:rPr>
                  </w:pPr>
                  <w:r w:rsidRPr="00445D89">
                    <w:rPr>
                      <w:iCs/>
                      <w:szCs w:val="22"/>
                    </w:rPr>
                    <w:t>There is no risk associated with the implementation of the present RFC since it concerns a documentation update.</w:t>
                  </w:r>
                </w:p>
              </w:tc>
            </w:tr>
            <w:tr w:rsidR="00C70867" w:rsidRPr="00445D89" w14:paraId="7BFBBD16"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FAD717"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11A60AD" w14:textId="77777777" w:rsidR="00C70867" w:rsidRPr="00445D89" w:rsidRDefault="00C70867" w:rsidP="00C70867">
                  <w:pPr>
                    <w:spacing w:line="276" w:lineRule="auto"/>
                    <w:rPr>
                      <w:color w:val="000000"/>
                      <w:szCs w:val="22"/>
                    </w:rPr>
                  </w:pPr>
                  <w:r w:rsidRPr="00445D89">
                    <w:rPr>
                      <w:color w:val="000000"/>
                      <w:szCs w:val="22"/>
                    </w:rPr>
                    <w:t>The RFC can be deployed in a Migration Period with no business continuity risks.</w:t>
                  </w:r>
                </w:p>
              </w:tc>
            </w:tr>
            <w:tr w:rsidR="00C70867" w:rsidRPr="00445D89" w14:paraId="021AFB2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391F8F2"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2080A73"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FESS-263;</w:t>
                  </w:r>
                </w:p>
                <w:p w14:paraId="59858989"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w:t>
                  </w:r>
                </w:p>
                <w:p w14:paraId="72FA299A"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bCs w:val="0"/>
                      <w:sz w:val="22"/>
                      <w:szCs w:val="22"/>
                    </w:rPr>
                    <w:t>-.</w:t>
                  </w:r>
                </w:p>
              </w:tc>
            </w:tr>
          </w:tbl>
          <w:p w14:paraId="60229522" w14:textId="77777777" w:rsidR="00C70867" w:rsidRPr="00445D89" w:rsidRDefault="00C70867" w:rsidP="00C70867">
            <w:pPr>
              <w:spacing w:after="0"/>
              <w:jc w:val="left"/>
              <w:rPr>
                <w:szCs w:val="22"/>
                <w:lang w:val="en-US"/>
              </w:rPr>
            </w:pPr>
          </w:p>
        </w:tc>
      </w:tr>
      <w:tr w:rsidR="00C70867" w:rsidRPr="00445D89" w14:paraId="4FE4E15B"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B45299A"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04233531"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59D063"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9C3ED5" w14:textId="77777777" w:rsidR="00C70867" w:rsidRPr="00445D89" w:rsidRDefault="00C70867" w:rsidP="00C70867">
                  <w:pPr>
                    <w:spacing w:line="276" w:lineRule="auto"/>
                    <w:rPr>
                      <w:szCs w:val="22"/>
                    </w:rPr>
                  </w:pPr>
                  <w:r w:rsidRPr="00445D89">
                    <w:rPr>
                      <w:szCs w:val="22"/>
                    </w:rPr>
                    <w:t>N/A</w:t>
                  </w:r>
                </w:p>
              </w:tc>
            </w:tr>
            <w:tr w:rsidR="00C70867" w:rsidRPr="00445D89" w14:paraId="5325581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5BC5B09"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5FD57FD" w14:textId="77777777" w:rsidR="00C70867" w:rsidRPr="00445D89" w:rsidRDefault="00C70867" w:rsidP="00C70867">
                  <w:pPr>
                    <w:spacing w:line="276" w:lineRule="auto"/>
                    <w:rPr>
                      <w:szCs w:val="22"/>
                    </w:rPr>
                  </w:pPr>
                  <w:r w:rsidRPr="00445D89">
                    <w:rPr>
                      <w:szCs w:val="22"/>
                    </w:rPr>
                    <w:t>N/A</w:t>
                  </w:r>
                </w:p>
              </w:tc>
            </w:tr>
          </w:tbl>
          <w:p w14:paraId="5AB0E8EE" w14:textId="77777777" w:rsidR="00C70867" w:rsidRPr="00445D89" w:rsidRDefault="00C70867" w:rsidP="00C70867">
            <w:pPr>
              <w:spacing w:after="0"/>
              <w:jc w:val="left"/>
              <w:rPr>
                <w:szCs w:val="22"/>
                <w:lang w:val="en-US"/>
              </w:rPr>
            </w:pPr>
          </w:p>
        </w:tc>
      </w:tr>
      <w:tr w:rsidR="00C70867" w:rsidRPr="00445D89" w14:paraId="78B8CA8C"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AA6334E"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6737E10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0B099B"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437C6A15"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16FE7B54" w14:textId="77777777" w:rsidR="00C70867" w:rsidRPr="00445D89" w:rsidRDefault="00C70867" w:rsidP="00B03D74">
                  <w:pPr>
                    <w:numPr>
                      <w:ilvl w:val="0"/>
                      <w:numId w:val="25"/>
                    </w:numPr>
                    <w:spacing w:line="276" w:lineRule="auto"/>
                    <w:rPr>
                      <w:szCs w:val="22"/>
                    </w:rPr>
                  </w:pPr>
                  <w:r w:rsidRPr="00445D89">
                    <w:rPr>
                      <w:b/>
                      <w:szCs w:val="22"/>
                    </w:rPr>
                    <w:t>Approval process:</w:t>
                  </w:r>
                </w:p>
                <w:p w14:paraId="3BCDF4DF"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54DC82C5"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C1D251"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57AE4D68" w14:textId="77777777" w:rsidR="00C70867" w:rsidRPr="00445D89" w:rsidRDefault="00C70867" w:rsidP="00C70867">
                  <w:pPr>
                    <w:spacing w:line="276" w:lineRule="auto"/>
                    <w:rPr>
                      <w:szCs w:val="22"/>
                    </w:rPr>
                  </w:pPr>
                  <w:r w:rsidRPr="00445D89">
                    <w:rPr>
                      <w:szCs w:val="22"/>
                    </w:rPr>
                    <w:t>N/A</w:t>
                  </w:r>
                </w:p>
              </w:tc>
            </w:tr>
            <w:tr w:rsidR="00C70867" w:rsidRPr="00445D89" w14:paraId="5E4DD578"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A91A04D"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FBF708E" w14:textId="77777777" w:rsidR="00C70867" w:rsidRPr="00445D89" w:rsidRDefault="00C70867" w:rsidP="00C70867">
                  <w:pPr>
                    <w:rPr>
                      <w:szCs w:val="22"/>
                    </w:rPr>
                  </w:pPr>
                  <w:r w:rsidRPr="00445D89">
                    <w:rPr>
                      <w:szCs w:val="22"/>
                    </w:rPr>
                    <w:t>EMCS CAB #190 on 06/05/2020</w:t>
                  </w:r>
                </w:p>
              </w:tc>
            </w:tr>
          </w:tbl>
          <w:p w14:paraId="6B034D49" w14:textId="77777777" w:rsidR="00C70867" w:rsidRPr="00445D89" w:rsidRDefault="00C70867" w:rsidP="00C70867">
            <w:pPr>
              <w:spacing w:after="0"/>
              <w:jc w:val="left"/>
              <w:rPr>
                <w:szCs w:val="22"/>
                <w:lang w:val="en-US"/>
              </w:rPr>
            </w:pPr>
          </w:p>
        </w:tc>
      </w:tr>
      <w:tr w:rsidR="00C70867" w:rsidRPr="00445D89" w14:paraId="3C2D7412"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43F65C0"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2D294E7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2F718E"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A2449A1" w14:textId="767978FA"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1F56140A"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B45F83"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6C0D91E" w14:textId="5F020686" w:rsidR="00C70867" w:rsidRPr="00445D89" w:rsidRDefault="005C7E1E" w:rsidP="00C70867">
                  <w:pPr>
                    <w:spacing w:line="276" w:lineRule="auto"/>
                    <w:rPr>
                      <w:szCs w:val="22"/>
                    </w:rPr>
                  </w:pPr>
                  <w:r>
                    <w:rPr>
                      <w:szCs w:val="22"/>
                    </w:rPr>
                    <w:t>13/02/2023</w:t>
                  </w:r>
                </w:p>
              </w:tc>
            </w:tr>
            <w:tr w:rsidR="00C70867" w:rsidRPr="00445D89" w14:paraId="6A1F52BE"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44B89B1"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0EE1EC6" w14:textId="77777777" w:rsidR="00C70867" w:rsidRPr="00445D89" w:rsidRDefault="00C70867" w:rsidP="00C70867">
                  <w:pPr>
                    <w:spacing w:line="276" w:lineRule="auto"/>
                    <w:rPr>
                      <w:szCs w:val="22"/>
                    </w:rPr>
                  </w:pPr>
                  <w:r w:rsidRPr="00445D89">
                    <w:rPr>
                      <w:szCs w:val="22"/>
                    </w:rPr>
                    <w:t>TBD</w:t>
                  </w:r>
                </w:p>
              </w:tc>
            </w:tr>
          </w:tbl>
          <w:p w14:paraId="4EB6216F" w14:textId="77777777" w:rsidR="00C70867" w:rsidRPr="00445D89" w:rsidRDefault="00C70867" w:rsidP="00C70867">
            <w:pPr>
              <w:spacing w:after="0"/>
              <w:jc w:val="left"/>
              <w:rPr>
                <w:szCs w:val="22"/>
                <w:lang w:val="en-US"/>
              </w:rPr>
            </w:pPr>
          </w:p>
        </w:tc>
      </w:tr>
      <w:tr w:rsidR="00C70867" w:rsidRPr="00445D89" w14:paraId="021C456E"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6CA9ABA"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74BAEAE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9E904A"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F121BA1" w14:textId="77777777" w:rsidR="00C70867" w:rsidRPr="00445D89" w:rsidRDefault="00C70867" w:rsidP="00C70867">
                  <w:pPr>
                    <w:spacing w:line="276" w:lineRule="auto"/>
                    <w:rPr>
                      <w:szCs w:val="22"/>
                    </w:rPr>
                  </w:pPr>
                  <w:r w:rsidRPr="00445D89">
                    <w:rPr>
                      <w:szCs w:val="22"/>
                    </w:rPr>
                    <w:t>N/A</w:t>
                  </w:r>
                </w:p>
              </w:tc>
            </w:tr>
            <w:tr w:rsidR="00C70867" w:rsidRPr="00445D89" w14:paraId="1F2E6ED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D23353"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807D2CA" w14:textId="77777777" w:rsidR="00C70867" w:rsidRPr="00445D89" w:rsidRDefault="00C70867" w:rsidP="00C70867">
                  <w:pPr>
                    <w:spacing w:line="276" w:lineRule="auto"/>
                    <w:rPr>
                      <w:szCs w:val="22"/>
                    </w:rPr>
                  </w:pPr>
                  <w:r w:rsidRPr="00445D89">
                    <w:rPr>
                      <w:szCs w:val="22"/>
                    </w:rPr>
                    <w:t>N/A</w:t>
                  </w:r>
                </w:p>
              </w:tc>
            </w:tr>
          </w:tbl>
          <w:p w14:paraId="535F17AE" w14:textId="77777777" w:rsidR="00C70867" w:rsidRPr="00445D89" w:rsidRDefault="00C70867" w:rsidP="00C70867">
            <w:pPr>
              <w:spacing w:after="0"/>
              <w:jc w:val="left"/>
              <w:rPr>
                <w:szCs w:val="22"/>
                <w:lang w:val="en-US"/>
              </w:rPr>
            </w:pPr>
          </w:p>
        </w:tc>
      </w:tr>
    </w:tbl>
    <w:p w14:paraId="11A050ED" w14:textId="77777777" w:rsidR="00C70867" w:rsidRPr="00445D89" w:rsidRDefault="00C70867" w:rsidP="00C70867">
      <w:pPr>
        <w:rPr>
          <w:szCs w:val="22"/>
        </w:rPr>
      </w:pPr>
    </w:p>
    <w:p w14:paraId="4E4D3DE9" w14:textId="77777777" w:rsidR="00C70867" w:rsidRPr="00445D89" w:rsidRDefault="00C70867" w:rsidP="00C70867">
      <w:pPr>
        <w:rPr>
          <w:szCs w:val="22"/>
        </w:rPr>
      </w:pPr>
    </w:p>
    <w:p w14:paraId="044CEBC4" w14:textId="77777777" w:rsidR="00C70867" w:rsidRPr="00445D89" w:rsidRDefault="00C70867" w:rsidP="00C70867">
      <w:pPr>
        <w:spacing w:after="0" w:line="240" w:lineRule="auto"/>
        <w:jc w:val="left"/>
        <w:rPr>
          <w:color w:val="000000"/>
          <w:szCs w:val="22"/>
        </w:rPr>
      </w:pPr>
      <w:r w:rsidRPr="00445D89">
        <w:rPr>
          <w:color w:val="000000"/>
          <w:szCs w:val="22"/>
        </w:rPr>
        <w:br w:type="page"/>
      </w:r>
    </w:p>
    <w:p w14:paraId="15FD62B2" w14:textId="77777777" w:rsidR="00C70867" w:rsidRPr="00445D89" w:rsidRDefault="00C70867" w:rsidP="00C70867">
      <w:pPr>
        <w:pStyle w:val="4"/>
        <w:rPr>
          <w:szCs w:val="22"/>
        </w:rPr>
      </w:pPr>
      <w:r w:rsidRPr="00445D89">
        <w:rPr>
          <w:szCs w:val="22"/>
        </w:rPr>
        <w:t>DDNEA-P4-297 – Removal of ‘TA’ references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59B9942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4C00BC0"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3C12DDF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8F8A5C"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BBBB73" w14:textId="77777777" w:rsidR="00C70867" w:rsidRPr="00445D89" w:rsidRDefault="00C70867" w:rsidP="00C70867">
                  <w:pPr>
                    <w:spacing w:line="276" w:lineRule="auto"/>
                    <w:rPr>
                      <w:szCs w:val="22"/>
                    </w:rPr>
                  </w:pPr>
                  <w:r w:rsidRPr="00445D89">
                    <w:rPr>
                      <w:bCs/>
                      <w:szCs w:val="22"/>
                    </w:rPr>
                    <w:t>DDNEA-P4-297</w:t>
                  </w:r>
                </w:p>
              </w:tc>
            </w:tr>
            <w:tr w:rsidR="00C70867" w:rsidRPr="00445D89" w14:paraId="6E901A0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D9B5CE"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D206359"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35B46BD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448B4A"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5A067A1" w14:textId="77777777" w:rsidR="00C70867" w:rsidRPr="00445D89" w:rsidRDefault="00C70867" w:rsidP="00C70867">
                  <w:pPr>
                    <w:spacing w:line="276" w:lineRule="auto"/>
                    <w:rPr>
                      <w:szCs w:val="22"/>
                    </w:rPr>
                  </w:pPr>
                  <w:r w:rsidRPr="00445D89">
                    <w:rPr>
                      <w:szCs w:val="22"/>
                    </w:rPr>
                    <w:t>Specification Defect</w:t>
                  </w:r>
                </w:p>
              </w:tc>
            </w:tr>
            <w:tr w:rsidR="00C70867" w:rsidRPr="00445D89" w14:paraId="650817E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9A2DEF"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E11C50" w14:textId="77777777" w:rsidR="00C70867" w:rsidRPr="00445D89" w:rsidRDefault="00C70867" w:rsidP="00C70867">
                  <w:pPr>
                    <w:spacing w:line="276" w:lineRule="auto"/>
                    <w:rPr>
                      <w:szCs w:val="22"/>
                    </w:rPr>
                  </w:pPr>
                  <w:r w:rsidRPr="00445D89">
                    <w:rPr>
                      <w:color w:val="000000"/>
                      <w:szCs w:val="22"/>
                      <w:shd w:val="clear" w:color="auto" w:fill="FFFFFF"/>
                    </w:rPr>
                    <w:t>IM309560</w:t>
                  </w:r>
                </w:p>
              </w:tc>
            </w:tr>
            <w:tr w:rsidR="00C70867" w:rsidRPr="00445D89" w14:paraId="65767AE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890562"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DA030A1" w14:textId="77777777" w:rsidR="00C70867" w:rsidRPr="00445D89" w:rsidRDefault="00C70867" w:rsidP="00C70867">
                  <w:pPr>
                    <w:spacing w:line="276" w:lineRule="auto"/>
                    <w:rPr>
                      <w:szCs w:val="22"/>
                    </w:rPr>
                  </w:pPr>
                  <w:r w:rsidRPr="00445D89">
                    <w:rPr>
                      <w:szCs w:val="22"/>
                    </w:rPr>
                    <w:t>KE19829</w:t>
                  </w:r>
                </w:p>
              </w:tc>
            </w:tr>
            <w:tr w:rsidR="00C70867" w:rsidRPr="00445D89" w14:paraId="7F1D287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D55449D"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B35EEF7" w14:textId="77777777" w:rsidR="00C70867" w:rsidRPr="00445D89" w:rsidRDefault="00C70867" w:rsidP="00C70867">
                  <w:pPr>
                    <w:spacing w:line="276" w:lineRule="auto"/>
                    <w:rPr>
                      <w:szCs w:val="22"/>
                    </w:rPr>
                  </w:pPr>
                  <w:r w:rsidRPr="00445D89">
                    <w:rPr>
                      <w:szCs w:val="22"/>
                    </w:rPr>
                    <w:t>15/03/19</w:t>
                  </w:r>
                </w:p>
              </w:tc>
            </w:tr>
            <w:tr w:rsidR="00C70867" w:rsidRPr="00445D89" w14:paraId="0BFAA8BC"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CA70413"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E541D73" w14:textId="77777777" w:rsidR="00C70867" w:rsidRPr="00445D89" w:rsidRDefault="00C70867" w:rsidP="00C70867">
                  <w:pPr>
                    <w:spacing w:line="276" w:lineRule="auto"/>
                    <w:rPr>
                      <w:szCs w:val="22"/>
                    </w:rPr>
                  </w:pPr>
                  <w:r w:rsidRPr="00445D89">
                    <w:rPr>
                      <w:szCs w:val="22"/>
                    </w:rPr>
                    <w:t>ITSM3 TES</w:t>
                  </w:r>
                </w:p>
              </w:tc>
            </w:tr>
          </w:tbl>
          <w:p w14:paraId="2A27F39D" w14:textId="77777777" w:rsidR="00C70867" w:rsidRPr="00445D89" w:rsidRDefault="00C70867" w:rsidP="00C70867">
            <w:pPr>
              <w:spacing w:after="0"/>
              <w:jc w:val="left"/>
              <w:rPr>
                <w:szCs w:val="22"/>
                <w:lang w:val="en-US"/>
              </w:rPr>
            </w:pPr>
          </w:p>
        </w:tc>
      </w:tr>
      <w:tr w:rsidR="00C70867" w:rsidRPr="00445D89" w14:paraId="570278D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F76100F"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30343A87"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52F281"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C2E1DA6" w14:textId="77777777" w:rsidR="00C70867" w:rsidRPr="00445D89" w:rsidRDefault="00C70867" w:rsidP="00C70867">
                  <w:pPr>
                    <w:spacing w:line="276" w:lineRule="auto"/>
                    <w:rPr>
                      <w:szCs w:val="22"/>
                    </w:rPr>
                  </w:pPr>
                  <w:r w:rsidRPr="00445D89">
                    <w:rPr>
                      <w:szCs w:val="22"/>
                    </w:rPr>
                    <w:t>Low</w:t>
                  </w:r>
                </w:p>
              </w:tc>
            </w:tr>
            <w:tr w:rsidR="00C70867" w:rsidRPr="00445D89" w14:paraId="6EE8A659"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B622FC"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C690480" w14:textId="77777777" w:rsidR="00C70867" w:rsidRPr="00445D89" w:rsidRDefault="00C70867" w:rsidP="00C70867">
                  <w:pPr>
                    <w:spacing w:line="276" w:lineRule="auto"/>
                    <w:rPr>
                      <w:b/>
                      <w:szCs w:val="22"/>
                    </w:rPr>
                  </w:pPr>
                  <w:r w:rsidRPr="00445D89">
                    <w:rPr>
                      <w:b/>
                      <w:szCs w:val="22"/>
                    </w:rPr>
                    <w:t>Problem Statement</w:t>
                  </w:r>
                </w:p>
                <w:p w14:paraId="33DE6C01" w14:textId="77777777" w:rsidR="00C70867" w:rsidRPr="00445D89" w:rsidRDefault="00C70867" w:rsidP="00C70867">
                  <w:pPr>
                    <w:spacing w:line="276" w:lineRule="auto"/>
                    <w:rPr>
                      <w:color w:val="000000"/>
                      <w:szCs w:val="22"/>
                      <w:shd w:val="clear" w:color="auto" w:fill="FFFFFF"/>
                    </w:rPr>
                  </w:pPr>
                  <w:r w:rsidRPr="00445D89">
                    <w:rPr>
                      <w:color w:val="000000"/>
                      <w:szCs w:val="22"/>
                      <w:shd w:val="clear" w:color="auto" w:fill="FFFFFF"/>
                    </w:rPr>
                    <w:t>According to DDNEA-P3-231 RFC, documentation updates in DDNEA main document were added due to the parallel maintenance of TA and CTA applications</w:t>
                  </w:r>
                  <w:r w:rsidRPr="00445D89">
                    <w:rPr>
                      <w:szCs w:val="22"/>
                    </w:rPr>
                    <w:t>. The current RFC proposes the necessary updates in order to align and amend the DDNEA</w:t>
                  </w:r>
                  <w:r w:rsidRPr="00445D89">
                    <w:rPr>
                      <w:color w:val="000000"/>
                      <w:szCs w:val="22"/>
                      <w:shd w:val="clear" w:color="auto" w:fill="FFFFFF"/>
                    </w:rPr>
                    <w:t xml:space="preserve"> with the decommission of the “TA” application. </w:t>
                  </w:r>
                </w:p>
                <w:p w14:paraId="76E24378" w14:textId="77777777" w:rsidR="00C70867" w:rsidRPr="00445D89" w:rsidRDefault="00C70867" w:rsidP="00C70867">
                  <w:pPr>
                    <w:spacing w:line="276" w:lineRule="auto"/>
                    <w:rPr>
                      <w:b/>
                      <w:szCs w:val="22"/>
                    </w:rPr>
                  </w:pPr>
                </w:p>
                <w:p w14:paraId="61433C04" w14:textId="77777777" w:rsidR="00C70867" w:rsidRPr="00445D89" w:rsidRDefault="00C70867" w:rsidP="00C70867">
                  <w:pPr>
                    <w:spacing w:line="276" w:lineRule="auto"/>
                    <w:rPr>
                      <w:b/>
                      <w:szCs w:val="22"/>
                    </w:rPr>
                  </w:pPr>
                  <w:r w:rsidRPr="00445D89">
                    <w:rPr>
                      <w:b/>
                      <w:szCs w:val="22"/>
                    </w:rPr>
                    <w:t>Proposed Solution</w:t>
                  </w:r>
                </w:p>
                <w:p w14:paraId="6B62552B" w14:textId="77777777" w:rsidR="00C70867" w:rsidRPr="00445D89" w:rsidRDefault="00C70867" w:rsidP="00C70867">
                  <w:pPr>
                    <w:spacing w:line="276" w:lineRule="auto"/>
                    <w:rPr>
                      <w:rStyle w:val="af3"/>
                      <w:sz w:val="22"/>
                      <w:szCs w:val="22"/>
                    </w:rPr>
                  </w:pPr>
                  <w:r w:rsidRPr="00445D89">
                    <w:rPr>
                      <w:szCs w:val="22"/>
                    </w:rPr>
                    <w:t>As per the analysis provided in the [Problem Statement], the DDNEA v2.02 will be updated to remove any reference to the ‘TA’ application.</w:t>
                  </w:r>
                  <w:r w:rsidRPr="00445D89">
                    <w:rPr>
                      <w:rStyle w:val="af3"/>
                      <w:sz w:val="22"/>
                      <w:szCs w:val="22"/>
                    </w:rPr>
                    <w:t xml:space="preserve"> More specifically the following changes will be implemented:</w:t>
                  </w:r>
                </w:p>
                <w:p w14:paraId="366A4C28" w14:textId="77777777" w:rsidR="00C70867" w:rsidRPr="00445D89" w:rsidRDefault="00C70867" w:rsidP="00B03D74">
                  <w:pPr>
                    <w:pStyle w:val="ad"/>
                    <w:numPr>
                      <w:ilvl w:val="0"/>
                      <w:numId w:val="69"/>
                    </w:numPr>
                    <w:spacing w:after="0" w:line="276" w:lineRule="auto"/>
                    <w:jc w:val="left"/>
                    <w:rPr>
                      <w:rStyle w:val="af3"/>
                      <w:sz w:val="22"/>
                      <w:szCs w:val="22"/>
                    </w:rPr>
                  </w:pPr>
                  <w:r w:rsidRPr="00445D89">
                    <w:rPr>
                      <w:rStyle w:val="af3"/>
                      <w:sz w:val="22"/>
                      <w:szCs w:val="22"/>
                    </w:rPr>
                    <w:t>Table I.I.2.3 Acronyms and Abbreviations</w:t>
                  </w:r>
                </w:p>
                <w:p w14:paraId="26F865FC" w14:textId="77777777" w:rsidR="00C70867" w:rsidRPr="00445D89" w:rsidRDefault="00C70867" w:rsidP="00C70867">
                  <w:pPr>
                    <w:pStyle w:val="ad"/>
                    <w:spacing w:line="276" w:lineRule="auto"/>
                    <w:rPr>
                      <w:rStyle w:val="af3"/>
                      <w:sz w:val="22"/>
                      <w:szCs w:val="22"/>
                    </w:rPr>
                  </w:pPr>
                  <w:r w:rsidRPr="00445D89">
                    <w:rPr>
                      <w:noProof/>
                      <w:szCs w:val="22"/>
                      <w:lang w:val="el-GR" w:eastAsia="el-GR"/>
                    </w:rPr>
                    <w:drawing>
                      <wp:inline distT="0" distB="0" distL="0" distR="0" wp14:anchorId="1FD75075" wp14:editId="223648AF">
                        <wp:extent cx="4274185" cy="774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74185" cy="774700"/>
                                </a:xfrm>
                                <a:prstGeom prst="rect">
                                  <a:avLst/>
                                </a:prstGeom>
                              </pic:spPr>
                            </pic:pic>
                          </a:graphicData>
                        </a:graphic>
                      </wp:inline>
                    </w:drawing>
                  </w:r>
                </w:p>
                <w:p w14:paraId="226D4B04" w14:textId="77777777" w:rsidR="00C70867" w:rsidRPr="00445D89" w:rsidRDefault="00C70867" w:rsidP="00B03D74">
                  <w:pPr>
                    <w:pStyle w:val="ad"/>
                    <w:numPr>
                      <w:ilvl w:val="0"/>
                      <w:numId w:val="69"/>
                    </w:numPr>
                    <w:spacing w:after="0" w:line="276" w:lineRule="auto"/>
                    <w:jc w:val="left"/>
                    <w:rPr>
                      <w:szCs w:val="22"/>
                    </w:rPr>
                  </w:pPr>
                  <w:r w:rsidRPr="00445D89">
                    <w:rPr>
                      <w:szCs w:val="22"/>
                    </w:rPr>
                    <w:t>X.I.3 Environment</w:t>
                  </w:r>
                </w:p>
                <w:p w14:paraId="55E3A375" w14:textId="77777777" w:rsidR="00C70867" w:rsidRPr="00445D89" w:rsidRDefault="00C70867" w:rsidP="00B03D74">
                  <w:pPr>
                    <w:pStyle w:val="3"/>
                    <w:keepLines/>
                    <w:numPr>
                      <w:ilvl w:val="1"/>
                      <w:numId w:val="69"/>
                    </w:numPr>
                    <w:spacing w:after="240"/>
                    <w:contextualSpacing w:val="0"/>
                    <w:rPr>
                      <w:rFonts w:ascii="Times New Roman" w:hAnsi="Times New Roman"/>
                      <w:sz w:val="22"/>
                      <w:szCs w:val="22"/>
                    </w:rPr>
                  </w:pPr>
                  <w:r w:rsidRPr="00445D89">
                    <w:rPr>
                      <w:rFonts w:ascii="Times New Roman" w:hAnsi="Times New Roman"/>
                      <w:b/>
                      <w:sz w:val="22"/>
                      <w:szCs w:val="22"/>
                    </w:rPr>
                    <w:t>Common Domain Testing Environment</w:t>
                  </w:r>
                  <w:r w:rsidRPr="00445D89">
                    <w:rPr>
                      <w:rFonts w:ascii="Times New Roman" w:hAnsi="Times New Roman"/>
                      <w:sz w:val="22"/>
                      <w:szCs w:val="22"/>
                    </w:rPr>
                    <w:t xml:space="preserve"> used to exchange messages for testing purposes on the Common Domain. This environment is used for </w:t>
                  </w:r>
                  <w:r w:rsidRPr="00445D89">
                    <w:rPr>
                      <w:rFonts w:ascii="Times New Roman" w:hAnsi="Times New Roman"/>
                      <w:noProof/>
                      <w:sz w:val="22"/>
                      <w:szCs w:val="22"/>
                    </w:rPr>
                    <w:t>National Compliance Testing (</w:t>
                  </w:r>
                  <w:r w:rsidRPr="00445D89">
                    <w:rPr>
                      <w:rFonts w:ascii="Times New Roman" w:hAnsi="Times New Roman"/>
                      <w:i/>
                      <w:noProof/>
                      <w:sz w:val="22"/>
                      <w:szCs w:val="22"/>
                    </w:rPr>
                    <w:t>Mode-1</w:t>
                  </w:r>
                  <w:r w:rsidRPr="00445D89">
                    <w:rPr>
                      <w:rFonts w:ascii="Times New Roman" w:hAnsi="Times New Roman"/>
                      <w:noProof/>
                      <w:sz w:val="22"/>
                      <w:szCs w:val="22"/>
                    </w:rPr>
                    <w:t>) and Conformance Testing (</w:t>
                  </w:r>
                  <w:r w:rsidRPr="00445D89">
                    <w:rPr>
                      <w:rFonts w:ascii="Times New Roman" w:hAnsi="Times New Roman"/>
                      <w:i/>
                      <w:noProof/>
                      <w:sz w:val="22"/>
                      <w:szCs w:val="22"/>
                    </w:rPr>
                    <w:t>Mode-2</w:t>
                  </w:r>
                  <w:r w:rsidRPr="00445D89">
                    <w:rPr>
                      <w:rFonts w:ascii="Times New Roman" w:hAnsi="Times New Roman"/>
                      <w:noProof/>
                      <w:sz w:val="22"/>
                      <w:szCs w:val="22"/>
                    </w:rPr>
                    <w:t xml:space="preserve">) with the testing application </w:t>
                  </w:r>
                  <w:r w:rsidRPr="00445D89">
                    <w:rPr>
                      <w:rFonts w:ascii="Times New Roman" w:hAnsi="Times New Roman"/>
                      <w:strike/>
                      <w:noProof/>
                      <w:sz w:val="22"/>
                      <w:szCs w:val="22"/>
                    </w:rPr>
                    <w:t>(</w:t>
                  </w:r>
                  <w:r w:rsidRPr="00FA5D17">
                    <w:rPr>
                      <w:rFonts w:ascii="Times New Roman" w:hAnsi="Times New Roman"/>
                      <w:strike/>
                      <w:noProof/>
                      <w:sz w:val="22"/>
                      <w:szCs w:val="22"/>
                    </w:rPr>
                    <w:t>TA</w:t>
                  </w:r>
                  <w:r w:rsidRPr="00FA5D17">
                    <w:rPr>
                      <w:rFonts w:ascii="Times New Roman" w:hAnsi="Times New Roman"/>
                      <w:strike/>
                      <w:noProof/>
                      <w:color w:val="FF0000"/>
                      <w:sz w:val="22"/>
                      <w:szCs w:val="22"/>
                    </w:rPr>
                    <w:t xml:space="preserve"> or</w:t>
                  </w:r>
                  <w:r w:rsidRPr="00445D89">
                    <w:rPr>
                      <w:rFonts w:ascii="Times New Roman" w:hAnsi="Times New Roman"/>
                      <w:noProof/>
                      <w:sz w:val="22"/>
                      <w:szCs w:val="22"/>
                    </w:rPr>
                    <w:t xml:space="preserve"> CTA). This environment is also used for</w:t>
                  </w:r>
                  <w:r w:rsidRPr="00445D89">
                    <w:rPr>
                      <w:rFonts w:ascii="Times New Roman" w:hAnsi="Times New Roman"/>
                      <w:sz w:val="22"/>
                      <w:szCs w:val="22"/>
                    </w:rPr>
                    <w:t xml:space="preserve"> International Testing </w:t>
                  </w:r>
                  <w:r w:rsidRPr="00445D89">
                    <w:rPr>
                      <w:rFonts w:ascii="Times New Roman" w:hAnsi="Times New Roman"/>
                      <w:noProof/>
                      <w:sz w:val="22"/>
                      <w:szCs w:val="22"/>
                    </w:rPr>
                    <w:t>(</w:t>
                  </w:r>
                  <w:r w:rsidRPr="00445D89">
                    <w:rPr>
                      <w:rFonts w:ascii="Times New Roman" w:hAnsi="Times New Roman"/>
                      <w:i/>
                      <w:noProof/>
                      <w:sz w:val="22"/>
                      <w:szCs w:val="22"/>
                    </w:rPr>
                    <w:t>Mode-3</w:t>
                  </w:r>
                  <w:r w:rsidRPr="00445D89">
                    <w:rPr>
                      <w:rFonts w:ascii="Times New Roman" w:hAnsi="Times New Roman"/>
                      <w:noProof/>
                      <w:sz w:val="22"/>
                      <w:szCs w:val="22"/>
                    </w:rPr>
                    <w:t xml:space="preserve"> and </w:t>
                  </w:r>
                  <w:r w:rsidRPr="00445D89">
                    <w:rPr>
                      <w:rFonts w:ascii="Times New Roman" w:hAnsi="Times New Roman"/>
                      <w:i/>
                      <w:noProof/>
                      <w:sz w:val="22"/>
                      <w:szCs w:val="22"/>
                    </w:rPr>
                    <w:t>Mode-3+</w:t>
                  </w:r>
                  <w:r w:rsidRPr="00445D89">
                    <w:rPr>
                      <w:rFonts w:ascii="Times New Roman" w:hAnsi="Times New Roman"/>
                      <w:noProof/>
                      <w:sz w:val="22"/>
                      <w:szCs w:val="22"/>
                    </w:rPr>
                    <w:t xml:space="preserve">) </w:t>
                  </w:r>
                  <w:r w:rsidRPr="00445D89">
                    <w:rPr>
                      <w:rFonts w:ascii="Times New Roman" w:hAnsi="Times New Roman"/>
                      <w:sz w:val="22"/>
                      <w:szCs w:val="22"/>
                    </w:rPr>
                    <w:t>between two or more countries.</w:t>
                  </w:r>
                </w:p>
                <w:p w14:paraId="19029287" w14:textId="77777777" w:rsidR="00C70867" w:rsidRPr="00445D89" w:rsidRDefault="00C70867" w:rsidP="00B03D74">
                  <w:pPr>
                    <w:pStyle w:val="3"/>
                    <w:keepLines/>
                    <w:numPr>
                      <w:ilvl w:val="1"/>
                      <w:numId w:val="69"/>
                    </w:numPr>
                    <w:spacing w:after="240"/>
                    <w:contextualSpacing w:val="0"/>
                    <w:rPr>
                      <w:rFonts w:ascii="Times New Roman" w:hAnsi="Times New Roman"/>
                      <w:i/>
                      <w:iCs/>
                      <w:sz w:val="22"/>
                      <w:szCs w:val="22"/>
                    </w:rPr>
                  </w:pPr>
                  <w:r w:rsidRPr="00445D89">
                    <w:rPr>
                      <w:rFonts w:ascii="Times New Roman" w:hAnsi="Times New Roman"/>
                      <w:bCs/>
                      <w:sz w:val="22"/>
                      <w:szCs w:val="22"/>
                    </w:rPr>
                    <w:t>Footnote:</w:t>
                  </w:r>
                  <w:r w:rsidRPr="00445D89">
                    <w:rPr>
                      <w:rFonts w:ascii="Times New Roman" w:hAnsi="Times New Roman"/>
                      <w:sz w:val="22"/>
                      <w:szCs w:val="22"/>
                    </w:rPr>
                    <w:t xml:space="preserve"> </w:t>
                  </w:r>
                  <w:r w:rsidRPr="00445D89">
                    <w:rPr>
                      <w:rStyle w:val="af8"/>
                      <w:rFonts w:ascii="Times New Roman" w:hAnsi="Times New Roman"/>
                      <w:sz w:val="22"/>
                      <w:szCs w:val="22"/>
                    </w:rPr>
                    <w:footnoteRef/>
                  </w:r>
                  <w:r w:rsidRPr="00445D89">
                    <w:rPr>
                      <w:rFonts w:ascii="Times New Roman" w:hAnsi="Times New Roman"/>
                      <w:sz w:val="22"/>
                      <w:szCs w:val="22"/>
                    </w:rPr>
                    <w:t xml:space="preserve"> </w:t>
                  </w:r>
                  <w:r w:rsidRPr="00445D89">
                    <w:rPr>
                      <w:rFonts w:ascii="Times New Roman" w:hAnsi="Times New Roman"/>
                      <w:i/>
                      <w:iCs/>
                      <w:sz w:val="22"/>
                      <w:szCs w:val="22"/>
                    </w:rPr>
                    <w:t>NETA is a nationally developed application and it should not be confused with the testing application (</w:t>
                  </w:r>
                  <w:r w:rsidRPr="00FA5D17">
                    <w:rPr>
                      <w:rFonts w:ascii="Times New Roman" w:hAnsi="Times New Roman"/>
                      <w:i/>
                      <w:iCs/>
                      <w:strike/>
                      <w:sz w:val="22"/>
                      <w:szCs w:val="22"/>
                    </w:rPr>
                    <w:t>TA</w:t>
                  </w:r>
                  <w:r w:rsidRPr="00FA5D17">
                    <w:rPr>
                      <w:rFonts w:ascii="Times New Roman" w:hAnsi="Times New Roman"/>
                      <w:i/>
                      <w:iCs/>
                      <w:strike/>
                      <w:color w:val="FF0000"/>
                      <w:sz w:val="22"/>
                      <w:szCs w:val="22"/>
                    </w:rPr>
                    <w:t xml:space="preserve"> or</w:t>
                  </w:r>
                  <w:r w:rsidRPr="00445D89">
                    <w:rPr>
                      <w:rFonts w:ascii="Times New Roman" w:hAnsi="Times New Roman"/>
                      <w:i/>
                      <w:iCs/>
                      <w:sz w:val="22"/>
                      <w:szCs w:val="22"/>
                    </w:rPr>
                    <w:t xml:space="preserve"> CTA), which is a centrally developed application. The testing application (</w:t>
                  </w:r>
                  <w:r w:rsidRPr="00FA5D17">
                    <w:rPr>
                      <w:rFonts w:ascii="Times New Roman" w:hAnsi="Times New Roman"/>
                      <w:i/>
                      <w:iCs/>
                      <w:strike/>
                      <w:sz w:val="22"/>
                      <w:szCs w:val="22"/>
                    </w:rPr>
                    <w:t>TA</w:t>
                  </w:r>
                  <w:r w:rsidRPr="00FA5D17">
                    <w:rPr>
                      <w:rFonts w:ascii="Times New Roman" w:hAnsi="Times New Roman"/>
                      <w:i/>
                      <w:iCs/>
                      <w:strike/>
                      <w:color w:val="FF0000"/>
                      <w:sz w:val="22"/>
                      <w:szCs w:val="22"/>
                    </w:rPr>
                    <w:t xml:space="preserve"> or</w:t>
                  </w:r>
                  <w:r w:rsidRPr="00445D89">
                    <w:rPr>
                      <w:rFonts w:ascii="Times New Roman" w:hAnsi="Times New Roman"/>
                      <w:i/>
                      <w:iCs/>
                      <w:sz w:val="22"/>
                      <w:szCs w:val="22"/>
                    </w:rPr>
                    <w:t xml:space="preserve"> CTA) is deployed only centrally and it cannot be deployed at the premises of MSAs</w:t>
                  </w:r>
                </w:p>
                <w:p w14:paraId="12BC026A" w14:textId="77777777" w:rsidR="00C70867" w:rsidRPr="00445D89" w:rsidRDefault="00C70867" w:rsidP="00B03D74">
                  <w:pPr>
                    <w:pStyle w:val="3"/>
                    <w:keepLines/>
                    <w:numPr>
                      <w:ilvl w:val="0"/>
                      <w:numId w:val="69"/>
                    </w:numPr>
                    <w:spacing w:after="240"/>
                    <w:contextualSpacing w:val="0"/>
                    <w:rPr>
                      <w:rFonts w:ascii="Times New Roman" w:hAnsi="Times New Roman"/>
                      <w:bCs/>
                      <w:sz w:val="22"/>
                      <w:szCs w:val="22"/>
                    </w:rPr>
                  </w:pPr>
                  <w:r w:rsidRPr="00445D89">
                    <w:rPr>
                      <w:rFonts w:ascii="Times New Roman" w:hAnsi="Times New Roman"/>
                      <w:bCs/>
                      <w:sz w:val="22"/>
                      <w:szCs w:val="22"/>
                    </w:rPr>
                    <w:t>X.I.3.1 National Gateways</w:t>
                  </w:r>
                </w:p>
                <w:p w14:paraId="51B546EB" w14:textId="77777777" w:rsidR="00C70867" w:rsidRPr="00445D89" w:rsidRDefault="00C70867" w:rsidP="00C70867">
                  <w:pPr>
                    <w:pStyle w:val="3"/>
                    <w:numPr>
                      <w:ilvl w:val="0"/>
                      <w:numId w:val="0"/>
                    </w:numPr>
                    <w:ind w:left="720"/>
                    <w:rPr>
                      <w:rFonts w:ascii="Times New Roman" w:hAnsi="Times New Roman"/>
                      <w:sz w:val="22"/>
                      <w:szCs w:val="22"/>
                    </w:rPr>
                  </w:pPr>
                  <w:r w:rsidRPr="00445D89">
                    <w:rPr>
                      <w:rFonts w:ascii="Times New Roman" w:hAnsi="Times New Roman"/>
                      <w:sz w:val="22"/>
                      <w:szCs w:val="22"/>
                    </w:rPr>
                    <w:t xml:space="preserve">Queues </w:t>
                  </w:r>
                  <w:r w:rsidRPr="00FA5D17">
                    <w:rPr>
                      <w:rFonts w:ascii="Times New Roman" w:hAnsi="Times New Roman"/>
                      <w:strike/>
                      <w:color w:val="FF0000"/>
                      <w:sz w:val="22"/>
                      <w:szCs w:val="22"/>
                    </w:rPr>
                    <w:t xml:space="preserve">for both </w:t>
                  </w:r>
                  <w:r w:rsidRPr="00FA5D17">
                    <w:rPr>
                      <w:rFonts w:ascii="Times New Roman" w:hAnsi="Times New Roman"/>
                      <w:strike/>
                      <w:sz w:val="22"/>
                      <w:szCs w:val="22"/>
                    </w:rPr>
                    <w:t>TA</w:t>
                  </w:r>
                  <w:r w:rsidRPr="00FA5D17">
                    <w:rPr>
                      <w:rFonts w:ascii="Times New Roman" w:hAnsi="Times New Roman"/>
                      <w:strike/>
                      <w:color w:val="FF0000"/>
                      <w:sz w:val="22"/>
                      <w:szCs w:val="22"/>
                    </w:rPr>
                    <w:t xml:space="preserve"> and</w:t>
                  </w:r>
                  <w:r w:rsidRPr="00FA5D17">
                    <w:rPr>
                      <w:rFonts w:ascii="Times New Roman" w:hAnsi="Times New Roman"/>
                      <w:color w:val="FF0000"/>
                      <w:sz w:val="22"/>
                      <w:szCs w:val="22"/>
                    </w:rPr>
                    <w:t xml:space="preserve"> </w:t>
                  </w:r>
                  <w:r w:rsidRPr="00445D89">
                    <w:rPr>
                      <w:rFonts w:ascii="Times New Roman" w:hAnsi="Times New Roman"/>
                      <w:sz w:val="22"/>
                      <w:szCs w:val="22"/>
                    </w:rPr>
                    <w:t>CTA are defined for Mode-1 and Mode-2, in order to support the Common Domain Testing activities.</w:t>
                  </w:r>
                </w:p>
                <w:p w14:paraId="100EB605" w14:textId="77777777" w:rsidR="00931CDE" w:rsidRDefault="00931CDE" w:rsidP="00931CDE">
                  <w:pPr>
                    <w:pStyle w:val="3"/>
                    <w:keepLines/>
                    <w:numPr>
                      <w:ilvl w:val="0"/>
                      <w:numId w:val="0"/>
                    </w:numPr>
                    <w:spacing w:after="240"/>
                    <w:ind w:left="720"/>
                    <w:contextualSpacing w:val="0"/>
                    <w:rPr>
                      <w:rFonts w:ascii="Times New Roman" w:hAnsi="Times New Roman"/>
                      <w:bCs/>
                      <w:sz w:val="22"/>
                      <w:szCs w:val="22"/>
                    </w:rPr>
                  </w:pPr>
                </w:p>
                <w:p w14:paraId="326E77DE" w14:textId="644A438F" w:rsidR="00C70867" w:rsidRPr="00445D89" w:rsidRDefault="00C70867" w:rsidP="00B03D74">
                  <w:pPr>
                    <w:pStyle w:val="3"/>
                    <w:keepLines/>
                    <w:numPr>
                      <w:ilvl w:val="0"/>
                      <w:numId w:val="69"/>
                    </w:numPr>
                    <w:spacing w:after="240"/>
                    <w:contextualSpacing w:val="0"/>
                    <w:rPr>
                      <w:rFonts w:ascii="Times New Roman" w:hAnsi="Times New Roman"/>
                      <w:bCs/>
                      <w:sz w:val="22"/>
                      <w:szCs w:val="22"/>
                    </w:rPr>
                  </w:pPr>
                  <w:r w:rsidRPr="00445D89">
                    <w:rPr>
                      <w:rFonts w:ascii="Times New Roman" w:hAnsi="Times New Roman"/>
                      <w:bCs/>
                      <w:sz w:val="22"/>
                      <w:szCs w:val="22"/>
                    </w:rPr>
                    <w:t>X.I.3.2.1 Queue Name</w:t>
                  </w:r>
                </w:p>
                <w:p w14:paraId="52F958F6" w14:textId="205759DB" w:rsidR="00C70867" w:rsidRPr="00445D89" w:rsidRDefault="00C70867" w:rsidP="00C70867">
                  <w:pPr>
                    <w:ind w:left="720"/>
                    <w:rPr>
                      <w:noProof/>
                      <w:szCs w:val="22"/>
                    </w:rPr>
                  </w:pPr>
                  <w:r w:rsidRPr="00445D89">
                    <w:rPr>
                      <w:noProof/>
                      <w:szCs w:val="22"/>
                    </w:rPr>
                    <w:t xml:space="preserve">In the </w:t>
                  </w:r>
                  <w:r w:rsidR="00931CDE">
                    <w:rPr>
                      <w:noProof/>
                      <w:szCs w:val="22"/>
                    </w:rPr>
                    <w:t>above</w:t>
                  </w:r>
                  <w:r w:rsidRPr="00445D89">
                    <w:rPr>
                      <w:noProof/>
                      <w:szCs w:val="22"/>
                    </w:rPr>
                    <w:t xml:space="preserve"> </w:t>
                  </w:r>
                  <w:r w:rsidRPr="00445D89">
                    <w:rPr>
                      <w:szCs w:val="22"/>
                    </w:rPr>
                    <w:t>table</w:t>
                  </w:r>
                  <w:r w:rsidRPr="00445D89">
                    <w:rPr>
                      <w:noProof/>
                      <w:szCs w:val="22"/>
                    </w:rPr>
                    <w:t>:</w:t>
                  </w:r>
                </w:p>
                <w:p w14:paraId="42D6C2FD" w14:textId="3C675C3C" w:rsidR="00C70867" w:rsidRPr="00FA5D17" w:rsidRDefault="00C70867" w:rsidP="00C70867">
                  <w:pPr>
                    <w:pStyle w:val="21"/>
                    <w:tabs>
                      <w:tab w:val="clear" w:pos="454"/>
                      <w:tab w:val="num" w:pos="643"/>
                    </w:tabs>
                    <w:ind w:left="1080" w:hanging="360"/>
                    <w:rPr>
                      <w:noProof/>
                      <w:color w:val="000000" w:themeColor="text1"/>
                      <w:szCs w:val="22"/>
                    </w:rPr>
                  </w:pPr>
                  <w:r w:rsidRPr="00FA5D17">
                    <w:rPr>
                      <w:noProof/>
                      <w:color w:val="000000" w:themeColor="text1"/>
                      <w:szCs w:val="22"/>
                    </w:rPr>
                    <w:t xml:space="preserve">“xx” is a value for use by the </w:t>
                  </w:r>
                  <w:r w:rsidRPr="00FA5D17">
                    <w:rPr>
                      <w:color w:val="000000" w:themeColor="text1"/>
                      <w:szCs w:val="22"/>
                    </w:rPr>
                    <w:t>testing application (</w:t>
                  </w:r>
                  <w:r w:rsidRPr="00FA5D17">
                    <w:rPr>
                      <w:strike/>
                      <w:color w:val="000000" w:themeColor="text1"/>
                      <w:szCs w:val="22"/>
                    </w:rPr>
                    <w:t>TA</w:t>
                  </w:r>
                  <w:r w:rsidRPr="00FA5D17">
                    <w:rPr>
                      <w:strike/>
                      <w:color w:val="FF0000"/>
                      <w:szCs w:val="22"/>
                    </w:rPr>
                    <w:t xml:space="preserve"> or</w:t>
                  </w:r>
                  <w:r w:rsidRPr="00FA5D17">
                    <w:rPr>
                      <w:color w:val="000000" w:themeColor="text1"/>
                      <w:szCs w:val="22"/>
                    </w:rPr>
                    <w:t xml:space="preserve"> CTA) </w:t>
                  </w:r>
                  <w:r w:rsidRPr="00FA5D17">
                    <w:rPr>
                      <w:noProof/>
                      <w:color w:val="000000" w:themeColor="text1"/>
                      <w:szCs w:val="22"/>
                    </w:rPr>
                    <w:t xml:space="preserve">in Common Domain Testing environment defined in </w:t>
                  </w:r>
                  <w:r w:rsidR="00931CDE" w:rsidRPr="00FA5D17">
                    <w:rPr>
                      <w:noProof/>
                      <w:color w:val="000000" w:themeColor="text1"/>
                      <w:szCs w:val="22"/>
                    </w:rPr>
                    <w:t>the above table.</w:t>
                  </w:r>
                </w:p>
                <w:p w14:paraId="440333C9" w14:textId="77777777" w:rsidR="00C70867" w:rsidRPr="00FA5D17" w:rsidRDefault="00C70867" w:rsidP="00C70867">
                  <w:pPr>
                    <w:pStyle w:val="21"/>
                    <w:tabs>
                      <w:tab w:val="clear" w:pos="454"/>
                      <w:tab w:val="num" w:pos="360"/>
                    </w:tabs>
                    <w:ind w:left="1003" w:hanging="283"/>
                    <w:rPr>
                      <w:noProof/>
                      <w:color w:val="000000" w:themeColor="text1"/>
                      <w:szCs w:val="22"/>
                    </w:rPr>
                  </w:pPr>
                  <w:r w:rsidRPr="00FA5D17">
                    <w:rPr>
                      <w:noProof/>
                      <w:color w:val="000000" w:themeColor="text1"/>
                      <w:szCs w:val="22"/>
                    </w:rPr>
                    <w:t xml:space="preserve">Queues </w:t>
                  </w:r>
                  <w:r w:rsidRPr="00FA5D17">
                    <w:rPr>
                      <w:strike/>
                      <w:noProof/>
                      <w:color w:val="FF0000"/>
                      <w:szCs w:val="22"/>
                    </w:rPr>
                    <w:t xml:space="preserve">for both </w:t>
                  </w:r>
                  <w:r w:rsidRPr="00FA5D17">
                    <w:rPr>
                      <w:strike/>
                      <w:noProof/>
                      <w:color w:val="000000" w:themeColor="text1"/>
                      <w:szCs w:val="22"/>
                    </w:rPr>
                    <w:t>TA</w:t>
                  </w:r>
                  <w:r w:rsidRPr="00FA5D17">
                    <w:rPr>
                      <w:strike/>
                      <w:noProof/>
                      <w:color w:val="FF0000"/>
                      <w:szCs w:val="22"/>
                    </w:rPr>
                    <w:t xml:space="preserve"> and</w:t>
                  </w:r>
                  <w:r w:rsidRPr="00FA5D17">
                    <w:rPr>
                      <w:noProof/>
                      <w:color w:val="000000" w:themeColor="text1"/>
                      <w:szCs w:val="22"/>
                    </w:rPr>
                    <w:t xml:space="preserve"> CTA are defined for Mode-1 and Mode-2, in order to support the Common Domain Testing activities.</w:t>
                  </w:r>
                </w:p>
                <w:p w14:paraId="49E6719F" w14:textId="77777777" w:rsidR="00C70867" w:rsidRPr="00FA5D17" w:rsidRDefault="00C70867" w:rsidP="00C70867">
                  <w:pPr>
                    <w:pStyle w:val="21"/>
                    <w:tabs>
                      <w:tab w:val="clear" w:pos="454"/>
                    </w:tabs>
                    <w:ind w:left="283" w:firstLine="0"/>
                    <w:rPr>
                      <w:noProof/>
                      <w:color w:val="000000" w:themeColor="text1"/>
                      <w:szCs w:val="22"/>
                    </w:rPr>
                  </w:pPr>
                </w:p>
                <w:p w14:paraId="28A1C52B" w14:textId="77777777" w:rsidR="00C70867" w:rsidRPr="00FA5D17" w:rsidRDefault="00C70867" w:rsidP="00B03D74">
                  <w:pPr>
                    <w:pStyle w:val="21"/>
                    <w:numPr>
                      <w:ilvl w:val="0"/>
                      <w:numId w:val="69"/>
                    </w:numPr>
                    <w:rPr>
                      <w:noProof/>
                      <w:color w:val="000000" w:themeColor="text1"/>
                      <w:szCs w:val="22"/>
                    </w:rPr>
                  </w:pPr>
                  <w:r w:rsidRPr="00FA5D17">
                    <w:rPr>
                      <w:noProof/>
                      <w:color w:val="000000" w:themeColor="text1"/>
                      <w:szCs w:val="22"/>
                    </w:rPr>
                    <w:t>Figure 253: Conformance Testing with TA will be removed:</w:t>
                  </w:r>
                </w:p>
                <w:p w14:paraId="6115C561" w14:textId="77777777" w:rsidR="00C70867" w:rsidRPr="00445D89" w:rsidRDefault="00C70867" w:rsidP="00C70867">
                  <w:pPr>
                    <w:pStyle w:val="21"/>
                    <w:tabs>
                      <w:tab w:val="clear" w:pos="454"/>
                    </w:tabs>
                    <w:ind w:left="720" w:firstLine="0"/>
                    <w:rPr>
                      <w:noProof/>
                      <w:szCs w:val="22"/>
                    </w:rPr>
                  </w:pPr>
                  <w:r w:rsidRPr="00445D89">
                    <w:rPr>
                      <w:noProof/>
                      <w:szCs w:val="22"/>
                      <w:lang w:val="el-GR" w:eastAsia="el-GR"/>
                    </w:rPr>
                    <w:drawing>
                      <wp:inline distT="0" distB="0" distL="0" distR="0" wp14:anchorId="178F338C" wp14:editId="6BB950C2">
                        <wp:extent cx="3816928" cy="1321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5645" cy="1324453"/>
                                </a:xfrm>
                                <a:prstGeom prst="rect">
                                  <a:avLst/>
                                </a:prstGeom>
                                <a:noFill/>
                                <a:ln>
                                  <a:noFill/>
                                </a:ln>
                              </pic:spPr>
                            </pic:pic>
                          </a:graphicData>
                        </a:graphic>
                      </wp:inline>
                    </w:drawing>
                  </w:r>
                </w:p>
                <w:p w14:paraId="1B421460" w14:textId="77777777" w:rsidR="00C70867" w:rsidRPr="00445D89" w:rsidRDefault="00C70867" w:rsidP="00B03D74">
                  <w:pPr>
                    <w:pStyle w:val="3"/>
                    <w:keepLines/>
                    <w:numPr>
                      <w:ilvl w:val="0"/>
                      <w:numId w:val="69"/>
                    </w:numPr>
                    <w:spacing w:after="240"/>
                    <w:contextualSpacing w:val="0"/>
                    <w:rPr>
                      <w:rFonts w:ascii="Times New Roman" w:hAnsi="Times New Roman"/>
                      <w:bCs/>
                      <w:sz w:val="22"/>
                      <w:szCs w:val="22"/>
                    </w:rPr>
                  </w:pPr>
                  <w:r w:rsidRPr="00445D89">
                    <w:rPr>
                      <w:rFonts w:ascii="Times New Roman" w:hAnsi="Times New Roman"/>
                      <w:bCs/>
                      <w:sz w:val="22"/>
                      <w:szCs w:val="22"/>
                    </w:rPr>
                    <w:t xml:space="preserve">X.I.5.3.1.6 </w:t>
                  </w:r>
                  <w:r w:rsidRPr="00445D89">
                    <w:rPr>
                      <w:rFonts w:ascii="Times New Roman" w:hAnsi="Times New Roman"/>
                      <w:bCs/>
                      <w:sz w:val="22"/>
                      <w:szCs w:val="22"/>
                      <w:u w:val="single"/>
                    </w:rPr>
                    <w:t>ccnUserProfileId</w:t>
                  </w:r>
                </w:p>
                <w:p w14:paraId="51145D33" w14:textId="41255E93" w:rsidR="00C70867" w:rsidRPr="00445D89" w:rsidRDefault="00C70867" w:rsidP="00B03D74">
                  <w:pPr>
                    <w:pStyle w:val="ad"/>
                    <w:numPr>
                      <w:ilvl w:val="1"/>
                      <w:numId w:val="69"/>
                    </w:numPr>
                    <w:spacing w:after="0"/>
                    <w:jc w:val="left"/>
                    <w:rPr>
                      <w:szCs w:val="22"/>
                    </w:rPr>
                  </w:pPr>
                  <w:r w:rsidRPr="00445D89">
                    <w:rPr>
                      <w:noProof/>
                      <w:szCs w:val="22"/>
                    </w:rPr>
                    <w:t xml:space="preserve">The names of </w:t>
                  </w:r>
                  <w:r w:rsidRPr="00445D89">
                    <w:rPr>
                      <w:szCs w:val="22"/>
                    </w:rPr>
                    <w:t>the UserProfileId</w:t>
                  </w:r>
                  <w:r w:rsidRPr="00445D89">
                    <w:rPr>
                      <w:noProof/>
                      <w:szCs w:val="22"/>
                    </w:rPr>
                    <w:t xml:space="preserve"> per queue are defined as shown in </w:t>
                  </w:r>
                  <w:r w:rsidRPr="00445D89">
                    <w:rPr>
                      <w:noProof/>
                      <w:szCs w:val="22"/>
                    </w:rPr>
                    <w:fldChar w:fldCharType="begin"/>
                  </w:r>
                  <w:r w:rsidRPr="00445D89">
                    <w:rPr>
                      <w:noProof/>
                      <w:szCs w:val="22"/>
                    </w:rPr>
                    <w:instrText xml:space="preserve"> REF _Ref264464458 \h  \* MERGEFORMAT </w:instrText>
                  </w:r>
                  <w:r w:rsidRPr="00445D89">
                    <w:rPr>
                      <w:noProof/>
                      <w:szCs w:val="22"/>
                    </w:rPr>
                  </w:r>
                  <w:r w:rsidRPr="00445D89">
                    <w:rPr>
                      <w:noProof/>
                      <w:szCs w:val="22"/>
                    </w:rPr>
                    <w:fldChar w:fldCharType="separate"/>
                  </w:r>
                  <w:r w:rsidR="00903B50" w:rsidRPr="00445D89">
                    <w:rPr>
                      <w:szCs w:val="22"/>
                    </w:rPr>
                    <w:t xml:space="preserve">Table </w:t>
                  </w:r>
                  <w:r w:rsidR="00903B50">
                    <w:rPr>
                      <w:noProof/>
                      <w:szCs w:val="22"/>
                    </w:rPr>
                    <w:t>6</w:t>
                  </w:r>
                  <w:r w:rsidRPr="00445D89">
                    <w:rPr>
                      <w:noProof/>
                      <w:szCs w:val="22"/>
                    </w:rPr>
                    <w:fldChar w:fldCharType="end"/>
                  </w:r>
                  <w:r w:rsidRPr="00445D89">
                    <w:rPr>
                      <w:noProof/>
                      <w:szCs w:val="22"/>
                    </w:rPr>
                    <w:t xml:space="preserve"> (for more information regarding queues please refer to Section </w:t>
                  </w:r>
                  <w:r w:rsidRPr="00445D89">
                    <w:rPr>
                      <w:noProof/>
                      <w:szCs w:val="22"/>
                    </w:rPr>
                    <w:fldChar w:fldCharType="begin"/>
                  </w:r>
                  <w:r w:rsidRPr="00445D89">
                    <w:rPr>
                      <w:noProof/>
                      <w:szCs w:val="22"/>
                    </w:rPr>
                    <w:instrText xml:space="preserve"> REF _Ref264464481 \w \h  \* MERGEFORMAT </w:instrText>
                  </w:r>
                  <w:r w:rsidRPr="00445D89">
                    <w:rPr>
                      <w:noProof/>
                      <w:szCs w:val="22"/>
                    </w:rPr>
                  </w:r>
                  <w:r w:rsidRPr="00445D89">
                    <w:rPr>
                      <w:noProof/>
                      <w:szCs w:val="22"/>
                    </w:rPr>
                    <w:fldChar w:fldCharType="separate"/>
                  </w:r>
                  <w:r w:rsidR="00903B50">
                    <w:rPr>
                      <w:noProof/>
                      <w:szCs w:val="22"/>
                    </w:rPr>
                    <w:t>0.o</w:t>
                  </w:r>
                  <w:r w:rsidR="00903B50">
                    <w:rPr>
                      <w:noProof/>
                      <w:szCs w:val="22"/>
                    </w:rPr>
                    <w:t></w:t>
                  </w:r>
                  <w:r w:rsidRPr="00445D89">
                    <w:rPr>
                      <w:noProof/>
                      <w:szCs w:val="22"/>
                    </w:rPr>
                    <w:fldChar w:fldCharType="end"/>
                  </w:r>
                  <w:r w:rsidRPr="00445D89">
                    <w:rPr>
                      <w:noProof/>
                      <w:szCs w:val="22"/>
                    </w:rPr>
                    <w:t xml:space="preserve"> </w:t>
                  </w:r>
                  <w:r w:rsidRPr="00445D89">
                    <w:rPr>
                      <w:noProof/>
                      <w:szCs w:val="22"/>
                    </w:rPr>
                    <w:fldChar w:fldCharType="begin"/>
                  </w:r>
                  <w:r w:rsidRPr="00445D89">
                    <w:rPr>
                      <w:noProof/>
                      <w:szCs w:val="22"/>
                    </w:rPr>
                    <w:instrText xml:space="preserve"> REF _Ref264464486 \h  \* MERGEFORMAT </w:instrText>
                  </w:r>
                  <w:r w:rsidRPr="00445D89">
                    <w:rPr>
                      <w:noProof/>
                      <w:szCs w:val="22"/>
                    </w:rPr>
                  </w:r>
                  <w:r w:rsidRPr="00445D89">
                    <w:rPr>
                      <w:noProof/>
                      <w:szCs w:val="22"/>
                    </w:rPr>
                    <w:fldChar w:fldCharType="separate"/>
                  </w:r>
                  <w:r w:rsidR="00903B50" w:rsidRPr="00445D89">
                    <w:rPr>
                      <w:szCs w:val="22"/>
                    </w:rPr>
                    <w:t>From X.I.3 “Environment</w:t>
                  </w:r>
                  <w:r w:rsidRPr="00445D89">
                    <w:rPr>
                      <w:noProof/>
                      <w:szCs w:val="22"/>
                    </w:rPr>
                    <w:fldChar w:fldCharType="end"/>
                  </w:r>
                  <w:r w:rsidRPr="00445D89">
                    <w:rPr>
                      <w:noProof/>
                      <w:szCs w:val="22"/>
                    </w:rPr>
                    <w:t xml:space="preserve">). For detailed implementation of the UserProfileIds for SEED, </w:t>
                  </w:r>
                  <w:r w:rsidRPr="00FA5D17">
                    <w:rPr>
                      <w:strike/>
                      <w:noProof/>
                      <w:szCs w:val="22"/>
                    </w:rPr>
                    <w:t>TA</w:t>
                  </w:r>
                  <w:r w:rsidRPr="00FA5D17">
                    <w:rPr>
                      <w:strike/>
                      <w:noProof/>
                      <w:color w:val="FF0000"/>
                      <w:szCs w:val="22"/>
                    </w:rPr>
                    <w:t xml:space="preserve"> and</w:t>
                  </w:r>
                  <w:r w:rsidRPr="00445D89">
                    <w:rPr>
                      <w:noProof/>
                      <w:szCs w:val="22"/>
                    </w:rPr>
                    <w:t xml:space="preserve"> CTA, please refer to the corresponding CTODs (Conformance Test Organisation Documents)</w:t>
                  </w:r>
                  <w:r w:rsidRPr="00445D89">
                    <w:rPr>
                      <w:szCs w:val="22"/>
                    </w:rPr>
                    <w:t>.</w:t>
                  </w:r>
                </w:p>
                <w:p w14:paraId="15483B75" w14:textId="77777777" w:rsidR="00C70867" w:rsidRPr="00445D89" w:rsidRDefault="00C70867" w:rsidP="00C70867">
                  <w:pPr>
                    <w:pStyle w:val="ad"/>
                    <w:ind w:left="1440"/>
                    <w:rPr>
                      <w:szCs w:val="22"/>
                    </w:rPr>
                  </w:pPr>
                </w:p>
                <w:p w14:paraId="0F1DA763" w14:textId="77777777" w:rsidR="00C70867" w:rsidRPr="00445D89" w:rsidRDefault="00C70867" w:rsidP="00B03D74">
                  <w:pPr>
                    <w:pStyle w:val="3"/>
                    <w:keepLines/>
                    <w:numPr>
                      <w:ilvl w:val="1"/>
                      <w:numId w:val="69"/>
                    </w:numPr>
                    <w:spacing w:after="240"/>
                    <w:contextualSpacing w:val="0"/>
                    <w:rPr>
                      <w:rFonts w:ascii="Times New Roman" w:hAnsi="Times New Roman"/>
                      <w:bCs/>
                      <w:sz w:val="22"/>
                      <w:szCs w:val="22"/>
                    </w:rPr>
                  </w:pPr>
                  <w:r w:rsidRPr="00445D89">
                    <w:rPr>
                      <w:rFonts w:ascii="Times New Roman" w:hAnsi="Times New Roman"/>
                      <w:bCs/>
                      <w:sz w:val="22"/>
                      <w:szCs w:val="22"/>
                    </w:rPr>
                    <w:t>In table 58: List of user profiles the following entries will be removed:</w:t>
                  </w:r>
                </w:p>
                <w:tbl>
                  <w:tblPr>
                    <w:tblStyle w:val="af0"/>
                    <w:tblpPr w:leftFromText="180" w:rightFromText="180" w:vertAnchor="text" w:horzAnchor="margin" w:tblpY="205"/>
                    <w:tblOverlap w:val="never"/>
                    <w:tblW w:w="0" w:type="auto"/>
                    <w:tblLayout w:type="fixed"/>
                    <w:tblLook w:val="04A0" w:firstRow="1" w:lastRow="0" w:firstColumn="1" w:lastColumn="0" w:noHBand="0" w:noVBand="1"/>
                  </w:tblPr>
                  <w:tblGrid>
                    <w:gridCol w:w="2972"/>
                    <w:gridCol w:w="2835"/>
                    <w:gridCol w:w="851"/>
                  </w:tblGrid>
                  <w:tr w:rsidR="00C70867" w:rsidRPr="00445D89" w14:paraId="0E1260C7" w14:textId="77777777" w:rsidTr="00C70867">
                    <w:trPr>
                      <w:cnfStyle w:val="100000000000" w:firstRow="1" w:lastRow="0" w:firstColumn="0" w:lastColumn="0" w:oddVBand="0" w:evenVBand="0" w:oddHBand="0" w:evenHBand="0" w:firstRowFirstColumn="0" w:firstRowLastColumn="0" w:lastRowFirstColumn="0" w:lastRowLastColumn="0"/>
                    </w:trPr>
                    <w:tc>
                      <w:tcPr>
                        <w:tcW w:w="2972" w:type="dxa"/>
                        <w:vAlign w:val="center"/>
                      </w:tcPr>
                      <w:p w14:paraId="7FAB370F"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TA2-NEA-CORE-XML-RCT-QUE.EMCS</w:t>
                        </w:r>
                      </w:p>
                    </w:tc>
                    <w:tc>
                      <w:tcPr>
                        <w:tcW w:w="2835" w:type="dxa"/>
                        <w:vAlign w:val="center"/>
                      </w:tcPr>
                      <w:p w14:paraId="666C4032"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TA-NEA-READ-RCT-PRF.EMCS</w:t>
                        </w:r>
                      </w:p>
                    </w:tc>
                    <w:tc>
                      <w:tcPr>
                        <w:tcW w:w="851" w:type="dxa"/>
                        <w:vAlign w:val="center"/>
                      </w:tcPr>
                      <w:p w14:paraId="61E7A0D8"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R</w:t>
                        </w:r>
                      </w:p>
                    </w:tc>
                  </w:tr>
                  <w:tr w:rsidR="00C70867" w:rsidRPr="00445D89" w14:paraId="053B00A3" w14:textId="77777777" w:rsidTr="00C70867">
                    <w:tc>
                      <w:tcPr>
                        <w:tcW w:w="2972" w:type="dxa"/>
                        <w:vAlign w:val="center"/>
                      </w:tcPr>
                      <w:p w14:paraId="721771C1"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TA2-NEA-CORE-XML-RCT-QUE.EMCS</w:t>
                        </w:r>
                      </w:p>
                    </w:tc>
                    <w:tc>
                      <w:tcPr>
                        <w:tcW w:w="2835" w:type="dxa"/>
                        <w:vAlign w:val="center"/>
                      </w:tcPr>
                      <w:p w14:paraId="0873F38D"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TA-NEA-WRITE-RCT-PRF.EMCS</w:t>
                        </w:r>
                      </w:p>
                    </w:tc>
                    <w:tc>
                      <w:tcPr>
                        <w:tcW w:w="851" w:type="dxa"/>
                        <w:vAlign w:val="center"/>
                      </w:tcPr>
                      <w:p w14:paraId="63531434"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585BEB13" w14:textId="77777777" w:rsidTr="00C70867">
                    <w:tc>
                      <w:tcPr>
                        <w:tcW w:w="2972" w:type="dxa"/>
                      </w:tcPr>
                      <w:p w14:paraId="4394165A"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TA2-CORE1-XML-xx-RCT-QUE.EMCS</w:t>
                        </w:r>
                      </w:p>
                    </w:tc>
                    <w:tc>
                      <w:tcPr>
                        <w:tcW w:w="2835" w:type="dxa"/>
                      </w:tcPr>
                      <w:p w14:paraId="232A49D2"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TA-WRITE-RCT-PRF.EMCS</w:t>
                        </w:r>
                      </w:p>
                    </w:tc>
                    <w:tc>
                      <w:tcPr>
                        <w:tcW w:w="851" w:type="dxa"/>
                      </w:tcPr>
                      <w:p w14:paraId="285ECFF0"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563A4389" w14:textId="77777777" w:rsidTr="00C70867">
                    <w:tc>
                      <w:tcPr>
                        <w:tcW w:w="2972" w:type="dxa"/>
                      </w:tcPr>
                      <w:p w14:paraId="59561D47"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TA2-CORE2-XML-xx-RCT-QUE.EMCS</w:t>
                        </w:r>
                      </w:p>
                    </w:tc>
                    <w:tc>
                      <w:tcPr>
                        <w:tcW w:w="2835" w:type="dxa"/>
                      </w:tcPr>
                      <w:p w14:paraId="57AE23C7"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TA-WRITE-RCT-PRF.EMCS</w:t>
                        </w:r>
                      </w:p>
                    </w:tc>
                    <w:tc>
                      <w:tcPr>
                        <w:tcW w:w="851" w:type="dxa"/>
                      </w:tcPr>
                      <w:p w14:paraId="4E9F7437"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31E74A27" w14:textId="77777777" w:rsidTr="00C70867">
                    <w:tc>
                      <w:tcPr>
                        <w:tcW w:w="2972" w:type="dxa"/>
                      </w:tcPr>
                      <w:p w14:paraId="143DCBA5"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TA2-CORE3-XML-xx-RCT-QUE.EMCS</w:t>
                        </w:r>
                      </w:p>
                    </w:tc>
                    <w:tc>
                      <w:tcPr>
                        <w:tcW w:w="2835" w:type="dxa"/>
                      </w:tcPr>
                      <w:p w14:paraId="21BA297F"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TA-WRITE-RCT-PRF.EMCS</w:t>
                        </w:r>
                      </w:p>
                    </w:tc>
                    <w:tc>
                      <w:tcPr>
                        <w:tcW w:w="851" w:type="dxa"/>
                      </w:tcPr>
                      <w:p w14:paraId="7DD6BB95"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591EA913" w14:textId="77777777" w:rsidTr="00C70867">
                    <w:tc>
                      <w:tcPr>
                        <w:tcW w:w="2972" w:type="dxa"/>
                        <w:vAlign w:val="center"/>
                      </w:tcPr>
                      <w:p w14:paraId="111479EF"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TA2-NEA-ADMIN-XML-RCT-QUE.EMCS</w:t>
                        </w:r>
                      </w:p>
                    </w:tc>
                    <w:tc>
                      <w:tcPr>
                        <w:tcW w:w="2835" w:type="dxa"/>
                        <w:vAlign w:val="center"/>
                      </w:tcPr>
                      <w:p w14:paraId="59968F67"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TA-NEA-READ-RCT-PRF.EMCS</w:t>
                        </w:r>
                      </w:p>
                    </w:tc>
                    <w:tc>
                      <w:tcPr>
                        <w:tcW w:w="851" w:type="dxa"/>
                        <w:vAlign w:val="center"/>
                      </w:tcPr>
                      <w:p w14:paraId="00084A7F"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R</w:t>
                        </w:r>
                      </w:p>
                    </w:tc>
                  </w:tr>
                  <w:tr w:rsidR="00C70867" w:rsidRPr="00445D89" w14:paraId="4A0D2681" w14:textId="77777777" w:rsidTr="00C70867">
                    <w:tc>
                      <w:tcPr>
                        <w:tcW w:w="2972" w:type="dxa"/>
                        <w:vAlign w:val="center"/>
                      </w:tcPr>
                      <w:p w14:paraId="08492DED"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TA2-NEA-ADMIN-XML-RCT-QUE.EMCS</w:t>
                        </w:r>
                      </w:p>
                    </w:tc>
                    <w:tc>
                      <w:tcPr>
                        <w:tcW w:w="2835" w:type="dxa"/>
                        <w:vAlign w:val="center"/>
                      </w:tcPr>
                      <w:p w14:paraId="7A738D0C"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TA-NEA-WRITE-RCT-PRF.EMCS</w:t>
                        </w:r>
                      </w:p>
                    </w:tc>
                    <w:tc>
                      <w:tcPr>
                        <w:tcW w:w="851" w:type="dxa"/>
                        <w:vAlign w:val="center"/>
                      </w:tcPr>
                      <w:p w14:paraId="3DF70F27"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34C706A8" w14:textId="77777777" w:rsidTr="00C70867">
                    <w:tc>
                      <w:tcPr>
                        <w:tcW w:w="2972" w:type="dxa"/>
                      </w:tcPr>
                      <w:p w14:paraId="758B0CCF"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TA2-ADMIN1-XML-xx-RCT-QUE.EMCS</w:t>
                        </w:r>
                      </w:p>
                    </w:tc>
                    <w:tc>
                      <w:tcPr>
                        <w:tcW w:w="2835" w:type="dxa"/>
                      </w:tcPr>
                      <w:p w14:paraId="72775B41"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TA-WRITE-RCT-PRF.EMCS</w:t>
                        </w:r>
                      </w:p>
                    </w:tc>
                    <w:tc>
                      <w:tcPr>
                        <w:tcW w:w="851" w:type="dxa"/>
                      </w:tcPr>
                      <w:p w14:paraId="67F4C8C4"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6983C910" w14:textId="77777777" w:rsidTr="00C70867">
                    <w:tc>
                      <w:tcPr>
                        <w:tcW w:w="2972" w:type="dxa"/>
                      </w:tcPr>
                      <w:p w14:paraId="525733BF"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TA2-ADMIN2-XML-xx-RCT-QUE.EMCS</w:t>
                        </w:r>
                      </w:p>
                    </w:tc>
                    <w:tc>
                      <w:tcPr>
                        <w:tcW w:w="2835" w:type="dxa"/>
                      </w:tcPr>
                      <w:p w14:paraId="7669029F"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TA-WRITE-RCT-PRF.EMCS</w:t>
                        </w:r>
                      </w:p>
                    </w:tc>
                    <w:tc>
                      <w:tcPr>
                        <w:tcW w:w="851" w:type="dxa"/>
                      </w:tcPr>
                      <w:p w14:paraId="35967E9B"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5241C176" w14:textId="77777777" w:rsidTr="00C70867">
                    <w:tc>
                      <w:tcPr>
                        <w:tcW w:w="2972" w:type="dxa"/>
                      </w:tcPr>
                      <w:p w14:paraId="7FC552F6"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TA2-ADMIN3-XML-xx-RCT-QUE.EMCS</w:t>
                        </w:r>
                      </w:p>
                    </w:tc>
                    <w:tc>
                      <w:tcPr>
                        <w:tcW w:w="2835" w:type="dxa"/>
                      </w:tcPr>
                      <w:p w14:paraId="500C93A3"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TA-WRITE-RCT-PRF.EMCS</w:t>
                        </w:r>
                      </w:p>
                    </w:tc>
                    <w:tc>
                      <w:tcPr>
                        <w:tcW w:w="851" w:type="dxa"/>
                      </w:tcPr>
                      <w:p w14:paraId="0D88C031"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10E69F54" w14:textId="77777777" w:rsidTr="00C70867">
                    <w:tc>
                      <w:tcPr>
                        <w:tcW w:w="2972" w:type="dxa"/>
                        <w:vAlign w:val="center"/>
                      </w:tcPr>
                      <w:p w14:paraId="3FA7A568"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TA2-NEA-REPORT-RCT-QUE.EMCS</w:t>
                        </w:r>
                      </w:p>
                    </w:tc>
                    <w:tc>
                      <w:tcPr>
                        <w:tcW w:w="2835" w:type="dxa"/>
                        <w:vAlign w:val="center"/>
                      </w:tcPr>
                      <w:p w14:paraId="1D8162F2"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TA-NEA-READ-RCT-PRF.EMCS</w:t>
                        </w:r>
                      </w:p>
                    </w:tc>
                    <w:tc>
                      <w:tcPr>
                        <w:tcW w:w="851" w:type="dxa"/>
                        <w:vAlign w:val="center"/>
                      </w:tcPr>
                      <w:p w14:paraId="07BDA16E"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R</w:t>
                        </w:r>
                      </w:p>
                    </w:tc>
                  </w:tr>
                  <w:tr w:rsidR="00C70867" w:rsidRPr="00445D89" w14:paraId="7A1AAC4D" w14:textId="77777777" w:rsidTr="00C70867">
                    <w:tc>
                      <w:tcPr>
                        <w:tcW w:w="2972" w:type="dxa"/>
                      </w:tcPr>
                      <w:p w14:paraId="7A7B0CFD"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TA2-NEA-REPORT-RCT-QUE.EMCS</w:t>
                        </w:r>
                      </w:p>
                    </w:tc>
                    <w:tc>
                      <w:tcPr>
                        <w:tcW w:w="2835" w:type="dxa"/>
                      </w:tcPr>
                      <w:p w14:paraId="5DAE3DF2"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TA-NEA-WRITE-RCT-PRF.EMCS</w:t>
                        </w:r>
                      </w:p>
                    </w:tc>
                    <w:tc>
                      <w:tcPr>
                        <w:tcW w:w="851" w:type="dxa"/>
                      </w:tcPr>
                      <w:p w14:paraId="008B4675"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617C230D" w14:textId="77777777" w:rsidTr="00C70867">
                    <w:tc>
                      <w:tcPr>
                        <w:tcW w:w="2972" w:type="dxa"/>
                        <w:vAlign w:val="center"/>
                      </w:tcPr>
                      <w:p w14:paraId="6C50EFD8"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TA2-REPORT-xx-RCT-QUE.EMCS</w:t>
                        </w:r>
                      </w:p>
                    </w:tc>
                    <w:tc>
                      <w:tcPr>
                        <w:tcW w:w="2835" w:type="dxa"/>
                        <w:vAlign w:val="center"/>
                      </w:tcPr>
                      <w:p w14:paraId="780E302B"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TA-WRITE-RCT-PRF.EMCS</w:t>
                        </w:r>
                      </w:p>
                    </w:tc>
                    <w:tc>
                      <w:tcPr>
                        <w:tcW w:w="851" w:type="dxa"/>
                        <w:vAlign w:val="center"/>
                      </w:tcPr>
                      <w:p w14:paraId="535AE7D1"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7D58992C" w14:textId="77777777" w:rsidTr="00C70867">
                    <w:tc>
                      <w:tcPr>
                        <w:tcW w:w="2972" w:type="dxa"/>
                        <w:vAlign w:val="center"/>
                      </w:tcPr>
                      <w:p w14:paraId="725999AA"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TA2-NEA-ED-RCT-QUE.EMCS</w:t>
                        </w:r>
                      </w:p>
                    </w:tc>
                    <w:tc>
                      <w:tcPr>
                        <w:tcW w:w="2835" w:type="dxa"/>
                        <w:vAlign w:val="center"/>
                      </w:tcPr>
                      <w:p w14:paraId="7268F6D5"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TA-NEA-READ-RCT-PRF.EMCS</w:t>
                        </w:r>
                      </w:p>
                    </w:tc>
                    <w:tc>
                      <w:tcPr>
                        <w:tcW w:w="851" w:type="dxa"/>
                        <w:vAlign w:val="center"/>
                      </w:tcPr>
                      <w:p w14:paraId="3FD22EC2"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R</w:t>
                        </w:r>
                      </w:p>
                    </w:tc>
                  </w:tr>
                  <w:tr w:rsidR="00C70867" w:rsidRPr="00445D89" w14:paraId="00F8C6D0" w14:textId="77777777" w:rsidTr="00C70867">
                    <w:tc>
                      <w:tcPr>
                        <w:tcW w:w="2972" w:type="dxa"/>
                        <w:vAlign w:val="center"/>
                      </w:tcPr>
                      <w:p w14:paraId="4AF91EE0"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TA2-NEA-ED-RCT-QUE.EMCS</w:t>
                        </w:r>
                      </w:p>
                    </w:tc>
                    <w:tc>
                      <w:tcPr>
                        <w:tcW w:w="2835" w:type="dxa"/>
                        <w:vAlign w:val="center"/>
                      </w:tcPr>
                      <w:p w14:paraId="522254CF"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TA-NEA-WRITE-RCT-PRF.EMCS</w:t>
                        </w:r>
                      </w:p>
                    </w:tc>
                    <w:tc>
                      <w:tcPr>
                        <w:tcW w:w="851" w:type="dxa"/>
                        <w:vAlign w:val="center"/>
                      </w:tcPr>
                      <w:p w14:paraId="0A1C7673"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2E587A3F" w14:textId="77777777" w:rsidTr="00C70867">
                    <w:tc>
                      <w:tcPr>
                        <w:tcW w:w="2972" w:type="dxa"/>
                        <w:vAlign w:val="center"/>
                      </w:tcPr>
                      <w:p w14:paraId="62EFD368" w14:textId="77777777" w:rsidR="00C70867" w:rsidRPr="00AB65B5" w:rsidRDefault="00C70867" w:rsidP="00C70867">
                        <w:pPr>
                          <w:pStyle w:val="3"/>
                          <w:numPr>
                            <w:ilvl w:val="0"/>
                            <w:numId w:val="0"/>
                          </w:numPr>
                          <w:rPr>
                            <w:rFonts w:ascii="Times New Roman" w:hAnsi="Times New Roman"/>
                            <w:bCs/>
                            <w:sz w:val="22"/>
                            <w:szCs w:val="22"/>
                            <w:lang w:val="fr-BE"/>
                          </w:rPr>
                        </w:pPr>
                        <w:r w:rsidRPr="00AB65B5">
                          <w:rPr>
                            <w:rFonts w:ascii="Times New Roman" w:hAnsi="Times New Roman"/>
                            <w:sz w:val="22"/>
                            <w:szCs w:val="22"/>
                            <w:lang w:val="fr-BE"/>
                          </w:rPr>
                          <w:t>TA2-ED-xx-RCT-QUE.EMCS</w:t>
                        </w:r>
                      </w:p>
                    </w:tc>
                    <w:tc>
                      <w:tcPr>
                        <w:tcW w:w="2835" w:type="dxa"/>
                        <w:vAlign w:val="center"/>
                      </w:tcPr>
                      <w:p w14:paraId="258E1F51"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TA-WRITE-RCT-PRF.EMCS</w:t>
                        </w:r>
                      </w:p>
                    </w:tc>
                    <w:tc>
                      <w:tcPr>
                        <w:tcW w:w="851" w:type="dxa"/>
                        <w:vAlign w:val="center"/>
                      </w:tcPr>
                      <w:p w14:paraId="58541FE5" w14:textId="77777777" w:rsidR="00C70867" w:rsidRPr="00445D89" w:rsidRDefault="00C70867" w:rsidP="00C70867">
                        <w:pPr>
                          <w:pStyle w:val="3"/>
                          <w:numPr>
                            <w:ilvl w:val="0"/>
                            <w:numId w:val="0"/>
                          </w:numPr>
                          <w:rPr>
                            <w:rFonts w:ascii="Times New Roman" w:hAnsi="Times New Roman"/>
                            <w:bCs/>
                            <w:sz w:val="22"/>
                            <w:szCs w:val="22"/>
                          </w:rPr>
                        </w:pPr>
                        <w:r w:rsidRPr="00445D89">
                          <w:rPr>
                            <w:rFonts w:ascii="Times New Roman" w:hAnsi="Times New Roman"/>
                            <w:sz w:val="22"/>
                            <w:szCs w:val="22"/>
                          </w:rPr>
                          <w:t>W</w:t>
                        </w:r>
                      </w:p>
                    </w:tc>
                  </w:tr>
                  <w:tr w:rsidR="00C70867" w:rsidRPr="00445D89" w14:paraId="48347C73" w14:textId="77777777" w:rsidTr="00C70867">
                    <w:tc>
                      <w:tcPr>
                        <w:tcW w:w="2972" w:type="dxa"/>
                        <w:vAlign w:val="center"/>
                      </w:tcPr>
                      <w:p w14:paraId="13568580" w14:textId="77777777" w:rsidR="00C70867" w:rsidRPr="00AB65B5" w:rsidRDefault="00C70867" w:rsidP="00C70867">
                        <w:pPr>
                          <w:pStyle w:val="3"/>
                          <w:numPr>
                            <w:ilvl w:val="0"/>
                            <w:numId w:val="0"/>
                          </w:numPr>
                          <w:rPr>
                            <w:rFonts w:ascii="Times New Roman" w:hAnsi="Times New Roman"/>
                            <w:sz w:val="22"/>
                            <w:szCs w:val="22"/>
                            <w:lang w:val="fr-BE"/>
                          </w:rPr>
                        </w:pPr>
                        <w:r w:rsidRPr="00AB65B5">
                          <w:rPr>
                            <w:rFonts w:ascii="Times New Roman" w:hAnsi="Times New Roman"/>
                            <w:sz w:val="22"/>
                            <w:szCs w:val="22"/>
                            <w:lang w:val="fr-BE"/>
                          </w:rPr>
                          <w:t>TA2-REPORT-xx-RCT-QUE.EMCS</w:t>
                        </w:r>
                      </w:p>
                    </w:tc>
                    <w:tc>
                      <w:tcPr>
                        <w:tcW w:w="2835" w:type="dxa"/>
                        <w:vAlign w:val="center"/>
                      </w:tcPr>
                      <w:p w14:paraId="794C4554" w14:textId="77777777" w:rsidR="00C70867" w:rsidRPr="00445D89" w:rsidRDefault="00C70867" w:rsidP="00C70867">
                        <w:pPr>
                          <w:pStyle w:val="3"/>
                          <w:numPr>
                            <w:ilvl w:val="0"/>
                            <w:numId w:val="0"/>
                          </w:numPr>
                          <w:rPr>
                            <w:rFonts w:ascii="Times New Roman" w:hAnsi="Times New Roman"/>
                            <w:sz w:val="22"/>
                            <w:szCs w:val="22"/>
                          </w:rPr>
                        </w:pPr>
                        <w:r w:rsidRPr="00445D89">
                          <w:rPr>
                            <w:rFonts w:ascii="Times New Roman" w:hAnsi="Times New Roman"/>
                            <w:sz w:val="22"/>
                            <w:szCs w:val="22"/>
                          </w:rPr>
                          <w:t>TA-WRITE-RCT-PRF.EMCS</w:t>
                        </w:r>
                      </w:p>
                    </w:tc>
                    <w:tc>
                      <w:tcPr>
                        <w:tcW w:w="851" w:type="dxa"/>
                        <w:vAlign w:val="center"/>
                      </w:tcPr>
                      <w:p w14:paraId="7E0CB2CE" w14:textId="77777777" w:rsidR="00C70867" w:rsidRPr="00445D89" w:rsidRDefault="00C70867" w:rsidP="00C70867">
                        <w:pPr>
                          <w:pStyle w:val="3"/>
                          <w:numPr>
                            <w:ilvl w:val="0"/>
                            <w:numId w:val="0"/>
                          </w:numPr>
                          <w:rPr>
                            <w:rFonts w:ascii="Times New Roman" w:hAnsi="Times New Roman"/>
                            <w:sz w:val="22"/>
                            <w:szCs w:val="22"/>
                          </w:rPr>
                        </w:pPr>
                        <w:r w:rsidRPr="00445D89">
                          <w:rPr>
                            <w:rFonts w:ascii="Times New Roman" w:hAnsi="Times New Roman"/>
                            <w:sz w:val="22"/>
                            <w:szCs w:val="22"/>
                          </w:rPr>
                          <w:t>W</w:t>
                        </w:r>
                      </w:p>
                    </w:tc>
                  </w:tr>
                  <w:tr w:rsidR="00C70867" w:rsidRPr="00445D89" w14:paraId="765A3012" w14:textId="77777777" w:rsidTr="00C70867">
                    <w:tc>
                      <w:tcPr>
                        <w:tcW w:w="2972" w:type="dxa"/>
                        <w:vAlign w:val="center"/>
                      </w:tcPr>
                      <w:p w14:paraId="20972C1C" w14:textId="77777777" w:rsidR="00C70867" w:rsidRPr="00AB65B5" w:rsidRDefault="00C70867" w:rsidP="00C70867">
                        <w:pPr>
                          <w:pStyle w:val="3"/>
                          <w:numPr>
                            <w:ilvl w:val="0"/>
                            <w:numId w:val="0"/>
                          </w:numPr>
                          <w:rPr>
                            <w:rFonts w:ascii="Times New Roman" w:hAnsi="Times New Roman"/>
                            <w:sz w:val="22"/>
                            <w:szCs w:val="22"/>
                            <w:lang w:val="fr-BE"/>
                          </w:rPr>
                        </w:pPr>
                        <w:r w:rsidRPr="00AB65B5">
                          <w:rPr>
                            <w:rFonts w:ascii="Times New Roman" w:hAnsi="Times New Roman"/>
                            <w:sz w:val="22"/>
                            <w:szCs w:val="22"/>
                            <w:lang w:val="fr-BE"/>
                          </w:rPr>
                          <w:t>TA2-NEA-ED-RCT-QUE.EMCS</w:t>
                        </w:r>
                      </w:p>
                    </w:tc>
                    <w:tc>
                      <w:tcPr>
                        <w:tcW w:w="2835" w:type="dxa"/>
                        <w:vAlign w:val="center"/>
                      </w:tcPr>
                      <w:p w14:paraId="6283E9F6" w14:textId="77777777" w:rsidR="00C70867" w:rsidRPr="00445D89" w:rsidRDefault="00C70867" w:rsidP="00C70867">
                        <w:pPr>
                          <w:pStyle w:val="3"/>
                          <w:numPr>
                            <w:ilvl w:val="0"/>
                            <w:numId w:val="0"/>
                          </w:numPr>
                          <w:rPr>
                            <w:rFonts w:ascii="Times New Roman" w:hAnsi="Times New Roman"/>
                            <w:sz w:val="22"/>
                            <w:szCs w:val="22"/>
                          </w:rPr>
                        </w:pPr>
                        <w:r w:rsidRPr="00445D89">
                          <w:rPr>
                            <w:rFonts w:ascii="Times New Roman" w:hAnsi="Times New Roman"/>
                            <w:sz w:val="22"/>
                            <w:szCs w:val="22"/>
                          </w:rPr>
                          <w:t>TA-NEA-READ-RCT-PRF.EMCS</w:t>
                        </w:r>
                      </w:p>
                    </w:tc>
                    <w:tc>
                      <w:tcPr>
                        <w:tcW w:w="851" w:type="dxa"/>
                        <w:vAlign w:val="center"/>
                      </w:tcPr>
                      <w:p w14:paraId="79B3809E" w14:textId="77777777" w:rsidR="00C70867" w:rsidRPr="00445D89" w:rsidRDefault="00C70867" w:rsidP="00C70867">
                        <w:pPr>
                          <w:pStyle w:val="3"/>
                          <w:numPr>
                            <w:ilvl w:val="0"/>
                            <w:numId w:val="0"/>
                          </w:numPr>
                          <w:rPr>
                            <w:rFonts w:ascii="Times New Roman" w:hAnsi="Times New Roman"/>
                            <w:sz w:val="22"/>
                            <w:szCs w:val="22"/>
                          </w:rPr>
                        </w:pPr>
                        <w:r w:rsidRPr="00445D89">
                          <w:rPr>
                            <w:rFonts w:ascii="Times New Roman" w:hAnsi="Times New Roman"/>
                            <w:sz w:val="22"/>
                            <w:szCs w:val="22"/>
                          </w:rPr>
                          <w:t>R</w:t>
                        </w:r>
                      </w:p>
                    </w:tc>
                  </w:tr>
                  <w:tr w:rsidR="00C70867" w:rsidRPr="00445D89" w14:paraId="41918C5D" w14:textId="77777777" w:rsidTr="00C70867">
                    <w:tc>
                      <w:tcPr>
                        <w:tcW w:w="2972" w:type="dxa"/>
                        <w:vAlign w:val="center"/>
                      </w:tcPr>
                      <w:p w14:paraId="7CF31A59" w14:textId="77777777" w:rsidR="00C70867" w:rsidRPr="00AB65B5" w:rsidRDefault="00C70867" w:rsidP="00C70867">
                        <w:pPr>
                          <w:pStyle w:val="3"/>
                          <w:numPr>
                            <w:ilvl w:val="0"/>
                            <w:numId w:val="0"/>
                          </w:numPr>
                          <w:rPr>
                            <w:rFonts w:ascii="Times New Roman" w:hAnsi="Times New Roman"/>
                            <w:sz w:val="22"/>
                            <w:szCs w:val="22"/>
                            <w:lang w:val="fr-BE"/>
                          </w:rPr>
                        </w:pPr>
                        <w:r w:rsidRPr="00AB65B5">
                          <w:rPr>
                            <w:rFonts w:ascii="Times New Roman" w:hAnsi="Times New Roman"/>
                            <w:sz w:val="22"/>
                            <w:szCs w:val="22"/>
                            <w:lang w:val="fr-BE"/>
                          </w:rPr>
                          <w:t>TA2-NEA-ED-RCT-QUE.EMCS</w:t>
                        </w:r>
                      </w:p>
                    </w:tc>
                    <w:tc>
                      <w:tcPr>
                        <w:tcW w:w="2835" w:type="dxa"/>
                        <w:vAlign w:val="center"/>
                      </w:tcPr>
                      <w:p w14:paraId="1546B342" w14:textId="77777777" w:rsidR="00C70867" w:rsidRPr="00445D89" w:rsidRDefault="00C70867" w:rsidP="00C70867">
                        <w:pPr>
                          <w:pStyle w:val="3"/>
                          <w:numPr>
                            <w:ilvl w:val="0"/>
                            <w:numId w:val="0"/>
                          </w:numPr>
                          <w:rPr>
                            <w:rFonts w:ascii="Times New Roman" w:hAnsi="Times New Roman"/>
                            <w:sz w:val="22"/>
                            <w:szCs w:val="22"/>
                          </w:rPr>
                        </w:pPr>
                        <w:r w:rsidRPr="00445D89">
                          <w:rPr>
                            <w:rFonts w:ascii="Times New Roman" w:hAnsi="Times New Roman"/>
                            <w:sz w:val="22"/>
                            <w:szCs w:val="22"/>
                          </w:rPr>
                          <w:t>TA-NEA-WRITE-RCT-PRF.EMCS</w:t>
                        </w:r>
                      </w:p>
                    </w:tc>
                    <w:tc>
                      <w:tcPr>
                        <w:tcW w:w="851" w:type="dxa"/>
                        <w:vAlign w:val="center"/>
                      </w:tcPr>
                      <w:p w14:paraId="5457A63E" w14:textId="77777777" w:rsidR="00C70867" w:rsidRPr="00445D89" w:rsidRDefault="00C70867" w:rsidP="00C70867">
                        <w:pPr>
                          <w:pStyle w:val="3"/>
                          <w:numPr>
                            <w:ilvl w:val="0"/>
                            <w:numId w:val="0"/>
                          </w:numPr>
                          <w:rPr>
                            <w:rFonts w:ascii="Times New Roman" w:hAnsi="Times New Roman"/>
                            <w:sz w:val="22"/>
                            <w:szCs w:val="22"/>
                          </w:rPr>
                        </w:pPr>
                        <w:r w:rsidRPr="00445D89">
                          <w:rPr>
                            <w:rFonts w:ascii="Times New Roman" w:hAnsi="Times New Roman"/>
                            <w:sz w:val="22"/>
                            <w:szCs w:val="22"/>
                          </w:rPr>
                          <w:t>W</w:t>
                        </w:r>
                      </w:p>
                    </w:tc>
                  </w:tr>
                  <w:tr w:rsidR="00C70867" w:rsidRPr="00445D89" w14:paraId="5B3A04AA" w14:textId="77777777" w:rsidTr="00C70867">
                    <w:tc>
                      <w:tcPr>
                        <w:tcW w:w="2972" w:type="dxa"/>
                        <w:vAlign w:val="center"/>
                      </w:tcPr>
                      <w:p w14:paraId="07C29E96" w14:textId="77777777" w:rsidR="00C70867" w:rsidRPr="00AB65B5" w:rsidRDefault="00C70867" w:rsidP="00C70867">
                        <w:pPr>
                          <w:pStyle w:val="3"/>
                          <w:numPr>
                            <w:ilvl w:val="0"/>
                            <w:numId w:val="0"/>
                          </w:numPr>
                          <w:rPr>
                            <w:rFonts w:ascii="Times New Roman" w:hAnsi="Times New Roman"/>
                            <w:sz w:val="22"/>
                            <w:szCs w:val="22"/>
                            <w:lang w:val="fr-BE"/>
                          </w:rPr>
                        </w:pPr>
                        <w:r w:rsidRPr="00AB65B5">
                          <w:rPr>
                            <w:rFonts w:ascii="Times New Roman" w:hAnsi="Times New Roman"/>
                            <w:sz w:val="22"/>
                            <w:szCs w:val="22"/>
                            <w:lang w:val="fr-BE"/>
                          </w:rPr>
                          <w:t>TA2-ED-xx-RCT-QUE.EMCS</w:t>
                        </w:r>
                      </w:p>
                    </w:tc>
                    <w:tc>
                      <w:tcPr>
                        <w:tcW w:w="2835" w:type="dxa"/>
                        <w:vAlign w:val="center"/>
                      </w:tcPr>
                      <w:p w14:paraId="504A88F4" w14:textId="77777777" w:rsidR="00C70867" w:rsidRPr="00445D89" w:rsidRDefault="00C70867" w:rsidP="00C70867">
                        <w:pPr>
                          <w:pStyle w:val="3"/>
                          <w:numPr>
                            <w:ilvl w:val="0"/>
                            <w:numId w:val="0"/>
                          </w:numPr>
                          <w:rPr>
                            <w:rFonts w:ascii="Times New Roman" w:hAnsi="Times New Roman"/>
                            <w:sz w:val="22"/>
                            <w:szCs w:val="22"/>
                          </w:rPr>
                        </w:pPr>
                        <w:r w:rsidRPr="00445D89">
                          <w:rPr>
                            <w:rFonts w:ascii="Times New Roman" w:hAnsi="Times New Roman"/>
                            <w:sz w:val="22"/>
                            <w:szCs w:val="22"/>
                          </w:rPr>
                          <w:t>TA-WRITE-RCT-PRF.EMCS</w:t>
                        </w:r>
                      </w:p>
                    </w:tc>
                    <w:tc>
                      <w:tcPr>
                        <w:tcW w:w="851" w:type="dxa"/>
                        <w:vAlign w:val="center"/>
                      </w:tcPr>
                      <w:p w14:paraId="5674D5C7" w14:textId="77777777" w:rsidR="00C70867" w:rsidRPr="00445D89" w:rsidRDefault="00C70867" w:rsidP="00C70867">
                        <w:pPr>
                          <w:pStyle w:val="3"/>
                          <w:numPr>
                            <w:ilvl w:val="0"/>
                            <w:numId w:val="0"/>
                          </w:numPr>
                          <w:rPr>
                            <w:rFonts w:ascii="Times New Roman" w:hAnsi="Times New Roman"/>
                            <w:sz w:val="22"/>
                            <w:szCs w:val="22"/>
                          </w:rPr>
                        </w:pPr>
                        <w:r w:rsidRPr="00445D89">
                          <w:rPr>
                            <w:rFonts w:ascii="Times New Roman" w:hAnsi="Times New Roman"/>
                            <w:sz w:val="22"/>
                            <w:szCs w:val="22"/>
                          </w:rPr>
                          <w:t>W</w:t>
                        </w:r>
                      </w:p>
                    </w:tc>
                  </w:tr>
                </w:tbl>
                <w:p w14:paraId="5BD1D1A3" w14:textId="3DD761A3" w:rsidR="00C70867" w:rsidRPr="00445D89" w:rsidRDefault="00C70867" w:rsidP="00C70867">
                  <w:pPr>
                    <w:pStyle w:val="a6"/>
                    <w:rPr>
                      <w:szCs w:val="22"/>
                    </w:rPr>
                  </w:pPr>
                  <w:bookmarkStart w:id="70" w:name="_Ref264464458"/>
                  <w:bookmarkStart w:id="71" w:name="_Ref313439226"/>
                  <w:bookmarkStart w:id="72" w:name="_Toc1401041"/>
                  <w:bookmarkStart w:id="73" w:name="_Toc42771412"/>
                  <w:bookmarkStart w:id="74" w:name="_Toc51332338"/>
                  <w:r w:rsidRPr="00445D89">
                    <w:rPr>
                      <w:szCs w:val="22"/>
                    </w:rPr>
                    <w:t xml:space="preserve">Table </w:t>
                  </w:r>
                  <w:r w:rsidRPr="00445D89">
                    <w:rPr>
                      <w:szCs w:val="22"/>
                    </w:rPr>
                    <w:fldChar w:fldCharType="begin"/>
                  </w:r>
                  <w:r w:rsidRPr="00445D89">
                    <w:rPr>
                      <w:szCs w:val="22"/>
                    </w:rPr>
                    <w:instrText xml:space="preserve"> SEQ Table \* ARABIC </w:instrText>
                  </w:r>
                  <w:r w:rsidRPr="00445D89">
                    <w:rPr>
                      <w:szCs w:val="22"/>
                    </w:rPr>
                    <w:fldChar w:fldCharType="separate"/>
                  </w:r>
                  <w:r w:rsidR="00903B50">
                    <w:rPr>
                      <w:noProof/>
                      <w:szCs w:val="22"/>
                    </w:rPr>
                    <w:t>6</w:t>
                  </w:r>
                  <w:r w:rsidRPr="00445D89">
                    <w:rPr>
                      <w:noProof/>
                      <w:szCs w:val="22"/>
                    </w:rPr>
                    <w:fldChar w:fldCharType="end"/>
                  </w:r>
                  <w:bookmarkEnd w:id="70"/>
                  <w:r w:rsidRPr="00445D89">
                    <w:rPr>
                      <w:szCs w:val="22"/>
                    </w:rPr>
                    <w:t>: List of user profiles</w:t>
                  </w:r>
                  <w:bookmarkEnd w:id="71"/>
                  <w:bookmarkEnd w:id="72"/>
                  <w:bookmarkEnd w:id="73"/>
                  <w:bookmarkEnd w:id="74"/>
                </w:p>
                <w:p w14:paraId="1B6438ED" w14:textId="7FBFCB67" w:rsidR="00C70867" w:rsidRPr="00445D89" w:rsidRDefault="00C70867" w:rsidP="00C70867">
                  <w:pPr>
                    <w:spacing w:after="200" w:line="276" w:lineRule="auto"/>
                    <w:jc w:val="left"/>
                    <w:rPr>
                      <w:rFonts w:eastAsia="Calibri"/>
                      <w:szCs w:val="22"/>
                      <w:lang w:val="en-US"/>
                    </w:rPr>
                  </w:pPr>
                  <w:r w:rsidRPr="00445D89">
                    <w:rPr>
                      <w:szCs w:val="22"/>
                    </w:rPr>
                    <w:t xml:space="preserve">In the </w:t>
                  </w:r>
                  <w:r w:rsidRPr="00445D89">
                    <w:rPr>
                      <w:szCs w:val="22"/>
                    </w:rPr>
                    <w:fldChar w:fldCharType="begin"/>
                  </w:r>
                  <w:r w:rsidRPr="00445D89">
                    <w:rPr>
                      <w:szCs w:val="22"/>
                    </w:rPr>
                    <w:instrText xml:space="preserve"> REF _Ref313439226 \p \h  \* MERGEFORMAT </w:instrText>
                  </w:r>
                  <w:r w:rsidRPr="00445D89">
                    <w:rPr>
                      <w:szCs w:val="22"/>
                    </w:rPr>
                  </w:r>
                  <w:r w:rsidRPr="00445D89">
                    <w:rPr>
                      <w:szCs w:val="22"/>
                    </w:rPr>
                    <w:fldChar w:fldCharType="separate"/>
                  </w:r>
                  <w:r w:rsidR="00903B50">
                    <w:rPr>
                      <w:szCs w:val="22"/>
                    </w:rPr>
                    <w:t>above</w:t>
                  </w:r>
                  <w:r w:rsidRPr="00445D89">
                    <w:rPr>
                      <w:szCs w:val="22"/>
                    </w:rPr>
                    <w:fldChar w:fldCharType="end"/>
                  </w:r>
                  <w:r w:rsidRPr="00445D89">
                    <w:rPr>
                      <w:szCs w:val="22"/>
                    </w:rPr>
                    <w:t xml:space="preserve"> table “</w:t>
                  </w:r>
                  <w:r w:rsidRPr="00445D89">
                    <w:rPr>
                      <w:rFonts w:eastAsia="Calibri"/>
                      <w:szCs w:val="22"/>
                      <w:lang w:val="en-US"/>
                    </w:rPr>
                    <w:t>yy” can take the value 01 - 10 to indicate 10 different queues while “xx” is a value for use by testing application (</w:t>
                  </w:r>
                  <w:r w:rsidRPr="00FA5D17">
                    <w:rPr>
                      <w:rFonts w:eastAsia="Calibri"/>
                      <w:strike/>
                      <w:szCs w:val="22"/>
                      <w:lang w:val="en-US"/>
                    </w:rPr>
                    <w:t>TA</w:t>
                  </w:r>
                  <w:r w:rsidRPr="00FA5D17">
                    <w:rPr>
                      <w:rFonts w:eastAsia="Calibri"/>
                      <w:strike/>
                      <w:color w:val="FF0000"/>
                      <w:szCs w:val="22"/>
                      <w:lang w:val="en-US"/>
                    </w:rPr>
                    <w:t xml:space="preserve"> or</w:t>
                  </w:r>
                  <w:r w:rsidRPr="00445D89">
                    <w:rPr>
                      <w:rFonts w:eastAsia="Calibri"/>
                      <w:szCs w:val="22"/>
                      <w:lang w:val="en-US"/>
                    </w:rPr>
                    <w:t xml:space="preserve"> CTA) in Common Domain Testing environment defined in</w:t>
                  </w:r>
                  <w:r w:rsidR="00931CDE">
                    <w:rPr>
                      <w:rFonts w:eastAsia="Calibri"/>
                      <w:szCs w:val="22"/>
                      <w:lang w:val="en-US"/>
                    </w:rPr>
                    <w:t xml:space="preserve"> table 54</w:t>
                  </w:r>
                  <w:r w:rsidRPr="00445D89">
                    <w:rPr>
                      <w:rFonts w:eastAsia="Calibri"/>
                      <w:szCs w:val="22"/>
                      <w:lang w:val="en-US"/>
                    </w:rPr>
                    <w:t>.</w:t>
                  </w:r>
                </w:p>
              </w:tc>
            </w:tr>
            <w:tr w:rsidR="00C70867" w:rsidRPr="00445D89" w14:paraId="08E00B41"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42A4C2"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DB78D35" w14:textId="77777777" w:rsidR="00C70867" w:rsidRPr="00445D89" w:rsidRDefault="00C70867" w:rsidP="00C70867">
                  <w:pPr>
                    <w:spacing w:after="0" w:line="276" w:lineRule="auto"/>
                    <w:rPr>
                      <w:szCs w:val="22"/>
                    </w:rPr>
                  </w:pPr>
                  <w:r w:rsidRPr="00445D89">
                    <w:rPr>
                      <w:szCs w:val="22"/>
                    </w:rPr>
                    <w:t>Specification Documents:</w:t>
                  </w:r>
                </w:p>
                <w:p w14:paraId="55B0DEED"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7D651E88"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(None);</w:t>
                  </w:r>
                </w:p>
                <w:p w14:paraId="2B5151F3"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(None).</w:t>
                  </w:r>
                </w:p>
                <w:p w14:paraId="69C1AB92" w14:textId="77777777" w:rsidR="00C70867" w:rsidRPr="00445D89" w:rsidRDefault="00C70867" w:rsidP="00C70867">
                  <w:pPr>
                    <w:spacing w:after="0" w:line="276" w:lineRule="auto"/>
                    <w:rPr>
                      <w:szCs w:val="22"/>
                    </w:rPr>
                  </w:pPr>
                </w:p>
                <w:p w14:paraId="45DFE724" w14:textId="77777777" w:rsidR="00C70867" w:rsidRPr="00445D89" w:rsidRDefault="00C70867" w:rsidP="00C70867">
                  <w:pPr>
                    <w:spacing w:after="0" w:line="276" w:lineRule="auto"/>
                    <w:rPr>
                      <w:szCs w:val="22"/>
                    </w:rPr>
                  </w:pPr>
                  <w:r w:rsidRPr="00445D89">
                    <w:rPr>
                      <w:szCs w:val="22"/>
                    </w:rPr>
                    <w:t>CDEAs:</w:t>
                  </w:r>
                </w:p>
                <w:p w14:paraId="39B32785"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28FFF22F"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7DFAB8E2"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16939EB4" w14:textId="77777777" w:rsidR="00C70867" w:rsidRPr="00445D89" w:rsidRDefault="00C70867" w:rsidP="00C70867">
                  <w:pPr>
                    <w:spacing w:after="0" w:line="276" w:lineRule="auto"/>
                    <w:rPr>
                      <w:szCs w:val="22"/>
                    </w:rPr>
                  </w:pPr>
                </w:p>
                <w:p w14:paraId="383C28BF" w14:textId="77777777" w:rsidR="00C70867" w:rsidRPr="00445D89" w:rsidRDefault="00C70867" w:rsidP="00C70867">
                  <w:pPr>
                    <w:spacing w:after="0" w:line="276" w:lineRule="auto"/>
                    <w:rPr>
                      <w:szCs w:val="22"/>
                    </w:rPr>
                  </w:pPr>
                  <w:r w:rsidRPr="00445D89">
                    <w:rPr>
                      <w:szCs w:val="22"/>
                    </w:rPr>
                    <w:t>NEAs:</w:t>
                  </w:r>
                </w:p>
                <w:p w14:paraId="76F3FA8E" w14:textId="77777777" w:rsidR="00C70867" w:rsidRPr="00445D89" w:rsidRDefault="00C70867" w:rsidP="00B03D74">
                  <w:pPr>
                    <w:numPr>
                      <w:ilvl w:val="0"/>
                      <w:numId w:val="45"/>
                    </w:numPr>
                    <w:spacing w:after="0" w:line="276" w:lineRule="auto"/>
                    <w:rPr>
                      <w:bCs/>
                      <w:szCs w:val="22"/>
                    </w:rPr>
                  </w:pPr>
                  <w:r w:rsidRPr="00445D89">
                    <w:rPr>
                      <w:szCs w:val="22"/>
                    </w:rPr>
                    <w:t>Impact on NEAs (None</w:t>
                  </w:r>
                  <w:r w:rsidRPr="00445D89">
                    <w:rPr>
                      <w:bCs/>
                      <w:szCs w:val="22"/>
                    </w:rPr>
                    <w:t>).</w:t>
                  </w:r>
                </w:p>
              </w:tc>
            </w:tr>
            <w:tr w:rsidR="00C70867" w:rsidRPr="00445D89" w14:paraId="3EA32F1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1C8539"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F2F8F8E" w14:textId="77777777" w:rsidR="00C70867" w:rsidRPr="00445D89" w:rsidRDefault="00C70867" w:rsidP="00C70867">
                  <w:pPr>
                    <w:spacing w:line="276" w:lineRule="auto"/>
                    <w:rPr>
                      <w:szCs w:val="22"/>
                    </w:rPr>
                  </w:pPr>
                  <w:r w:rsidRPr="00445D89">
                    <w:rPr>
                      <w:szCs w:val="22"/>
                    </w:rPr>
                    <w:t>If the proposed statement is not implemented, the DDNEA document will be misaligned with the discontinuation of the “TA” tool.</w:t>
                  </w:r>
                </w:p>
              </w:tc>
            </w:tr>
            <w:tr w:rsidR="00C70867" w:rsidRPr="00445D89" w14:paraId="7F4851E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52BD3B"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2325089" w14:textId="77777777" w:rsidR="00C70867" w:rsidRPr="00445D89" w:rsidRDefault="00C70867" w:rsidP="00C70867">
                  <w:pPr>
                    <w:spacing w:after="0"/>
                    <w:rPr>
                      <w:iCs/>
                      <w:szCs w:val="22"/>
                    </w:rPr>
                  </w:pPr>
                  <w:r w:rsidRPr="00445D89">
                    <w:rPr>
                      <w:szCs w:val="22"/>
                    </w:rPr>
                    <w:t>This RFC concerns only documentation updates on the DDNEA document. More specifically, all “TA” references will be removed, with no business continuity risks.</w:t>
                  </w:r>
                </w:p>
              </w:tc>
            </w:tr>
            <w:tr w:rsidR="00C70867" w:rsidRPr="00445D89" w14:paraId="6BD7ADBF"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7B560D"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A0F4AE" w14:textId="77777777" w:rsidR="00C70867" w:rsidRPr="00445D89" w:rsidRDefault="00C70867" w:rsidP="00C70867">
                  <w:pPr>
                    <w:spacing w:line="276" w:lineRule="auto"/>
                    <w:rPr>
                      <w:color w:val="000000"/>
                      <w:szCs w:val="22"/>
                    </w:rPr>
                  </w:pPr>
                  <w:r w:rsidRPr="00445D89">
                    <w:rPr>
                      <w:color w:val="000000"/>
                      <w:szCs w:val="22"/>
                    </w:rPr>
                    <w:t>The RFC can be deployed in a Migration Period with no business continuity risks.</w:t>
                  </w:r>
                </w:p>
              </w:tc>
            </w:tr>
            <w:tr w:rsidR="00C70867" w:rsidRPr="00445D89" w14:paraId="3A93337C"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315FDD"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D377548"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w:t>
                  </w:r>
                </w:p>
                <w:p w14:paraId="739B1662"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w:t>
                  </w:r>
                </w:p>
                <w:p w14:paraId="1FB69588"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color w:val="000000"/>
                      <w:sz w:val="22"/>
                      <w:szCs w:val="22"/>
                      <w:shd w:val="clear" w:color="auto" w:fill="FFFFFF"/>
                    </w:rPr>
                    <w:t>DDNEA-P3-231.</w:t>
                  </w:r>
                </w:p>
              </w:tc>
            </w:tr>
          </w:tbl>
          <w:p w14:paraId="3C2AF4EA" w14:textId="77777777" w:rsidR="00C70867" w:rsidRPr="00445D89" w:rsidRDefault="00C70867" w:rsidP="00C70867">
            <w:pPr>
              <w:spacing w:after="0"/>
              <w:jc w:val="left"/>
              <w:rPr>
                <w:szCs w:val="22"/>
                <w:lang w:val="en-US"/>
              </w:rPr>
            </w:pPr>
          </w:p>
        </w:tc>
      </w:tr>
      <w:tr w:rsidR="00C70867" w:rsidRPr="00445D89" w14:paraId="17D518D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4E1D287"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33CCE660"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564E66"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0A723A" w14:textId="77777777" w:rsidR="00C70867" w:rsidRPr="00445D89" w:rsidRDefault="00C70867" w:rsidP="00C70867">
                  <w:pPr>
                    <w:spacing w:line="276" w:lineRule="auto"/>
                    <w:rPr>
                      <w:szCs w:val="22"/>
                    </w:rPr>
                  </w:pPr>
                  <w:r w:rsidRPr="00445D89">
                    <w:rPr>
                      <w:szCs w:val="22"/>
                    </w:rPr>
                    <w:t>N/A</w:t>
                  </w:r>
                </w:p>
              </w:tc>
            </w:tr>
            <w:tr w:rsidR="00C70867" w:rsidRPr="00445D89" w14:paraId="40BA44D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AEB968"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80B9E08" w14:textId="77777777" w:rsidR="00C70867" w:rsidRPr="00445D89" w:rsidRDefault="00C70867" w:rsidP="00C70867">
                  <w:pPr>
                    <w:spacing w:line="276" w:lineRule="auto"/>
                    <w:rPr>
                      <w:szCs w:val="22"/>
                    </w:rPr>
                  </w:pPr>
                  <w:r w:rsidRPr="00445D89">
                    <w:rPr>
                      <w:szCs w:val="22"/>
                    </w:rPr>
                    <w:t>N/A</w:t>
                  </w:r>
                </w:p>
              </w:tc>
            </w:tr>
          </w:tbl>
          <w:p w14:paraId="44EECA56" w14:textId="77777777" w:rsidR="00C70867" w:rsidRPr="00445D89" w:rsidRDefault="00C70867" w:rsidP="00C70867">
            <w:pPr>
              <w:spacing w:after="0"/>
              <w:jc w:val="left"/>
              <w:rPr>
                <w:szCs w:val="22"/>
                <w:lang w:val="en-US"/>
              </w:rPr>
            </w:pPr>
          </w:p>
        </w:tc>
      </w:tr>
      <w:tr w:rsidR="00C70867" w:rsidRPr="00445D89" w14:paraId="1D06734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527A508"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2312D47A"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F32070"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56303E2E"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13CE4E38" w14:textId="77777777" w:rsidR="00C70867" w:rsidRPr="00445D89" w:rsidRDefault="00C70867" w:rsidP="00B03D74">
                  <w:pPr>
                    <w:numPr>
                      <w:ilvl w:val="0"/>
                      <w:numId w:val="25"/>
                    </w:numPr>
                    <w:spacing w:line="276" w:lineRule="auto"/>
                    <w:rPr>
                      <w:szCs w:val="22"/>
                    </w:rPr>
                  </w:pPr>
                  <w:r w:rsidRPr="00445D89">
                    <w:rPr>
                      <w:b/>
                      <w:szCs w:val="22"/>
                    </w:rPr>
                    <w:t>Approval process:</w:t>
                  </w:r>
                </w:p>
                <w:p w14:paraId="6C9B7636"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6A938240"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6E24AA"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0814727" w14:textId="77777777" w:rsidR="00C70867" w:rsidRPr="00445D89" w:rsidRDefault="00C70867" w:rsidP="00C70867">
                  <w:pPr>
                    <w:spacing w:line="276" w:lineRule="auto"/>
                    <w:rPr>
                      <w:szCs w:val="22"/>
                    </w:rPr>
                  </w:pPr>
                  <w:r w:rsidRPr="00445D89">
                    <w:rPr>
                      <w:szCs w:val="22"/>
                    </w:rPr>
                    <w:t>N/A</w:t>
                  </w:r>
                </w:p>
              </w:tc>
            </w:tr>
            <w:tr w:rsidR="00C70867" w:rsidRPr="00445D89" w14:paraId="2C3C2AD6"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7F8BE59"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CAB21CA" w14:textId="77777777" w:rsidR="00C70867" w:rsidRPr="00445D89" w:rsidRDefault="00C70867" w:rsidP="00C70867">
                  <w:pPr>
                    <w:spacing w:line="276" w:lineRule="auto"/>
                    <w:rPr>
                      <w:szCs w:val="22"/>
                    </w:rPr>
                  </w:pPr>
                  <w:r w:rsidRPr="00445D89">
                    <w:rPr>
                      <w:szCs w:val="22"/>
                    </w:rPr>
                    <w:t>EMCS CAB #190 on 06/05/2020</w:t>
                  </w:r>
                </w:p>
              </w:tc>
            </w:tr>
          </w:tbl>
          <w:p w14:paraId="1B440F2A" w14:textId="77777777" w:rsidR="00C70867" w:rsidRPr="00445D89" w:rsidRDefault="00C70867" w:rsidP="00C70867">
            <w:pPr>
              <w:spacing w:after="0"/>
              <w:jc w:val="left"/>
              <w:rPr>
                <w:szCs w:val="22"/>
                <w:lang w:val="en-US"/>
              </w:rPr>
            </w:pPr>
          </w:p>
        </w:tc>
      </w:tr>
      <w:tr w:rsidR="00C70867" w:rsidRPr="00445D89" w14:paraId="692A7E2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B826841"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2B0B780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E6552F"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35EE888" w14:textId="3312E160"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5E26057D"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07ACF4"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8310BE" w14:textId="6BC13398" w:rsidR="00C70867" w:rsidRPr="00445D89" w:rsidRDefault="005C7E1E" w:rsidP="00C70867">
                  <w:pPr>
                    <w:spacing w:line="276" w:lineRule="auto"/>
                    <w:rPr>
                      <w:szCs w:val="22"/>
                    </w:rPr>
                  </w:pPr>
                  <w:r>
                    <w:rPr>
                      <w:szCs w:val="22"/>
                    </w:rPr>
                    <w:t>13/02/2023</w:t>
                  </w:r>
                </w:p>
              </w:tc>
            </w:tr>
            <w:tr w:rsidR="00C70867" w:rsidRPr="00445D89" w14:paraId="0374C28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3AD7CA6"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193F040" w14:textId="77777777" w:rsidR="00C70867" w:rsidRPr="00445D89" w:rsidRDefault="00C70867" w:rsidP="00C70867">
                  <w:pPr>
                    <w:spacing w:line="276" w:lineRule="auto"/>
                    <w:rPr>
                      <w:szCs w:val="22"/>
                    </w:rPr>
                  </w:pPr>
                  <w:r w:rsidRPr="00445D89">
                    <w:rPr>
                      <w:szCs w:val="22"/>
                    </w:rPr>
                    <w:t>TBD</w:t>
                  </w:r>
                </w:p>
              </w:tc>
            </w:tr>
          </w:tbl>
          <w:p w14:paraId="3156C759" w14:textId="77777777" w:rsidR="00C70867" w:rsidRPr="00445D89" w:rsidRDefault="00C70867" w:rsidP="00C70867">
            <w:pPr>
              <w:spacing w:after="0"/>
              <w:jc w:val="left"/>
              <w:rPr>
                <w:szCs w:val="22"/>
                <w:lang w:val="en-US"/>
              </w:rPr>
            </w:pPr>
          </w:p>
        </w:tc>
      </w:tr>
      <w:tr w:rsidR="00C70867" w:rsidRPr="00445D89" w14:paraId="533A8C4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37137C"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3833386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F34A0C"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D6C8B92" w14:textId="77777777" w:rsidR="00C70867" w:rsidRPr="00445D89" w:rsidRDefault="00C70867" w:rsidP="00C70867">
                  <w:pPr>
                    <w:spacing w:line="276" w:lineRule="auto"/>
                    <w:rPr>
                      <w:szCs w:val="22"/>
                    </w:rPr>
                  </w:pPr>
                  <w:r w:rsidRPr="00445D89">
                    <w:rPr>
                      <w:szCs w:val="22"/>
                    </w:rPr>
                    <w:t>N/A</w:t>
                  </w:r>
                </w:p>
              </w:tc>
            </w:tr>
            <w:tr w:rsidR="00C70867" w:rsidRPr="00445D89" w14:paraId="72E1E0F0"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006C100"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E26D5B9" w14:textId="77777777" w:rsidR="00C70867" w:rsidRPr="00445D89" w:rsidRDefault="00C70867" w:rsidP="00C70867">
                  <w:pPr>
                    <w:spacing w:line="276" w:lineRule="auto"/>
                    <w:rPr>
                      <w:szCs w:val="22"/>
                    </w:rPr>
                  </w:pPr>
                  <w:r w:rsidRPr="00445D89">
                    <w:rPr>
                      <w:szCs w:val="22"/>
                    </w:rPr>
                    <w:t>N/A</w:t>
                  </w:r>
                </w:p>
              </w:tc>
            </w:tr>
          </w:tbl>
          <w:p w14:paraId="5E7F4302" w14:textId="77777777" w:rsidR="00C70867" w:rsidRPr="00445D89" w:rsidRDefault="00C70867" w:rsidP="00C70867">
            <w:pPr>
              <w:spacing w:after="0"/>
              <w:jc w:val="left"/>
              <w:rPr>
                <w:szCs w:val="22"/>
                <w:lang w:val="en-US"/>
              </w:rPr>
            </w:pPr>
          </w:p>
        </w:tc>
      </w:tr>
    </w:tbl>
    <w:p w14:paraId="08235C01" w14:textId="77777777" w:rsidR="00C70867" w:rsidRPr="00445D89" w:rsidRDefault="00C70867" w:rsidP="00C70867">
      <w:pPr>
        <w:rPr>
          <w:szCs w:val="22"/>
        </w:rPr>
      </w:pPr>
    </w:p>
    <w:p w14:paraId="4F8D434A" w14:textId="77777777" w:rsidR="00C70867" w:rsidRPr="00445D89" w:rsidRDefault="00C70867" w:rsidP="00C70867">
      <w:pPr>
        <w:spacing w:after="0" w:line="240" w:lineRule="auto"/>
        <w:jc w:val="left"/>
        <w:rPr>
          <w:color w:val="000000"/>
          <w:szCs w:val="22"/>
        </w:rPr>
      </w:pPr>
      <w:r w:rsidRPr="00445D89">
        <w:rPr>
          <w:color w:val="000000"/>
          <w:szCs w:val="22"/>
        </w:rPr>
        <w:br w:type="page"/>
      </w:r>
    </w:p>
    <w:p w14:paraId="795B5F2C" w14:textId="77777777" w:rsidR="00C70867" w:rsidRPr="00445D89" w:rsidRDefault="00C70867" w:rsidP="00C70867">
      <w:pPr>
        <w:pStyle w:val="4"/>
        <w:rPr>
          <w:szCs w:val="22"/>
        </w:rPr>
      </w:pPr>
      <w:r w:rsidRPr="00445D89">
        <w:rPr>
          <w:szCs w:val="22"/>
        </w:rPr>
        <w:t>DDNEA-P4-298 – Clarifications regarding the structure of the IE917 message</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51CCC3F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15F0D66"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22430845"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91E9FA"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CA198D" w14:textId="77777777" w:rsidR="00C70867" w:rsidRPr="00445D89" w:rsidRDefault="00C70867" w:rsidP="00C70867">
                  <w:pPr>
                    <w:spacing w:line="276" w:lineRule="auto"/>
                    <w:rPr>
                      <w:szCs w:val="22"/>
                    </w:rPr>
                  </w:pPr>
                  <w:r w:rsidRPr="00445D89">
                    <w:rPr>
                      <w:bCs/>
                      <w:szCs w:val="22"/>
                    </w:rPr>
                    <w:t>DDNEA-P4-298</w:t>
                  </w:r>
                </w:p>
              </w:tc>
            </w:tr>
            <w:tr w:rsidR="00C70867" w:rsidRPr="00445D89" w14:paraId="0C3876D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A114F0"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ACF4CF"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0163D31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3368D9"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4A31C2" w14:textId="77777777" w:rsidR="00C70867" w:rsidRPr="00445D89" w:rsidRDefault="00C70867" w:rsidP="00C70867">
                  <w:pPr>
                    <w:spacing w:line="276" w:lineRule="auto"/>
                    <w:rPr>
                      <w:szCs w:val="22"/>
                    </w:rPr>
                  </w:pPr>
                  <w:r w:rsidRPr="00445D89">
                    <w:rPr>
                      <w:szCs w:val="22"/>
                      <w:lang w:eastAsia="nl-BE"/>
                    </w:rPr>
                    <w:t>Specification Defect</w:t>
                  </w:r>
                </w:p>
              </w:tc>
            </w:tr>
            <w:tr w:rsidR="00C70867" w:rsidRPr="00445D89" w14:paraId="3E35F38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A5FD9B"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FF24DD" w14:textId="77777777" w:rsidR="00C70867" w:rsidRPr="00445D89" w:rsidRDefault="00C70867" w:rsidP="00C70867">
                  <w:pPr>
                    <w:spacing w:line="276" w:lineRule="auto"/>
                    <w:rPr>
                      <w:szCs w:val="22"/>
                    </w:rPr>
                  </w:pPr>
                  <w:r w:rsidRPr="00445D89">
                    <w:rPr>
                      <w:szCs w:val="22"/>
                      <w:lang w:eastAsia="nl-BE"/>
                    </w:rPr>
                    <w:t>IM351266</w:t>
                  </w:r>
                </w:p>
              </w:tc>
            </w:tr>
            <w:tr w:rsidR="00C70867" w:rsidRPr="00445D89" w14:paraId="0B4DB5B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CD23B7"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6E005DC" w14:textId="77777777" w:rsidR="00C70867" w:rsidRPr="00445D89" w:rsidRDefault="00C70867" w:rsidP="00C70867">
                  <w:pPr>
                    <w:spacing w:line="276" w:lineRule="auto"/>
                    <w:rPr>
                      <w:szCs w:val="22"/>
                    </w:rPr>
                  </w:pPr>
                  <w:r w:rsidRPr="00445D89">
                    <w:rPr>
                      <w:szCs w:val="22"/>
                      <w:lang w:eastAsia="nl-BE"/>
                    </w:rPr>
                    <w:t>KE19467</w:t>
                  </w:r>
                </w:p>
              </w:tc>
            </w:tr>
            <w:tr w:rsidR="00C70867" w:rsidRPr="00445D89" w14:paraId="42FE04B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4123CB"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06F551" w14:textId="77777777" w:rsidR="00C70867" w:rsidRPr="00445D89" w:rsidRDefault="00C70867" w:rsidP="00C70867">
                  <w:pPr>
                    <w:pStyle w:val="ad"/>
                    <w:spacing w:line="276" w:lineRule="auto"/>
                    <w:ind w:left="0"/>
                    <w:rPr>
                      <w:szCs w:val="22"/>
                      <w:lang w:val="en-US"/>
                    </w:rPr>
                  </w:pPr>
                  <w:r w:rsidRPr="00445D89">
                    <w:rPr>
                      <w:szCs w:val="22"/>
                      <w:lang w:val="en-US"/>
                    </w:rPr>
                    <w:t>05/12/2019</w:t>
                  </w:r>
                </w:p>
              </w:tc>
            </w:tr>
            <w:tr w:rsidR="00C70867" w:rsidRPr="00445D89" w14:paraId="7177445D"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6077D41"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85CF6DD" w14:textId="77777777" w:rsidR="00C70867" w:rsidRPr="00445D89" w:rsidRDefault="00C70867" w:rsidP="00C70867">
                  <w:pPr>
                    <w:pStyle w:val="ad"/>
                    <w:spacing w:line="276" w:lineRule="auto"/>
                    <w:ind w:left="0"/>
                    <w:rPr>
                      <w:szCs w:val="22"/>
                      <w:lang w:val="en-US"/>
                    </w:rPr>
                  </w:pPr>
                  <w:r w:rsidRPr="00445D89">
                    <w:rPr>
                      <w:szCs w:val="22"/>
                      <w:lang w:val="en-US"/>
                    </w:rPr>
                    <w:t>MSA-NL</w:t>
                  </w:r>
                </w:p>
              </w:tc>
            </w:tr>
          </w:tbl>
          <w:p w14:paraId="078699F3" w14:textId="77777777" w:rsidR="00C70867" w:rsidRPr="00445D89" w:rsidRDefault="00C70867" w:rsidP="00C70867">
            <w:pPr>
              <w:spacing w:after="0"/>
              <w:jc w:val="left"/>
              <w:rPr>
                <w:szCs w:val="22"/>
                <w:lang w:val="en-US"/>
              </w:rPr>
            </w:pPr>
          </w:p>
        </w:tc>
      </w:tr>
      <w:tr w:rsidR="00C70867" w:rsidRPr="00445D89" w14:paraId="27867F8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7878A0A"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097F642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C78642"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2769002" w14:textId="77777777" w:rsidR="00C70867" w:rsidRPr="00445D89" w:rsidRDefault="00C70867" w:rsidP="00C70867">
                  <w:pPr>
                    <w:spacing w:line="276" w:lineRule="auto"/>
                    <w:rPr>
                      <w:szCs w:val="22"/>
                    </w:rPr>
                  </w:pPr>
                  <w:r w:rsidRPr="00445D89">
                    <w:rPr>
                      <w:color w:val="000000" w:themeColor="text1"/>
                      <w:szCs w:val="22"/>
                    </w:rPr>
                    <w:t>Medium</w:t>
                  </w:r>
                </w:p>
              </w:tc>
            </w:tr>
            <w:tr w:rsidR="00C70867" w:rsidRPr="00445D89" w14:paraId="03B411E8"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314A29"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8F6F09E" w14:textId="77777777" w:rsidR="00C70867" w:rsidRPr="00445D89" w:rsidRDefault="00C70867" w:rsidP="00C70867">
                  <w:pPr>
                    <w:spacing w:line="276" w:lineRule="auto"/>
                    <w:rPr>
                      <w:b/>
                      <w:szCs w:val="22"/>
                    </w:rPr>
                  </w:pPr>
                  <w:r w:rsidRPr="00445D89">
                    <w:rPr>
                      <w:b/>
                      <w:szCs w:val="22"/>
                    </w:rPr>
                    <w:t>Problem Statement</w:t>
                  </w:r>
                </w:p>
                <w:p w14:paraId="7479C2A0" w14:textId="77777777" w:rsidR="00C70867" w:rsidRPr="00445D89" w:rsidRDefault="00C70867" w:rsidP="00C70867">
                  <w:pPr>
                    <w:rPr>
                      <w:szCs w:val="22"/>
                    </w:rPr>
                  </w:pPr>
                  <w:r w:rsidRPr="00445D89">
                    <w:rPr>
                      <w:szCs w:val="22"/>
                    </w:rPr>
                    <w:t>During the analysis of a CT issue raised by MSA-NL, it was observed that the “VIII.I.3.2.2 Syntactic layer” section of DDNEA v2.02 describes only the case of invalid Administrative Reference Code as a prerequisite for the &lt;HEADER&gt; Data Group not be present in the IE917 message. The existing description should be updated to include also the syntactically invalid Sequence Number as an alternative prerequisite for the removal of the &lt;HEADER&gt; Data Group from IE917.</w:t>
                  </w:r>
                </w:p>
                <w:p w14:paraId="7E2C5D2C" w14:textId="77777777" w:rsidR="00C70867" w:rsidRPr="00445D89" w:rsidRDefault="00C70867" w:rsidP="00C70867">
                  <w:pPr>
                    <w:rPr>
                      <w:szCs w:val="22"/>
                    </w:rPr>
                  </w:pPr>
                </w:p>
                <w:p w14:paraId="06FF544E" w14:textId="77777777" w:rsidR="00C70867" w:rsidRPr="00445D89" w:rsidRDefault="00C70867" w:rsidP="00C70867">
                  <w:pPr>
                    <w:spacing w:line="276" w:lineRule="auto"/>
                    <w:rPr>
                      <w:b/>
                      <w:szCs w:val="22"/>
                    </w:rPr>
                  </w:pPr>
                  <w:r w:rsidRPr="00445D89">
                    <w:rPr>
                      <w:b/>
                      <w:szCs w:val="22"/>
                    </w:rPr>
                    <w:t>Proposed Solution</w:t>
                  </w:r>
                </w:p>
                <w:p w14:paraId="0C51D66F"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DDNEA:</w:t>
                  </w:r>
                </w:p>
                <w:p w14:paraId="3A9C063D" w14:textId="77777777" w:rsidR="00C70867" w:rsidRPr="00445D89" w:rsidRDefault="00C70867" w:rsidP="00B03D74">
                  <w:pPr>
                    <w:pStyle w:val="ad"/>
                    <w:numPr>
                      <w:ilvl w:val="0"/>
                      <w:numId w:val="47"/>
                    </w:numPr>
                    <w:spacing w:line="276" w:lineRule="auto"/>
                    <w:contextualSpacing w:val="0"/>
                    <w:rPr>
                      <w:szCs w:val="22"/>
                      <w:lang w:val="fr-FR"/>
                    </w:rPr>
                  </w:pPr>
                  <w:r w:rsidRPr="00445D89">
                    <w:rPr>
                      <w:szCs w:val="22"/>
                      <w:lang w:val="fr-FR"/>
                    </w:rPr>
                    <w:t>Main document : Section “VIII.I.3.2.2 Syntactic layer”.</w:t>
                  </w:r>
                </w:p>
                <w:p w14:paraId="0EA8288E" w14:textId="77777777" w:rsidR="00C70867" w:rsidRPr="00445D89" w:rsidRDefault="00C70867" w:rsidP="00C70867">
                  <w:pPr>
                    <w:spacing w:line="276" w:lineRule="auto"/>
                    <w:rPr>
                      <w:szCs w:val="22"/>
                    </w:rPr>
                  </w:pPr>
                  <w:r w:rsidRPr="00445D89">
                    <w:rPr>
                      <w:szCs w:val="22"/>
                      <w:lang w:val="en-US"/>
                    </w:rPr>
                    <w:t xml:space="preserve">The following paragraph will be updated as described below (highlighted in bold/italics): </w:t>
                  </w:r>
                </w:p>
                <w:p w14:paraId="6428939E" w14:textId="77777777" w:rsidR="00C70867" w:rsidRPr="00445D89" w:rsidRDefault="00C70867" w:rsidP="00C70867">
                  <w:pPr>
                    <w:spacing w:line="276" w:lineRule="auto"/>
                    <w:rPr>
                      <w:szCs w:val="22"/>
                    </w:rPr>
                  </w:pPr>
                  <w:r w:rsidRPr="00445D89">
                    <w:rPr>
                      <w:szCs w:val="22"/>
                    </w:rPr>
                    <w:t xml:space="preserve">“For cases where the received message contains Administrative Reference Code and Sequence Number and the information is syntactically valid (i.e. the XML content can be parsed), then the information should be included in the Negative Acknowledgement (IE917: C_XML_NCK) message to support correlation at the message sender’s side. Therefore, the &lt;HEADER&gt; Data Group should be present. </w:t>
                  </w:r>
                  <w:r w:rsidRPr="00445D89">
                    <w:rPr>
                      <w:b/>
                      <w:bCs/>
                      <w:i/>
                      <w:iCs/>
                      <w:szCs w:val="22"/>
                    </w:rPr>
                    <w:t>If the received message contains either syntactically invalid Administrative Reference Code or syntactically invalid Sequence Number,</w:t>
                  </w:r>
                  <w:r w:rsidRPr="00445D89">
                    <w:rPr>
                      <w:szCs w:val="22"/>
                    </w:rPr>
                    <w:t xml:space="preserve"> the &lt;HEADER&gt; Data Group should not be present.”</w:t>
                  </w:r>
                </w:p>
              </w:tc>
            </w:tr>
            <w:tr w:rsidR="00C70867" w:rsidRPr="00445D89" w14:paraId="26CD7FDB"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1FAE46"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06D87BA" w14:textId="77777777" w:rsidR="00C70867" w:rsidRPr="00445D89" w:rsidRDefault="00C70867" w:rsidP="00C70867">
                  <w:pPr>
                    <w:spacing w:after="0" w:line="276" w:lineRule="auto"/>
                    <w:rPr>
                      <w:szCs w:val="22"/>
                    </w:rPr>
                  </w:pPr>
                  <w:r w:rsidRPr="00445D89">
                    <w:rPr>
                      <w:szCs w:val="22"/>
                    </w:rPr>
                    <w:t>Specification Documents:</w:t>
                  </w:r>
                </w:p>
                <w:p w14:paraId="54FCAB4F"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7C44CD23"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(None);</w:t>
                  </w:r>
                </w:p>
                <w:p w14:paraId="767EB6F1"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(None).</w:t>
                  </w:r>
                </w:p>
                <w:p w14:paraId="763D25DF" w14:textId="77777777" w:rsidR="00C70867" w:rsidRPr="00445D89" w:rsidRDefault="00C70867" w:rsidP="00C70867">
                  <w:pPr>
                    <w:spacing w:after="0" w:line="276" w:lineRule="auto"/>
                    <w:rPr>
                      <w:szCs w:val="22"/>
                    </w:rPr>
                  </w:pPr>
                </w:p>
                <w:p w14:paraId="22E2D2A0" w14:textId="77777777" w:rsidR="00C70867" w:rsidRPr="00445D89" w:rsidRDefault="00C70867" w:rsidP="00C70867">
                  <w:pPr>
                    <w:spacing w:after="0" w:line="276" w:lineRule="auto"/>
                    <w:rPr>
                      <w:szCs w:val="22"/>
                    </w:rPr>
                  </w:pPr>
                  <w:r w:rsidRPr="00445D89">
                    <w:rPr>
                      <w:szCs w:val="22"/>
                    </w:rPr>
                    <w:t>CDEAs:</w:t>
                  </w:r>
                </w:p>
                <w:p w14:paraId="72B70C47"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735EFCEC"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1E19D0C3"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5F6A9963" w14:textId="77777777" w:rsidR="00C70867" w:rsidRPr="00445D89" w:rsidRDefault="00C70867" w:rsidP="00C70867">
                  <w:pPr>
                    <w:spacing w:after="0" w:line="276" w:lineRule="auto"/>
                    <w:rPr>
                      <w:szCs w:val="22"/>
                    </w:rPr>
                  </w:pPr>
                </w:p>
                <w:p w14:paraId="178B4EEC" w14:textId="77777777" w:rsidR="00C70867" w:rsidRPr="00445D89" w:rsidRDefault="00C70867" w:rsidP="00C70867">
                  <w:pPr>
                    <w:spacing w:after="0" w:line="276" w:lineRule="auto"/>
                    <w:rPr>
                      <w:szCs w:val="22"/>
                    </w:rPr>
                  </w:pPr>
                  <w:r w:rsidRPr="00445D89">
                    <w:rPr>
                      <w:szCs w:val="22"/>
                    </w:rPr>
                    <w:t>NEAs:</w:t>
                  </w:r>
                </w:p>
                <w:p w14:paraId="565F730C" w14:textId="77777777" w:rsidR="00C70867" w:rsidRPr="00445D89" w:rsidRDefault="00C70867" w:rsidP="00B03D74">
                  <w:pPr>
                    <w:numPr>
                      <w:ilvl w:val="0"/>
                      <w:numId w:val="45"/>
                    </w:numPr>
                    <w:spacing w:line="276" w:lineRule="auto"/>
                    <w:rPr>
                      <w:szCs w:val="22"/>
                    </w:rPr>
                  </w:pPr>
                  <w:r w:rsidRPr="00445D89">
                    <w:rPr>
                      <w:szCs w:val="22"/>
                    </w:rPr>
                    <w:t>Impact on NEAs (None).</w:t>
                  </w:r>
                </w:p>
              </w:tc>
            </w:tr>
            <w:tr w:rsidR="00C70867" w:rsidRPr="00445D89" w14:paraId="2FC33816"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AECF00"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47EFB1" w14:textId="77777777" w:rsidR="00C70867" w:rsidRPr="00445D89" w:rsidRDefault="00C70867" w:rsidP="00C70867">
                  <w:pPr>
                    <w:spacing w:line="276" w:lineRule="auto"/>
                    <w:rPr>
                      <w:szCs w:val="22"/>
                    </w:rPr>
                  </w:pPr>
                  <w:r w:rsidRPr="00445D89">
                    <w:rPr>
                      <w:szCs w:val="22"/>
                    </w:rPr>
                    <w:t>If the proposed change is not implemented, then DDNEA will not cover all cases when the &lt;HEADER&gt; Data Group should not be present in the IE917 message.</w:t>
                  </w:r>
                </w:p>
              </w:tc>
            </w:tr>
            <w:tr w:rsidR="00C70867" w:rsidRPr="00445D89" w14:paraId="754A08C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4B7536"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DC94EC" w14:textId="77777777" w:rsidR="00C70867" w:rsidRPr="00445D89" w:rsidRDefault="00C70867" w:rsidP="00C70867">
                  <w:pPr>
                    <w:suppressAutoHyphens/>
                    <w:rPr>
                      <w:iCs/>
                      <w:color w:val="FF0000"/>
                      <w:szCs w:val="22"/>
                    </w:rPr>
                  </w:pPr>
                  <w:r w:rsidRPr="00445D89">
                    <w:rPr>
                      <w:szCs w:val="22"/>
                    </w:rPr>
                    <w:t>This RFC entails no business continuity risk since it concerns a documentation update.</w:t>
                  </w:r>
                </w:p>
              </w:tc>
            </w:tr>
            <w:tr w:rsidR="00C70867" w:rsidRPr="00445D89" w14:paraId="6FCFE0E6"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3EF150"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BC6732" w14:textId="77777777" w:rsidR="00C70867" w:rsidRPr="00445D89" w:rsidRDefault="00C70867" w:rsidP="00C70867">
                  <w:pPr>
                    <w:spacing w:line="276" w:lineRule="auto"/>
                    <w:rPr>
                      <w:color w:val="000000"/>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1BE8872E"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4F3BB96"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5702FD9" w14:textId="77777777" w:rsidR="00C70867" w:rsidRPr="00445D89"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445D89">
                    <w:rPr>
                      <w:rFonts w:ascii="Times New Roman" w:hAnsi="Times New Roman" w:cs="Times New Roman"/>
                      <w:sz w:val="22"/>
                      <w:szCs w:val="22"/>
                    </w:rPr>
                    <w:t>There is no reference to other RFCs.</w:t>
                  </w:r>
                </w:p>
              </w:tc>
            </w:tr>
          </w:tbl>
          <w:p w14:paraId="4296A00A" w14:textId="77777777" w:rsidR="00C70867" w:rsidRPr="00445D89" w:rsidRDefault="00C70867" w:rsidP="00C70867">
            <w:pPr>
              <w:spacing w:after="0"/>
              <w:jc w:val="left"/>
              <w:rPr>
                <w:szCs w:val="22"/>
                <w:lang w:val="en-US"/>
              </w:rPr>
            </w:pPr>
          </w:p>
        </w:tc>
      </w:tr>
      <w:tr w:rsidR="00C70867" w:rsidRPr="00445D89" w14:paraId="5E2B9E9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DD7BE27"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5C870E1D"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A6C306"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094838B" w14:textId="77777777" w:rsidR="00C70867" w:rsidRPr="00445D89" w:rsidRDefault="00C70867" w:rsidP="00C70867">
                  <w:pPr>
                    <w:spacing w:line="276" w:lineRule="auto"/>
                    <w:rPr>
                      <w:szCs w:val="22"/>
                    </w:rPr>
                  </w:pPr>
                  <w:r w:rsidRPr="00445D89">
                    <w:rPr>
                      <w:szCs w:val="22"/>
                    </w:rPr>
                    <w:t>N/A</w:t>
                  </w:r>
                </w:p>
              </w:tc>
            </w:tr>
            <w:tr w:rsidR="00C70867" w:rsidRPr="00445D89" w14:paraId="03E3AD0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435453A"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AADAD71" w14:textId="77777777" w:rsidR="00C70867" w:rsidRPr="00445D89" w:rsidRDefault="00C70867" w:rsidP="00C70867">
                  <w:pPr>
                    <w:spacing w:line="276" w:lineRule="auto"/>
                    <w:rPr>
                      <w:szCs w:val="22"/>
                    </w:rPr>
                  </w:pPr>
                  <w:r w:rsidRPr="00445D89">
                    <w:rPr>
                      <w:szCs w:val="22"/>
                    </w:rPr>
                    <w:t>N/A</w:t>
                  </w:r>
                </w:p>
              </w:tc>
            </w:tr>
          </w:tbl>
          <w:p w14:paraId="5072C63B" w14:textId="77777777" w:rsidR="00C70867" w:rsidRPr="00445D89" w:rsidRDefault="00C70867" w:rsidP="00C70867">
            <w:pPr>
              <w:spacing w:after="0"/>
              <w:jc w:val="left"/>
              <w:rPr>
                <w:szCs w:val="22"/>
                <w:lang w:val="en-US"/>
              </w:rPr>
            </w:pPr>
          </w:p>
        </w:tc>
      </w:tr>
      <w:tr w:rsidR="00C70867" w:rsidRPr="00445D89" w14:paraId="4BA8CEB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A703344" w14:textId="77777777" w:rsidR="00C70867" w:rsidRPr="00445D89" w:rsidRDefault="00C70867" w:rsidP="00C70867">
            <w:pPr>
              <w:spacing w:line="276" w:lineRule="auto"/>
              <w:rPr>
                <w:b/>
                <w:szCs w:val="22"/>
              </w:rPr>
            </w:pPr>
            <w:r w:rsidRPr="00445D89">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445D89" w14:paraId="0321B4C5"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6B8FD1" w14:textId="77777777" w:rsidR="00C70867" w:rsidRPr="00445D89" w:rsidRDefault="00C70867" w:rsidP="00C70867">
                  <w:pPr>
                    <w:spacing w:line="276" w:lineRule="auto"/>
                    <w:jc w:val="left"/>
                    <w:rPr>
                      <w:szCs w:val="22"/>
                    </w:rPr>
                  </w:pPr>
                  <w:r w:rsidRPr="00445D89">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32793625"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6F1EEE86" w14:textId="77777777" w:rsidR="00C70867" w:rsidRPr="00445D89" w:rsidRDefault="00C70867" w:rsidP="00B03D74">
                  <w:pPr>
                    <w:numPr>
                      <w:ilvl w:val="0"/>
                      <w:numId w:val="25"/>
                    </w:numPr>
                    <w:spacing w:line="276" w:lineRule="auto"/>
                    <w:rPr>
                      <w:szCs w:val="22"/>
                    </w:rPr>
                  </w:pPr>
                  <w:r w:rsidRPr="00445D89">
                    <w:rPr>
                      <w:b/>
                      <w:szCs w:val="22"/>
                    </w:rPr>
                    <w:t>Approval process:</w:t>
                  </w:r>
                </w:p>
                <w:p w14:paraId="10B176A8"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3310E0C9"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20A3B6" w14:textId="77777777" w:rsidR="00C70867" w:rsidRPr="00445D89" w:rsidRDefault="00C70867" w:rsidP="00C70867">
                  <w:pPr>
                    <w:spacing w:line="276" w:lineRule="auto"/>
                    <w:jc w:val="left"/>
                    <w:rPr>
                      <w:szCs w:val="22"/>
                    </w:rPr>
                  </w:pPr>
                  <w:r w:rsidRPr="00445D89">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62355529" w14:textId="77777777" w:rsidR="00C70867" w:rsidRPr="00445D89" w:rsidRDefault="00C70867" w:rsidP="00C70867">
                  <w:pPr>
                    <w:spacing w:line="276" w:lineRule="auto"/>
                    <w:rPr>
                      <w:szCs w:val="22"/>
                    </w:rPr>
                  </w:pPr>
                  <w:r w:rsidRPr="00445D89">
                    <w:rPr>
                      <w:szCs w:val="22"/>
                    </w:rPr>
                    <w:t>N/A</w:t>
                  </w:r>
                </w:p>
              </w:tc>
            </w:tr>
            <w:tr w:rsidR="00C70867" w:rsidRPr="00445D89" w14:paraId="6A6CDD1C"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98C3F29" w14:textId="77777777" w:rsidR="00C70867" w:rsidRPr="00445D89" w:rsidRDefault="00C70867" w:rsidP="00C70867">
                  <w:pPr>
                    <w:spacing w:line="276" w:lineRule="auto"/>
                    <w:jc w:val="left"/>
                    <w:rPr>
                      <w:szCs w:val="22"/>
                    </w:rPr>
                  </w:pPr>
                  <w:r w:rsidRPr="00445D89">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045FCDF5" w14:textId="77777777" w:rsidR="00C70867" w:rsidRPr="00445D89" w:rsidRDefault="00C70867" w:rsidP="00C70867">
                  <w:pPr>
                    <w:spacing w:line="276" w:lineRule="auto"/>
                    <w:rPr>
                      <w:szCs w:val="22"/>
                    </w:rPr>
                  </w:pPr>
                  <w:r w:rsidRPr="00445D89">
                    <w:rPr>
                      <w:szCs w:val="22"/>
                    </w:rPr>
                    <w:t>EMCS CAB #190 on 06/05/2020</w:t>
                  </w:r>
                </w:p>
              </w:tc>
            </w:tr>
          </w:tbl>
          <w:p w14:paraId="6D6B6258" w14:textId="77777777" w:rsidR="00C70867" w:rsidRPr="00445D89" w:rsidRDefault="00C70867" w:rsidP="00C70867">
            <w:pPr>
              <w:spacing w:after="0"/>
              <w:jc w:val="left"/>
              <w:rPr>
                <w:szCs w:val="22"/>
                <w:lang w:val="en-US"/>
              </w:rPr>
            </w:pPr>
          </w:p>
        </w:tc>
      </w:tr>
      <w:tr w:rsidR="00C70867" w:rsidRPr="00445D89" w14:paraId="7D20788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61023C5"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5E4C622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3900C0"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9DEAAD4" w14:textId="42169D5B"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29E88B54"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5D6108"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0604FF7" w14:textId="6DE54427" w:rsidR="00C70867" w:rsidRPr="00445D89" w:rsidRDefault="005C7E1E" w:rsidP="00C70867">
                  <w:pPr>
                    <w:spacing w:line="276" w:lineRule="auto"/>
                    <w:rPr>
                      <w:szCs w:val="22"/>
                    </w:rPr>
                  </w:pPr>
                  <w:r>
                    <w:rPr>
                      <w:szCs w:val="22"/>
                    </w:rPr>
                    <w:t>13/02/2023</w:t>
                  </w:r>
                </w:p>
              </w:tc>
            </w:tr>
            <w:tr w:rsidR="00C70867" w:rsidRPr="00445D89" w14:paraId="7222304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935CBC3"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FD6E528" w14:textId="77777777" w:rsidR="00C70867" w:rsidRPr="00445D89" w:rsidRDefault="00C70867" w:rsidP="00C70867">
                  <w:pPr>
                    <w:spacing w:line="276" w:lineRule="auto"/>
                    <w:rPr>
                      <w:szCs w:val="22"/>
                    </w:rPr>
                  </w:pPr>
                  <w:r w:rsidRPr="00445D89">
                    <w:rPr>
                      <w:szCs w:val="22"/>
                    </w:rPr>
                    <w:t>TBD</w:t>
                  </w:r>
                </w:p>
              </w:tc>
            </w:tr>
          </w:tbl>
          <w:p w14:paraId="24A23037" w14:textId="77777777" w:rsidR="00C70867" w:rsidRPr="00445D89" w:rsidRDefault="00C70867" w:rsidP="00C70867">
            <w:pPr>
              <w:spacing w:after="0"/>
              <w:jc w:val="left"/>
              <w:rPr>
                <w:szCs w:val="22"/>
                <w:lang w:val="en-US"/>
              </w:rPr>
            </w:pPr>
          </w:p>
        </w:tc>
      </w:tr>
      <w:tr w:rsidR="00C70867" w:rsidRPr="00445D89" w14:paraId="1023BF2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1BCEF57"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0629E3A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36D937"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B37C914" w14:textId="77777777" w:rsidR="00C70867" w:rsidRPr="00445D89" w:rsidRDefault="00C70867" w:rsidP="00C70867">
                  <w:pPr>
                    <w:spacing w:line="276" w:lineRule="auto"/>
                    <w:rPr>
                      <w:szCs w:val="22"/>
                    </w:rPr>
                  </w:pPr>
                  <w:r w:rsidRPr="00445D89">
                    <w:rPr>
                      <w:szCs w:val="22"/>
                    </w:rPr>
                    <w:t>N/A</w:t>
                  </w:r>
                </w:p>
              </w:tc>
            </w:tr>
            <w:tr w:rsidR="00C70867" w:rsidRPr="00445D89" w14:paraId="72D3D92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00F39EA"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32D7AFC" w14:textId="77777777" w:rsidR="00C70867" w:rsidRPr="00445D89" w:rsidRDefault="00C70867" w:rsidP="00C70867">
                  <w:pPr>
                    <w:spacing w:line="276" w:lineRule="auto"/>
                    <w:rPr>
                      <w:szCs w:val="22"/>
                    </w:rPr>
                  </w:pPr>
                  <w:r w:rsidRPr="00445D89">
                    <w:rPr>
                      <w:szCs w:val="22"/>
                    </w:rPr>
                    <w:t>N/A</w:t>
                  </w:r>
                </w:p>
              </w:tc>
            </w:tr>
          </w:tbl>
          <w:p w14:paraId="443DC10C" w14:textId="77777777" w:rsidR="00C70867" w:rsidRPr="00445D89" w:rsidRDefault="00C70867" w:rsidP="00C70867">
            <w:pPr>
              <w:spacing w:after="0"/>
              <w:jc w:val="left"/>
              <w:rPr>
                <w:szCs w:val="22"/>
                <w:lang w:val="en-US"/>
              </w:rPr>
            </w:pPr>
          </w:p>
        </w:tc>
      </w:tr>
    </w:tbl>
    <w:p w14:paraId="4669142F" w14:textId="77777777" w:rsidR="00C70867" w:rsidRPr="00445D89" w:rsidRDefault="00C70867" w:rsidP="00C70867">
      <w:pPr>
        <w:rPr>
          <w:szCs w:val="22"/>
        </w:rPr>
      </w:pPr>
    </w:p>
    <w:p w14:paraId="483820D2" w14:textId="77777777" w:rsidR="00C70867" w:rsidRPr="00445D89" w:rsidRDefault="00C70867" w:rsidP="00C70867">
      <w:pPr>
        <w:spacing w:after="0" w:line="240" w:lineRule="auto"/>
        <w:jc w:val="left"/>
        <w:rPr>
          <w:color w:val="000000"/>
          <w:szCs w:val="22"/>
        </w:rPr>
      </w:pPr>
      <w:r w:rsidRPr="00445D89">
        <w:rPr>
          <w:color w:val="000000"/>
          <w:szCs w:val="22"/>
        </w:rPr>
        <w:br w:type="page"/>
      </w:r>
    </w:p>
    <w:p w14:paraId="2C4FF8A6" w14:textId="77777777" w:rsidR="00C70867" w:rsidRPr="00445D89" w:rsidRDefault="00C70867" w:rsidP="00C70867">
      <w:pPr>
        <w:pStyle w:val="4"/>
        <w:rPr>
          <w:szCs w:val="22"/>
        </w:rPr>
      </w:pPr>
      <w:r w:rsidRPr="00445D89">
        <w:rPr>
          <w:szCs w:val="22"/>
        </w:rPr>
        <w:t>DDNEA-P4-299 – Computerisation of Duty Paid B2B</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109F452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02C269"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254D73D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E90245"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508FFE2" w14:textId="77777777" w:rsidR="00C70867" w:rsidRPr="00445D89" w:rsidRDefault="00C70867" w:rsidP="00C70867">
                  <w:pPr>
                    <w:spacing w:line="276" w:lineRule="auto"/>
                    <w:rPr>
                      <w:szCs w:val="22"/>
                    </w:rPr>
                  </w:pPr>
                  <w:r w:rsidRPr="00445D89">
                    <w:rPr>
                      <w:bCs/>
                      <w:szCs w:val="22"/>
                    </w:rPr>
                    <w:t>DDNEA-P4-299</w:t>
                  </w:r>
                </w:p>
              </w:tc>
            </w:tr>
            <w:tr w:rsidR="00C70867" w:rsidRPr="00445D89" w14:paraId="07574DA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60F64A"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DD534CC"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1462ED1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49D2F5"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2EE70F" w14:textId="77777777" w:rsidR="00C70867" w:rsidRPr="00445D89" w:rsidRDefault="00C70867" w:rsidP="00C70867">
                  <w:pPr>
                    <w:spacing w:line="276" w:lineRule="auto"/>
                    <w:rPr>
                      <w:szCs w:val="22"/>
                    </w:rPr>
                  </w:pPr>
                  <w:r w:rsidRPr="00445D89">
                    <w:rPr>
                      <w:szCs w:val="22"/>
                      <w:lang w:eastAsia="nl-BE"/>
                    </w:rPr>
                    <w:t>Increase of Functionality</w:t>
                  </w:r>
                </w:p>
              </w:tc>
            </w:tr>
            <w:tr w:rsidR="00C70867" w:rsidRPr="00445D89" w14:paraId="1A0B023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2D44A6"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AF52E0" w14:textId="77777777" w:rsidR="00C70867" w:rsidRPr="00445D89" w:rsidRDefault="00C70867" w:rsidP="00C70867">
                  <w:pPr>
                    <w:spacing w:line="276" w:lineRule="auto"/>
                    <w:rPr>
                      <w:szCs w:val="22"/>
                    </w:rPr>
                  </w:pPr>
                  <w:r w:rsidRPr="00445D89">
                    <w:rPr>
                      <w:szCs w:val="22"/>
                    </w:rPr>
                    <w:t>IM372196</w:t>
                  </w:r>
                </w:p>
              </w:tc>
            </w:tr>
            <w:tr w:rsidR="00C70867" w:rsidRPr="00445D89" w14:paraId="444BE39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5FC8B9"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A44083" w14:textId="77777777" w:rsidR="00C70867" w:rsidRPr="00445D89" w:rsidRDefault="00C70867" w:rsidP="00C70867">
                  <w:pPr>
                    <w:spacing w:line="276" w:lineRule="auto"/>
                    <w:rPr>
                      <w:szCs w:val="22"/>
                    </w:rPr>
                  </w:pPr>
                  <w:r w:rsidRPr="00445D89">
                    <w:rPr>
                      <w:color w:val="000000"/>
                      <w:szCs w:val="22"/>
                      <w:lang w:eastAsia="el-GR"/>
                    </w:rPr>
                    <w:t>N/A</w:t>
                  </w:r>
                </w:p>
              </w:tc>
            </w:tr>
            <w:tr w:rsidR="00C70867" w:rsidRPr="00445D89" w14:paraId="4FCE2B5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66F764"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F2D8182" w14:textId="77777777" w:rsidR="00C70867" w:rsidRPr="00445D89" w:rsidRDefault="00C70867" w:rsidP="00C70867">
                  <w:pPr>
                    <w:pStyle w:val="ad"/>
                    <w:spacing w:line="276" w:lineRule="auto"/>
                    <w:ind w:left="0"/>
                    <w:rPr>
                      <w:szCs w:val="22"/>
                      <w:lang w:val="en-US"/>
                    </w:rPr>
                  </w:pPr>
                  <w:r w:rsidRPr="00445D89">
                    <w:rPr>
                      <w:szCs w:val="22"/>
                      <w:lang w:val="en-US"/>
                    </w:rPr>
                    <w:t>08/11/2019</w:t>
                  </w:r>
                </w:p>
              </w:tc>
            </w:tr>
            <w:tr w:rsidR="00C70867" w:rsidRPr="00445D89" w14:paraId="63804BA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360D37D"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49E2F10" w14:textId="77777777" w:rsidR="00C70867" w:rsidRPr="00445D89" w:rsidRDefault="00C70867" w:rsidP="00C70867">
                  <w:pPr>
                    <w:pStyle w:val="ad"/>
                    <w:spacing w:line="276" w:lineRule="auto"/>
                    <w:ind w:left="0"/>
                    <w:rPr>
                      <w:szCs w:val="22"/>
                      <w:lang w:val="en-US"/>
                    </w:rPr>
                  </w:pPr>
                  <w:r w:rsidRPr="00445D89">
                    <w:rPr>
                      <w:szCs w:val="22"/>
                      <w:lang w:val="en-US"/>
                    </w:rPr>
                    <w:t>EMCS CPT</w:t>
                  </w:r>
                </w:p>
              </w:tc>
            </w:tr>
          </w:tbl>
          <w:p w14:paraId="4BE44E5E" w14:textId="77777777" w:rsidR="00C70867" w:rsidRPr="00445D89" w:rsidRDefault="00C70867" w:rsidP="00C70867">
            <w:pPr>
              <w:spacing w:after="0"/>
              <w:jc w:val="left"/>
              <w:rPr>
                <w:szCs w:val="22"/>
                <w:lang w:val="en-US"/>
              </w:rPr>
            </w:pPr>
          </w:p>
        </w:tc>
      </w:tr>
      <w:tr w:rsidR="00C70867" w:rsidRPr="00445D89" w14:paraId="4582B46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92D2E01"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74BBFC30"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4ABCB8"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36CF4F" w14:textId="77777777" w:rsidR="00C70867" w:rsidRPr="00445D89" w:rsidRDefault="00C70867" w:rsidP="00C70867">
                  <w:pPr>
                    <w:spacing w:line="276" w:lineRule="auto"/>
                    <w:rPr>
                      <w:szCs w:val="22"/>
                    </w:rPr>
                  </w:pPr>
                  <w:r w:rsidRPr="00445D89">
                    <w:rPr>
                      <w:color w:val="000000" w:themeColor="text1"/>
                      <w:szCs w:val="22"/>
                    </w:rPr>
                    <w:t>High</w:t>
                  </w:r>
                </w:p>
              </w:tc>
            </w:tr>
            <w:tr w:rsidR="00C70867" w:rsidRPr="00445D89" w14:paraId="26AC8732"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C6AC41"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2CB2C54" w14:textId="77777777" w:rsidR="00C70867" w:rsidRPr="00445D89" w:rsidRDefault="00C70867" w:rsidP="00C70867">
                  <w:pPr>
                    <w:spacing w:line="276" w:lineRule="auto"/>
                    <w:rPr>
                      <w:b/>
                      <w:szCs w:val="22"/>
                    </w:rPr>
                  </w:pPr>
                  <w:r w:rsidRPr="00445D89">
                    <w:rPr>
                      <w:b/>
                      <w:szCs w:val="22"/>
                    </w:rPr>
                    <w:t>Problem Statement</w:t>
                  </w:r>
                </w:p>
                <w:p w14:paraId="27706FF4" w14:textId="77777777" w:rsidR="00C70867" w:rsidRPr="00445D89" w:rsidRDefault="00C70867" w:rsidP="00C70867">
                  <w:pPr>
                    <w:spacing w:after="0"/>
                    <w:rPr>
                      <w:szCs w:val="22"/>
                    </w:rPr>
                  </w:pPr>
                  <w:r w:rsidRPr="00445D89">
                    <w:rPr>
                      <w:szCs w:val="22"/>
                    </w:rPr>
                    <w:t>The major evolution of EMCS Phase 4 is the computerisation of the Duty Paid Business-to-Business (B2B) procedures. Based on the legal package</w:t>
                  </w:r>
                  <w:r w:rsidRPr="00445D89">
                    <w:rPr>
                      <w:szCs w:val="22"/>
                      <w:vertAlign w:val="superscript"/>
                    </w:rPr>
                    <w:footnoteReference w:id="3"/>
                  </w:r>
                  <w:r w:rsidRPr="00445D89">
                    <w:rPr>
                      <w:szCs w:val="22"/>
                    </w:rPr>
                    <w:t xml:space="preserve"> that received a political agreement on 8/11/2019 at the Council, this evolution will be handled by the extension of EMCS to cover the movements of excise goods released for consumption and moved intra-EU cross-border for commercial purposes. </w:t>
                  </w:r>
                </w:p>
                <w:p w14:paraId="1F83AA86" w14:textId="77777777" w:rsidR="00C70867" w:rsidRPr="00445D89" w:rsidRDefault="00C70867" w:rsidP="00C70867">
                  <w:pPr>
                    <w:rPr>
                      <w:szCs w:val="22"/>
                    </w:rPr>
                  </w:pPr>
                </w:p>
                <w:p w14:paraId="1931AA14" w14:textId="77777777" w:rsidR="00C70867" w:rsidRPr="00445D89" w:rsidRDefault="00C70867" w:rsidP="00C70867">
                  <w:pPr>
                    <w:spacing w:line="276" w:lineRule="auto"/>
                    <w:rPr>
                      <w:b/>
                      <w:szCs w:val="22"/>
                    </w:rPr>
                  </w:pPr>
                  <w:r w:rsidRPr="00445D89">
                    <w:rPr>
                      <w:b/>
                      <w:szCs w:val="22"/>
                    </w:rPr>
                    <w:t>Proposed Solution</w:t>
                  </w:r>
                </w:p>
                <w:p w14:paraId="21567B1D"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DDNEA:</w:t>
                  </w:r>
                </w:p>
                <w:p w14:paraId="0DBDC3B5" w14:textId="77777777" w:rsidR="00C70867" w:rsidRPr="00445D89" w:rsidRDefault="00C70867" w:rsidP="00B03D74">
                  <w:pPr>
                    <w:pStyle w:val="ad"/>
                    <w:numPr>
                      <w:ilvl w:val="0"/>
                      <w:numId w:val="63"/>
                    </w:numPr>
                    <w:spacing w:line="276" w:lineRule="auto"/>
                    <w:contextualSpacing w:val="0"/>
                    <w:rPr>
                      <w:b/>
                      <w:bCs/>
                      <w:szCs w:val="22"/>
                      <w:lang w:val="fr-FR"/>
                    </w:rPr>
                  </w:pPr>
                  <w:r w:rsidRPr="00445D89">
                    <w:rPr>
                      <w:b/>
                      <w:bCs/>
                      <w:szCs w:val="22"/>
                      <w:lang w:val="fr-FR"/>
                    </w:rPr>
                    <w:t>Main Document</w:t>
                  </w:r>
                </w:p>
                <w:p w14:paraId="4409A4C3" w14:textId="4BE57AF1" w:rsidR="00C70867" w:rsidRPr="00445D89" w:rsidRDefault="00C70867" w:rsidP="00C70867">
                  <w:pPr>
                    <w:spacing w:line="276" w:lineRule="auto"/>
                    <w:rPr>
                      <w:szCs w:val="22"/>
                      <w:lang w:val="en-US"/>
                    </w:rPr>
                  </w:pPr>
                  <w:r w:rsidRPr="00445D89">
                    <w:rPr>
                      <w:szCs w:val="22"/>
                      <w:lang w:val="en-US"/>
                    </w:rPr>
                    <w:t>Detailed description of the changes in the DDNEA main document are described in the accompanying Annexes, i.e. designated annexes for updates in the ‘Core Business’ (‘</w:t>
                  </w:r>
                  <w:hyperlink w:anchor="_Annex:_DDNEA-P4-299_–" w:history="1">
                    <w:r w:rsidRPr="00445D89">
                      <w:rPr>
                        <w:rStyle w:val="-"/>
                        <w:szCs w:val="22"/>
                        <w:lang w:val="en-US"/>
                      </w:rPr>
                      <w:t>Annex 1</w:t>
                    </w:r>
                  </w:hyperlink>
                  <w:r w:rsidRPr="00445D89">
                    <w:rPr>
                      <w:szCs w:val="22"/>
                      <w:lang w:val="en-US"/>
                    </w:rPr>
                    <w:t>’), ‘Follow-up and Collaboration’ (‘</w:t>
                  </w:r>
                  <w:hyperlink w:anchor="_Annex:_DDNEA-P4-299_–" w:history="1">
                    <w:r w:rsidRPr="00445D89">
                      <w:rPr>
                        <w:rStyle w:val="-"/>
                        <w:szCs w:val="22"/>
                        <w:lang w:val="en-US"/>
                      </w:rPr>
                      <w:t>Annex 2</w:t>
                    </w:r>
                  </w:hyperlink>
                  <w:r w:rsidRPr="00445D89">
                    <w:rPr>
                      <w:szCs w:val="22"/>
                      <w:lang w:val="en-US"/>
                    </w:rPr>
                    <w:t>’) and ‘Central Services’ (‘</w:t>
                  </w:r>
                  <w:hyperlink w:anchor="_Annex:_DDNEA-P4-299_–" w:history="1">
                    <w:r w:rsidRPr="00445D89">
                      <w:rPr>
                        <w:rStyle w:val="-"/>
                        <w:szCs w:val="22"/>
                        <w:lang w:val="en-US"/>
                      </w:rPr>
                      <w:t>Annex 3</w:t>
                    </w:r>
                  </w:hyperlink>
                  <w:r w:rsidRPr="00445D89">
                    <w:rPr>
                      <w:szCs w:val="22"/>
                      <w:lang w:val="en-US"/>
                    </w:rPr>
                    <w:t xml:space="preserve">’) sections.  </w:t>
                  </w:r>
                </w:p>
                <w:p w14:paraId="4102948C" w14:textId="77777777" w:rsidR="00C70867" w:rsidRPr="00445D89" w:rsidRDefault="00C70867" w:rsidP="00B03D74">
                  <w:pPr>
                    <w:pStyle w:val="ad"/>
                    <w:numPr>
                      <w:ilvl w:val="0"/>
                      <w:numId w:val="63"/>
                    </w:numPr>
                    <w:spacing w:line="276" w:lineRule="auto"/>
                    <w:contextualSpacing w:val="0"/>
                    <w:rPr>
                      <w:b/>
                      <w:bCs/>
                      <w:szCs w:val="22"/>
                      <w:lang w:val="fr-FR"/>
                    </w:rPr>
                  </w:pPr>
                  <w:r w:rsidRPr="00445D89">
                    <w:rPr>
                      <w:b/>
                      <w:bCs/>
                      <w:szCs w:val="22"/>
                      <w:lang w:val="fr-FR"/>
                    </w:rPr>
                    <w:t>Appendix B: CODELISTS</w:t>
                  </w:r>
                </w:p>
                <w:p w14:paraId="1B09922F" w14:textId="77777777" w:rsidR="00C70867" w:rsidRPr="00445D89" w:rsidRDefault="00C70867" w:rsidP="00B03D74">
                  <w:pPr>
                    <w:pStyle w:val="ad"/>
                    <w:numPr>
                      <w:ilvl w:val="0"/>
                      <w:numId w:val="71"/>
                    </w:numPr>
                    <w:spacing w:after="0" w:line="276" w:lineRule="auto"/>
                    <w:jc w:val="left"/>
                    <w:rPr>
                      <w:szCs w:val="22"/>
                      <w:lang w:val="en-US"/>
                    </w:rPr>
                  </w:pPr>
                  <w:r w:rsidRPr="00445D89">
                    <w:rPr>
                      <w:szCs w:val="22"/>
                      <w:lang w:val="en-US"/>
                    </w:rPr>
                    <w:t>A new value ‘Origin -Duty Paid’ will be added in the existing ‘TC30 – Origin Type Code’,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445D89" w14:paraId="06D0CCBC" w14:textId="77777777" w:rsidTr="00C70867">
                    <w:trPr>
                      <w:trHeight w:val="320"/>
                      <w:tblHeader/>
                    </w:trPr>
                    <w:tc>
                      <w:tcPr>
                        <w:tcW w:w="1523" w:type="dxa"/>
                        <w:shd w:val="solid" w:color="D9D9D9" w:fill="auto"/>
                        <w:vAlign w:val="center"/>
                      </w:tcPr>
                      <w:p w14:paraId="5939C7F3" w14:textId="77777777" w:rsidR="00C70867" w:rsidRPr="00445D89" w:rsidRDefault="00C70867" w:rsidP="00C70867">
                        <w:pPr>
                          <w:pStyle w:val="af1"/>
                          <w:jc w:val="center"/>
                          <w:rPr>
                            <w:b/>
                            <w:bCs/>
                            <w:sz w:val="22"/>
                            <w:szCs w:val="22"/>
                          </w:rPr>
                        </w:pPr>
                        <w:r w:rsidRPr="00445D89">
                          <w:rPr>
                            <w:b/>
                            <w:bCs/>
                            <w:sz w:val="22"/>
                            <w:szCs w:val="22"/>
                          </w:rPr>
                          <w:t>Code</w:t>
                        </w:r>
                      </w:p>
                    </w:tc>
                    <w:tc>
                      <w:tcPr>
                        <w:tcW w:w="4786" w:type="dxa"/>
                        <w:shd w:val="solid" w:color="D9D9D9" w:fill="auto"/>
                        <w:vAlign w:val="center"/>
                      </w:tcPr>
                      <w:p w14:paraId="18B89BEF" w14:textId="77777777" w:rsidR="00C70867" w:rsidRPr="00445D89" w:rsidRDefault="00C70867" w:rsidP="00C70867">
                        <w:pPr>
                          <w:pStyle w:val="af1"/>
                          <w:jc w:val="center"/>
                          <w:rPr>
                            <w:b/>
                            <w:bCs/>
                            <w:sz w:val="22"/>
                            <w:szCs w:val="22"/>
                          </w:rPr>
                        </w:pPr>
                        <w:r w:rsidRPr="00445D89">
                          <w:rPr>
                            <w:b/>
                            <w:bCs/>
                            <w:sz w:val="22"/>
                            <w:szCs w:val="22"/>
                          </w:rPr>
                          <w:t>Description</w:t>
                        </w:r>
                      </w:p>
                    </w:tc>
                    <w:tc>
                      <w:tcPr>
                        <w:tcW w:w="3263" w:type="dxa"/>
                        <w:shd w:val="solid" w:color="D9D9D9" w:fill="auto"/>
                        <w:vAlign w:val="center"/>
                      </w:tcPr>
                      <w:p w14:paraId="7D42CD74"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0393BC97" w14:textId="77777777" w:rsidTr="00C70867">
                    <w:tc>
                      <w:tcPr>
                        <w:tcW w:w="1523" w:type="dxa"/>
                      </w:tcPr>
                      <w:p w14:paraId="134B09DD" w14:textId="77777777" w:rsidR="00C70867" w:rsidRPr="00445D89" w:rsidRDefault="00C70867" w:rsidP="00C70867">
                        <w:pPr>
                          <w:pStyle w:val="af1"/>
                          <w:jc w:val="center"/>
                          <w:rPr>
                            <w:sz w:val="22"/>
                            <w:szCs w:val="22"/>
                          </w:rPr>
                        </w:pPr>
                        <w:r w:rsidRPr="00445D89">
                          <w:rPr>
                            <w:sz w:val="22"/>
                            <w:szCs w:val="22"/>
                          </w:rPr>
                          <w:t>1</w:t>
                        </w:r>
                      </w:p>
                    </w:tc>
                    <w:tc>
                      <w:tcPr>
                        <w:tcW w:w="4786" w:type="dxa"/>
                      </w:tcPr>
                      <w:p w14:paraId="40C6144A" w14:textId="77777777" w:rsidR="00C70867" w:rsidRPr="00445D89" w:rsidRDefault="00C70867" w:rsidP="00C70867">
                        <w:pPr>
                          <w:pStyle w:val="af1"/>
                          <w:rPr>
                            <w:sz w:val="22"/>
                            <w:szCs w:val="22"/>
                          </w:rPr>
                        </w:pPr>
                        <w:r w:rsidRPr="00445D89">
                          <w:rPr>
                            <w:sz w:val="22"/>
                            <w:szCs w:val="22"/>
                          </w:rPr>
                          <w:t>Origin - Tax warehouse</w:t>
                        </w:r>
                      </w:p>
                    </w:tc>
                    <w:tc>
                      <w:tcPr>
                        <w:tcW w:w="3263" w:type="dxa"/>
                      </w:tcPr>
                      <w:p w14:paraId="0A052CC8" w14:textId="77777777" w:rsidR="00C70867" w:rsidRPr="00445D89" w:rsidRDefault="00C70867" w:rsidP="00C70867">
                        <w:pPr>
                          <w:pStyle w:val="af1"/>
                          <w:rPr>
                            <w:sz w:val="22"/>
                            <w:szCs w:val="22"/>
                          </w:rPr>
                        </w:pPr>
                      </w:p>
                    </w:tc>
                  </w:tr>
                  <w:tr w:rsidR="00C70867" w:rsidRPr="00445D89" w14:paraId="4B4BEC31" w14:textId="77777777" w:rsidTr="00C70867">
                    <w:tc>
                      <w:tcPr>
                        <w:tcW w:w="1523" w:type="dxa"/>
                      </w:tcPr>
                      <w:p w14:paraId="55B6AEB7" w14:textId="77777777" w:rsidR="00C70867" w:rsidRPr="00445D89" w:rsidRDefault="00C70867" w:rsidP="00C70867">
                        <w:pPr>
                          <w:pStyle w:val="af1"/>
                          <w:jc w:val="center"/>
                          <w:rPr>
                            <w:sz w:val="22"/>
                            <w:szCs w:val="22"/>
                          </w:rPr>
                        </w:pPr>
                        <w:r w:rsidRPr="00445D89">
                          <w:rPr>
                            <w:sz w:val="22"/>
                            <w:szCs w:val="22"/>
                          </w:rPr>
                          <w:t>2</w:t>
                        </w:r>
                      </w:p>
                    </w:tc>
                    <w:tc>
                      <w:tcPr>
                        <w:tcW w:w="4786" w:type="dxa"/>
                      </w:tcPr>
                      <w:p w14:paraId="5C5995B8" w14:textId="77777777" w:rsidR="00C70867" w:rsidRPr="00445D89" w:rsidRDefault="00C70867" w:rsidP="00C70867">
                        <w:pPr>
                          <w:pStyle w:val="af1"/>
                          <w:rPr>
                            <w:sz w:val="22"/>
                            <w:szCs w:val="22"/>
                          </w:rPr>
                        </w:pPr>
                        <w:r w:rsidRPr="00445D89">
                          <w:rPr>
                            <w:sz w:val="22"/>
                            <w:szCs w:val="22"/>
                          </w:rPr>
                          <w:t>Origin - Import</w:t>
                        </w:r>
                      </w:p>
                    </w:tc>
                    <w:tc>
                      <w:tcPr>
                        <w:tcW w:w="3263" w:type="dxa"/>
                      </w:tcPr>
                      <w:p w14:paraId="73D19B9E" w14:textId="77777777" w:rsidR="00C70867" w:rsidRPr="00445D89" w:rsidRDefault="00C70867" w:rsidP="00C70867">
                        <w:pPr>
                          <w:pStyle w:val="af1"/>
                          <w:rPr>
                            <w:sz w:val="22"/>
                            <w:szCs w:val="22"/>
                          </w:rPr>
                        </w:pPr>
                      </w:p>
                    </w:tc>
                  </w:tr>
                  <w:tr w:rsidR="00C70867" w:rsidRPr="00445D89" w14:paraId="50A7409D" w14:textId="77777777" w:rsidTr="00C70867">
                    <w:tc>
                      <w:tcPr>
                        <w:tcW w:w="1523" w:type="dxa"/>
                      </w:tcPr>
                      <w:p w14:paraId="3AB0EDF1" w14:textId="77777777" w:rsidR="00C70867" w:rsidRPr="00445D89" w:rsidRDefault="00C70867" w:rsidP="00C70867">
                        <w:pPr>
                          <w:pStyle w:val="af1"/>
                          <w:jc w:val="center"/>
                          <w:rPr>
                            <w:b/>
                            <w:bCs/>
                            <w:i/>
                            <w:iCs/>
                            <w:sz w:val="22"/>
                            <w:szCs w:val="22"/>
                          </w:rPr>
                        </w:pPr>
                        <w:r w:rsidRPr="00445D89">
                          <w:rPr>
                            <w:b/>
                            <w:bCs/>
                            <w:i/>
                            <w:iCs/>
                            <w:sz w:val="22"/>
                            <w:szCs w:val="22"/>
                          </w:rPr>
                          <w:t>3</w:t>
                        </w:r>
                      </w:p>
                    </w:tc>
                    <w:tc>
                      <w:tcPr>
                        <w:tcW w:w="4786" w:type="dxa"/>
                      </w:tcPr>
                      <w:p w14:paraId="30A4FDBC" w14:textId="77777777" w:rsidR="00C70867" w:rsidRPr="00445D89" w:rsidRDefault="00C70867" w:rsidP="00C70867">
                        <w:pPr>
                          <w:pStyle w:val="af1"/>
                          <w:rPr>
                            <w:b/>
                            <w:bCs/>
                            <w:i/>
                            <w:iCs/>
                            <w:sz w:val="22"/>
                            <w:szCs w:val="22"/>
                          </w:rPr>
                        </w:pPr>
                        <w:r w:rsidRPr="00445D89">
                          <w:rPr>
                            <w:b/>
                            <w:bCs/>
                            <w:i/>
                            <w:iCs/>
                            <w:sz w:val="22"/>
                            <w:szCs w:val="22"/>
                          </w:rPr>
                          <w:t>Origin – Duty Paid</w:t>
                        </w:r>
                      </w:p>
                    </w:tc>
                    <w:tc>
                      <w:tcPr>
                        <w:tcW w:w="3263" w:type="dxa"/>
                      </w:tcPr>
                      <w:p w14:paraId="44A6DE34" w14:textId="77777777" w:rsidR="00C70867" w:rsidRPr="00445D89" w:rsidRDefault="00C70867" w:rsidP="00C70867">
                        <w:pPr>
                          <w:pStyle w:val="af1"/>
                          <w:rPr>
                            <w:b/>
                            <w:bCs/>
                            <w:i/>
                            <w:iCs/>
                            <w:sz w:val="22"/>
                            <w:szCs w:val="22"/>
                          </w:rPr>
                        </w:pPr>
                      </w:p>
                    </w:tc>
                  </w:tr>
                </w:tbl>
                <w:p w14:paraId="3B66AB11" w14:textId="77777777" w:rsidR="00C70867" w:rsidRPr="00445D89" w:rsidRDefault="00C70867" w:rsidP="00C70867">
                  <w:pPr>
                    <w:spacing w:line="276" w:lineRule="auto"/>
                    <w:rPr>
                      <w:szCs w:val="22"/>
                      <w:lang w:val="fr-FR"/>
                    </w:rPr>
                  </w:pPr>
                </w:p>
                <w:p w14:paraId="6CBD7175" w14:textId="77777777" w:rsidR="00C70867" w:rsidRPr="00445D89" w:rsidRDefault="00C70867" w:rsidP="00B03D74">
                  <w:pPr>
                    <w:pStyle w:val="ad"/>
                    <w:numPr>
                      <w:ilvl w:val="0"/>
                      <w:numId w:val="71"/>
                    </w:numPr>
                    <w:spacing w:after="0" w:line="276" w:lineRule="auto"/>
                    <w:jc w:val="left"/>
                    <w:rPr>
                      <w:szCs w:val="22"/>
                      <w:lang w:val="en-US"/>
                    </w:rPr>
                  </w:pPr>
                  <w:r w:rsidRPr="00445D89">
                    <w:rPr>
                      <w:szCs w:val="22"/>
                      <w:lang w:val="en-US"/>
                    </w:rPr>
                    <w:t>New values will be added in the existing ‘TC32– Destination Type Code’,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445D89" w14:paraId="565D598C" w14:textId="77777777" w:rsidTr="00C70867">
                    <w:trPr>
                      <w:trHeight w:val="320"/>
                      <w:tblHeader/>
                    </w:trPr>
                    <w:tc>
                      <w:tcPr>
                        <w:tcW w:w="1109" w:type="dxa"/>
                        <w:shd w:val="solid" w:color="D9D9D9" w:fill="auto"/>
                        <w:vAlign w:val="center"/>
                      </w:tcPr>
                      <w:p w14:paraId="3AB67DE1" w14:textId="77777777" w:rsidR="00C70867" w:rsidRPr="00445D89" w:rsidRDefault="00C70867" w:rsidP="00C70867">
                        <w:pPr>
                          <w:pStyle w:val="af1"/>
                          <w:jc w:val="center"/>
                          <w:rPr>
                            <w:b/>
                            <w:bCs/>
                            <w:sz w:val="22"/>
                            <w:szCs w:val="22"/>
                          </w:rPr>
                        </w:pPr>
                        <w:r w:rsidRPr="00445D89">
                          <w:rPr>
                            <w:b/>
                            <w:bCs/>
                            <w:sz w:val="22"/>
                            <w:szCs w:val="22"/>
                          </w:rPr>
                          <w:t>Code</w:t>
                        </w:r>
                      </w:p>
                    </w:tc>
                    <w:tc>
                      <w:tcPr>
                        <w:tcW w:w="3323" w:type="dxa"/>
                        <w:shd w:val="solid" w:color="D9D9D9" w:fill="auto"/>
                        <w:vAlign w:val="center"/>
                      </w:tcPr>
                      <w:p w14:paraId="0607FBA1" w14:textId="77777777" w:rsidR="00C70867" w:rsidRPr="00445D89" w:rsidRDefault="00C70867" w:rsidP="00C70867">
                        <w:pPr>
                          <w:pStyle w:val="af1"/>
                          <w:jc w:val="center"/>
                          <w:rPr>
                            <w:b/>
                            <w:bCs/>
                            <w:sz w:val="22"/>
                            <w:szCs w:val="22"/>
                          </w:rPr>
                        </w:pPr>
                        <w:r w:rsidRPr="00445D89">
                          <w:rPr>
                            <w:b/>
                            <w:bCs/>
                            <w:sz w:val="22"/>
                            <w:szCs w:val="22"/>
                          </w:rPr>
                          <w:t>Description</w:t>
                        </w:r>
                      </w:p>
                    </w:tc>
                    <w:tc>
                      <w:tcPr>
                        <w:tcW w:w="2289" w:type="dxa"/>
                        <w:shd w:val="solid" w:color="D9D9D9" w:fill="auto"/>
                        <w:vAlign w:val="center"/>
                      </w:tcPr>
                      <w:p w14:paraId="7B4D0FA0"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1B859311" w14:textId="77777777" w:rsidTr="00C70867">
                    <w:tc>
                      <w:tcPr>
                        <w:tcW w:w="1109" w:type="dxa"/>
                      </w:tcPr>
                      <w:p w14:paraId="56412367" w14:textId="77777777" w:rsidR="00C70867" w:rsidRPr="00445D89" w:rsidRDefault="00C70867" w:rsidP="00C70867">
                        <w:pPr>
                          <w:pStyle w:val="af1"/>
                          <w:jc w:val="center"/>
                          <w:rPr>
                            <w:sz w:val="22"/>
                            <w:szCs w:val="22"/>
                          </w:rPr>
                        </w:pPr>
                        <w:r w:rsidRPr="00445D89">
                          <w:rPr>
                            <w:sz w:val="22"/>
                            <w:szCs w:val="22"/>
                          </w:rPr>
                          <w:t>…</w:t>
                        </w:r>
                      </w:p>
                    </w:tc>
                    <w:tc>
                      <w:tcPr>
                        <w:tcW w:w="3323" w:type="dxa"/>
                      </w:tcPr>
                      <w:p w14:paraId="1BF81491" w14:textId="77777777" w:rsidR="00C70867" w:rsidRPr="00445D89" w:rsidRDefault="00C70867" w:rsidP="00C70867">
                        <w:pPr>
                          <w:pStyle w:val="af1"/>
                          <w:rPr>
                            <w:sz w:val="22"/>
                            <w:szCs w:val="22"/>
                          </w:rPr>
                        </w:pPr>
                        <w:r w:rsidRPr="00445D89">
                          <w:rPr>
                            <w:sz w:val="22"/>
                            <w:szCs w:val="22"/>
                          </w:rPr>
                          <w:t>…</w:t>
                        </w:r>
                      </w:p>
                    </w:tc>
                    <w:tc>
                      <w:tcPr>
                        <w:tcW w:w="2289" w:type="dxa"/>
                      </w:tcPr>
                      <w:p w14:paraId="1739B29B" w14:textId="77777777" w:rsidR="00C70867" w:rsidRPr="00445D89" w:rsidRDefault="00C70867" w:rsidP="00C70867">
                        <w:pPr>
                          <w:pStyle w:val="af1"/>
                          <w:rPr>
                            <w:sz w:val="22"/>
                            <w:szCs w:val="22"/>
                          </w:rPr>
                        </w:pPr>
                      </w:p>
                    </w:tc>
                  </w:tr>
                  <w:tr w:rsidR="00C70867" w:rsidRPr="00445D89" w14:paraId="6C87D84A" w14:textId="77777777" w:rsidTr="00C70867">
                    <w:tc>
                      <w:tcPr>
                        <w:tcW w:w="1109" w:type="dxa"/>
                      </w:tcPr>
                      <w:p w14:paraId="6E67B3D6" w14:textId="77777777" w:rsidR="00C70867" w:rsidRPr="00445D89" w:rsidRDefault="00C70867" w:rsidP="00C70867">
                        <w:pPr>
                          <w:pStyle w:val="af1"/>
                          <w:jc w:val="center"/>
                          <w:rPr>
                            <w:sz w:val="22"/>
                            <w:szCs w:val="22"/>
                          </w:rPr>
                        </w:pPr>
                        <w:r w:rsidRPr="00445D89">
                          <w:rPr>
                            <w:sz w:val="22"/>
                            <w:szCs w:val="22"/>
                          </w:rPr>
                          <w:t>6</w:t>
                        </w:r>
                      </w:p>
                    </w:tc>
                    <w:tc>
                      <w:tcPr>
                        <w:tcW w:w="3323" w:type="dxa"/>
                      </w:tcPr>
                      <w:p w14:paraId="1B6B0F95" w14:textId="77777777" w:rsidR="00C70867" w:rsidRPr="00445D89" w:rsidRDefault="00C70867" w:rsidP="00C70867">
                        <w:pPr>
                          <w:pStyle w:val="af1"/>
                          <w:rPr>
                            <w:sz w:val="22"/>
                            <w:szCs w:val="22"/>
                          </w:rPr>
                        </w:pPr>
                        <w:r w:rsidRPr="00445D89">
                          <w:rPr>
                            <w:sz w:val="22"/>
                            <w:szCs w:val="22"/>
                          </w:rPr>
                          <w:t>Destination - Export</w:t>
                        </w:r>
                      </w:p>
                    </w:tc>
                    <w:tc>
                      <w:tcPr>
                        <w:tcW w:w="2289" w:type="dxa"/>
                      </w:tcPr>
                      <w:p w14:paraId="75417DE6" w14:textId="77777777" w:rsidR="00C70867" w:rsidRPr="00445D89" w:rsidRDefault="00C70867" w:rsidP="00C70867">
                        <w:pPr>
                          <w:pStyle w:val="af1"/>
                          <w:rPr>
                            <w:sz w:val="22"/>
                            <w:szCs w:val="22"/>
                          </w:rPr>
                        </w:pPr>
                      </w:p>
                    </w:tc>
                  </w:tr>
                  <w:tr w:rsidR="00C70867" w:rsidRPr="00445D89" w14:paraId="17D0D4AF" w14:textId="77777777" w:rsidTr="00C70867">
                    <w:tc>
                      <w:tcPr>
                        <w:tcW w:w="1109" w:type="dxa"/>
                      </w:tcPr>
                      <w:p w14:paraId="328172EA" w14:textId="77777777" w:rsidR="00C70867" w:rsidRPr="00445D89" w:rsidRDefault="00C70867" w:rsidP="00C70867">
                        <w:pPr>
                          <w:pStyle w:val="af1"/>
                          <w:jc w:val="center"/>
                          <w:rPr>
                            <w:b/>
                            <w:bCs/>
                            <w:i/>
                            <w:iCs/>
                            <w:sz w:val="22"/>
                            <w:szCs w:val="22"/>
                          </w:rPr>
                        </w:pPr>
                        <w:r w:rsidRPr="00445D89">
                          <w:rPr>
                            <w:sz w:val="22"/>
                            <w:szCs w:val="22"/>
                          </w:rPr>
                          <w:t>7</w:t>
                        </w:r>
                      </w:p>
                    </w:tc>
                    <w:tc>
                      <w:tcPr>
                        <w:tcW w:w="3323" w:type="dxa"/>
                      </w:tcPr>
                      <w:p w14:paraId="2B22415E" w14:textId="77777777" w:rsidR="00C70867" w:rsidRPr="00445D89" w:rsidRDefault="00C70867" w:rsidP="00C70867">
                        <w:pPr>
                          <w:pStyle w:val="af1"/>
                          <w:rPr>
                            <w:b/>
                            <w:bCs/>
                            <w:i/>
                            <w:iCs/>
                            <w:sz w:val="22"/>
                            <w:szCs w:val="22"/>
                          </w:rPr>
                        </w:pPr>
                        <w:r w:rsidRPr="00445D89">
                          <w:rPr>
                            <w:sz w:val="22"/>
                            <w:szCs w:val="22"/>
                          </w:rPr>
                          <w:t>(reserved)</w:t>
                        </w:r>
                      </w:p>
                    </w:tc>
                    <w:tc>
                      <w:tcPr>
                        <w:tcW w:w="2289" w:type="dxa"/>
                      </w:tcPr>
                      <w:p w14:paraId="5C327C21" w14:textId="77777777" w:rsidR="00C70867" w:rsidRPr="00445D89" w:rsidRDefault="00C70867" w:rsidP="00C70867">
                        <w:pPr>
                          <w:pStyle w:val="af1"/>
                          <w:rPr>
                            <w:b/>
                            <w:bCs/>
                            <w:i/>
                            <w:iCs/>
                            <w:sz w:val="22"/>
                            <w:szCs w:val="22"/>
                          </w:rPr>
                        </w:pPr>
                      </w:p>
                    </w:tc>
                  </w:tr>
                  <w:tr w:rsidR="00C70867" w:rsidRPr="00445D89" w14:paraId="46C77947" w14:textId="77777777" w:rsidTr="00C70867">
                    <w:tc>
                      <w:tcPr>
                        <w:tcW w:w="1109" w:type="dxa"/>
                      </w:tcPr>
                      <w:p w14:paraId="417BF71F" w14:textId="77777777" w:rsidR="00C70867" w:rsidRPr="00445D89" w:rsidRDefault="00C70867" w:rsidP="00C70867">
                        <w:pPr>
                          <w:pStyle w:val="af1"/>
                          <w:jc w:val="center"/>
                          <w:rPr>
                            <w:b/>
                            <w:bCs/>
                            <w:i/>
                            <w:iCs/>
                            <w:sz w:val="22"/>
                            <w:szCs w:val="22"/>
                          </w:rPr>
                        </w:pPr>
                        <w:r w:rsidRPr="00445D89">
                          <w:rPr>
                            <w:sz w:val="22"/>
                            <w:szCs w:val="22"/>
                          </w:rPr>
                          <w:t>8</w:t>
                        </w:r>
                      </w:p>
                    </w:tc>
                    <w:tc>
                      <w:tcPr>
                        <w:tcW w:w="3323" w:type="dxa"/>
                      </w:tcPr>
                      <w:p w14:paraId="4BC426EB" w14:textId="77777777" w:rsidR="00C70867" w:rsidRPr="00445D89" w:rsidRDefault="00C70867" w:rsidP="00C70867">
                        <w:pPr>
                          <w:pStyle w:val="af1"/>
                          <w:rPr>
                            <w:b/>
                            <w:bCs/>
                            <w:i/>
                            <w:iCs/>
                            <w:sz w:val="22"/>
                            <w:szCs w:val="22"/>
                          </w:rPr>
                        </w:pPr>
                        <w:r w:rsidRPr="00445D89">
                          <w:rPr>
                            <w:sz w:val="22"/>
                            <w:szCs w:val="22"/>
                          </w:rPr>
                          <w:t>Unknown destination (consignee unknown)</w:t>
                        </w:r>
                      </w:p>
                    </w:tc>
                    <w:tc>
                      <w:tcPr>
                        <w:tcW w:w="2289" w:type="dxa"/>
                      </w:tcPr>
                      <w:p w14:paraId="3F15EA3A" w14:textId="77777777" w:rsidR="00C70867" w:rsidRPr="00445D89" w:rsidRDefault="00C70867" w:rsidP="00C70867">
                        <w:pPr>
                          <w:pStyle w:val="af1"/>
                          <w:rPr>
                            <w:b/>
                            <w:bCs/>
                            <w:i/>
                            <w:iCs/>
                            <w:sz w:val="22"/>
                            <w:szCs w:val="22"/>
                          </w:rPr>
                        </w:pPr>
                      </w:p>
                    </w:tc>
                  </w:tr>
                  <w:tr w:rsidR="00C70867" w:rsidRPr="00445D89" w14:paraId="53F68D1D" w14:textId="77777777" w:rsidTr="00C70867">
                    <w:tc>
                      <w:tcPr>
                        <w:tcW w:w="1109" w:type="dxa"/>
                      </w:tcPr>
                      <w:p w14:paraId="6D847A33" w14:textId="77777777" w:rsidR="00C70867" w:rsidRPr="00445D89" w:rsidRDefault="00C70867" w:rsidP="00C70867">
                        <w:pPr>
                          <w:pStyle w:val="af1"/>
                          <w:jc w:val="center"/>
                          <w:rPr>
                            <w:b/>
                            <w:bCs/>
                            <w:i/>
                            <w:iCs/>
                            <w:sz w:val="22"/>
                            <w:szCs w:val="22"/>
                          </w:rPr>
                        </w:pPr>
                        <w:r w:rsidRPr="00445D89">
                          <w:rPr>
                            <w:b/>
                            <w:bCs/>
                            <w:i/>
                            <w:iCs/>
                            <w:sz w:val="22"/>
                            <w:szCs w:val="22"/>
                          </w:rPr>
                          <w:t>9</w:t>
                        </w:r>
                      </w:p>
                    </w:tc>
                    <w:tc>
                      <w:tcPr>
                        <w:tcW w:w="3323" w:type="dxa"/>
                      </w:tcPr>
                      <w:p w14:paraId="0E50D577" w14:textId="77777777" w:rsidR="00C70867" w:rsidRPr="00445D89" w:rsidRDefault="00C70867" w:rsidP="00C70867">
                        <w:pPr>
                          <w:pStyle w:val="af1"/>
                          <w:rPr>
                            <w:b/>
                            <w:bCs/>
                            <w:i/>
                            <w:iCs/>
                            <w:sz w:val="22"/>
                            <w:szCs w:val="22"/>
                          </w:rPr>
                        </w:pPr>
                        <w:r w:rsidRPr="00445D89">
                          <w:rPr>
                            <w:b/>
                            <w:bCs/>
                            <w:i/>
                            <w:iCs/>
                            <w:sz w:val="22"/>
                            <w:szCs w:val="22"/>
                          </w:rPr>
                          <w:t>Destination – Certified Consignee</w:t>
                        </w:r>
                      </w:p>
                    </w:tc>
                    <w:tc>
                      <w:tcPr>
                        <w:tcW w:w="2289" w:type="dxa"/>
                      </w:tcPr>
                      <w:p w14:paraId="4E19EF1A" w14:textId="77777777" w:rsidR="00C70867" w:rsidRPr="00445D89" w:rsidRDefault="00C70867" w:rsidP="00C70867">
                        <w:pPr>
                          <w:pStyle w:val="af1"/>
                          <w:rPr>
                            <w:b/>
                            <w:bCs/>
                            <w:i/>
                            <w:iCs/>
                            <w:sz w:val="22"/>
                            <w:szCs w:val="22"/>
                          </w:rPr>
                        </w:pPr>
                      </w:p>
                    </w:tc>
                  </w:tr>
                  <w:tr w:rsidR="00C70867" w:rsidRPr="00445D89" w14:paraId="5DC30ED5" w14:textId="77777777" w:rsidTr="00C70867">
                    <w:tc>
                      <w:tcPr>
                        <w:tcW w:w="1109" w:type="dxa"/>
                      </w:tcPr>
                      <w:p w14:paraId="3490751E" w14:textId="77777777" w:rsidR="00C70867" w:rsidRPr="00445D89" w:rsidRDefault="00C70867" w:rsidP="00C70867">
                        <w:pPr>
                          <w:pStyle w:val="af1"/>
                          <w:jc w:val="center"/>
                          <w:rPr>
                            <w:b/>
                            <w:bCs/>
                            <w:i/>
                            <w:iCs/>
                            <w:sz w:val="22"/>
                            <w:szCs w:val="22"/>
                          </w:rPr>
                        </w:pPr>
                        <w:r w:rsidRPr="00445D89">
                          <w:rPr>
                            <w:b/>
                            <w:bCs/>
                            <w:i/>
                            <w:iCs/>
                            <w:sz w:val="22"/>
                            <w:szCs w:val="22"/>
                          </w:rPr>
                          <w:t>10</w:t>
                        </w:r>
                      </w:p>
                    </w:tc>
                    <w:tc>
                      <w:tcPr>
                        <w:tcW w:w="3323" w:type="dxa"/>
                      </w:tcPr>
                      <w:p w14:paraId="24E9C2BD" w14:textId="77777777" w:rsidR="00C70867" w:rsidRPr="00445D89" w:rsidRDefault="00C70867" w:rsidP="00C70867">
                        <w:pPr>
                          <w:pStyle w:val="af1"/>
                          <w:rPr>
                            <w:b/>
                            <w:bCs/>
                            <w:i/>
                            <w:iCs/>
                            <w:sz w:val="22"/>
                            <w:szCs w:val="22"/>
                          </w:rPr>
                        </w:pPr>
                        <w:r w:rsidRPr="00445D89">
                          <w:rPr>
                            <w:b/>
                            <w:bCs/>
                            <w:i/>
                            <w:iCs/>
                            <w:sz w:val="22"/>
                            <w:szCs w:val="22"/>
                          </w:rPr>
                          <w:t>Destination – Temporary Certified Consignee</w:t>
                        </w:r>
                      </w:p>
                    </w:tc>
                    <w:tc>
                      <w:tcPr>
                        <w:tcW w:w="2289" w:type="dxa"/>
                      </w:tcPr>
                      <w:p w14:paraId="36E08109" w14:textId="77777777" w:rsidR="00C70867" w:rsidRPr="00445D89" w:rsidRDefault="00C70867" w:rsidP="00C70867">
                        <w:pPr>
                          <w:pStyle w:val="af1"/>
                          <w:rPr>
                            <w:b/>
                            <w:bCs/>
                            <w:i/>
                            <w:iCs/>
                            <w:sz w:val="22"/>
                            <w:szCs w:val="22"/>
                          </w:rPr>
                        </w:pPr>
                      </w:p>
                    </w:tc>
                  </w:tr>
                </w:tbl>
                <w:p w14:paraId="1F1CF60B" w14:textId="77777777" w:rsidR="00C70867" w:rsidRPr="00445D89" w:rsidRDefault="00C70867" w:rsidP="00C70867">
                  <w:pPr>
                    <w:spacing w:line="276" w:lineRule="auto"/>
                    <w:rPr>
                      <w:szCs w:val="22"/>
                      <w:lang w:val="fr-FR"/>
                    </w:rPr>
                  </w:pPr>
                </w:p>
                <w:p w14:paraId="3517D6B8" w14:textId="77777777" w:rsidR="00C70867" w:rsidRPr="00445D89" w:rsidRDefault="00C70867" w:rsidP="00B03D74">
                  <w:pPr>
                    <w:pStyle w:val="ad"/>
                    <w:numPr>
                      <w:ilvl w:val="0"/>
                      <w:numId w:val="71"/>
                    </w:numPr>
                    <w:spacing w:after="0" w:line="276" w:lineRule="auto"/>
                    <w:jc w:val="left"/>
                    <w:rPr>
                      <w:szCs w:val="22"/>
                      <w:lang w:val="en-US"/>
                    </w:rPr>
                  </w:pPr>
                  <w:r w:rsidRPr="00445D89">
                    <w:rPr>
                      <w:szCs w:val="22"/>
                      <w:lang w:val="en-US"/>
                    </w:rPr>
                    <w:t>New values will be added in the existing ‘TC77 – Changed Destination Type Code’,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445D89" w14:paraId="53275818" w14:textId="77777777" w:rsidTr="00C70867">
                    <w:trPr>
                      <w:trHeight w:val="320"/>
                      <w:tblHeader/>
                    </w:trPr>
                    <w:tc>
                      <w:tcPr>
                        <w:tcW w:w="1109" w:type="dxa"/>
                        <w:shd w:val="solid" w:color="D9D9D9" w:fill="auto"/>
                        <w:vAlign w:val="center"/>
                      </w:tcPr>
                      <w:p w14:paraId="6E9518B3" w14:textId="77777777" w:rsidR="00C70867" w:rsidRPr="00445D89" w:rsidRDefault="00C70867" w:rsidP="00C70867">
                        <w:pPr>
                          <w:pStyle w:val="af1"/>
                          <w:jc w:val="center"/>
                          <w:rPr>
                            <w:b/>
                            <w:bCs/>
                            <w:sz w:val="22"/>
                            <w:szCs w:val="22"/>
                          </w:rPr>
                        </w:pPr>
                        <w:r w:rsidRPr="00445D89">
                          <w:rPr>
                            <w:b/>
                            <w:bCs/>
                            <w:sz w:val="22"/>
                            <w:szCs w:val="22"/>
                          </w:rPr>
                          <w:t>Code</w:t>
                        </w:r>
                      </w:p>
                    </w:tc>
                    <w:tc>
                      <w:tcPr>
                        <w:tcW w:w="3323" w:type="dxa"/>
                        <w:shd w:val="solid" w:color="D9D9D9" w:fill="auto"/>
                        <w:vAlign w:val="center"/>
                      </w:tcPr>
                      <w:p w14:paraId="68E16C48" w14:textId="77777777" w:rsidR="00C70867" w:rsidRPr="00445D89" w:rsidRDefault="00C70867" w:rsidP="00C70867">
                        <w:pPr>
                          <w:pStyle w:val="af1"/>
                          <w:jc w:val="center"/>
                          <w:rPr>
                            <w:b/>
                            <w:bCs/>
                            <w:sz w:val="22"/>
                            <w:szCs w:val="22"/>
                          </w:rPr>
                        </w:pPr>
                        <w:r w:rsidRPr="00445D89">
                          <w:rPr>
                            <w:b/>
                            <w:bCs/>
                            <w:sz w:val="22"/>
                            <w:szCs w:val="22"/>
                          </w:rPr>
                          <w:t>Description</w:t>
                        </w:r>
                      </w:p>
                    </w:tc>
                    <w:tc>
                      <w:tcPr>
                        <w:tcW w:w="2289" w:type="dxa"/>
                        <w:shd w:val="solid" w:color="D9D9D9" w:fill="auto"/>
                        <w:vAlign w:val="center"/>
                      </w:tcPr>
                      <w:p w14:paraId="2B03FDAB"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04F31709" w14:textId="77777777" w:rsidTr="00C70867">
                    <w:tc>
                      <w:tcPr>
                        <w:tcW w:w="1109" w:type="dxa"/>
                      </w:tcPr>
                      <w:p w14:paraId="276B7BCB" w14:textId="77777777" w:rsidR="00C70867" w:rsidRPr="00445D89" w:rsidRDefault="00C70867" w:rsidP="00C70867">
                        <w:pPr>
                          <w:pStyle w:val="af1"/>
                          <w:jc w:val="center"/>
                          <w:rPr>
                            <w:sz w:val="22"/>
                            <w:szCs w:val="22"/>
                          </w:rPr>
                        </w:pPr>
                        <w:r w:rsidRPr="00445D89">
                          <w:rPr>
                            <w:sz w:val="22"/>
                            <w:szCs w:val="22"/>
                          </w:rPr>
                          <w:t>…</w:t>
                        </w:r>
                      </w:p>
                    </w:tc>
                    <w:tc>
                      <w:tcPr>
                        <w:tcW w:w="3323" w:type="dxa"/>
                      </w:tcPr>
                      <w:p w14:paraId="6178E3E0" w14:textId="77777777" w:rsidR="00C70867" w:rsidRPr="00445D89" w:rsidRDefault="00C70867" w:rsidP="00C70867">
                        <w:pPr>
                          <w:pStyle w:val="af1"/>
                          <w:rPr>
                            <w:sz w:val="22"/>
                            <w:szCs w:val="22"/>
                          </w:rPr>
                        </w:pPr>
                        <w:r w:rsidRPr="00445D89">
                          <w:rPr>
                            <w:sz w:val="22"/>
                            <w:szCs w:val="22"/>
                          </w:rPr>
                          <w:t>…</w:t>
                        </w:r>
                      </w:p>
                    </w:tc>
                    <w:tc>
                      <w:tcPr>
                        <w:tcW w:w="2289" w:type="dxa"/>
                      </w:tcPr>
                      <w:p w14:paraId="75CAED00" w14:textId="77777777" w:rsidR="00C70867" w:rsidRPr="00445D89" w:rsidRDefault="00C70867" w:rsidP="00C70867">
                        <w:pPr>
                          <w:pStyle w:val="af1"/>
                          <w:rPr>
                            <w:sz w:val="22"/>
                            <w:szCs w:val="22"/>
                          </w:rPr>
                        </w:pPr>
                      </w:p>
                    </w:tc>
                  </w:tr>
                  <w:tr w:rsidR="00C70867" w:rsidRPr="00445D89" w14:paraId="60D5C898" w14:textId="77777777" w:rsidTr="00C70867">
                    <w:tc>
                      <w:tcPr>
                        <w:tcW w:w="1109" w:type="dxa"/>
                      </w:tcPr>
                      <w:p w14:paraId="7CC75576" w14:textId="77777777" w:rsidR="00C70867" w:rsidRPr="00445D89" w:rsidRDefault="00C70867" w:rsidP="00C70867">
                        <w:pPr>
                          <w:pStyle w:val="af1"/>
                          <w:jc w:val="center"/>
                          <w:rPr>
                            <w:sz w:val="22"/>
                            <w:szCs w:val="22"/>
                          </w:rPr>
                        </w:pPr>
                        <w:r w:rsidRPr="00445D89">
                          <w:rPr>
                            <w:sz w:val="22"/>
                            <w:szCs w:val="22"/>
                          </w:rPr>
                          <w:t>6</w:t>
                        </w:r>
                      </w:p>
                    </w:tc>
                    <w:tc>
                      <w:tcPr>
                        <w:tcW w:w="3323" w:type="dxa"/>
                      </w:tcPr>
                      <w:p w14:paraId="06267B9E" w14:textId="77777777" w:rsidR="00C70867" w:rsidRPr="00445D89" w:rsidRDefault="00C70867" w:rsidP="00C70867">
                        <w:pPr>
                          <w:pStyle w:val="af1"/>
                          <w:rPr>
                            <w:sz w:val="22"/>
                            <w:szCs w:val="22"/>
                          </w:rPr>
                        </w:pPr>
                        <w:r w:rsidRPr="00445D89">
                          <w:rPr>
                            <w:sz w:val="22"/>
                            <w:szCs w:val="22"/>
                          </w:rPr>
                          <w:t>Destination - Export</w:t>
                        </w:r>
                      </w:p>
                    </w:tc>
                    <w:tc>
                      <w:tcPr>
                        <w:tcW w:w="2289" w:type="dxa"/>
                      </w:tcPr>
                      <w:p w14:paraId="0D6117AC" w14:textId="77777777" w:rsidR="00C70867" w:rsidRPr="00445D89" w:rsidRDefault="00C70867" w:rsidP="00C70867">
                        <w:pPr>
                          <w:pStyle w:val="af1"/>
                          <w:rPr>
                            <w:sz w:val="22"/>
                            <w:szCs w:val="22"/>
                          </w:rPr>
                        </w:pPr>
                      </w:p>
                    </w:tc>
                  </w:tr>
                  <w:tr w:rsidR="00C70867" w:rsidRPr="00445D89" w14:paraId="1BAB55A7" w14:textId="77777777" w:rsidTr="00C70867">
                    <w:tc>
                      <w:tcPr>
                        <w:tcW w:w="1109" w:type="dxa"/>
                      </w:tcPr>
                      <w:p w14:paraId="047D6862" w14:textId="77777777" w:rsidR="00C70867" w:rsidRPr="00445D89" w:rsidRDefault="00C70867" w:rsidP="00C70867">
                        <w:pPr>
                          <w:pStyle w:val="af1"/>
                          <w:jc w:val="center"/>
                          <w:rPr>
                            <w:b/>
                            <w:bCs/>
                            <w:i/>
                            <w:iCs/>
                            <w:sz w:val="22"/>
                            <w:szCs w:val="22"/>
                          </w:rPr>
                        </w:pPr>
                        <w:r w:rsidRPr="00445D89">
                          <w:rPr>
                            <w:sz w:val="22"/>
                            <w:szCs w:val="22"/>
                          </w:rPr>
                          <w:t>7</w:t>
                        </w:r>
                      </w:p>
                    </w:tc>
                    <w:tc>
                      <w:tcPr>
                        <w:tcW w:w="3323" w:type="dxa"/>
                      </w:tcPr>
                      <w:p w14:paraId="5A1A2010" w14:textId="77777777" w:rsidR="00C70867" w:rsidRPr="00445D89" w:rsidRDefault="00C70867" w:rsidP="00C70867">
                        <w:pPr>
                          <w:pStyle w:val="af1"/>
                          <w:rPr>
                            <w:b/>
                            <w:bCs/>
                            <w:i/>
                            <w:iCs/>
                            <w:sz w:val="22"/>
                            <w:szCs w:val="22"/>
                          </w:rPr>
                        </w:pPr>
                        <w:r w:rsidRPr="00445D89">
                          <w:rPr>
                            <w:sz w:val="22"/>
                            <w:szCs w:val="22"/>
                          </w:rPr>
                          <w:t>(reserved)</w:t>
                        </w:r>
                      </w:p>
                    </w:tc>
                    <w:tc>
                      <w:tcPr>
                        <w:tcW w:w="2289" w:type="dxa"/>
                      </w:tcPr>
                      <w:p w14:paraId="374CE2F3" w14:textId="77777777" w:rsidR="00C70867" w:rsidRPr="00445D89" w:rsidRDefault="00C70867" w:rsidP="00C70867">
                        <w:pPr>
                          <w:pStyle w:val="af1"/>
                          <w:rPr>
                            <w:b/>
                            <w:bCs/>
                            <w:i/>
                            <w:iCs/>
                            <w:sz w:val="22"/>
                            <w:szCs w:val="22"/>
                          </w:rPr>
                        </w:pPr>
                      </w:p>
                    </w:tc>
                  </w:tr>
                  <w:tr w:rsidR="00C70867" w:rsidRPr="00445D89" w14:paraId="5FDB267E" w14:textId="77777777" w:rsidTr="00C70867">
                    <w:tc>
                      <w:tcPr>
                        <w:tcW w:w="1109" w:type="dxa"/>
                      </w:tcPr>
                      <w:p w14:paraId="1701A530" w14:textId="77777777" w:rsidR="00C70867" w:rsidRPr="00445D89" w:rsidRDefault="00C70867" w:rsidP="00C70867">
                        <w:pPr>
                          <w:pStyle w:val="af1"/>
                          <w:jc w:val="center"/>
                          <w:rPr>
                            <w:b/>
                            <w:bCs/>
                            <w:i/>
                            <w:iCs/>
                            <w:sz w:val="22"/>
                            <w:szCs w:val="22"/>
                          </w:rPr>
                        </w:pPr>
                        <w:r w:rsidRPr="00445D89">
                          <w:rPr>
                            <w:sz w:val="22"/>
                            <w:szCs w:val="22"/>
                          </w:rPr>
                          <w:t>8</w:t>
                        </w:r>
                      </w:p>
                    </w:tc>
                    <w:tc>
                      <w:tcPr>
                        <w:tcW w:w="3323" w:type="dxa"/>
                      </w:tcPr>
                      <w:p w14:paraId="352ADAC9" w14:textId="77777777" w:rsidR="00C70867" w:rsidRPr="00445D89" w:rsidRDefault="00C70867" w:rsidP="00C70867">
                        <w:pPr>
                          <w:pStyle w:val="af1"/>
                          <w:rPr>
                            <w:b/>
                            <w:bCs/>
                            <w:i/>
                            <w:iCs/>
                            <w:sz w:val="22"/>
                            <w:szCs w:val="22"/>
                          </w:rPr>
                        </w:pPr>
                        <w:r w:rsidRPr="00445D89">
                          <w:rPr>
                            <w:sz w:val="22"/>
                            <w:szCs w:val="22"/>
                          </w:rPr>
                          <w:t>(reserved)</w:t>
                        </w:r>
                      </w:p>
                    </w:tc>
                    <w:tc>
                      <w:tcPr>
                        <w:tcW w:w="2289" w:type="dxa"/>
                      </w:tcPr>
                      <w:p w14:paraId="48181B46" w14:textId="77777777" w:rsidR="00C70867" w:rsidRPr="00445D89" w:rsidRDefault="00C70867" w:rsidP="00C70867">
                        <w:pPr>
                          <w:pStyle w:val="af1"/>
                          <w:rPr>
                            <w:b/>
                            <w:bCs/>
                            <w:i/>
                            <w:iCs/>
                            <w:sz w:val="22"/>
                            <w:szCs w:val="22"/>
                          </w:rPr>
                        </w:pPr>
                      </w:p>
                    </w:tc>
                  </w:tr>
                  <w:tr w:rsidR="00C70867" w:rsidRPr="00445D89" w14:paraId="05A6D624" w14:textId="77777777" w:rsidTr="00C70867">
                    <w:tc>
                      <w:tcPr>
                        <w:tcW w:w="1109" w:type="dxa"/>
                      </w:tcPr>
                      <w:p w14:paraId="75609659" w14:textId="77777777" w:rsidR="00C70867" w:rsidRPr="00445D89" w:rsidRDefault="00C70867" w:rsidP="00C70867">
                        <w:pPr>
                          <w:pStyle w:val="af1"/>
                          <w:jc w:val="center"/>
                          <w:rPr>
                            <w:b/>
                            <w:bCs/>
                            <w:i/>
                            <w:iCs/>
                            <w:sz w:val="22"/>
                            <w:szCs w:val="22"/>
                          </w:rPr>
                        </w:pPr>
                        <w:r w:rsidRPr="00445D89">
                          <w:rPr>
                            <w:b/>
                            <w:bCs/>
                            <w:i/>
                            <w:iCs/>
                            <w:sz w:val="22"/>
                            <w:szCs w:val="22"/>
                          </w:rPr>
                          <w:t>9</w:t>
                        </w:r>
                      </w:p>
                    </w:tc>
                    <w:tc>
                      <w:tcPr>
                        <w:tcW w:w="3323" w:type="dxa"/>
                      </w:tcPr>
                      <w:p w14:paraId="1574C7B9" w14:textId="77777777" w:rsidR="00C70867" w:rsidRPr="00445D89" w:rsidRDefault="00C70867" w:rsidP="00C70867">
                        <w:pPr>
                          <w:pStyle w:val="af1"/>
                          <w:rPr>
                            <w:b/>
                            <w:bCs/>
                            <w:i/>
                            <w:iCs/>
                            <w:sz w:val="22"/>
                            <w:szCs w:val="22"/>
                          </w:rPr>
                        </w:pPr>
                        <w:r w:rsidRPr="00445D89">
                          <w:rPr>
                            <w:b/>
                            <w:bCs/>
                            <w:i/>
                            <w:iCs/>
                            <w:sz w:val="22"/>
                            <w:szCs w:val="22"/>
                          </w:rPr>
                          <w:t>Destination – Certified Consignee</w:t>
                        </w:r>
                      </w:p>
                    </w:tc>
                    <w:tc>
                      <w:tcPr>
                        <w:tcW w:w="2289" w:type="dxa"/>
                      </w:tcPr>
                      <w:p w14:paraId="3C1ED38F" w14:textId="77777777" w:rsidR="00C70867" w:rsidRPr="00445D89" w:rsidRDefault="00C70867" w:rsidP="00C70867">
                        <w:pPr>
                          <w:pStyle w:val="af1"/>
                          <w:rPr>
                            <w:b/>
                            <w:bCs/>
                            <w:i/>
                            <w:iCs/>
                            <w:sz w:val="22"/>
                            <w:szCs w:val="22"/>
                          </w:rPr>
                        </w:pPr>
                      </w:p>
                    </w:tc>
                  </w:tr>
                  <w:tr w:rsidR="00C70867" w:rsidRPr="00445D89" w14:paraId="113BBF37" w14:textId="77777777" w:rsidTr="00C70867">
                    <w:tc>
                      <w:tcPr>
                        <w:tcW w:w="1109" w:type="dxa"/>
                      </w:tcPr>
                      <w:p w14:paraId="6C71D79A" w14:textId="77777777" w:rsidR="00C70867" w:rsidRPr="00445D89" w:rsidRDefault="00C70867" w:rsidP="00C70867">
                        <w:pPr>
                          <w:pStyle w:val="af1"/>
                          <w:jc w:val="center"/>
                          <w:rPr>
                            <w:b/>
                            <w:bCs/>
                            <w:i/>
                            <w:iCs/>
                            <w:sz w:val="22"/>
                            <w:szCs w:val="22"/>
                          </w:rPr>
                        </w:pPr>
                        <w:r w:rsidRPr="00445D89">
                          <w:rPr>
                            <w:b/>
                            <w:bCs/>
                            <w:i/>
                            <w:iCs/>
                            <w:sz w:val="22"/>
                            <w:szCs w:val="22"/>
                          </w:rPr>
                          <w:t>10</w:t>
                        </w:r>
                      </w:p>
                    </w:tc>
                    <w:tc>
                      <w:tcPr>
                        <w:tcW w:w="3323" w:type="dxa"/>
                      </w:tcPr>
                      <w:p w14:paraId="66691572" w14:textId="77777777" w:rsidR="00C70867" w:rsidRPr="00445D89" w:rsidRDefault="00C70867" w:rsidP="00C70867">
                        <w:pPr>
                          <w:pStyle w:val="af1"/>
                          <w:rPr>
                            <w:b/>
                            <w:bCs/>
                            <w:i/>
                            <w:iCs/>
                            <w:sz w:val="22"/>
                            <w:szCs w:val="22"/>
                          </w:rPr>
                        </w:pPr>
                        <w:r w:rsidRPr="00445D89">
                          <w:rPr>
                            <w:b/>
                            <w:bCs/>
                            <w:i/>
                            <w:iCs/>
                            <w:sz w:val="22"/>
                            <w:szCs w:val="22"/>
                          </w:rPr>
                          <w:t>Destination – Temporary Certified Consignee</w:t>
                        </w:r>
                      </w:p>
                    </w:tc>
                    <w:tc>
                      <w:tcPr>
                        <w:tcW w:w="2289" w:type="dxa"/>
                      </w:tcPr>
                      <w:p w14:paraId="6868A2D5" w14:textId="77777777" w:rsidR="00C70867" w:rsidRPr="00445D89" w:rsidRDefault="00C70867" w:rsidP="00C70867">
                        <w:pPr>
                          <w:pStyle w:val="af1"/>
                          <w:rPr>
                            <w:b/>
                            <w:bCs/>
                            <w:i/>
                            <w:iCs/>
                            <w:sz w:val="22"/>
                            <w:szCs w:val="22"/>
                          </w:rPr>
                        </w:pPr>
                      </w:p>
                    </w:tc>
                  </w:tr>
                </w:tbl>
                <w:p w14:paraId="3C2361CB" w14:textId="77777777" w:rsidR="00C70867" w:rsidRPr="00445D89" w:rsidRDefault="00C70867" w:rsidP="00C70867">
                  <w:pPr>
                    <w:spacing w:line="276" w:lineRule="auto"/>
                    <w:rPr>
                      <w:szCs w:val="22"/>
                      <w:lang w:val="fr-FR"/>
                    </w:rPr>
                  </w:pPr>
                </w:p>
                <w:p w14:paraId="346B8728" w14:textId="77777777" w:rsidR="00C70867" w:rsidRPr="00445D89" w:rsidRDefault="00C70867" w:rsidP="00B03D74">
                  <w:pPr>
                    <w:pStyle w:val="ad"/>
                    <w:numPr>
                      <w:ilvl w:val="0"/>
                      <w:numId w:val="71"/>
                    </w:numPr>
                    <w:spacing w:after="0" w:line="276" w:lineRule="auto"/>
                    <w:jc w:val="left"/>
                    <w:rPr>
                      <w:szCs w:val="22"/>
                      <w:lang w:val="en-US"/>
                    </w:rPr>
                  </w:pPr>
                  <w:r w:rsidRPr="00445D89">
                    <w:rPr>
                      <w:szCs w:val="22"/>
                      <w:lang w:val="en-US"/>
                    </w:rPr>
                    <w:t>Existing values will be updated in the existing ‘TC04 – Common Request Type’,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445D89" w14:paraId="6FB796AB" w14:textId="77777777" w:rsidTr="00C70867">
                    <w:trPr>
                      <w:trHeight w:val="320"/>
                      <w:tblHeader/>
                    </w:trPr>
                    <w:tc>
                      <w:tcPr>
                        <w:tcW w:w="1109" w:type="dxa"/>
                        <w:shd w:val="solid" w:color="D9D9D9" w:fill="auto"/>
                        <w:vAlign w:val="center"/>
                      </w:tcPr>
                      <w:p w14:paraId="1C2CDE47" w14:textId="77777777" w:rsidR="00C70867" w:rsidRPr="00445D89" w:rsidRDefault="00C70867" w:rsidP="00C70867">
                        <w:pPr>
                          <w:pStyle w:val="af1"/>
                          <w:jc w:val="center"/>
                          <w:rPr>
                            <w:b/>
                            <w:bCs/>
                            <w:sz w:val="22"/>
                            <w:szCs w:val="22"/>
                          </w:rPr>
                        </w:pPr>
                        <w:r w:rsidRPr="00445D89">
                          <w:rPr>
                            <w:b/>
                            <w:bCs/>
                            <w:sz w:val="22"/>
                            <w:szCs w:val="22"/>
                          </w:rPr>
                          <w:t>Code</w:t>
                        </w:r>
                      </w:p>
                    </w:tc>
                    <w:tc>
                      <w:tcPr>
                        <w:tcW w:w="3323" w:type="dxa"/>
                        <w:shd w:val="solid" w:color="D9D9D9" w:fill="auto"/>
                        <w:vAlign w:val="center"/>
                      </w:tcPr>
                      <w:p w14:paraId="00580DFB" w14:textId="77777777" w:rsidR="00C70867" w:rsidRPr="00445D89" w:rsidRDefault="00C70867" w:rsidP="00C70867">
                        <w:pPr>
                          <w:pStyle w:val="af1"/>
                          <w:jc w:val="center"/>
                          <w:rPr>
                            <w:b/>
                            <w:bCs/>
                            <w:sz w:val="22"/>
                            <w:szCs w:val="22"/>
                          </w:rPr>
                        </w:pPr>
                        <w:r w:rsidRPr="00445D89">
                          <w:rPr>
                            <w:b/>
                            <w:bCs/>
                            <w:sz w:val="22"/>
                            <w:szCs w:val="22"/>
                          </w:rPr>
                          <w:t>Description</w:t>
                        </w:r>
                      </w:p>
                    </w:tc>
                    <w:tc>
                      <w:tcPr>
                        <w:tcW w:w="2289" w:type="dxa"/>
                        <w:shd w:val="solid" w:color="D9D9D9" w:fill="auto"/>
                        <w:vAlign w:val="center"/>
                      </w:tcPr>
                      <w:p w14:paraId="4D1D14E6"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61A4A71E" w14:textId="77777777" w:rsidTr="00C70867">
                    <w:tc>
                      <w:tcPr>
                        <w:tcW w:w="1109" w:type="dxa"/>
                      </w:tcPr>
                      <w:p w14:paraId="711C018C" w14:textId="77777777" w:rsidR="00C70867" w:rsidRPr="00445D89" w:rsidRDefault="00C70867" w:rsidP="00C70867">
                        <w:pPr>
                          <w:pStyle w:val="af1"/>
                          <w:jc w:val="center"/>
                          <w:rPr>
                            <w:sz w:val="22"/>
                            <w:szCs w:val="22"/>
                          </w:rPr>
                        </w:pPr>
                        <w:r w:rsidRPr="00445D89">
                          <w:rPr>
                            <w:sz w:val="22"/>
                            <w:szCs w:val="22"/>
                          </w:rPr>
                          <w:t>…</w:t>
                        </w:r>
                      </w:p>
                    </w:tc>
                    <w:tc>
                      <w:tcPr>
                        <w:tcW w:w="3323" w:type="dxa"/>
                      </w:tcPr>
                      <w:p w14:paraId="5A74598F" w14:textId="77777777" w:rsidR="00C70867" w:rsidRPr="00445D89" w:rsidRDefault="00C70867" w:rsidP="00C70867">
                        <w:pPr>
                          <w:pStyle w:val="af1"/>
                          <w:rPr>
                            <w:sz w:val="22"/>
                            <w:szCs w:val="22"/>
                          </w:rPr>
                        </w:pPr>
                        <w:r w:rsidRPr="00445D89">
                          <w:rPr>
                            <w:sz w:val="22"/>
                            <w:szCs w:val="22"/>
                          </w:rPr>
                          <w:t>…</w:t>
                        </w:r>
                      </w:p>
                    </w:tc>
                    <w:tc>
                      <w:tcPr>
                        <w:tcW w:w="2289" w:type="dxa"/>
                      </w:tcPr>
                      <w:p w14:paraId="3C9CACF9" w14:textId="77777777" w:rsidR="00C70867" w:rsidRPr="00445D89" w:rsidRDefault="00C70867" w:rsidP="00C70867">
                        <w:pPr>
                          <w:pStyle w:val="af1"/>
                          <w:rPr>
                            <w:sz w:val="22"/>
                            <w:szCs w:val="22"/>
                          </w:rPr>
                        </w:pPr>
                      </w:p>
                    </w:tc>
                  </w:tr>
                  <w:tr w:rsidR="00C70867" w:rsidRPr="00445D89" w14:paraId="6F11E7CD" w14:textId="77777777" w:rsidTr="00C70867">
                    <w:tc>
                      <w:tcPr>
                        <w:tcW w:w="1109" w:type="dxa"/>
                      </w:tcPr>
                      <w:p w14:paraId="04AC21DD" w14:textId="77777777" w:rsidR="00C70867" w:rsidRPr="00445D89" w:rsidRDefault="00C70867" w:rsidP="00C70867">
                        <w:pPr>
                          <w:pStyle w:val="af1"/>
                          <w:jc w:val="center"/>
                          <w:rPr>
                            <w:sz w:val="22"/>
                            <w:szCs w:val="22"/>
                          </w:rPr>
                        </w:pPr>
                        <w:r w:rsidRPr="00445D89">
                          <w:rPr>
                            <w:sz w:val="22"/>
                            <w:szCs w:val="22"/>
                          </w:rPr>
                          <w:t>5</w:t>
                        </w:r>
                      </w:p>
                    </w:tc>
                    <w:tc>
                      <w:tcPr>
                        <w:tcW w:w="3323" w:type="dxa"/>
                      </w:tcPr>
                      <w:p w14:paraId="5A9BC757" w14:textId="77777777" w:rsidR="00C70867" w:rsidRPr="00445D89" w:rsidRDefault="00C70867" w:rsidP="00C70867">
                        <w:pPr>
                          <w:pStyle w:val="af1"/>
                          <w:rPr>
                            <w:sz w:val="22"/>
                            <w:szCs w:val="22"/>
                          </w:rPr>
                        </w:pPr>
                        <w:r w:rsidRPr="00445D89">
                          <w:rPr>
                            <w:sz w:val="22"/>
                            <w:szCs w:val="22"/>
                          </w:rPr>
                          <w:t>Request for re-synchronisation of the register of economic operators</w:t>
                        </w:r>
                      </w:p>
                    </w:tc>
                    <w:tc>
                      <w:tcPr>
                        <w:tcW w:w="2289" w:type="dxa"/>
                      </w:tcPr>
                      <w:p w14:paraId="253B4D51" w14:textId="77777777" w:rsidR="00C70867" w:rsidRPr="00445D89" w:rsidRDefault="00C70867" w:rsidP="00C70867">
                        <w:pPr>
                          <w:pStyle w:val="af1"/>
                          <w:rPr>
                            <w:sz w:val="22"/>
                            <w:szCs w:val="22"/>
                          </w:rPr>
                        </w:pPr>
                      </w:p>
                    </w:tc>
                  </w:tr>
                  <w:tr w:rsidR="00C70867" w:rsidRPr="00445D89" w14:paraId="4197C3E3" w14:textId="77777777" w:rsidTr="00C70867">
                    <w:tc>
                      <w:tcPr>
                        <w:tcW w:w="1109" w:type="dxa"/>
                      </w:tcPr>
                      <w:p w14:paraId="1CF69956" w14:textId="77777777" w:rsidR="00C70867" w:rsidRPr="00445D89" w:rsidRDefault="00C70867" w:rsidP="00C70867">
                        <w:pPr>
                          <w:pStyle w:val="af1"/>
                          <w:jc w:val="center"/>
                          <w:rPr>
                            <w:b/>
                            <w:bCs/>
                            <w:i/>
                            <w:iCs/>
                            <w:sz w:val="22"/>
                            <w:szCs w:val="22"/>
                          </w:rPr>
                        </w:pPr>
                        <w:r w:rsidRPr="00445D89">
                          <w:rPr>
                            <w:sz w:val="22"/>
                            <w:szCs w:val="22"/>
                          </w:rPr>
                          <w:t>6</w:t>
                        </w:r>
                      </w:p>
                    </w:tc>
                    <w:tc>
                      <w:tcPr>
                        <w:tcW w:w="3323" w:type="dxa"/>
                      </w:tcPr>
                      <w:p w14:paraId="3B654771" w14:textId="77777777" w:rsidR="00C70867" w:rsidRPr="00445D89" w:rsidRDefault="00C70867" w:rsidP="00C70867">
                        <w:pPr>
                          <w:pStyle w:val="af1"/>
                          <w:rPr>
                            <w:b/>
                            <w:bCs/>
                            <w:i/>
                            <w:iCs/>
                            <w:sz w:val="22"/>
                            <w:szCs w:val="22"/>
                          </w:rPr>
                        </w:pPr>
                        <w:r w:rsidRPr="00445D89">
                          <w:rPr>
                            <w:sz w:val="22"/>
                            <w:szCs w:val="22"/>
                          </w:rPr>
                          <w:t xml:space="preserve">Request for retrieval of a list of </w:t>
                        </w:r>
                        <w:r w:rsidRPr="00445D89">
                          <w:rPr>
                            <w:b/>
                            <w:bCs/>
                            <w:i/>
                            <w:iCs/>
                            <w:sz w:val="22"/>
                            <w:szCs w:val="22"/>
                          </w:rPr>
                          <w:t>e-ADs/e-SADs</w:t>
                        </w:r>
                      </w:p>
                    </w:tc>
                    <w:tc>
                      <w:tcPr>
                        <w:tcW w:w="2289" w:type="dxa"/>
                      </w:tcPr>
                      <w:p w14:paraId="377293AA" w14:textId="77777777" w:rsidR="00C70867" w:rsidRPr="00445D89" w:rsidRDefault="00C70867" w:rsidP="00C70867">
                        <w:pPr>
                          <w:pStyle w:val="af1"/>
                          <w:rPr>
                            <w:b/>
                            <w:bCs/>
                            <w:i/>
                            <w:iCs/>
                            <w:sz w:val="22"/>
                            <w:szCs w:val="22"/>
                          </w:rPr>
                        </w:pPr>
                      </w:p>
                    </w:tc>
                  </w:tr>
                  <w:tr w:rsidR="00C70867" w:rsidRPr="00445D89" w14:paraId="66D2664F" w14:textId="77777777" w:rsidTr="00C70867">
                    <w:tc>
                      <w:tcPr>
                        <w:tcW w:w="1109" w:type="dxa"/>
                      </w:tcPr>
                      <w:p w14:paraId="7642C137" w14:textId="77777777" w:rsidR="00C70867" w:rsidRPr="00445D89" w:rsidRDefault="00C70867" w:rsidP="00C70867">
                        <w:pPr>
                          <w:pStyle w:val="af1"/>
                          <w:jc w:val="center"/>
                          <w:rPr>
                            <w:b/>
                            <w:bCs/>
                            <w:i/>
                            <w:iCs/>
                            <w:sz w:val="22"/>
                            <w:szCs w:val="22"/>
                          </w:rPr>
                        </w:pPr>
                        <w:r w:rsidRPr="00445D89">
                          <w:rPr>
                            <w:sz w:val="22"/>
                            <w:szCs w:val="22"/>
                          </w:rPr>
                          <w:t>7</w:t>
                        </w:r>
                      </w:p>
                    </w:tc>
                    <w:tc>
                      <w:tcPr>
                        <w:tcW w:w="3323" w:type="dxa"/>
                      </w:tcPr>
                      <w:p w14:paraId="79FB4E71" w14:textId="77777777" w:rsidR="00C70867" w:rsidRPr="00445D89" w:rsidRDefault="00C70867" w:rsidP="00C70867">
                        <w:pPr>
                          <w:pStyle w:val="af1"/>
                          <w:rPr>
                            <w:b/>
                            <w:bCs/>
                            <w:i/>
                            <w:iCs/>
                            <w:sz w:val="22"/>
                            <w:szCs w:val="22"/>
                          </w:rPr>
                        </w:pPr>
                        <w:r w:rsidRPr="00445D89">
                          <w:rPr>
                            <w:sz w:val="22"/>
                            <w:szCs w:val="22"/>
                          </w:rPr>
                          <w:t>Request for SEED statistics</w:t>
                        </w:r>
                      </w:p>
                    </w:tc>
                    <w:tc>
                      <w:tcPr>
                        <w:tcW w:w="2289" w:type="dxa"/>
                      </w:tcPr>
                      <w:p w14:paraId="38FD41CF" w14:textId="77777777" w:rsidR="00C70867" w:rsidRPr="00445D89" w:rsidRDefault="00C70867" w:rsidP="00C70867">
                        <w:pPr>
                          <w:pStyle w:val="af1"/>
                          <w:rPr>
                            <w:b/>
                            <w:bCs/>
                            <w:i/>
                            <w:iCs/>
                            <w:sz w:val="22"/>
                            <w:szCs w:val="22"/>
                          </w:rPr>
                        </w:pPr>
                      </w:p>
                    </w:tc>
                  </w:tr>
                </w:tbl>
                <w:p w14:paraId="30ABC2CF" w14:textId="77777777" w:rsidR="00C70867" w:rsidRPr="00445D89" w:rsidRDefault="00C70867" w:rsidP="00C70867">
                  <w:pPr>
                    <w:spacing w:line="276" w:lineRule="auto"/>
                    <w:rPr>
                      <w:szCs w:val="22"/>
                      <w:lang w:val="fr-FR"/>
                    </w:rPr>
                  </w:pPr>
                </w:p>
                <w:p w14:paraId="485D5E6F" w14:textId="77777777" w:rsidR="00C70867" w:rsidRPr="00445D89" w:rsidRDefault="00C70867" w:rsidP="00B03D74">
                  <w:pPr>
                    <w:pStyle w:val="ad"/>
                    <w:numPr>
                      <w:ilvl w:val="0"/>
                      <w:numId w:val="71"/>
                    </w:numPr>
                    <w:spacing w:after="0" w:line="276" w:lineRule="auto"/>
                    <w:jc w:val="left"/>
                    <w:rPr>
                      <w:szCs w:val="22"/>
                      <w:lang w:val="en-US"/>
                    </w:rPr>
                  </w:pPr>
                  <w:r w:rsidRPr="00445D89">
                    <w:rPr>
                      <w:szCs w:val="22"/>
                      <w:lang w:val="en-US"/>
                    </w:rPr>
                    <w:t>The existing codelist ‘TC48 – Reminder Message Type’ will be updated,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445D89" w14:paraId="36D9986E" w14:textId="77777777" w:rsidTr="00C70867">
                    <w:trPr>
                      <w:trHeight w:val="320"/>
                      <w:tblHeader/>
                    </w:trPr>
                    <w:tc>
                      <w:tcPr>
                        <w:tcW w:w="1109" w:type="dxa"/>
                        <w:shd w:val="solid" w:color="D9D9D9" w:fill="auto"/>
                        <w:vAlign w:val="center"/>
                      </w:tcPr>
                      <w:p w14:paraId="40FC9CFE" w14:textId="77777777" w:rsidR="00C70867" w:rsidRPr="00445D89" w:rsidRDefault="00C70867" w:rsidP="00C70867">
                        <w:pPr>
                          <w:pStyle w:val="af1"/>
                          <w:jc w:val="center"/>
                          <w:rPr>
                            <w:b/>
                            <w:bCs/>
                            <w:sz w:val="22"/>
                            <w:szCs w:val="22"/>
                          </w:rPr>
                        </w:pPr>
                        <w:r w:rsidRPr="00445D89">
                          <w:rPr>
                            <w:b/>
                            <w:bCs/>
                            <w:sz w:val="22"/>
                            <w:szCs w:val="22"/>
                          </w:rPr>
                          <w:t>Code</w:t>
                        </w:r>
                      </w:p>
                    </w:tc>
                    <w:tc>
                      <w:tcPr>
                        <w:tcW w:w="3323" w:type="dxa"/>
                        <w:shd w:val="solid" w:color="D9D9D9" w:fill="auto"/>
                        <w:vAlign w:val="center"/>
                      </w:tcPr>
                      <w:p w14:paraId="361F9FDB" w14:textId="77777777" w:rsidR="00C70867" w:rsidRPr="00445D89" w:rsidRDefault="00C70867" w:rsidP="00C70867">
                        <w:pPr>
                          <w:pStyle w:val="af1"/>
                          <w:jc w:val="center"/>
                          <w:rPr>
                            <w:b/>
                            <w:bCs/>
                            <w:sz w:val="22"/>
                            <w:szCs w:val="22"/>
                          </w:rPr>
                        </w:pPr>
                        <w:r w:rsidRPr="00445D89">
                          <w:rPr>
                            <w:b/>
                            <w:bCs/>
                            <w:sz w:val="22"/>
                            <w:szCs w:val="22"/>
                          </w:rPr>
                          <w:t>Description</w:t>
                        </w:r>
                      </w:p>
                    </w:tc>
                    <w:tc>
                      <w:tcPr>
                        <w:tcW w:w="2289" w:type="dxa"/>
                        <w:shd w:val="solid" w:color="D9D9D9" w:fill="auto"/>
                        <w:vAlign w:val="center"/>
                      </w:tcPr>
                      <w:p w14:paraId="76445764"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3BC7256F" w14:textId="77777777" w:rsidTr="00C70867">
                    <w:tc>
                      <w:tcPr>
                        <w:tcW w:w="1109" w:type="dxa"/>
                      </w:tcPr>
                      <w:p w14:paraId="54B98C9A" w14:textId="77777777" w:rsidR="00C70867" w:rsidRPr="00445D89" w:rsidRDefault="00C70867" w:rsidP="00C70867">
                        <w:pPr>
                          <w:pStyle w:val="af1"/>
                          <w:jc w:val="center"/>
                          <w:rPr>
                            <w:sz w:val="22"/>
                            <w:szCs w:val="22"/>
                          </w:rPr>
                        </w:pPr>
                        <w:r w:rsidRPr="00445D89">
                          <w:rPr>
                            <w:sz w:val="22"/>
                            <w:szCs w:val="22"/>
                          </w:rPr>
                          <w:t>1</w:t>
                        </w:r>
                      </w:p>
                    </w:tc>
                    <w:tc>
                      <w:tcPr>
                        <w:tcW w:w="3323" w:type="dxa"/>
                      </w:tcPr>
                      <w:p w14:paraId="6D53C536" w14:textId="77777777" w:rsidR="00C70867" w:rsidRPr="00445D89" w:rsidRDefault="00C70867" w:rsidP="00C70867">
                        <w:pPr>
                          <w:pStyle w:val="af1"/>
                          <w:rPr>
                            <w:sz w:val="22"/>
                            <w:szCs w:val="22"/>
                          </w:rPr>
                        </w:pPr>
                        <w:r w:rsidRPr="00445D89">
                          <w:rPr>
                            <w:sz w:val="22"/>
                            <w:szCs w:val="22"/>
                          </w:rPr>
                          <w:t>Reminder message at expiry of time to change destination</w:t>
                        </w:r>
                      </w:p>
                    </w:tc>
                    <w:tc>
                      <w:tcPr>
                        <w:tcW w:w="2289" w:type="dxa"/>
                      </w:tcPr>
                      <w:p w14:paraId="41C19D95" w14:textId="77777777" w:rsidR="00C70867" w:rsidRPr="00445D89" w:rsidRDefault="00C70867" w:rsidP="00C70867">
                        <w:pPr>
                          <w:pStyle w:val="af1"/>
                          <w:rPr>
                            <w:sz w:val="22"/>
                            <w:szCs w:val="22"/>
                          </w:rPr>
                        </w:pPr>
                      </w:p>
                    </w:tc>
                  </w:tr>
                  <w:tr w:rsidR="00C70867" w:rsidRPr="00445D89" w14:paraId="21111AD3" w14:textId="77777777" w:rsidTr="00C70867">
                    <w:tc>
                      <w:tcPr>
                        <w:tcW w:w="1109" w:type="dxa"/>
                      </w:tcPr>
                      <w:p w14:paraId="61F3F807" w14:textId="77777777" w:rsidR="00C70867" w:rsidRPr="00445D89" w:rsidRDefault="00C70867" w:rsidP="00C70867">
                        <w:pPr>
                          <w:pStyle w:val="af1"/>
                          <w:jc w:val="center"/>
                          <w:rPr>
                            <w:sz w:val="22"/>
                            <w:szCs w:val="22"/>
                          </w:rPr>
                        </w:pPr>
                        <w:r w:rsidRPr="00445D89">
                          <w:rPr>
                            <w:sz w:val="22"/>
                            <w:szCs w:val="22"/>
                          </w:rPr>
                          <w:t>2</w:t>
                        </w:r>
                      </w:p>
                    </w:tc>
                    <w:tc>
                      <w:tcPr>
                        <w:tcW w:w="3323" w:type="dxa"/>
                      </w:tcPr>
                      <w:p w14:paraId="677F032D" w14:textId="77777777" w:rsidR="00C70867" w:rsidRPr="00445D89" w:rsidRDefault="00C70867" w:rsidP="00C70867">
                        <w:pPr>
                          <w:pStyle w:val="af1"/>
                          <w:rPr>
                            <w:sz w:val="22"/>
                            <w:szCs w:val="22"/>
                          </w:rPr>
                        </w:pPr>
                        <w:r w:rsidRPr="00445D89">
                          <w:rPr>
                            <w:sz w:val="22"/>
                            <w:szCs w:val="22"/>
                          </w:rPr>
                          <w:t>Reminder message at expiry of time to send the report of receipt/export</w:t>
                        </w:r>
                      </w:p>
                    </w:tc>
                    <w:tc>
                      <w:tcPr>
                        <w:tcW w:w="2289" w:type="dxa"/>
                      </w:tcPr>
                      <w:p w14:paraId="0EA9BF00" w14:textId="77777777" w:rsidR="00C70867" w:rsidRPr="00445D89" w:rsidRDefault="00C70867" w:rsidP="00C70867">
                        <w:pPr>
                          <w:pStyle w:val="af1"/>
                          <w:rPr>
                            <w:sz w:val="22"/>
                            <w:szCs w:val="22"/>
                          </w:rPr>
                        </w:pPr>
                      </w:p>
                    </w:tc>
                  </w:tr>
                  <w:tr w:rsidR="00C70867" w:rsidRPr="00445D89" w14:paraId="7C0389B3" w14:textId="77777777" w:rsidTr="00C70867">
                    <w:tc>
                      <w:tcPr>
                        <w:tcW w:w="1109" w:type="dxa"/>
                      </w:tcPr>
                      <w:p w14:paraId="283ED07E" w14:textId="77777777" w:rsidR="00C70867" w:rsidRPr="00445D89" w:rsidRDefault="00C70867" w:rsidP="00C70867">
                        <w:pPr>
                          <w:pStyle w:val="af1"/>
                          <w:jc w:val="center"/>
                          <w:rPr>
                            <w:b/>
                            <w:bCs/>
                            <w:i/>
                            <w:iCs/>
                            <w:sz w:val="22"/>
                            <w:szCs w:val="22"/>
                          </w:rPr>
                        </w:pPr>
                        <w:r w:rsidRPr="00445D89">
                          <w:rPr>
                            <w:sz w:val="22"/>
                            <w:szCs w:val="22"/>
                          </w:rPr>
                          <w:t>3</w:t>
                        </w:r>
                      </w:p>
                    </w:tc>
                    <w:tc>
                      <w:tcPr>
                        <w:tcW w:w="3323" w:type="dxa"/>
                      </w:tcPr>
                      <w:p w14:paraId="0CD14253" w14:textId="7B935342" w:rsidR="00C70867" w:rsidRPr="00445D89" w:rsidRDefault="00C70867" w:rsidP="00C70867">
                        <w:pPr>
                          <w:pStyle w:val="af1"/>
                          <w:rPr>
                            <w:b/>
                            <w:bCs/>
                            <w:i/>
                            <w:iCs/>
                            <w:sz w:val="22"/>
                            <w:szCs w:val="22"/>
                          </w:rPr>
                        </w:pPr>
                        <w:r w:rsidRPr="00445D89">
                          <w:rPr>
                            <w:sz w:val="22"/>
                            <w:szCs w:val="22"/>
                          </w:rPr>
                          <w:t xml:space="preserve">Reminder message at expiry of time to give destination information (Article 22 of Directive </w:t>
                        </w:r>
                        <w:r w:rsidRPr="00682C8E">
                          <w:rPr>
                            <w:strike/>
                            <w:color w:val="FF0000"/>
                            <w:sz w:val="22"/>
                            <w:szCs w:val="22"/>
                          </w:rPr>
                          <w:t>2008/118/EC</w:t>
                        </w:r>
                        <w:r w:rsidR="00682C8E" w:rsidRPr="00682C8E">
                          <w:rPr>
                            <w:color w:val="00B050"/>
                            <w:sz w:val="22"/>
                            <w:szCs w:val="22"/>
                          </w:rPr>
                          <w:t>2020/262</w:t>
                        </w:r>
                        <w:r w:rsidRPr="00445D89">
                          <w:rPr>
                            <w:sz w:val="22"/>
                            <w:szCs w:val="22"/>
                          </w:rPr>
                          <w:t>)</w:t>
                        </w:r>
                      </w:p>
                    </w:tc>
                    <w:tc>
                      <w:tcPr>
                        <w:tcW w:w="2289" w:type="dxa"/>
                      </w:tcPr>
                      <w:p w14:paraId="52EA27BE" w14:textId="77777777" w:rsidR="00C70867" w:rsidRPr="00445D89" w:rsidRDefault="00C70867" w:rsidP="00C70867">
                        <w:pPr>
                          <w:pStyle w:val="af1"/>
                          <w:rPr>
                            <w:b/>
                            <w:bCs/>
                            <w:i/>
                            <w:iCs/>
                            <w:sz w:val="22"/>
                            <w:szCs w:val="22"/>
                          </w:rPr>
                        </w:pPr>
                        <w:r w:rsidRPr="00445D89">
                          <w:rPr>
                            <w:b/>
                            <w:bCs/>
                            <w:i/>
                            <w:iCs/>
                            <w:sz w:val="22"/>
                            <w:szCs w:val="22"/>
                          </w:rPr>
                          <w:t>Not applicable for Duty Paid B2B</w:t>
                        </w:r>
                      </w:p>
                    </w:tc>
                  </w:tr>
                </w:tbl>
                <w:p w14:paraId="2EC68486" w14:textId="77777777" w:rsidR="00C70867" w:rsidRPr="00445D89" w:rsidRDefault="00C70867" w:rsidP="00C70867">
                  <w:pPr>
                    <w:pStyle w:val="ad"/>
                    <w:spacing w:after="0" w:line="276" w:lineRule="auto"/>
                    <w:jc w:val="left"/>
                    <w:rPr>
                      <w:szCs w:val="22"/>
                      <w:lang w:val="en-US"/>
                    </w:rPr>
                  </w:pPr>
                </w:p>
                <w:p w14:paraId="10D6E31F" w14:textId="77777777" w:rsidR="00C70867" w:rsidRPr="00445D89" w:rsidRDefault="00C70867" w:rsidP="00B03D74">
                  <w:pPr>
                    <w:pStyle w:val="ad"/>
                    <w:numPr>
                      <w:ilvl w:val="0"/>
                      <w:numId w:val="71"/>
                    </w:numPr>
                    <w:spacing w:after="0" w:line="276" w:lineRule="auto"/>
                    <w:jc w:val="left"/>
                    <w:rPr>
                      <w:szCs w:val="22"/>
                      <w:lang w:val="en-US"/>
                    </w:rPr>
                  </w:pPr>
                  <w:r w:rsidRPr="00445D89">
                    <w:rPr>
                      <w:szCs w:val="22"/>
                      <w:lang w:val="en-US"/>
                    </w:rPr>
                    <w:t>New values will be added in the existing ‘TC65 – Operator Type Code’,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445D89" w14:paraId="150D7B3C" w14:textId="77777777" w:rsidTr="00C70867">
                    <w:trPr>
                      <w:trHeight w:val="320"/>
                      <w:tblHeader/>
                    </w:trPr>
                    <w:tc>
                      <w:tcPr>
                        <w:tcW w:w="1109" w:type="dxa"/>
                        <w:shd w:val="solid" w:color="D9D9D9" w:fill="auto"/>
                        <w:vAlign w:val="center"/>
                      </w:tcPr>
                      <w:p w14:paraId="1ED3D8F5" w14:textId="77777777" w:rsidR="00C70867" w:rsidRPr="00445D89" w:rsidRDefault="00C70867" w:rsidP="00C70867">
                        <w:pPr>
                          <w:pStyle w:val="af1"/>
                          <w:jc w:val="center"/>
                          <w:rPr>
                            <w:b/>
                            <w:bCs/>
                            <w:sz w:val="22"/>
                            <w:szCs w:val="22"/>
                          </w:rPr>
                        </w:pPr>
                        <w:r w:rsidRPr="00445D89">
                          <w:rPr>
                            <w:b/>
                            <w:bCs/>
                            <w:sz w:val="22"/>
                            <w:szCs w:val="22"/>
                          </w:rPr>
                          <w:t>Code</w:t>
                        </w:r>
                      </w:p>
                    </w:tc>
                    <w:tc>
                      <w:tcPr>
                        <w:tcW w:w="3323" w:type="dxa"/>
                        <w:shd w:val="solid" w:color="D9D9D9" w:fill="auto"/>
                        <w:vAlign w:val="center"/>
                      </w:tcPr>
                      <w:p w14:paraId="4036E76D" w14:textId="77777777" w:rsidR="00C70867" w:rsidRPr="00445D89" w:rsidRDefault="00C70867" w:rsidP="00C70867">
                        <w:pPr>
                          <w:pStyle w:val="af1"/>
                          <w:jc w:val="center"/>
                          <w:rPr>
                            <w:b/>
                            <w:bCs/>
                            <w:sz w:val="22"/>
                            <w:szCs w:val="22"/>
                          </w:rPr>
                        </w:pPr>
                        <w:r w:rsidRPr="00445D89">
                          <w:rPr>
                            <w:b/>
                            <w:bCs/>
                            <w:sz w:val="22"/>
                            <w:szCs w:val="22"/>
                          </w:rPr>
                          <w:t>Description</w:t>
                        </w:r>
                      </w:p>
                    </w:tc>
                    <w:tc>
                      <w:tcPr>
                        <w:tcW w:w="2289" w:type="dxa"/>
                        <w:shd w:val="solid" w:color="D9D9D9" w:fill="auto"/>
                        <w:vAlign w:val="center"/>
                      </w:tcPr>
                      <w:p w14:paraId="155911D3"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7273A073" w14:textId="77777777" w:rsidTr="00C70867">
                    <w:tc>
                      <w:tcPr>
                        <w:tcW w:w="1109" w:type="dxa"/>
                      </w:tcPr>
                      <w:p w14:paraId="413D6D63" w14:textId="77777777" w:rsidR="00C70867" w:rsidRPr="00445D89" w:rsidRDefault="00C70867" w:rsidP="00C70867">
                        <w:pPr>
                          <w:pStyle w:val="af1"/>
                          <w:jc w:val="center"/>
                          <w:rPr>
                            <w:sz w:val="22"/>
                            <w:szCs w:val="22"/>
                          </w:rPr>
                        </w:pPr>
                        <w:r w:rsidRPr="00445D89">
                          <w:rPr>
                            <w:sz w:val="22"/>
                            <w:szCs w:val="22"/>
                          </w:rPr>
                          <w:t>1</w:t>
                        </w:r>
                      </w:p>
                    </w:tc>
                    <w:tc>
                      <w:tcPr>
                        <w:tcW w:w="3323" w:type="dxa"/>
                      </w:tcPr>
                      <w:p w14:paraId="6C9A3878" w14:textId="77777777" w:rsidR="00C70867" w:rsidRPr="00445D89" w:rsidRDefault="00C70867" w:rsidP="00C70867">
                        <w:pPr>
                          <w:pStyle w:val="af1"/>
                          <w:rPr>
                            <w:sz w:val="22"/>
                            <w:szCs w:val="22"/>
                          </w:rPr>
                        </w:pPr>
                        <w:r w:rsidRPr="00445D89">
                          <w:rPr>
                            <w:sz w:val="22"/>
                            <w:szCs w:val="22"/>
                          </w:rPr>
                          <w:t>Authorised warehouse keeper</w:t>
                        </w:r>
                      </w:p>
                    </w:tc>
                    <w:tc>
                      <w:tcPr>
                        <w:tcW w:w="2289" w:type="dxa"/>
                      </w:tcPr>
                      <w:p w14:paraId="737534B3" w14:textId="77777777" w:rsidR="00C70867" w:rsidRPr="00445D89" w:rsidRDefault="00C70867" w:rsidP="00C70867">
                        <w:pPr>
                          <w:pStyle w:val="af1"/>
                          <w:rPr>
                            <w:sz w:val="22"/>
                            <w:szCs w:val="22"/>
                          </w:rPr>
                        </w:pPr>
                      </w:p>
                    </w:tc>
                  </w:tr>
                  <w:tr w:rsidR="00C70867" w:rsidRPr="00445D89" w14:paraId="3EF89CC9" w14:textId="77777777" w:rsidTr="00C70867">
                    <w:tc>
                      <w:tcPr>
                        <w:tcW w:w="1109" w:type="dxa"/>
                      </w:tcPr>
                      <w:p w14:paraId="58DF4B7F" w14:textId="77777777" w:rsidR="00C70867" w:rsidRPr="00445D89" w:rsidRDefault="00C70867" w:rsidP="00C70867">
                        <w:pPr>
                          <w:pStyle w:val="af1"/>
                          <w:jc w:val="center"/>
                          <w:rPr>
                            <w:sz w:val="22"/>
                            <w:szCs w:val="22"/>
                          </w:rPr>
                        </w:pPr>
                        <w:r w:rsidRPr="00445D89">
                          <w:rPr>
                            <w:sz w:val="22"/>
                            <w:szCs w:val="22"/>
                          </w:rPr>
                          <w:t>2</w:t>
                        </w:r>
                      </w:p>
                    </w:tc>
                    <w:tc>
                      <w:tcPr>
                        <w:tcW w:w="3323" w:type="dxa"/>
                      </w:tcPr>
                      <w:p w14:paraId="09601A63" w14:textId="77777777" w:rsidR="00C70867" w:rsidRPr="00445D89" w:rsidRDefault="00C70867" w:rsidP="00C70867">
                        <w:pPr>
                          <w:pStyle w:val="af1"/>
                          <w:rPr>
                            <w:sz w:val="22"/>
                            <w:szCs w:val="22"/>
                          </w:rPr>
                        </w:pPr>
                        <w:r w:rsidRPr="00445D89">
                          <w:rPr>
                            <w:sz w:val="22"/>
                            <w:szCs w:val="22"/>
                          </w:rPr>
                          <w:t>Registered consignee</w:t>
                        </w:r>
                      </w:p>
                    </w:tc>
                    <w:tc>
                      <w:tcPr>
                        <w:tcW w:w="2289" w:type="dxa"/>
                      </w:tcPr>
                      <w:p w14:paraId="46E0F3DF" w14:textId="77777777" w:rsidR="00C70867" w:rsidRPr="00445D89" w:rsidRDefault="00C70867" w:rsidP="00C70867">
                        <w:pPr>
                          <w:pStyle w:val="af1"/>
                          <w:rPr>
                            <w:sz w:val="22"/>
                            <w:szCs w:val="22"/>
                          </w:rPr>
                        </w:pPr>
                      </w:p>
                    </w:tc>
                  </w:tr>
                  <w:tr w:rsidR="00C70867" w:rsidRPr="00445D89" w14:paraId="3BC15311" w14:textId="77777777" w:rsidTr="00C70867">
                    <w:tc>
                      <w:tcPr>
                        <w:tcW w:w="1109" w:type="dxa"/>
                      </w:tcPr>
                      <w:p w14:paraId="62A39EA3" w14:textId="77777777" w:rsidR="00C70867" w:rsidRPr="00445D89" w:rsidRDefault="00C70867" w:rsidP="00C70867">
                        <w:pPr>
                          <w:pStyle w:val="af1"/>
                          <w:jc w:val="center"/>
                          <w:rPr>
                            <w:sz w:val="22"/>
                            <w:szCs w:val="22"/>
                          </w:rPr>
                        </w:pPr>
                        <w:r w:rsidRPr="00445D89">
                          <w:rPr>
                            <w:sz w:val="22"/>
                            <w:szCs w:val="22"/>
                          </w:rPr>
                          <w:t>3</w:t>
                        </w:r>
                      </w:p>
                    </w:tc>
                    <w:tc>
                      <w:tcPr>
                        <w:tcW w:w="3323" w:type="dxa"/>
                      </w:tcPr>
                      <w:p w14:paraId="3A09C854" w14:textId="77777777" w:rsidR="00C70867" w:rsidRPr="00445D89" w:rsidRDefault="00C70867" w:rsidP="00C70867">
                        <w:pPr>
                          <w:pStyle w:val="af1"/>
                          <w:rPr>
                            <w:sz w:val="22"/>
                            <w:szCs w:val="22"/>
                          </w:rPr>
                        </w:pPr>
                        <w:r w:rsidRPr="00445D89">
                          <w:rPr>
                            <w:sz w:val="22"/>
                            <w:szCs w:val="22"/>
                          </w:rPr>
                          <w:t>Registered consignor</w:t>
                        </w:r>
                      </w:p>
                    </w:tc>
                    <w:tc>
                      <w:tcPr>
                        <w:tcW w:w="2289" w:type="dxa"/>
                      </w:tcPr>
                      <w:p w14:paraId="245714AF" w14:textId="77777777" w:rsidR="00C70867" w:rsidRPr="00445D89" w:rsidRDefault="00C70867" w:rsidP="00C70867">
                        <w:pPr>
                          <w:pStyle w:val="af1"/>
                          <w:rPr>
                            <w:sz w:val="22"/>
                            <w:szCs w:val="22"/>
                          </w:rPr>
                        </w:pPr>
                      </w:p>
                    </w:tc>
                  </w:tr>
                  <w:tr w:rsidR="00C70867" w:rsidRPr="00445D89" w14:paraId="45279DD7" w14:textId="77777777" w:rsidTr="00C70867">
                    <w:tc>
                      <w:tcPr>
                        <w:tcW w:w="1109" w:type="dxa"/>
                      </w:tcPr>
                      <w:p w14:paraId="029C96AF" w14:textId="77777777" w:rsidR="00C70867" w:rsidRPr="00445D89" w:rsidRDefault="00C70867" w:rsidP="00C70867">
                        <w:pPr>
                          <w:pStyle w:val="af1"/>
                          <w:jc w:val="center"/>
                          <w:rPr>
                            <w:b/>
                            <w:bCs/>
                            <w:i/>
                            <w:iCs/>
                            <w:sz w:val="22"/>
                            <w:szCs w:val="22"/>
                          </w:rPr>
                        </w:pPr>
                        <w:r w:rsidRPr="00445D89">
                          <w:rPr>
                            <w:b/>
                            <w:bCs/>
                            <w:i/>
                            <w:iCs/>
                            <w:sz w:val="22"/>
                            <w:szCs w:val="22"/>
                          </w:rPr>
                          <w:t>4</w:t>
                        </w:r>
                      </w:p>
                    </w:tc>
                    <w:tc>
                      <w:tcPr>
                        <w:tcW w:w="3323" w:type="dxa"/>
                      </w:tcPr>
                      <w:p w14:paraId="4C4D7371" w14:textId="77777777" w:rsidR="00C70867" w:rsidRPr="00445D89" w:rsidRDefault="00C70867" w:rsidP="00C70867">
                        <w:pPr>
                          <w:pStyle w:val="af1"/>
                          <w:rPr>
                            <w:b/>
                            <w:bCs/>
                            <w:i/>
                            <w:iCs/>
                            <w:sz w:val="22"/>
                            <w:szCs w:val="22"/>
                          </w:rPr>
                        </w:pPr>
                        <w:r w:rsidRPr="00445D89">
                          <w:rPr>
                            <w:b/>
                            <w:bCs/>
                            <w:i/>
                            <w:iCs/>
                            <w:sz w:val="22"/>
                            <w:szCs w:val="22"/>
                          </w:rPr>
                          <w:t>Certified Consignor</w:t>
                        </w:r>
                      </w:p>
                    </w:tc>
                    <w:tc>
                      <w:tcPr>
                        <w:tcW w:w="2289" w:type="dxa"/>
                      </w:tcPr>
                      <w:p w14:paraId="525294E9" w14:textId="77777777" w:rsidR="00C70867" w:rsidRPr="00445D89" w:rsidRDefault="00C70867" w:rsidP="00C70867">
                        <w:pPr>
                          <w:pStyle w:val="af1"/>
                          <w:rPr>
                            <w:sz w:val="22"/>
                            <w:szCs w:val="22"/>
                          </w:rPr>
                        </w:pPr>
                      </w:p>
                    </w:tc>
                  </w:tr>
                  <w:tr w:rsidR="00C70867" w:rsidRPr="00445D89" w14:paraId="4C146418" w14:textId="77777777" w:rsidTr="00C70867">
                    <w:tc>
                      <w:tcPr>
                        <w:tcW w:w="1109" w:type="dxa"/>
                      </w:tcPr>
                      <w:p w14:paraId="1BDF09DD" w14:textId="77777777" w:rsidR="00C70867" w:rsidRPr="00445D89" w:rsidRDefault="00C70867" w:rsidP="00C70867">
                        <w:pPr>
                          <w:pStyle w:val="af1"/>
                          <w:jc w:val="center"/>
                          <w:rPr>
                            <w:b/>
                            <w:bCs/>
                            <w:i/>
                            <w:iCs/>
                            <w:sz w:val="22"/>
                            <w:szCs w:val="22"/>
                          </w:rPr>
                        </w:pPr>
                        <w:r w:rsidRPr="00445D89">
                          <w:rPr>
                            <w:b/>
                            <w:bCs/>
                            <w:i/>
                            <w:iCs/>
                            <w:sz w:val="22"/>
                            <w:szCs w:val="22"/>
                          </w:rPr>
                          <w:t>5</w:t>
                        </w:r>
                      </w:p>
                    </w:tc>
                    <w:tc>
                      <w:tcPr>
                        <w:tcW w:w="3323" w:type="dxa"/>
                      </w:tcPr>
                      <w:p w14:paraId="568A2512" w14:textId="77777777" w:rsidR="00C70867" w:rsidRPr="00445D89" w:rsidRDefault="00C70867" w:rsidP="00C70867">
                        <w:pPr>
                          <w:pStyle w:val="af1"/>
                          <w:rPr>
                            <w:b/>
                            <w:bCs/>
                            <w:i/>
                            <w:iCs/>
                            <w:sz w:val="22"/>
                            <w:szCs w:val="22"/>
                          </w:rPr>
                        </w:pPr>
                        <w:r w:rsidRPr="00445D89">
                          <w:rPr>
                            <w:b/>
                            <w:bCs/>
                            <w:i/>
                            <w:iCs/>
                            <w:sz w:val="22"/>
                            <w:szCs w:val="22"/>
                          </w:rPr>
                          <w:t>Certified Consignee</w:t>
                        </w:r>
                      </w:p>
                    </w:tc>
                    <w:tc>
                      <w:tcPr>
                        <w:tcW w:w="2289" w:type="dxa"/>
                      </w:tcPr>
                      <w:p w14:paraId="0CBD0FD0" w14:textId="77777777" w:rsidR="00C70867" w:rsidRPr="00445D89" w:rsidRDefault="00C70867" w:rsidP="00C70867">
                        <w:pPr>
                          <w:pStyle w:val="af1"/>
                          <w:rPr>
                            <w:sz w:val="22"/>
                            <w:szCs w:val="22"/>
                          </w:rPr>
                        </w:pPr>
                      </w:p>
                    </w:tc>
                  </w:tr>
                </w:tbl>
                <w:p w14:paraId="4550DC23" w14:textId="77777777" w:rsidR="00C70867" w:rsidRPr="00445D89" w:rsidRDefault="00C70867" w:rsidP="00C70867">
                  <w:pPr>
                    <w:spacing w:line="276" w:lineRule="auto"/>
                    <w:rPr>
                      <w:szCs w:val="22"/>
                      <w:lang w:val="en-US"/>
                    </w:rPr>
                  </w:pPr>
                </w:p>
                <w:p w14:paraId="4A1A0860" w14:textId="77777777" w:rsidR="00C70867" w:rsidRPr="00445D89" w:rsidRDefault="00C70867" w:rsidP="00B03D74">
                  <w:pPr>
                    <w:pStyle w:val="ad"/>
                    <w:numPr>
                      <w:ilvl w:val="0"/>
                      <w:numId w:val="71"/>
                    </w:numPr>
                    <w:spacing w:after="0" w:line="276" w:lineRule="auto"/>
                    <w:jc w:val="left"/>
                    <w:rPr>
                      <w:szCs w:val="22"/>
                      <w:lang w:val="en-US"/>
                    </w:rPr>
                  </w:pPr>
                  <w:r w:rsidRPr="00445D89">
                    <w:rPr>
                      <w:szCs w:val="22"/>
                      <w:lang w:val="en-US"/>
                    </w:rPr>
                    <w:t>New value will be added in the existing ‘TC71 – Submission Type’,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445D89" w14:paraId="12321073" w14:textId="77777777" w:rsidTr="00C70867">
                    <w:trPr>
                      <w:trHeight w:val="320"/>
                      <w:tblHeader/>
                    </w:trPr>
                    <w:tc>
                      <w:tcPr>
                        <w:tcW w:w="1109" w:type="dxa"/>
                        <w:shd w:val="solid" w:color="D9D9D9" w:fill="auto"/>
                        <w:vAlign w:val="center"/>
                      </w:tcPr>
                      <w:p w14:paraId="63C026A9" w14:textId="77777777" w:rsidR="00C70867" w:rsidRPr="00445D89" w:rsidRDefault="00C70867" w:rsidP="00C70867">
                        <w:pPr>
                          <w:pStyle w:val="af1"/>
                          <w:jc w:val="center"/>
                          <w:rPr>
                            <w:b/>
                            <w:bCs/>
                            <w:sz w:val="22"/>
                            <w:szCs w:val="22"/>
                          </w:rPr>
                        </w:pPr>
                        <w:r w:rsidRPr="00445D89">
                          <w:rPr>
                            <w:b/>
                            <w:bCs/>
                            <w:sz w:val="22"/>
                            <w:szCs w:val="22"/>
                          </w:rPr>
                          <w:t>Code</w:t>
                        </w:r>
                      </w:p>
                    </w:tc>
                    <w:tc>
                      <w:tcPr>
                        <w:tcW w:w="3323" w:type="dxa"/>
                        <w:shd w:val="solid" w:color="D9D9D9" w:fill="auto"/>
                        <w:vAlign w:val="center"/>
                      </w:tcPr>
                      <w:p w14:paraId="5D980ECA" w14:textId="77777777" w:rsidR="00C70867" w:rsidRPr="00445D89" w:rsidRDefault="00C70867" w:rsidP="00C70867">
                        <w:pPr>
                          <w:pStyle w:val="af1"/>
                          <w:jc w:val="center"/>
                          <w:rPr>
                            <w:b/>
                            <w:bCs/>
                            <w:sz w:val="22"/>
                            <w:szCs w:val="22"/>
                          </w:rPr>
                        </w:pPr>
                        <w:r w:rsidRPr="00445D89">
                          <w:rPr>
                            <w:b/>
                            <w:bCs/>
                            <w:sz w:val="22"/>
                            <w:szCs w:val="22"/>
                          </w:rPr>
                          <w:t>Description</w:t>
                        </w:r>
                      </w:p>
                    </w:tc>
                    <w:tc>
                      <w:tcPr>
                        <w:tcW w:w="2289" w:type="dxa"/>
                        <w:shd w:val="solid" w:color="D9D9D9" w:fill="auto"/>
                        <w:vAlign w:val="center"/>
                      </w:tcPr>
                      <w:p w14:paraId="2D7C3CB7" w14:textId="77777777" w:rsidR="00C70867" w:rsidRPr="00445D89" w:rsidRDefault="00C70867" w:rsidP="00C70867">
                        <w:pPr>
                          <w:pStyle w:val="af1"/>
                          <w:jc w:val="center"/>
                          <w:rPr>
                            <w:b/>
                            <w:bCs/>
                            <w:sz w:val="22"/>
                            <w:szCs w:val="22"/>
                          </w:rPr>
                        </w:pPr>
                        <w:r w:rsidRPr="00445D89">
                          <w:rPr>
                            <w:b/>
                            <w:bCs/>
                            <w:sz w:val="22"/>
                            <w:szCs w:val="22"/>
                          </w:rPr>
                          <w:t>Remarks</w:t>
                        </w:r>
                      </w:p>
                    </w:tc>
                  </w:tr>
                  <w:tr w:rsidR="00C70867" w:rsidRPr="00445D89" w14:paraId="1E1F396C" w14:textId="77777777" w:rsidTr="00C70867">
                    <w:tc>
                      <w:tcPr>
                        <w:tcW w:w="1109" w:type="dxa"/>
                      </w:tcPr>
                      <w:p w14:paraId="25ADC8B2" w14:textId="77777777" w:rsidR="00C70867" w:rsidRPr="00445D89" w:rsidRDefault="00C70867" w:rsidP="00C70867">
                        <w:pPr>
                          <w:pStyle w:val="af1"/>
                          <w:jc w:val="center"/>
                          <w:rPr>
                            <w:sz w:val="22"/>
                            <w:szCs w:val="22"/>
                          </w:rPr>
                        </w:pPr>
                        <w:r w:rsidRPr="00445D89">
                          <w:rPr>
                            <w:sz w:val="22"/>
                            <w:szCs w:val="22"/>
                          </w:rPr>
                          <w:t>1</w:t>
                        </w:r>
                      </w:p>
                    </w:tc>
                    <w:tc>
                      <w:tcPr>
                        <w:tcW w:w="3323" w:type="dxa"/>
                      </w:tcPr>
                      <w:p w14:paraId="16F921FE" w14:textId="77777777" w:rsidR="00C70867" w:rsidRPr="00445D89" w:rsidRDefault="00C70867" w:rsidP="00C70867">
                        <w:pPr>
                          <w:pStyle w:val="af1"/>
                          <w:rPr>
                            <w:sz w:val="22"/>
                            <w:szCs w:val="22"/>
                          </w:rPr>
                        </w:pPr>
                        <w:r w:rsidRPr="00445D89">
                          <w:rPr>
                            <w:sz w:val="22"/>
                            <w:szCs w:val="22"/>
                          </w:rPr>
                          <w:t>Standard submission</w:t>
                        </w:r>
                      </w:p>
                    </w:tc>
                    <w:tc>
                      <w:tcPr>
                        <w:tcW w:w="2289" w:type="dxa"/>
                      </w:tcPr>
                      <w:p w14:paraId="6E99D221" w14:textId="77777777" w:rsidR="00C70867" w:rsidRPr="00445D89" w:rsidRDefault="00C70867" w:rsidP="00C70867">
                        <w:pPr>
                          <w:pStyle w:val="af1"/>
                          <w:rPr>
                            <w:sz w:val="22"/>
                            <w:szCs w:val="22"/>
                          </w:rPr>
                        </w:pPr>
                      </w:p>
                    </w:tc>
                  </w:tr>
                  <w:tr w:rsidR="00C70867" w:rsidRPr="00445D89" w14:paraId="1105A988" w14:textId="77777777" w:rsidTr="00C70867">
                    <w:tc>
                      <w:tcPr>
                        <w:tcW w:w="1109" w:type="dxa"/>
                      </w:tcPr>
                      <w:p w14:paraId="2EEA9A69" w14:textId="77777777" w:rsidR="00C70867" w:rsidRPr="00445D89" w:rsidRDefault="00C70867" w:rsidP="00C70867">
                        <w:pPr>
                          <w:pStyle w:val="af1"/>
                          <w:jc w:val="center"/>
                          <w:rPr>
                            <w:sz w:val="22"/>
                            <w:szCs w:val="22"/>
                          </w:rPr>
                        </w:pPr>
                        <w:r w:rsidRPr="00445D89">
                          <w:rPr>
                            <w:sz w:val="22"/>
                            <w:szCs w:val="22"/>
                          </w:rPr>
                          <w:t>2</w:t>
                        </w:r>
                      </w:p>
                    </w:tc>
                    <w:tc>
                      <w:tcPr>
                        <w:tcW w:w="3323" w:type="dxa"/>
                      </w:tcPr>
                      <w:p w14:paraId="79326E21" w14:textId="77777777" w:rsidR="00C70867" w:rsidRPr="00445D89" w:rsidRDefault="00C70867" w:rsidP="00C70867">
                        <w:pPr>
                          <w:pStyle w:val="af1"/>
                          <w:rPr>
                            <w:sz w:val="22"/>
                            <w:szCs w:val="22"/>
                          </w:rPr>
                        </w:pPr>
                        <w:r w:rsidRPr="00445D89">
                          <w:rPr>
                            <w:sz w:val="22"/>
                            <w:szCs w:val="22"/>
                          </w:rPr>
                          <w:t>Submission for export (local clearance)</w:t>
                        </w:r>
                      </w:p>
                    </w:tc>
                    <w:tc>
                      <w:tcPr>
                        <w:tcW w:w="2289" w:type="dxa"/>
                      </w:tcPr>
                      <w:p w14:paraId="1EB7ECD7" w14:textId="77777777" w:rsidR="00C70867" w:rsidRPr="00445D89" w:rsidRDefault="00C70867" w:rsidP="00C70867">
                        <w:pPr>
                          <w:pStyle w:val="af1"/>
                          <w:rPr>
                            <w:sz w:val="22"/>
                            <w:szCs w:val="22"/>
                          </w:rPr>
                        </w:pPr>
                      </w:p>
                    </w:tc>
                  </w:tr>
                  <w:tr w:rsidR="00C70867" w:rsidRPr="00445D89" w14:paraId="2DD4F1F0" w14:textId="77777777" w:rsidTr="00C70867">
                    <w:tc>
                      <w:tcPr>
                        <w:tcW w:w="1109" w:type="dxa"/>
                      </w:tcPr>
                      <w:p w14:paraId="21458D71" w14:textId="77777777" w:rsidR="00C70867" w:rsidRPr="00445D89" w:rsidRDefault="00C70867" w:rsidP="00C70867">
                        <w:pPr>
                          <w:pStyle w:val="af1"/>
                          <w:jc w:val="center"/>
                          <w:rPr>
                            <w:b/>
                            <w:bCs/>
                            <w:i/>
                            <w:iCs/>
                            <w:sz w:val="22"/>
                            <w:szCs w:val="22"/>
                          </w:rPr>
                        </w:pPr>
                        <w:r w:rsidRPr="00445D89">
                          <w:rPr>
                            <w:b/>
                            <w:bCs/>
                            <w:i/>
                            <w:iCs/>
                            <w:sz w:val="22"/>
                            <w:szCs w:val="22"/>
                          </w:rPr>
                          <w:t>3</w:t>
                        </w:r>
                      </w:p>
                    </w:tc>
                    <w:tc>
                      <w:tcPr>
                        <w:tcW w:w="3323" w:type="dxa"/>
                      </w:tcPr>
                      <w:p w14:paraId="044FE306" w14:textId="77777777" w:rsidR="00C70867" w:rsidRPr="00445D89" w:rsidRDefault="00C70867" w:rsidP="00C70867">
                        <w:pPr>
                          <w:pStyle w:val="af1"/>
                          <w:rPr>
                            <w:b/>
                            <w:bCs/>
                            <w:i/>
                            <w:iCs/>
                            <w:sz w:val="22"/>
                            <w:szCs w:val="22"/>
                          </w:rPr>
                        </w:pPr>
                        <w:r w:rsidRPr="00445D89">
                          <w:rPr>
                            <w:b/>
                            <w:bCs/>
                            <w:i/>
                            <w:iCs/>
                            <w:sz w:val="22"/>
                            <w:szCs w:val="22"/>
                          </w:rPr>
                          <w:t>Submission for Duty Paid B2B</w:t>
                        </w:r>
                      </w:p>
                    </w:tc>
                    <w:tc>
                      <w:tcPr>
                        <w:tcW w:w="2289" w:type="dxa"/>
                      </w:tcPr>
                      <w:p w14:paraId="07C50EC9" w14:textId="77777777" w:rsidR="00C70867" w:rsidRPr="00445D89" w:rsidRDefault="00C70867" w:rsidP="00C70867">
                        <w:pPr>
                          <w:pStyle w:val="af1"/>
                          <w:rPr>
                            <w:b/>
                            <w:bCs/>
                            <w:i/>
                            <w:iCs/>
                            <w:sz w:val="22"/>
                            <w:szCs w:val="22"/>
                          </w:rPr>
                        </w:pPr>
                      </w:p>
                    </w:tc>
                  </w:tr>
                </w:tbl>
                <w:p w14:paraId="5D525183" w14:textId="77777777" w:rsidR="00C70867" w:rsidRPr="00445D89" w:rsidRDefault="00C70867" w:rsidP="00C70867">
                  <w:pPr>
                    <w:spacing w:line="276" w:lineRule="auto"/>
                    <w:rPr>
                      <w:szCs w:val="22"/>
                      <w:lang w:val="en-US"/>
                    </w:rPr>
                  </w:pPr>
                </w:p>
                <w:p w14:paraId="3A0DF9D0" w14:textId="77777777" w:rsidR="00C70867" w:rsidRPr="00445D89" w:rsidRDefault="00C70867" w:rsidP="00B03D74">
                  <w:pPr>
                    <w:pStyle w:val="ad"/>
                    <w:numPr>
                      <w:ilvl w:val="0"/>
                      <w:numId w:val="63"/>
                    </w:numPr>
                    <w:spacing w:line="276" w:lineRule="auto"/>
                    <w:contextualSpacing w:val="0"/>
                    <w:rPr>
                      <w:b/>
                      <w:bCs/>
                      <w:szCs w:val="22"/>
                      <w:lang w:val="en-US"/>
                    </w:rPr>
                  </w:pPr>
                  <w:r w:rsidRPr="00445D89">
                    <w:rPr>
                      <w:b/>
                      <w:bCs/>
                      <w:szCs w:val="22"/>
                      <w:lang w:val="fr-FR"/>
                    </w:rPr>
                    <w:t xml:space="preserve">Appendix D: TECHNICAL MESSAGE </w:t>
                  </w:r>
                  <w:r w:rsidRPr="00445D89">
                    <w:rPr>
                      <w:b/>
                      <w:bCs/>
                      <w:szCs w:val="22"/>
                      <w:lang w:val="en-US"/>
                    </w:rPr>
                    <w:t>STRUCTURE</w:t>
                  </w:r>
                </w:p>
                <w:p w14:paraId="453577A1" w14:textId="77777777" w:rsidR="00C70867" w:rsidRPr="00445D89" w:rsidRDefault="00C70867" w:rsidP="00C70867">
                  <w:pPr>
                    <w:spacing w:line="276" w:lineRule="auto"/>
                    <w:rPr>
                      <w:b/>
                      <w:bCs/>
                      <w:i/>
                      <w:iCs/>
                      <w:szCs w:val="22"/>
                      <w:u w:val="single"/>
                      <w:lang w:val="en-US"/>
                    </w:rPr>
                  </w:pPr>
                  <w:r w:rsidRPr="00445D89">
                    <w:rPr>
                      <w:b/>
                      <w:bCs/>
                      <w:i/>
                      <w:iCs/>
                      <w:szCs w:val="22"/>
                      <w:u w:val="single"/>
                      <w:lang w:val="en-US"/>
                    </w:rPr>
                    <w:t>Introduction of &lt;Global Excise Trader Identifier&gt; on the IE713 message</w:t>
                  </w:r>
                </w:p>
                <w:p w14:paraId="2F3B37E0" w14:textId="77777777" w:rsidR="00C70867" w:rsidRPr="00445D89" w:rsidRDefault="00C70867" w:rsidP="00B03D74">
                  <w:pPr>
                    <w:pStyle w:val="ad"/>
                    <w:numPr>
                      <w:ilvl w:val="0"/>
                      <w:numId w:val="70"/>
                    </w:numPr>
                    <w:spacing w:after="0" w:line="276" w:lineRule="auto"/>
                    <w:jc w:val="left"/>
                    <w:rPr>
                      <w:szCs w:val="22"/>
                      <w:lang w:val="en-US"/>
                    </w:rPr>
                  </w:pPr>
                  <w:r w:rsidRPr="00445D89">
                    <w:rPr>
                      <w:szCs w:val="22"/>
                      <w:lang w:val="en-US"/>
                    </w:rPr>
                    <w:t>A new data item &lt;Global Excise Trader Identifier&gt; will be added under the &lt;Trader Authorisation&gt; data group as shown below:</w:t>
                  </w:r>
                </w:p>
                <w:p w14:paraId="0DDB64CB" w14:textId="77777777" w:rsidR="00C70867" w:rsidRPr="00445D89" w:rsidRDefault="00C70867" w:rsidP="00C70867">
                  <w:pPr>
                    <w:spacing w:line="276" w:lineRule="auto"/>
                    <w:ind w:left="360"/>
                    <w:rPr>
                      <w:szCs w:val="22"/>
                      <w:lang w:val="en-US"/>
                    </w:rPr>
                  </w:pPr>
                  <w:r w:rsidRPr="00445D89">
                    <w:rPr>
                      <w:noProof/>
                      <w:szCs w:val="22"/>
                      <w:lang w:val="el-GR" w:eastAsia="el-GR"/>
                    </w:rPr>
                    <w:drawing>
                      <wp:inline distT="0" distB="0" distL="0" distR="0" wp14:anchorId="3F5C0695" wp14:editId="48754F61">
                        <wp:extent cx="4019550" cy="975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9550" cy="975360"/>
                                </a:xfrm>
                                <a:prstGeom prst="rect">
                                  <a:avLst/>
                                </a:prstGeom>
                              </pic:spPr>
                            </pic:pic>
                          </a:graphicData>
                        </a:graphic>
                      </wp:inline>
                    </w:drawing>
                  </w:r>
                </w:p>
                <w:p w14:paraId="34B6801C" w14:textId="77777777" w:rsidR="00C70867" w:rsidRPr="00445D89" w:rsidRDefault="00C70867" w:rsidP="00C70867">
                  <w:pPr>
                    <w:pStyle w:val="ad"/>
                    <w:spacing w:line="276" w:lineRule="auto"/>
                    <w:rPr>
                      <w:szCs w:val="22"/>
                      <w:lang w:val="en-US"/>
                    </w:rPr>
                  </w:pPr>
                </w:p>
                <w:p w14:paraId="585D8D22" w14:textId="77777777" w:rsidR="00C70867" w:rsidRPr="00445D89" w:rsidRDefault="00C70867" w:rsidP="00C70867">
                  <w:pPr>
                    <w:pStyle w:val="ad"/>
                    <w:spacing w:line="276" w:lineRule="auto"/>
                    <w:rPr>
                      <w:szCs w:val="22"/>
                      <w:lang w:val="en-US"/>
                    </w:rPr>
                  </w:pPr>
                </w:p>
                <w:p w14:paraId="17FC3ED3" w14:textId="77777777" w:rsidR="00C70867" w:rsidRPr="00445D89" w:rsidRDefault="00C70867" w:rsidP="00B03D74">
                  <w:pPr>
                    <w:pStyle w:val="ad"/>
                    <w:numPr>
                      <w:ilvl w:val="0"/>
                      <w:numId w:val="70"/>
                    </w:numPr>
                    <w:spacing w:after="0" w:line="276" w:lineRule="auto"/>
                    <w:jc w:val="left"/>
                    <w:rPr>
                      <w:szCs w:val="22"/>
                      <w:lang w:val="en-US"/>
                    </w:rPr>
                  </w:pPr>
                  <w:r w:rsidRPr="00445D89">
                    <w:rPr>
                      <w:szCs w:val="22"/>
                      <w:lang w:val="en-US"/>
                    </w:rPr>
                    <w:t>The existing data group &lt;(CONSIGNOR) TRADER&gt; under the &lt;TEMPORARY AUTHORISATION&gt; data group will be renamed to &lt;(LINKED TO TEMPORARY AUTHORISATION)TRADER)&gt; as shown below:</w:t>
                  </w:r>
                </w:p>
                <w:p w14:paraId="4302E697" w14:textId="77777777" w:rsidR="00C70867" w:rsidRPr="00445D89" w:rsidRDefault="00C70867" w:rsidP="00C70867">
                  <w:pPr>
                    <w:spacing w:line="276" w:lineRule="auto"/>
                    <w:ind w:left="360"/>
                    <w:rPr>
                      <w:szCs w:val="22"/>
                      <w:lang w:val="en-US"/>
                    </w:rPr>
                  </w:pPr>
                  <w:r w:rsidRPr="00445D89">
                    <w:rPr>
                      <w:noProof/>
                      <w:szCs w:val="22"/>
                      <w:lang w:val="el-GR" w:eastAsia="el-GR"/>
                    </w:rPr>
                    <w:drawing>
                      <wp:inline distT="0" distB="0" distL="0" distR="0" wp14:anchorId="5773207E" wp14:editId="76B25CF5">
                        <wp:extent cx="4274185" cy="1270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74185" cy="1270000"/>
                                </a:xfrm>
                                <a:prstGeom prst="rect">
                                  <a:avLst/>
                                </a:prstGeom>
                              </pic:spPr>
                            </pic:pic>
                          </a:graphicData>
                        </a:graphic>
                      </wp:inline>
                    </w:drawing>
                  </w:r>
                </w:p>
                <w:p w14:paraId="615502B3" w14:textId="77777777" w:rsidR="00C70867" w:rsidRPr="00445D89" w:rsidRDefault="00C70867" w:rsidP="00C70867">
                  <w:pPr>
                    <w:spacing w:line="276" w:lineRule="auto"/>
                    <w:rPr>
                      <w:b/>
                      <w:bCs/>
                      <w:i/>
                      <w:iCs/>
                      <w:szCs w:val="22"/>
                      <w:u w:val="single"/>
                      <w:lang w:val="en-US"/>
                    </w:rPr>
                  </w:pPr>
                  <w:r w:rsidRPr="00445D89">
                    <w:rPr>
                      <w:b/>
                      <w:bCs/>
                      <w:i/>
                      <w:iCs/>
                      <w:szCs w:val="22"/>
                      <w:u w:val="single"/>
                      <w:lang w:val="en-US"/>
                    </w:rPr>
                    <w:t>Renaming of Data Groups/Data Items</w:t>
                  </w:r>
                </w:p>
                <w:p w14:paraId="155570AF" w14:textId="77777777" w:rsidR="00C70867" w:rsidRPr="00445D89" w:rsidRDefault="00C70867" w:rsidP="00C70867">
                  <w:pPr>
                    <w:spacing w:line="276" w:lineRule="auto"/>
                    <w:rPr>
                      <w:szCs w:val="22"/>
                      <w:lang w:val="en-US"/>
                    </w:rPr>
                  </w:pPr>
                  <w:r w:rsidRPr="00445D89">
                    <w:rPr>
                      <w:szCs w:val="22"/>
                      <w:lang w:val="en-US"/>
                    </w:rPr>
                    <w:t>The naming of existing data groups and data items will be updated, so that they are applicable for the Duty Paid B2B business domain, as well as the introduction of ‘e-SAD’. The following table outlines the list of the identified updates for each impacted message.</w:t>
                  </w:r>
                </w:p>
                <w:tbl>
                  <w:tblPr>
                    <w:tblStyle w:val="af0"/>
                    <w:tblW w:w="6704" w:type="dxa"/>
                    <w:tblLayout w:type="fixed"/>
                    <w:tblLook w:val="04A0" w:firstRow="1" w:lastRow="0" w:firstColumn="1" w:lastColumn="0" w:noHBand="0" w:noVBand="1"/>
                  </w:tblPr>
                  <w:tblGrid>
                    <w:gridCol w:w="1177"/>
                    <w:gridCol w:w="847"/>
                    <w:gridCol w:w="1987"/>
                    <w:gridCol w:w="2693"/>
                  </w:tblGrid>
                  <w:tr w:rsidR="00C70867" w:rsidRPr="00445D89" w14:paraId="2A2F7546" w14:textId="77777777" w:rsidTr="00246E31">
                    <w:trPr>
                      <w:cnfStyle w:val="100000000000" w:firstRow="1" w:lastRow="0" w:firstColumn="0" w:lastColumn="0" w:oddVBand="0" w:evenVBand="0" w:oddHBand="0" w:evenHBand="0" w:firstRowFirstColumn="0" w:firstRowLastColumn="0" w:lastRowFirstColumn="0" w:lastRowLastColumn="0"/>
                    </w:trPr>
                    <w:tc>
                      <w:tcPr>
                        <w:tcW w:w="1177" w:type="dxa"/>
                        <w:shd w:val="clear" w:color="auto" w:fill="D9D9D9" w:themeFill="background1" w:themeFillShade="D9"/>
                      </w:tcPr>
                      <w:p w14:paraId="09D0B362" w14:textId="77777777" w:rsidR="00C70867" w:rsidRPr="00445D89" w:rsidRDefault="00C70867" w:rsidP="00C70867">
                        <w:pPr>
                          <w:spacing w:line="276" w:lineRule="auto"/>
                          <w:rPr>
                            <w:b w:val="0"/>
                            <w:bCs/>
                            <w:szCs w:val="22"/>
                            <w:lang w:val="en-US"/>
                          </w:rPr>
                        </w:pPr>
                        <w:r w:rsidRPr="00445D89">
                          <w:rPr>
                            <w:bCs/>
                            <w:szCs w:val="22"/>
                            <w:lang w:val="en-US"/>
                          </w:rPr>
                          <w:t>Type</w:t>
                        </w:r>
                      </w:p>
                    </w:tc>
                    <w:tc>
                      <w:tcPr>
                        <w:tcW w:w="847" w:type="dxa"/>
                        <w:shd w:val="clear" w:color="auto" w:fill="D9D9D9" w:themeFill="background1" w:themeFillShade="D9"/>
                      </w:tcPr>
                      <w:p w14:paraId="267E66DB" w14:textId="77777777" w:rsidR="00C70867" w:rsidRPr="00445D89" w:rsidRDefault="00C70867" w:rsidP="00C70867">
                        <w:pPr>
                          <w:spacing w:line="276" w:lineRule="auto"/>
                          <w:rPr>
                            <w:b w:val="0"/>
                            <w:bCs/>
                            <w:szCs w:val="22"/>
                            <w:lang w:val="en-US"/>
                          </w:rPr>
                        </w:pPr>
                        <w:r w:rsidRPr="00445D89">
                          <w:rPr>
                            <w:bCs/>
                            <w:szCs w:val="22"/>
                            <w:lang w:val="en-US"/>
                          </w:rPr>
                          <w:t>IE</w:t>
                        </w:r>
                      </w:p>
                    </w:tc>
                    <w:tc>
                      <w:tcPr>
                        <w:tcW w:w="1987" w:type="dxa"/>
                        <w:shd w:val="clear" w:color="auto" w:fill="D9D9D9" w:themeFill="background1" w:themeFillShade="D9"/>
                      </w:tcPr>
                      <w:p w14:paraId="5A3CB87F" w14:textId="77777777" w:rsidR="00C70867" w:rsidRPr="00445D89" w:rsidRDefault="00C70867" w:rsidP="00C70867">
                        <w:pPr>
                          <w:spacing w:line="276" w:lineRule="auto"/>
                          <w:rPr>
                            <w:b w:val="0"/>
                            <w:bCs/>
                            <w:szCs w:val="22"/>
                            <w:lang w:val="en-US"/>
                          </w:rPr>
                        </w:pPr>
                        <w:r w:rsidRPr="00445D89">
                          <w:rPr>
                            <w:bCs/>
                            <w:szCs w:val="22"/>
                            <w:lang w:val="en-US"/>
                          </w:rPr>
                          <w:t>From</w:t>
                        </w:r>
                      </w:p>
                    </w:tc>
                    <w:tc>
                      <w:tcPr>
                        <w:tcW w:w="2693" w:type="dxa"/>
                        <w:shd w:val="clear" w:color="auto" w:fill="D9D9D9" w:themeFill="background1" w:themeFillShade="D9"/>
                      </w:tcPr>
                      <w:p w14:paraId="667ED147" w14:textId="77777777" w:rsidR="00C70867" w:rsidRPr="00445D89" w:rsidRDefault="00C70867" w:rsidP="00C70867">
                        <w:pPr>
                          <w:spacing w:line="276" w:lineRule="auto"/>
                          <w:rPr>
                            <w:b w:val="0"/>
                            <w:bCs/>
                            <w:szCs w:val="22"/>
                            <w:lang w:val="en-US"/>
                          </w:rPr>
                        </w:pPr>
                        <w:r w:rsidRPr="00445D89">
                          <w:rPr>
                            <w:bCs/>
                            <w:szCs w:val="22"/>
                            <w:lang w:val="en-US"/>
                          </w:rPr>
                          <w:t>To</w:t>
                        </w:r>
                      </w:p>
                    </w:tc>
                  </w:tr>
                  <w:tr w:rsidR="00C70867" w:rsidRPr="00445D89" w14:paraId="70AC2B95" w14:textId="77777777" w:rsidTr="00246E31">
                    <w:tc>
                      <w:tcPr>
                        <w:tcW w:w="1177" w:type="dxa"/>
                      </w:tcPr>
                      <w:p w14:paraId="79B2C828"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5AB59C8B" w14:textId="77777777" w:rsidR="00C70867" w:rsidRPr="00445D89" w:rsidRDefault="00C70867" w:rsidP="00C70867">
                        <w:pPr>
                          <w:spacing w:line="276" w:lineRule="auto"/>
                          <w:rPr>
                            <w:szCs w:val="22"/>
                            <w:lang w:val="en-US"/>
                          </w:rPr>
                        </w:pPr>
                        <w:r w:rsidRPr="00445D89">
                          <w:rPr>
                            <w:szCs w:val="22"/>
                            <w:lang w:val="en-US"/>
                          </w:rPr>
                          <w:t>IE701</w:t>
                        </w:r>
                      </w:p>
                    </w:tc>
                    <w:tc>
                      <w:tcPr>
                        <w:tcW w:w="1987" w:type="dxa"/>
                      </w:tcPr>
                      <w:p w14:paraId="04435DA3" w14:textId="77777777" w:rsidR="00C70867" w:rsidRPr="00445D89" w:rsidRDefault="00C70867" w:rsidP="00C70867">
                        <w:pPr>
                          <w:spacing w:line="276" w:lineRule="auto"/>
                          <w:rPr>
                            <w:szCs w:val="22"/>
                            <w:lang w:val="en-US"/>
                          </w:rPr>
                        </w:pPr>
                        <w:r w:rsidRPr="00445D89">
                          <w:rPr>
                            <w:szCs w:val="22"/>
                            <w:lang w:val="en-US"/>
                          </w:rPr>
                          <w:t>E-AD LIST REQUEST</w:t>
                        </w:r>
                      </w:p>
                    </w:tc>
                    <w:tc>
                      <w:tcPr>
                        <w:tcW w:w="2693" w:type="dxa"/>
                      </w:tcPr>
                      <w:p w14:paraId="276BE13A" w14:textId="77777777" w:rsidR="00C70867" w:rsidRPr="00445D89" w:rsidRDefault="00C70867" w:rsidP="00C70867">
                        <w:pPr>
                          <w:spacing w:line="276" w:lineRule="auto"/>
                          <w:rPr>
                            <w:szCs w:val="22"/>
                            <w:lang w:val="en-US"/>
                          </w:rPr>
                        </w:pPr>
                        <w:r w:rsidRPr="00445D89">
                          <w:rPr>
                            <w:szCs w:val="22"/>
                            <w:lang w:val="en-US"/>
                          </w:rPr>
                          <w:t>E-AD/E-SAD LIST REQUEST</w:t>
                        </w:r>
                      </w:p>
                    </w:tc>
                  </w:tr>
                  <w:tr w:rsidR="00C70867" w:rsidRPr="00445D89" w14:paraId="5408D927" w14:textId="77777777" w:rsidTr="00246E31">
                    <w:tc>
                      <w:tcPr>
                        <w:tcW w:w="1177" w:type="dxa"/>
                      </w:tcPr>
                      <w:p w14:paraId="1810F834"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5E0EAD25" w14:textId="77777777" w:rsidR="00C70867" w:rsidRPr="00445D89" w:rsidRDefault="00C70867" w:rsidP="00C70867">
                        <w:pPr>
                          <w:spacing w:line="276" w:lineRule="auto"/>
                          <w:rPr>
                            <w:szCs w:val="22"/>
                            <w:lang w:val="en-US"/>
                          </w:rPr>
                        </w:pPr>
                        <w:r w:rsidRPr="00445D89">
                          <w:rPr>
                            <w:szCs w:val="22"/>
                            <w:lang w:val="en-US"/>
                          </w:rPr>
                          <w:t>IE717</w:t>
                        </w:r>
                      </w:p>
                    </w:tc>
                    <w:tc>
                      <w:tcPr>
                        <w:tcW w:w="1987" w:type="dxa"/>
                      </w:tcPr>
                      <w:p w14:paraId="74153E81" w14:textId="77777777" w:rsidR="00C70867" w:rsidRPr="00445D89" w:rsidRDefault="00C70867" w:rsidP="00C70867">
                        <w:pPr>
                          <w:spacing w:line="276" w:lineRule="auto"/>
                          <w:rPr>
                            <w:szCs w:val="22"/>
                            <w:lang w:val="en-US"/>
                          </w:rPr>
                        </w:pPr>
                        <w:r w:rsidRPr="00445D89">
                          <w:rPr>
                            <w:szCs w:val="22"/>
                            <w:lang w:val="en-US"/>
                          </w:rPr>
                          <w:t>EXCISE MOVEMENT E-AD</w:t>
                        </w:r>
                      </w:p>
                    </w:tc>
                    <w:tc>
                      <w:tcPr>
                        <w:tcW w:w="2693" w:type="dxa"/>
                      </w:tcPr>
                      <w:p w14:paraId="6E0BC170" w14:textId="77777777" w:rsidR="00C70867" w:rsidRPr="00445D89" w:rsidRDefault="00C70867" w:rsidP="00C70867">
                        <w:pPr>
                          <w:spacing w:line="276" w:lineRule="auto"/>
                          <w:rPr>
                            <w:szCs w:val="22"/>
                            <w:lang w:val="en-US"/>
                          </w:rPr>
                        </w:pPr>
                        <w:r w:rsidRPr="00445D89">
                          <w:rPr>
                            <w:szCs w:val="22"/>
                            <w:lang w:val="en-US"/>
                          </w:rPr>
                          <w:t>EXCISE MOVEMENT</w:t>
                        </w:r>
                      </w:p>
                    </w:tc>
                  </w:tr>
                  <w:tr w:rsidR="00C70867" w:rsidRPr="00445D89" w14:paraId="4A1CA25B" w14:textId="77777777" w:rsidTr="00246E31">
                    <w:tc>
                      <w:tcPr>
                        <w:tcW w:w="1177" w:type="dxa"/>
                      </w:tcPr>
                      <w:p w14:paraId="727F838F"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20E6EF5A" w14:textId="77777777" w:rsidR="00C70867" w:rsidRPr="00445D89" w:rsidRDefault="00C70867" w:rsidP="00C70867">
                        <w:pPr>
                          <w:spacing w:line="276" w:lineRule="auto"/>
                          <w:rPr>
                            <w:szCs w:val="22"/>
                            <w:lang w:val="en-US"/>
                          </w:rPr>
                        </w:pPr>
                        <w:r w:rsidRPr="00445D89">
                          <w:rPr>
                            <w:szCs w:val="22"/>
                            <w:lang w:val="en-US"/>
                          </w:rPr>
                          <w:t>IE821</w:t>
                        </w:r>
                      </w:p>
                    </w:tc>
                    <w:tc>
                      <w:tcPr>
                        <w:tcW w:w="1987" w:type="dxa"/>
                      </w:tcPr>
                      <w:p w14:paraId="56790079" w14:textId="77777777" w:rsidR="00C70867" w:rsidRPr="00445D89" w:rsidRDefault="00C70867" w:rsidP="00C70867">
                        <w:pPr>
                          <w:spacing w:line="276" w:lineRule="auto"/>
                          <w:rPr>
                            <w:szCs w:val="22"/>
                            <w:lang w:val="en-US"/>
                          </w:rPr>
                        </w:pPr>
                        <w:r w:rsidRPr="00445D89">
                          <w:rPr>
                            <w:szCs w:val="22"/>
                            <w:lang w:val="en-US"/>
                          </w:rPr>
                          <w:t>E-AD LIST ITEM</w:t>
                        </w:r>
                      </w:p>
                    </w:tc>
                    <w:tc>
                      <w:tcPr>
                        <w:tcW w:w="2693" w:type="dxa"/>
                      </w:tcPr>
                      <w:p w14:paraId="7B14054F" w14:textId="77777777" w:rsidR="00C70867" w:rsidRPr="00445D89" w:rsidRDefault="00C70867" w:rsidP="00C70867">
                        <w:pPr>
                          <w:spacing w:line="276" w:lineRule="auto"/>
                          <w:rPr>
                            <w:szCs w:val="22"/>
                            <w:lang w:val="en-US"/>
                          </w:rPr>
                        </w:pPr>
                        <w:r w:rsidRPr="00445D89">
                          <w:rPr>
                            <w:szCs w:val="22"/>
                            <w:lang w:val="en-US"/>
                          </w:rPr>
                          <w:t>E-AD/E-SAD LIST ITEM</w:t>
                        </w:r>
                      </w:p>
                    </w:tc>
                  </w:tr>
                  <w:tr w:rsidR="00C70867" w:rsidRPr="00445D89" w14:paraId="64448A27" w14:textId="77777777" w:rsidTr="00246E31">
                    <w:tc>
                      <w:tcPr>
                        <w:tcW w:w="1177" w:type="dxa"/>
                      </w:tcPr>
                      <w:p w14:paraId="478D643C"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164B3036" w14:textId="77777777" w:rsidR="00C70867" w:rsidRPr="00445D89" w:rsidRDefault="00C70867" w:rsidP="00C70867">
                        <w:pPr>
                          <w:spacing w:line="276" w:lineRule="auto"/>
                          <w:rPr>
                            <w:szCs w:val="22"/>
                            <w:lang w:val="en-US"/>
                          </w:rPr>
                        </w:pPr>
                        <w:r w:rsidRPr="00445D89">
                          <w:rPr>
                            <w:szCs w:val="22"/>
                            <w:lang w:val="en-US"/>
                          </w:rPr>
                          <w:t>IE821</w:t>
                        </w:r>
                      </w:p>
                    </w:tc>
                    <w:tc>
                      <w:tcPr>
                        <w:tcW w:w="1987" w:type="dxa"/>
                      </w:tcPr>
                      <w:p w14:paraId="5D8535FF" w14:textId="77777777" w:rsidR="00C70867" w:rsidRPr="00445D89" w:rsidRDefault="00C70867" w:rsidP="00C70867">
                        <w:pPr>
                          <w:spacing w:line="276" w:lineRule="auto"/>
                          <w:rPr>
                            <w:szCs w:val="22"/>
                            <w:lang w:val="en-US"/>
                          </w:rPr>
                        </w:pPr>
                        <w:r w:rsidRPr="00445D89">
                          <w:rPr>
                            <w:szCs w:val="22"/>
                            <w:lang w:val="en-US"/>
                          </w:rPr>
                          <w:t>EXCISE MOVEMVENT E-AD</w:t>
                        </w:r>
                      </w:p>
                    </w:tc>
                    <w:tc>
                      <w:tcPr>
                        <w:tcW w:w="2693" w:type="dxa"/>
                      </w:tcPr>
                      <w:p w14:paraId="5A75622F" w14:textId="77777777" w:rsidR="00C70867" w:rsidRPr="00445D89" w:rsidRDefault="00C70867" w:rsidP="00C70867">
                        <w:pPr>
                          <w:spacing w:line="276" w:lineRule="auto"/>
                          <w:rPr>
                            <w:szCs w:val="22"/>
                            <w:lang w:val="en-US"/>
                          </w:rPr>
                        </w:pPr>
                        <w:r w:rsidRPr="00445D89">
                          <w:rPr>
                            <w:szCs w:val="22"/>
                            <w:lang w:val="en-US"/>
                          </w:rPr>
                          <w:t>EXCISE MOVEMENT</w:t>
                        </w:r>
                      </w:p>
                    </w:tc>
                  </w:tr>
                  <w:tr w:rsidR="00C70867" w:rsidRPr="00445D89" w14:paraId="16F08B12" w14:textId="77777777" w:rsidTr="00246E31">
                    <w:tc>
                      <w:tcPr>
                        <w:tcW w:w="1177" w:type="dxa"/>
                      </w:tcPr>
                      <w:p w14:paraId="3474D548" w14:textId="77777777" w:rsidR="00C70867" w:rsidRPr="00445D89" w:rsidRDefault="00C70867" w:rsidP="00C70867">
                        <w:pPr>
                          <w:spacing w:line="276" w:lineRule="auto"/>
                          <w:rPr>
                            <w:szCs w:val="22"/>
                            <w:lang w:val="en-US"/>
                          </w:rPr>
                        </w:pPr>
                        <w:r w:rsidRPr="00445D89">
                          <w:rPr>
                            <w:szCs w:val="22"/>
                            <w:lang w:val="en-US"/>
                          </w:rPr>
                          <w:t>Data Item</w:t>
                        </w:r>
                      </w:p>
                    </w:tc>
                    <w:tc>
                      <w:tcPr>
                        <w:tcW w:w="847" w:type="dxa"/>
                      </w:tcPr>
                      <w:p w14:paraId="01270034" w14:textId="77777777" w:rsidR="00C70867" w:rsidRPr="00445D89" w:rsidRDefault="00C70867" w:rsidP="00C70867">
                        <w:pPr>
                          <w:spacing w:line="276" w:lineRule="auto"/>
                          <w:rPr>
                            <w:szCs w:val="22"/>
                            <w:lang w:val="en-US"/>
                          </w:rPr>
                        </w:pPr>
                        <w:r w:rsidRPr="00445D89">
                          <w:rPr>
                            <w:szCs w:val="22"/>
                            <w:lang w:val="en-US"/>
                          </w:rPr>
                          <w:t>IE821</w:t>
                        </w:r>
                      </w:p>
                    </w:tc>
                    <w:tc>
                      <w:tcPr>
                        <w:tcW w:w="1987" w:type="dxa"/>
                      </w:tcPr>
                      <w:p w14:paraId="503F8496" w14:textId="77777777" w:rsidR="00C70867" w:rsidRPr="00445D89" w:rsidRDefault="00C70867" w:rsidP="00C70867">
                        <w:pPr>
                          <w:spacing w:line="276" w:lineRule="auto"/>
                          <w:rPr>
                            <w:szCs w:val="22"/>
                            <w:lang w:val="en-US"/>
                          </w:rPr>
                        </w:pPr>
                        <w:r w:rsidRPr="00445D89">
                          <w:rPr>
                            <w:szCs w:val="22"/>
                            <w:lang w:val="en-US"/>
                          </w:rPr>
                          <w:t>Date and Time of Validation of e-AD</w:t>
                        </w:r>
                      </w:p>
                    </w:tc>
                    <w:tc>
                      <w:tcPr>
                        <w:tcW w:w="2693" w:type="dxa"/>
                      </w:tcPr>
                      <w:p w14:paraId="2FCE4317" w14:textId="77777777" w:rsidR="00C70867" w:rsidRPr="00445D89" w:rsidRDefault="00C70867" w:rsidP="00C70867">
                        <w:pPr>
                          <w:spacing w:line="276" w:lineRule="auto"/>
                          <w:rPr>
                            <w:szCs w:val="22"/>
                            <w:lang w:val="en-US"/>
                          </w:rPr>
                        </w:pPr>
                        <w:r w:rsidRPr="00445D89">
                          <w:rPr>
                            <w:szCs w:val="22"/>
                            <w:lang w:val="en-US"/>
                          </w:rPr>
                          <w:t>Date and Time of Validation of e-AD/e-SAD</w:t>
                        </w:r>
                      </w:p>
                    </w:tc>
                  </w:tr>
                  <w:tr w:rsidR="00C70867" w:rsidRPr="00445D89" w14:paraId="5F579A7E" w14:textId="77777777" w:rsidTr="00246E31">
                    <w:tc>
                      <w:tcPr>
                        <w:tcW w:w="1177" w:type="dxa"/>
                      </w:tcPr>
                      <w:p w14:paraId="2513F07B"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08FD6857" w14:textId="77777777" w:rsidR="00C70867" w:rsidRPr="00445D89" w:rsidRDefault="00C70867" w:rsidP="00C70867">
                        <w:pPr>
                          <w:spacing w:line="276" w:lineRule="auto"/>
                          <w:rPr>
                            <w:szCs w:val="22"/>
                            <w:lang w:val="en-US"/>
                          </w:rPr>
                        </w:pPr>
                        <w:r w:rsidRPr="00445D89">
                          <w:rPr>
                            <w:szCs w:val="22"/>
                            <w:lang w:val="en-US"/>
                          </w:rPr>
                          <w:t>IE840</w:t>
                        </w:r>
                      </w:p>
                    </w:tc>
                    <w:tc>
                      <w:tcPr>
                        <w:tcW w:w="1987" w:type="dxa"/>
                      </w:tcPr>
                      <w:p w14:paraId="7C989A48" w14:textId="77777777" w:rsidR="00C70867" w:rsidRPr="00445D89" w:rsidRDefault="00C70867" w:rsidP="00C70867">
                        <w:pPr>
                          <w:spacing w:line="276" w:lineRule="auto"/>
                          <w:rPr>
                            <w:szCs w:val="22"/>
                            <w:lang w:val="en-US"/>
                          </w:rPr>
                        </w:pPr>
                        <w:r w:rsidRPr="00445D89">
                          <w:rPr>
                            <w:szCs w:val="22"/>
                            <w:lang w:val="en-US"/>
                          </w:rPr>
                          <w:t>EXCISE MOVEMVENT E-AD</w:t>
                        </w:r>
                      </w:p>
                    </w:tc>
                    <w:tc>
                      <w:tcPr>
                        <w:tcW w:w="2693" w:type="dxa"/>
                      </w:tcPr>
                      <w:p w14:paraId="0563C3B5" w14:textId="77777777" w:rsidR="00C70867" w:rsidRPr="00445D89" w:rsidRDefault="00C70867" w:rsidP="00C70867">
                        <w:pPr>
                          <w:spacing w:line="276" w:lineRule="auto"/>
                          <w:rPr>
                            <w:szCs w:val="22"/>
                            <w:lang w:val="en-US"/>
                          </w:rPr>
                        </w:pPr>
                        <w:r w:rsidRPr="00445D89">
                          <w:rPr>
                            <w:szCs w:val="22"/>
                            <w:lang w:val="en-US"/>
                          </w:rPr>
                          <w:t>EXCISE MOVEMENT</w:t>
                        </w:r>
                      </w:p>
                    </w:tc>
                  </w:tr>
                  <w:tr w:rsidR="00C70867" w:rsidRPr="00445D89" w14:paraId="4DBEFF46" w14:textId="77777777" w:rsidTr="00246E31">
                    <w:tc>
                      <w:tcPr>
                        <w:tcW w:w="1177" w:type="dxa"/>
                      </w:tcPr>
                      <w:p w14:paraId="3ECEC644"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1D98E729" w14:textId="77777777" w:rsidR="00C70867" w:rsidRPr="00445D89" w:rsidRDefault="00C70867" w:rsidP="00C70867">
                        <w:pPr>
                          <w:spacing w:line="276" w:lineRule="auto"/>
                          <w:rPr>
                            <w:szCs w:val="22"/>
                            <w:lang w:val="en-US"/>
                          </w:rPr>
                        </w:pPr>
                        <w:r w:rsidRPr="00445D89">
                          <w:rPr>
                            <w:szCs w:val="22"/>
                            <w:lang w:val="en-US"/>
                          </w:rPr>
                          <w:t>IE801</w:t>
                        </w:r>
                      </w:p>
                    </w:tc>
                    <w:tc>
                      <w:tcPr>
                        <w:tcW w:w="1987" w:type="dxa"/>
                      </w:tcPr>
                      <w:p w14:paraId="0DE8DC2D" w14:textId="77777777" w:rsidR="00C70867" w:rsidRPr="00445D89" w:rsidRDefault="00C70867" w:rsidP="00C70867">
                        <w:pPr>
                          <w:spacing w:line="276" w:lineRule="auto"/>
                          <w:rPr>
                            <w:szCs w:val="22"/>
                            <w:lang w:val="en-US"/>
                          </w:rPr>
                        </w:pPr>
                        <w:r w:rsidRPr="00445D89">
                          <w:rPr>
                            <w:szCs w:val="22"/>
                            <w:lang w:val="en-US"/>
                          </w:rPr>
                          <w:t>EXCISE MOVEMENT E-AD</w:t>
                        </w:r>
                      </w:p>
                    </w:tc>
                    <w:tc>
                      <w:tcPr>
                        <w:tcW w:w="2693" w:type="dxa"/>
                      </w:tcPr>
                      <w:p w14:paraId="39535A61" w14:textId="77777777" w:rsidR="00C70867" w:rsidRPr="00445D89" w:rsidRDefault="00C70867" w:rsidP="00C70867">
                        <w:pPr>
                          <w:spacing w:line="276" w:lineRule="auto"/>
                          <w:rPr>
                            <w:szCs w:val="22"/>
                            <w:lang w:val="en-US"/>
                          </w:rPr>
                        </w:pPr>
                        <w:r w:rsidRPr="00445D89">
                          <w:rPr>
                            <w:szCs w:val="22"/>
                            <w:lang w:val="en-US"/>
                          </w:rPr>
                          <w:t>EXCISE MOVEMENT</w:t>
                        </w:r>
                      </w:p>
                    </w:tc>
                  </w:tr>
                  <w:tr w:rsidR="00C70867" w:rsidRPr="00445D89" w14:paraId="46171ABF" w14:textId="77777777" w:rsidTr="00246E31">
                    <w:tc>
                      <w:tcPr>
                        <w:tcW w:w="1177" w:type="dxa"/>
                      </w:tcPr>
                      <w:p w14:paraId="3353F793"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374D7F65" w14:textId="77777777" w:rsidR="00C70867" w:rsidRPr="00445D89" w:rsidRDefault="00C70867" w:rsidP="00C70867">
                        <w:pPr>
                          <w:spacing w:line="276" w:lineRule="auto"/>
                          <w:rPr>
                            <w:szCs w:val="22"/>
                            <w:lang w:val="en-US"/>
                          </w:rPr>
                        </w:pPr>
                        <w:r w:rsidRPr="00445D89">
                          <w:rPr>
                            <w:szCs w:val="22"/>
                            <w:lang w:val="en-US"/>
                          </w:rPr>
                          <w:t>IE801</w:t>
                        </w:r>
                      </w:p>
                    </w:tc>
                    <w:tc>
                      <w:tcPr>
                        <w:tcW w:w="1987" w:type="dxa"/>
                      </w:tcPr>
                      <w:p w14:paraId="331D19FD" w14:textId="77777777" w:rsidR="00C70867" w:rsidRPr="00445D89" w:rsidRDefault="00C70867" w:rsidP="00C70867">
                        <w:pPr>
                          <w:spacing w:line="276" w:lineRule="auto"/>
                          <w:rPr>
                            <w:szCs w:val="22"/>
                            <w:lang w:val="en-US"/>
                          </w:rPr>
                        </w:pPr>
                        <w:r w:rsidRPr="00445D89">
                          <w:rPr>
                            <w:szCs w:val="22"/>
                            <w:lang w:val="en-US"/>
                          </w:rPr>
                          <w:t>E-AD</w:t>
                        </w:r>
                      </w:p>
                    </w:tc>
                    <w:tc>
                      <w:tcPr>
                        <w:tcW w:w="2693" w:type="dxa"/>
                      </w:tcPr>
                      <w:p w14:paraId="7E7ABFA5" w14:textId="77777777" w:rsidR="00C70867" w:rsidRPr="00445D89" w:rsidRDefault="00C70867" w:rsidP="00C70867">
                        <w:pPr>
                          <w:spacing w:line="276" w:lineRule="auto"/>
                          <w:rPr>
                            <w:szCs w:val="22"/>
                            <w:lang w:val="en-US"/>
                          </w:rPr>
                        </w:pPr>
                        <w:r w:rsidRPr="00445D89">
                          <w:rPr>
                            <w:szCs w:val="22"/>
                            <w:lang w:val="en-US"/>
                          </w:rPr>
                          <w:t>E-AD/E-SAD</w:t>
                        </w:r>
                      </w:p>
                    </w:tc>
                  </w:tr>
                  <w:tr w:rsidR="00C70867" w:rsidRPr="00445D89" w14:paraId="44B46A67" w14:textId="77777777" w:rsidTr="00246E31">
                    <w:tc>
                      <w:tcPr>
                        <w:tcW w:w="1177" w:type="dxa"/>
                      </w:tcPr>
                      <w:p w14:paraId="7F69EA53"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1D4F634C" w14:textId="77777777" w:rsidR="00C70867" w:rsidRPr="00445D89" w:rsidRDefault="00C70867" w:rsidP="00C70867">
                        <w:pPr>
                          <w:spacing w:line="276" w:lineRule="auto"/>
                          <w:rPr>
                            <w:szCs w:val="22"/>
                            <w:lang w:val="en-US"/>
                          </w:rPr>
                        </w:pPr>
                        <w:r w:rsidRPr="00445D89">
                          <w:rPr>
                            <w:szCs w:val="22"/>
                            <w:lang w:val="en-US"/>
                          </w:rPr>
                          <w:t>IE801</w:t>
                        </w:r>
                      </w:p>
                    </w:tc>
                    <w:tc>
                      <w:tcPr>
                        <w:tcW w:w="1987" w:type="dxa"/>
                      </w:tcPr>
                      <w:p w14:paraId="09A118E1" w14:textId="77777777" w:rsidR="00C70867" w:rsidRPr="00445D89" w:rsidRDefault="00C70867" w:rsidP="00C70867">
                        <w:pPr>
                          <w:spacing w:line="276" w:lineRule="auto"/>
                          <w:rPr>
                            <w:szCs w:val="22"/>
                            <w:lang w:val="en-US"/>
                          </w:rPr>
                        </w:pPr>
                        <w:r w:rsidRPr="00445D89">
                          <w:rPr>
                            <w:szCs w:val="22"/>
                            <w:lang w:val="en-US"/>
                          </w:rPr>
                          <w:t>(HEADER) E-AD</w:t>
                        </w:r>
                      </w:p>
                    </w:tc>
                    <w:tc>
                      <w:tcPr>
                        <w:tcW w:w="2693" w:type="dxa"/>
                      </w:tcPr>
                      <w:p w14:paraId="0444210C" w14:textId="77777777" w:rsidR="00C70867" w:rsidRPr="00445D89" w:rsidRDefault="00C70867" w:rsidP="00C70867">
                        <w:pPr>
                          <w:spacing w:line="276" w:lineRule="auto"/>
                          <w:rPr>
                            <w:szCs w:val="22"/>
                            <w:lang w:val="en-US"/>
                          </w:rPr>
                        </w:pPr>
                        <w:r w:rsidRPr="00445D89">
                          <w:rPr>
                            <w:szCs w:val="22"/>
                            <w:lang w:val="en-US"/>
                          </w:rPr>
                          <w:t>(HEADER) E-AD/E-SAD</w:t>
                        </w:r>
                      </w:p>
                    </w:tc>
                  </w:tr>
                  <w:tr w:rsidR="00C70867" w:rsidRPr="00445D89" w14:paraId="21506437" w14:textId="77777777" w:rsidTr="00246E31">
                    <w:tc>
                      <w:tcPr>
                        <w:tcW w:w="1177" w:type="dxa"/>
                      </w:tcPr>
                      <w:p w14:paraId="5862CF3A"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61B4CDCB" w14:textId="77777777" w:rsidR="00C70867" w:rsidRPr="00445D89" w:rsidRDefault="00C70867" w:rsidP="00C70867">
                        <w:pPr>
                          <w:spacing w:line="276" w:lineRule="auto"/>
                          <w:rPr>
                            <w:szCs w:val="22"/>
                            <w:lang w:val="en-US"/>
                          </w:rPr>
                        </w:pPr>
                        <w:r w:rsidRPr="00445D89">
                          <w:rPr>
                            <w:szCs w:val="22"/>
                            <w:lang w:val="en-US"/>
                          </w:rPr>
                          <w:t>IE801</w:t>
                        </w:r>
                      </w:p>
                    </w:tc>
                    <w:tc>
                      <w:tcPr>
                        <w:tcW w:w="1987" w:type="dxa"/>
                      </w:tcPr>
                      <w:p w14:paraId="7047C9E6" w14:textId="77777777" w:rsidR="00C70867" w:rsidRPr="00445D89" w:rsidRDefault="00C70867" w:rsidP="00C70867">
                        <w:pPr>
                          <w:spacing w:line="276" w:lineRule="auto"/>
                          <w:rPr>
                            <w:szCs w:val="22"/>
                            <w:lang w:val="en-US"/>
                          </w:rPr>
                        </w:pPr>
                        <w:r w:rsidRPr="00445D89">
                          <w:rPr>
                            <w:szCs w:val="22"/>
                            <w:lang w:val="en-US"/>
                          </w:rPr>
                          <w:t>(BODY) E-AD</w:t>
                        </w:r>
                      </w:p>
                    </w:tc>
                    <w:tc>
                      <w:tcPr>
                        <w:tcW w:w="2693" w:type="dxa"/>
                      </w:tcPr>
                      <w:p w14:paraId="0D195EA4" w14:textId="77777777" w:rsidR="00C70867" w:rsidRPr="00445D89" w:rsidRDefault="00C70867" w:rsidP="00C70867">
                        <w:pPr>
                          <w:spacing w:line="276" w:lineRule="auto"/>
                          <w:rPr>
                            <w:szCs w:val="22"/>
                            <w:lang w:val="en-US"/>
                          </w:rPr>
                        </w:pPr>
                        <w:r w:rsidRPr="00445D89">
                          <w:rPr>
                            <w:szCs w:val="22"/>
                            <w:lang w:val="en-US"/>
                          </w:rPr>
                          <w:t>(BODY) E-AD/E-SAD</w:t>
                        </w:r>
                      </w:p>
                    </w:tc>
                  </w:tr>
                  <w:tr w:rsidR="00C70867" w:rsidRPr="00445D89" w14:paraId="13485C02" w14:textId="77777777" w:rsidTr="00246E31">
                    <w:tc>
                      <w:tcPr>
                        <w:tcW w:w="1177" w:type="dxa"/>
                      </w:tcPr>
                      <w:p w14:paraId="24215305" w14:textId="77777777" w:rsidR="00C70867" w:rsidRPr="00445D89" w:rsidRDefault="00C70867" w:rsidP="00C70867">
                        <w:pPr>
                          <w:spacing w:line="276" w:lineRule="auto"/>
                          <w:rPr>
                            <w:szCs w:val="22"/>
                            <w:lang w:val="en-US"/>
                          </w:rPr>
                        </w:pPr>
                        <w:r w:rsidRPr="00445D89">
                          <w:rPr>
                            <w:szCs w:val="22"/>
                            <w:lang w:val="en-US"/>
                          </w:rPr>
                          <w:t>Data Item</w:t>
                        </w:r>
                      </w:p>
                    </w:tc>
                    <w:tc>
                      <w:tcPr>
                        <w:tcW w:w="847" w:type="dxa"/>
                      </w:tcPr>
                      <w:p w14:paraId="2D7AB3C5" w14:textId="77777777" w:rsidR="00C70867" w:rsidRPr="00445D89" w:rsidRDefault="00C70867" w:rsidP="00C70867">
                        <w:pPr>
                          <w:spacing w:line="276" w:lineRule="auto"/>
                          <w:rPr>
                            <w:szCs w:val="22"/>
                            <w:lang w:val="en-US"/>
                          </w:rPr>
                        </w:pPr>
                        <w:r w:rsidRPr="00445D89">
                          <w:rPr>
                            <w:szCs w:val="22"/>
                            <w:lang w:val="en-US"/>
                          </w:rPr>
                          <w:t>IE801</w:t>
                        </w:r>
                      </w:p>
                    </w:tc>
                    <w:tc>
                      <w:tcPr>
                        <w:tcW w:w="1987" w:type="dxa"/>
                      </w:tcPr>
                      <w:p w14:paraId="574F54F2" w14:textId="77777777" w:rsidR="00C70867" w:rsidRPr="00445D89" w:rsidRDefault="00C70867" w:rsidP="00C70867">
                        <w:pPr>
                          <w:spacing w:line="276" w:lineRule="auto"/>
                          <w:rPr>
                            <w:szCs w:val="22"/>
                            <w:lang w:val="en-US"/>
                          </w:rPr>
                        </w:pPr>
                        <w:r w:rsidRPr="00445D89">
                          <w:rPr>
                            <w:szCs w:val="22"/>
                            <w:lang w:val="en-US"/>
                          </w:rPr>
                          <w:t>Date and Time of Validation of e-AD</w:t>
                        </w:r>
                      </w:p>
                    </w:tc>
                    <w:tc>
                      <w:tcPr>
                        <w:tcW w:w="2693" w:type="dxa"/>
                      </w:tcPr>
                      <w:p w14:paraId="197AB397" w14:textId="77777777" w:rsidR="00C70867" w:rsidRPr="00445D89" w:rsidRDefault="00C70867" w:rsidP="00C70867">
                        <w:pPr>
                          <w:spacing w:line="276" w:lineRule="auto"/>
                          <w:rPr>
                            <w:szCs w:val="22"/>
                            <w:lang w:val="en-US"/>
                          </w:rPr>
                        </w:pPr>
                        <w:r w:rsidRPr="00445D89">
                          <w:rPr>
                            <w:szCs w:val="22"/>
                            <w:lang w:val="en-US"/>
                          </w:rPr>
                          <w:t>Date and Time of Validation of e-AD/e-SAD</w:t>
                        </w:r>
                      </w:p>
                    </w:tc>
                  </w:tr>
                  <w:tr w:rsidR="00C70867" w:rsidRPr="00445D89" w14:paraId="0EC948DB" w14:textId="77777777" w:rsidTr="00246E31">
                    <w:tc>
                      <w:tcPr>
                        <w:tcW w:w="1177" w:type="dxa"/>
                      </w:tcPr>
                      <w:p w14:paraId="59FE7C63"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12F6BCA2" w14:textId="77777777" w:rsidR="00C70867" w:rsidRPr="00445D89" w:rsidRDefault="00C70867" w:rsidP="00C70867">
                        <w:pPr>
                          <w:spacing w:line="276" w:lineRule="auto"/>
                          <w:rPr>
                            <w:szCs w:val="22"/>
                            <w:lang w:val="en-US"/>
                          </w:rPr>
                        </w:pPr>
                        <w:r w:rsidRPr="00445D89">
                          <w:rPr>
                            <w:szCs w:val="22"/>
                            <w:lang w:val="en-US"/>
                          </w:rPr>
                          <w:t>IE815</w:t>
                        </w:r>
                      </w:p>
                    </w:tc>
                    <w:tc>
                      <w:tcPr>
                        <w:tcW w:w="1987" w:type="dxa"/>
                      </w:tcPr>
                      <w:p w14:paraId="1EAF3E16" w14:textId="77777777" w:rsidR="00C70867" w:rsidRPr="00445D89" w:rsidRDefault="00C70867" w:rsidP="00C70867">
                        <w:pPr>
                          <w:spacing w:line="276" w:lineRule="auto"/>
                          <w:rPr>
                            <w:szCs w:val="22"/>
                            <w:lang w:val="en-US"/>
                          </w:rPr>
                        </w:pPr>
                        <w:r w:rsidRPr="00445D89">
                          <w:rPr>
                            <w:szCs w:val="22"/>
                            <w:lang w:val="en-US"/>
                          </w:rPr>
                          <w:t>(HEADER) E-AD</w:t>
                        </w:r>
                      </w:p>
                    </w:tc>
                    <w:tc>
                      <w:tcPr>
                        <w:tcW w:w="2693" w:type="dxa"/>
                      </w:tcPr>
                      <w:p w14:paraId="43EDA46A" w14:textId="77777777" w:rsidR="00C70867" w:rsidRPr="00445D89" w:rsidRDefault="00C70867" w:rsidP="00C70867">
                        <w:pPr>
                          <w:spacing w:line="276" w:lineRule="auto"/>
                          <w:rPr>
                            <w:szCs w:val="22"/>
                            <w:lang w:val="en-US"/>
                          </w:rPr>
                        </w:pPr>
                        <w:r w:rsidRPr="00445D89">
                          <w:rPr>
                            <w:szCs w:val="22"/>
                            <w:lang w:val="en-US"/>
                          </w:rPr>
                          <w:t>(HEADER) E-AD/E-SAD</w:t>
                        </w:r>
                      </w:p>
                    </w:tc>
                  </w:tr>
                  <w:tr w:rsidR="00C70867" w:rsidRPr="00445D89" w14:paraId="524890C2" w14:textId="77777777" w:rsidTr="00246E31">
                    <w:tc>
                      <w:tcPr>
                        <w:tcW w:w="1177" w:type="dxa"/>
                      </w:tcPr>
                      <w:p w14:paraId="5AFCC4EF"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2E1BFAB0" w14:textId="77777777" w:rsidR="00C70867" w:rsidRPr="00445D89" w:rsidRDefault="00C70867" w:rsidP="00C70867">
                        <w:pPr>
                          <w:spacing w:line="276" w:lineRule="auto"/>
                          <w:rPr>
                            <w:szCs w:val="22"/>
                            <w:lang w:val="en-US"/>
                          </w:rPr>
                        </w:pPr>
                        <w:r w:rsidRPr="00445D89">
                          <w:rPr>
                            <w:szCs w:val="22"/>
                            <w:lang w:val="en-US"/>
                          </w:rPr>
                          <w:t>IE815</w:t>
                        </w:r>
                      </w:p>
                    </w:tc>
                    <w:tc>
                      <w:tcPr>
                        <w:tcW w:w="1987" w:type="dxa"/>
                      </w:tcPr>
                      <w:p w14:paraId="026D0111" w14:textId="77777777" w:rsidR="00C70867" w:rsidRPr="00445D89" w:rsidRDefault="00C70867" w:rsidP="00C70867">
                        <w:pPr>
                          <w:spacing w:line="276" w:lineRule="auto"/>
                          <w:rPr>
                            <w:szCs w:val="22"/>
                            <w:lang w:val="en-US"/>
                          </w:rPr>
                        </w:pPr>
                        <w:r w:rsidRPr="00445D89">
                          <w:rPr>
                            <w:szCs w:val="22"/>
                            <w:lang w:val="en-US"/>
                          </w:rPr>
                          <w:t>(BODY) E-AD</w:t>
                        </w:r>
                      </w:p>
                    </w:tc>
                    <w:tc>
                      <w:tcPr>
                        <w:tcW w:w="2693" w:type="dxa"/>
                      </w:tcPr>
                      <w:p w14:paraId="2ACE9576" w14:textId="77777777" w:rsidR="00C70867" w:rsidRPr="00445D89" w:rsidRDefault="00C70867" w:rsidP="00C70867">
                        <w:pPr>
                          <w:spacing w:line="276" w:lineRule="auto"/>
                          <w:rPr>
                            <w:szCs w:val="22"/>
                            <w:lang w:val="en-US"/>
                          </w:rPr>
                        </w:pPr>
                        <w:r w:rsidRPr="00445D89">
                          <w:rPr>
                            <w:szCs w:val="22"/>
                            <w:lang w:val="en-US"/>
                          </w:rPr>
                          <w:t>(BODY) E-AD/E-SAD</w:t>
                        </w:r>
                      </w:p>
                    </w:tc>
                  </w:tr>
                  <w:tr w:rsidR="00C70867" w:rsidRPr="00445D89" w14:paraId="7B253C01" w14:textId="77777777" w:rsidTr="00246E31">
                    <w:tc>
                      <w:tcPr>
                        <w:tcW w:w="1177" w:type="dxa"/>
                      </w:tcPr>
                      <w:p w14:paraId="44E6387F"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4F1227B1" w14:textId="77777777" w:rsidR="00C70867" w:rsidRPr="00445D89" w:rsidRDefault="00C70867" w:rsidP="00C70867">
                        <w:pPr>
                          <w:spacing w:line="276" w:lineRule="auto"/>
                          <w:rPr>
                            <w:szCs w:val="22"/>
                            <w:lang w:val="en-US"/>
                          </w:rPr>
                        </w:pPr>
                        <w:r w:rsidRPr="00445D89">
                          <w:rPr>
                            <w:szCs w:val="22"/>
                            <w:lang w:val="en-US"/>
                          </w:rPr>
                          <w:t>IE815</w:t>
                        </w:r>
                      </w:p>
                    </w:tc>
                    <w:tc>
                      <w:tcPr>
                        <w:tcW w:w="1987" w:type="dxa"/>
                      </w:tcPr>
                      <w:p w14:paraId="06899D0D" w14:textId="77777777" w:rsidR="00C70867" w:rsidRPr="00445D89" w:rsidRDefault="00C70867" w:rsidP="00C70867">
                        <w:pPr>
                          <w:spacing w:line="276" w:lineRule="auto"/>
                          <w:rPr>
                            <w:szCs w:val="22"/>
                            <w:lang w:val="en-US"/>
                          </w:rPr>
                        </w:pPr>
                        <w:r w:rsidRPr="00445D89">
                          <w:rPr>
                            <w:szCs w:val="22"/>
                            <w:lang w:val="en-US"/>
                          </w:rPr>
                          <w:t>E-AD Draft</w:t>
                        </w:r>
                      </w:p>
                    </w:tc>
                    <w:tc>
                      <w:tcPr>
                        <w:tcW w:w="2693" w:type="dxa"/>
                      </w:tcPr>
                      <w:p w14:paraId="685AB6D7" w14:textId="77777777" w:rsidR="00C70867" w:rsidRPr="00445D89" w:rsidRDefault="00C70867" w:rsidP="00C70867">
                        <w:pPr>
                          <w:spacing w:line="276" w:lineRule="auto"/>
                          <w:rPr>
                            <w:szCs w:val="22"/>
                            <w:lang w:val="en-US"/>
                          </w:rPr>
                        </w:pPr>
                        <w:r w:rsidRPr="00445D89">
                          <w:rPr>
                            <w:szCs w:val="22"/>
                            <w:lang w:val="en-US"/>
                          </w:rPr>
                          <w:t>E-AD/E-SAD Draft</w:t>
                        </w:r>
                      </w:p>
                    </w:tc>
                  </w:tr>
                  <w:tr w:rsidR="00C70867" w:rsidRPr="00445D89" w14:paraId="4217742F" w14:textId="77777777" w:rsidTr="00246E31">
                    <w:tc>
                      <w:tcPr>
                        <w:tcW w:w="1177" w:type="dxa"/>
                      </w:tcPr>
                      <w:p w14:paraId="5E7BF3C3"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5443745A" w14:textId="77777777" w:rsidR="00C70867" w:rsidRPr="00445D89" w:rsidRDefault="00C70867" w:rsidP="00C70867">
                        <w:pPr>
                          <w:spacing w:line="276" w:lineRule="auto"/>
                          <w:rPr>
                            <w:szCs w:val="22"/>
                            <w:lang w:val="en-US"/>
                          </w:rPr>
                        </w:pPr>
                        <w:r w:rsidRPr="00445D89">
                          <w:rPr>
                            <w:szCs w:val="22"/>
                            <w:lang w:val="en-US"/>
                          </w:rPr>
                          <w:t>IE813</w:t>
                        </w:r>
                      </w:p>
                    </w:tc>
                    <w:tc>
                      <w:tcPr>
                        <w:tcW w:w="1987" w:type="dxa"/>
                      </w:tcPr>
                      <w:p w14:paraId="3AD38BD8" w14:textId="77777777" w:rsidR="00C70867" w:rsidRPr="00445D89" w:rsidRDefault="00C70867" w:rsidP="00C70867">
                        <w:pPr>
                          <w:spacing w:line="276" w:lineRule="auto"/>
                          <w:rPr>
                            <w:szCs w:val="22"/>
                            <w:lang w:val="en-US"/>
                          </w:rPr>
                        </w:pPr>
                        <w:r w:rsidRPr="00445D89">
                          <w:rPr>
                            <w:szCs w:val="22"/>
                            <w:lang w:val="en-US"/>
                          </w:rPr>
                          <w:t>(UPDATE) E-AD</w:t>
                        </w:r>
                      </w:p>
                    </w:tc>
                    <w:tc>
                      <w:tcPr>
                        <w:tcW w:w="2693" w:type="dxa"/>
                      </w:tcPr>
                      <w:p w14:paraId="60A8AD91" w14:textId="77777777" w:rsidR="00C70867" w:rsidRPr="00445D89" w:rsidRDefault="00C70867" w:rsidP="00C70867">
                        <w:pPr>
                          <w:spacing w:line="276" w:lineRule="auto"/>
                          <w:rPr>
                            <w:szCs w:val="22"/>
                            <w:lang w:val="en-US"/>
                          </w:rPr>
                        </w:pPr>
                        <w:r w:rsidRPr="00445D89">
                          <w:rPr>
                            <w:szCs w:val="22"/>
                            <w:lang w:val="en-US"/>
                          </w:rPr>
                          <w:t>(UPDATE) E-AD/E-SAD</w:t>
                        </w:r>
                      </w:p>
                    </w:tc>
                  </w:tr>
                  <w:tr w:rsidR="00C70867" w:rsidRPr="00445D89" w14:paraId="60BE8AE1" w14:textId="77777777" w:rsidTr="00246E31">
                    <w:tc>
                      <w:tcPr>
                        <w:tcW w:w="1177" w:type="dxa"/>
                      </w:tcPr>
                      <w:p w14:paraId="18D1071E"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260ACDC9" w14:textId="77777777" w:rsidR="00C70867" w:rsidRPr="00445D89" w:rsidRDefault="00C70867" w:rsidP="00C70867">
                        <w:pPr>
                          <w:spacing w:line="276" w:lineRule="auto"/>
                          <w:rPr>
                            <w:szCs w:val="22"/>
                            <w:lang w:val="en-US"/>
                          </w:rPr>
                        </w:pPr>
                        <w:r w:rsidRPr="00445D89">
                          <w:rPr>
                            <w:szCs w:val="22"/>
                            <w:lang w:val="en-US"/>
                          </w:rPr>
                          <w:t>IE802</w:t>
                        </w:r>
                      </w:p>
                    </w:tc>
                    <w:tc>
                      <w:tcPr>
                        <w:tcW w:w="1987" w:type="dxa"/>
                      </w:tcPr>
                      <w:p w14:paraId="0785613A" w14:textId="77777777" w:rsidR="00C70867" w:rsidRPr="00445D89" w:rsidRDefault="00C70867" w:rsidP="00C70867">
                        <w:pPr>
                          <w:spacing w:line="276" w:lineRule="auto"/>
                          <w:rPr>
                            <w:szCs w:val="22"/>
                            <w:lang w:val="en-US"/>
                          </w:rPr>
                        </w:pPr>
                        <w:r w:rsidRPr="00445D89">
                          <w:rPr>
                            <w:szCs w:val="22"/>
                            <w:lang w:val="en-US"/>
                          </w:rPr>
                          <w:t>EXCISE MOVEMENT E-AD</w:t>
                        </w:r>
                      </w:p>
                    </w:tc>
                    <w:tc>
                      <w:tcPr>
                        <w:tcW w:w="2693" w:type="dxa"/>
                      </w:tcPr>
                      <w:p w14:paraId="22EFB34E" w14:textId="77777777" w:rsidR="00C70867" w:rsidRPr="00445D89" w:rsidRDefault="00C70867" w:rsidP="00C70867">
                        <w:pPr>
                          <w:spacing w:line="276" w:lineRule="auto"/>
                          <w:rPr>
                            <w:szCs w:val="22"/>
                            <w:lang w:val="en-US"/>
                          </w:rPr>
                        </w:pPr>
                        <w:r w:rsidRPr="00445D89">
                          <w:rPr>
                            <w:szCs w:val="22"/>
                            <w:lang w:val="en-US"/>
                          </w:rPr>
                          <w:t>EXCISE MOVEMENT</w:t>
                        </w:r>
                      </w:p>
                    </w:tc>
                  </w:tr>
                  <w:tr w:rsidR="00C70867" w:rsidRPr="00445D89" w14:paraId="386D7386" w14:textId="77777777" w:rsidTr="00246E31">
                    <w:tc>
                      <w:tcPr>
                        <w:tcW w:w="1177" w:type="dxa"/>
                      </w:tcPr>
                      <w:p w14:paraId="08E2C7E3"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7F1B0363" w14:textId="77777777" w:rsidR="00C70867" w:rsidRPr="00445D89" w:rsidRDefault="00C70867" w:rsidP="00C70867">
                        <w:pPr>
                          <w:spacing w:line="276" w:lineRule="auto"/>
                          <w:rPr>
                            <w:szCs w:val="22"/>
                            <w:lang w:val="en-US"/>
                          </w:rPr>
                        </w:pPr>
                        <w:r w:rsidRPr="00445D89">
                          <w:rPr>
                            <w:szCs w:val="22"/>
                            <w:lang w:val="en-US"/>
                          </w:rPr>
                          <w:t>IE818</w:t>
                        </w:r>
                      </w:p>
                    </w:tc>
                    <w:tc>
                      <w:tcPr>
                        <w:tcW w:w="1987" w:type="dxa"/>
                      </w:tcPr>
                      <w:p w14:paraId="4A5DE872" w14:textId="77777777" w:rsidR="00C70867" w:rsidRPr="00445D89" w:rsidRDefault="00C70867" w:rsidP="00C70867">
                        <w:pPr>
                          <w:spacing w:line="276" w:lineRule="auto"/>
                          <w:rPr>
                            <w:szCs w:val="22"/>
                            <w:lang w:val="en-US"/>
                          </w:rPr>
                        </w:pPr>
                        <w:r w:rsidRPr="00445D89">
                          <w:rPr>
                            <w:szCs w:val="22"/>
                            <w:lang w:val="en-US"/>
                          </w:rPr>
                          <w:t>EXCISE MOVEMENT E-AD</w:t>
                        </w:r>
                      </w:p>
                    </w:tc>
                    <w:tc>
                      <w:tcPr>
                        <w:tcW w:w="2693" w:type="dxa"/>
                      </w:tcPr>
                      <w:p w14:paraId="0FAB4472" w14:textId="77777777" w:rsidR="00C70867" w:rsidRPr="00445D89" w:rsidRDefault="00C70867" w:rsidP="00C70867">
                        <w:pPr>
                          <w:spacing w:line="276" w:lineRule="auto"/>
                          <w:rPr>
                            <w:szCs w:val="22"/>
                            <w:lang w:val="en-US"/>
                          </w:rPr>
                        </w:pPr>
                        <w:r w:rsidRPr="00445D89">
                          <w:rPr>
                            <w:szCs w:val="22"/>
                            <w:lang w:val="en-US"/>
                          </w:rPr>
                          <w:t>EXCISE MOVEMENT</w:t>
                        </w:r>
                      </w:p>
                    </w:tc>
                  </w:tr>
                  <w:tr w:rsidR="00C70867" w:rsidRPr="00445D89" w14:paraId="6F7958ED" w14:textId="77777777" w:rsidTr="00246E31">
                    <w:tc>
                      <w:tcPr>
                        <w:tcW w:w="1177" w:type="dxa"/>
                      </w:tcPr>
                      <w:p w14:paraId="59F5B8AA"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42BA3B8F" w14:textId="77777777" w:rsidR="00C70867" w:rsidRPr="00445D89" w:rsidRDefault="00C70867" w:rsidP="00C70867">
                        <w:pPr>
                          <w:spacing w:line="276" w:lineRule="auto"/>
                          <w:rPr>
                            <w:szCs w:val="22"/>
                            <w:lang w:val="en-US"/>
                          </w:rPr>
                        </w:pPr>
                        <w:r w:rsidRPr="00445D89">
                          <w:rPr>
                            <w:szCs w:val="22"/>
                            <w:lang w:val="en-US"/>
                          </w:rPr>
                          <w:t>IE819</w:t>
                        </w:r>
                      </w:p>
                    </w:tc>
                    <w:tc>
                      <w:tcPr>
                        <w:tcW w:w="1987" w:type="dxa"/>
                      </w:tcPr>
                      <w:p w14:paraId="7D8BA2B4" w14:textId="77777777" w:rsidR="00C70867" w:rsidRPr="00445D89" w:rsidRDefault="00C70867" w:rsidP="00C70867">
                        <w:pPr>
                          <w:spacing w:line="276" w:lineRule="auto"/>
                          <w:rPr>
                            <w:szCs w:val="22"/>
                            <w:lang w:val="en-US"/>
                          </w:rPr>
                        </w:pPr>
                        <w:r w:rsidRPr="00445D89">
                          <w:rPr>
                            <w:szCs w:val="22"/>
                            <w:lang w:val="en-US"/>
                          </w:rPr>
                          <w:t>EXCISE MOVEMENT E-AD</w:t>
                        </w:r>
                      </w:p>
                    </w:tc>
                    <w:tc>
                      <w:tcPr>
                        <w:tcW w:w="2693" w:type="dxa"/>
                      </w:tcPr>
                      <w:p w14:paraId="70EDD7B6" w14:textId="77777777" w:rsidR="00C70867" w:rsidRPr="00445D89" w:rsidRDefault="00C70867" w:rsidP="00C70867">
                        <w:pPr>
                          <w:spacing w:line="276" w:lineRule="auto"/>
                          <w:rPr>
                            <w:szCs w:val="22"/>
                            <w:lang w:val="en-US"/>
                          </w:rPr>
                        </w:pPr>
                        <w:r w:rsidRPr="00445D89">
                          <w:rPr>
                            <w:szCs w:val="22"/>
                            <w:lang w:val="en-US"/>
                          </w:rPr>
                          <w:t>EXCISE MOVEMENT</w:t>
                        </w:r>
                      </w:p>
                    </w:tc>
                  </w:tr>
                  <w:tr w:rsidR="00C70867" w:rsidRPr="00445D89" w14:paraId="0924E7B7" w14:textId="77777777" w:rsidTr="00246E31">
                    <w:tc>
                      <w:tcPr>
                        <w:tcW w:w="1177" w:type="dxa"/>
                      </w:tcPr>
                      <w:p w14:paraId="1D556706"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705E0C72" w14:textId="77777777" w:rsidR="00C70867" w:rsidRPr="00445D89" w:rsidRDefault="00C70867" w:rsidP="00C70867">
                        <w:pPr>
                          <w:spacing w:line="276" w:lineRule="auto"/>
                          <w:rPr>
                            <w:szCs w:val="22"/>
                            <w:lang w:val="en-US"/>
                          </w:rPr>
                        </w:pPr>
                        <w:r w:rsidRPr="00445D89">
                          <w:rPr>
                            <w:szCs w:val="22"/>
                            <w:lang w:val="en-US"/>
                          </w:rPr>
                          <w:t>IE819</w:t>
                        </w:r>
                      </w:p>
                    </w:tc>
                    <w:tc>
                      <w:tcPr>
                        <w:tcW w:w="1987" w:type="dxa"/>
                      </w:tcPr>
                      <w:p w14:paraId="63106540" w14:textId="77777777" w:rsidR="00C70867" w:rsidRPr="00445D89" w:rsidRDefault="00C70867" w:rsidP="00C70867">
                        <w:pPr>
                          <w:spacing w:line="276" w:lineRule="auto"/>
                          <w:rPr>
                            <w:szCs w:val="22"/>
                            <w:lang w:val="en-US"/>
                          </w:rPr>
                        </w:pPr>
                        <w:r w:rsidRPr="00445D89">
                          <w:rPr>
                            <w:szCs w:val="22"/>
                            <w:lang w:val="en-US"/>
                          </w:rPr>
                          <w:t>ALERT OR REJECTION OF E-AD REASON</w:t>
                        </w:r>
                      </w:p>
                    </w:tc>
                    <w:tc>
                      <w:tcPr>
                        <w:tcW w:w="2693" w:type="dxa"/>
                      </w:tcPr>
                      <w:p w14:paraId="07094190" w14:textId="77777777" w:rsidR="00C70867" w:rsidRPr="00445D89" w:rsidRDefault="00C70867" w:rsidP="00C70867">
                        <w:pPr>
                          <w:spacing w:line="276" w:lineRule="auto"/>
                          <w:rPr>
                            <w:szCs w:val="22"/>
                            <w:lang w:val="en-US"/>
                          </w:rPr>
                        </w:pPr>
                        <w:r w:rsidRPr="00445D89">
                          <w:rPr>
                            <w:szCs w:val="22"/>
                            <w:lang w:val="en-US"/>
                          </w:rPr>
                          <w:t>ALERT OR REJECTION OF E-AD/E-SAD REASON</w:t>
                        </w:r>
                      </w:p>
                    </w:tc>
                  </w:tr>
                  <w:tr w:rsidR="00C70867" w:rsidRPr="00445D89" w14:paraId="3F684D5D" w14:textId="77777777" w:rsidTr="00246E31">
                    <w:tc>
                      <w:tcPr>
                        <w:tcW w:w="1177" w:type="dxa"/>
                      </w:tcPr>
                      <w:p w14:paraId="67DA0602" w14:textId="77777777" w:rsidR="00C70867" w:rsidRPr="00445D89" w:rsidRDefault="00C70867" w:rsidP="00C70867">
                        <w:pPr>
                          <w:spacing w:line="276" w:lineRule="auto"/>
                          <w:rPr>
                            <w:szCs w:val="22"/>
                            <w:lang w:val="en-US"/>
                          </w:rPr>
                        </w:pPr>
                        <w:r w:rsidRPr="00445D89">
                          <w:rPr>
                            <w:szCs w:val="22"/>
                            <w:lang w:val="en-US"/>
                          </w:rPr>
                          <w:t>Data Item</w:t>
                        </w:r>
                      </w:p>
                    </w:tc>
                    <w:tc>
                      <w:tcPr>
                        <w:tcW w:w="847" w:type="dxa"/>
                      </w:tcPr>
                      <w:p w14:paraId="32257336" w14:textId="77777777" w:rsidR="00C70867" w:rsidRPr="00445D89" w:rsidRDefault="00C70867" w:rsidP="00C70867">
                        <w:pPr>
                          <w:spacing w:line="276" w:lineRule="auto"/>
                          <w:rPr>
                            <w:szCs w:val="22"/>
                            <w:lang w:val="en-US"/>
                          </w:rPr>
                        </w:pPr>
                        <w:r w:rsidRPr="00445D89">
                          <w:rPr>
                            <w:szCs w:val="22"/>
                            <w:lang w:val="en-US"/>
                          </w:rPr>
                          <w:t>IE819</w:t>
                        </w:r>
                      </w:p>
                    </w:tc>
                    <w:tc>
                      <w:tcPr>
                        <w:tcW w:w="1987" w:type="dxa"/>
                      </w:tcPr>
                      <w:p w14:paraId="61C1BB74" w14:textId="77777777" w:rsidR="00C70867" w:rsidRPr="00445D89" w:rsidRDefault="00C70867" w:rsidP="00C70867">
                        <w:pPr>
                          <w:spacing w:line="276" w:lineRule="auto"/>
                          <w:rPr>
                            <w:szCs w:val="22"/>
                            <w:lang w:val="en-US"/>
                          </w:rPr>
                        </w:pPr>
                        <w:r w:rsidRPr="00445D89">
                          <w:rPr>
                            <w:szCs w:val="22"/>
                            <w:lang w:val="en-US"/>
                          </w:rPr>
                          <w:t>E-AD Rejected Flag</w:t>
                        </w:r>
                      </w:p>
                    </w:tc>
                    <w:tc>
                      <w:tcPr>
                        <w:tcW w:w="2693" w:type="dxa"/>
                      </w:tcPr>
                      <w:p w14:paraId="60412D00" w14:textId="77777777" w:rsidR="00C70867" w:rsidRPr="00445D89" w:rsidRDefault="00C70867" w:rsidP="00C70867">
                        <w:pPr>
                          <w:spacing w:line="276" w:lineRule="auto"/>
                          <w:rPr>
                            <w:szCs w:val="22"/>
                            <w:lang w:val="en-US"/>
                          </w:rPr>
                        </w:pPr>
                        <w:r w:rsidRPr="00445D89">
                          <w:rPr>
                            <w:szCs w:val="22"/>
                            <w:lang w:val="en-US"/>
                          </w:rPr>
                          <w:t>E-AD/E-SAD Rejected Flag</w:t>
                        </w:r>
                      </w:p>
                    </w:tc>
                  </w:tr>
                  <w:tr w:rsidR="00C70867" w:rsidRPr="00445D89" w14:paraId="58B36EED" w14:textId="77777777" w:rsidTr="00246E31">
                    <w:tc>
                      <w:tcPr>
                        <w:tcW w:w="1177" w:type="dxa"/>
                      </w:tcPr>
                      <w:p w14:paraId="1F6CC600" w14:textId="77777777" w:rsidR="00C70867" w:rsidRPr="00445D89" w:rsidRDefault="00C70867" w:rsidP="00C70867">
                        <w:pPr>
                          <w:spacing w:line="276" w:lineRule="auto"/>
                          <w:rPr>
                            <w:szCs w:val="22"/>
                            <w:lang w:val="en-US"/>
                          </w:rPr>
                        </w:pPr>
                        <w:r w:rsidRPr="00445D89">
                          <w:rPr>
                            <w:szCs w:val="22"/>
                            <w:lang w:val="en-US"/>
                          </w:rPr>
                          <w:t>Data Item</w:t>
                        </w:r>
                      </w:p>
                    </w:tc>
                    <w:tc>
                      <w:tcPr>
                        <w:tcW w:w="847" w:type="dxa"/>
                      </w:tcPr>
                      <w:p w14:paraId="2AF49FFB" w14:textId="77777777" w:rsidR="00C70867" w:rsidRPr="00445D89" w:rsidRDefault="00C70867" w:rsidP="00C70867">
                        <w:pPr>
                          <w:spacing w:line="276" w:lineRule="auto"/>
                          <w:rPr>
                            <w:szCs w:val="22"/>
                            <w:lang w:val="en-US"/>
                          </w:rPr>
                        </w:pPr>
                        <w:r w:rsidRPr="00445D89">
                          <w:rPr>
                            <w:szCs w:val="22"/>
                            <w:lang w:val="en-US"/>
                          </w:rPr>
                          <w:t>IE819</w:t>
                        </w:r>
                      </w:p>
                    </w:tc>
                    <w:tc>
                      <w:tcPr>
                        <w:tcW w:w="1987" w:type="dxa"/>
                      </w:tcPr>
                      <w:p w14:paraId="05AA1995" w14:textId="77777777" w:rsidR="00C70867" w:rsidRPr="00445D89" w:rsidRDefault="00C70867" w:rsidP="00C70867">
                        <w:pPr>
                          <w:spacing w:line="276" w:lineRule="auto"/>
                          <w:rPr>
                            <w:szCs w:val="22"/>
                            <w:lang w:val="en-US"/>
                          </w:rPr>
                        </w:pPr>
                        <w:r w:rsidRPr="00445D89">
                          <w:rPr>
                            <w:szCs w:val="22"/>
                            <w:lang w:val="en-US"/>
                          </w:rPr>
                          <w:t>Alert or Rejection of E-AD Reason Code</w:t>
                        </w:r>
                      </w:p>
                    </w:tc>
                    <w:tc>
                      <w:tcPr>
                        <w:tcW w:w="2693" w:type="dxa"/>
                      </w:tcPr>
                      <w:p w14:paraId="69A421D9" w14:textId="77777777" w:rsidR="00C70867" w:rsidRPr="00445D89" w:rsidRDefault="00C70867" w:rsidP="00C70867">
                        <w:pPr>
                          <w:spacing w:line="276" w:lineRule="auto"/>
                          <w:rPr>
                            <w:szCs w:val="22"/>
                            <w:lang w:val="en-US"/>
                          </w:rPr>
                        </w:pPr>
                        <w:r w:rsidRPr="00445D89">
                          <w:rPr>
                            <w:szCs w:val="22"/>
                            <w:lang w:val="en-US"/>
                          </w:rPr>
                          <w:t>Alert or Rejection of Movement Reason Code</w:t>
                        </w:r>
                      </w:p>
                    </w:tc>
                  </w:tr>
                  <w:tr w:rsidR="00C70867" w:rsidRPr="00445D89" w14:paraId="38D821FA" w14:textId="77777777" w:rsidTr="00246E31">
                    <w:tc>
                      <w:tcPr>
                        <w:tcW w:w="1177" w:type="dxa"/>
                      </w:tcPr>
                      <w:p w14:paraId="76B365EB"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5B59D0D2" w14:textId="77777777" w:rsidR="00C70867" w:rsidRPr="00445D89" w:rsidRDefault="00C70867" w:rsidP="00C70867">
                        <w:pPr>
                          <w:spacing w:line="276" w:lineRule="auto"/>
                          <w:rPr>
                            <w:szCs w:val="22"/>
                            <w:lang w:val="en-US"/>
                          </w:rPr>
                        </w:pPr>
                        <w:r w:rsidRPr="00445D89">
                          <w:rPr>
                            <w:szCs w:val="22"/>
                            <w:lang w:val="en-US"/>
                          </w:rPr>
                          <w:t>IE861</w:t>
                        </w:r>
                      </w:p>
                    </w:tc>
                    <w:tc>
                      <w:tcPr>
                        <w:tcW w:w="1987" w:type="dxa"/>
                      </w:tcPr>
                      <w:p w14:paraId="1FACEA39" w14:textId="77777777" w:rsidR="00C70867" w:rsidRPr="00445D89" w:rsidRDefault="00C70867" w:rsidP="00C70867">
                        <w:pPr>
                          <w:spacing w:line="276" w:lineRule="auto"/>
                          <w:rPr>
                            <w:szCs w:val="22"/>
                            <w:lang w:val="en-US"/>
                          </w:rPr>
                        </w:pPr>
                        <w:r w:rsidRPr="00445D89">
                          <w:rPr>
                            <w:szCs w:val="22"/>
                            <w:lang w:val="en-US"/>
                          </w:rPr>
                          <w:t>EXCISE MOVEMENT E-AD</w:t>
                        </w:r>
                      </w:p>
                    </w:tc>
                    <w:tc>
                      <w:tcPr>
                        <w:tcW w:w="2693" w:type="dxa"/>
                      </w:tcPr>
                      <w:p w14:paraId="47A24FB1" w14:textId="77777777" w:rsidR="00C70867" w:rsidRPr="00445D89" w:rsidRDefault="00C70867" w:rsidP="00C70867">
                        <w:pPr>
                          <w:spacing w:line="276" w:lineRule="auto"/>
                          <w:rPr>
                            <w:szCs w:val="22"/>
                            <w:lang w:val="en-US"/>
                          </w:rPr>
                        </w:pPr>
                        <w:r w:rsidRPr="00445D89">
                          <w:rPr>
                            <w:szCs w:val="22"/>
                            <w:lang w:val="en-US"/>
                          </w:rPr>
                          <w:t xml:space="preserve">EXCISE MOVEMENT </w:t>
                        </w:r>
                      </w:p>
                    </w:tc>
                  </w:tr>
                  <w:tr w:rsidR="00C70867" w:rsidRPr="00445D89" w14:paraId="5103DCCF" w14:textId="77777777" w:rsidTr="00246E31">
                    <w:tc>
                      <w:tcPr>
                        <w:tcW w:w="1177" w:type="dxa"/>
                      </w:tcPr>
                      <w:p w14:paraId="569C4424" w14:textId="77777777" w:rsidR="00C70867" w:rsidRPr="00445D89" w:rsidRDefault="00C70867" w:rsidP="00C70867">
                        <w:pPr>
                          <w:spacing w:line="276" w:lineRule="auto"/>
                          <w:rPr>
                            <w:szCs w:val="22"/>
                            <w:lang w:val="en-US"/>
                          </w:rPr>
                        </w:pPr>
                        <w:r w:rsidRPr="00445D89">
                          <w:rPr>
                            <w:szCs w:val="22"/>
                            <w:lang w:val="en-US"/>
                          </w:rPr>
                          <w:t>Data Group</w:t>
                        </w:r>
                      </w:p>
                    </w:tc>
                    <w:tc>
                      <w:tcPr>
                        <w:tcW w:w="847" w:type="dxa"/>
                      </w:tcPr>
                      <w:p w14:paraId="43EF0E7E" w14:textId="77777777" w:rsidR="00C70867" w:rsidRPr="00445D89" w:rsidRDefault="00C70867" w:rsidP="00C70867">
                        <w:pPr>
                          <w:spacing w:line="276" w:lineRule="auto"/>
                          <w:rPr>
                            <w:szCs w:val="22"/>
                            <w:lang w:val="en-US"/>
                          </w:rPr>
                        </w:pPr>
                        <w:r w:rsidRPr="00445D89">
                          <w:rPr>
                            <w:szCs w:val="22"/>
                            <w:lang w:val="en-US"/>
                          </w:rPr>
                          <w:t>IE871</w:t>
                        </w:r>
                      </w:p>
                    </w:tc>
                    <w:tc>
                      <w:tcPr>
                        <w:tcW w:w="1987" w:type="dxa"/>
                      </w:tcPr>
                      <w:p w14:paraId="450BC373" w14:textId="77777777" w:rsidR="00C70867" w:rsidRPr="00445D89" w:rsidRDefault="00C70867" w:rsidP="00C70867">
                        <w:pPr>
                          <w:spacing w:line="276" w:lineRule="auto"/>
                          <w:rPr>
                            <w:szCs w:val="22"/>
                            <w:lang w:val="en-US"/>
                          </w:rPr>
                        </w:pPr>
                        <w:r w:rsidRPr="00445D89">
                          <w:rPr>
                            <w:szCs w:val="22"/>
                            <w:lang w:val="en-US"/>
                          </w:rPr>
                          <w:t>EXCISE MOVEMENT E-AD</w:t>
                        </w:r>
                      </w:p>
                    </w:tc>
                    <w:tc>
                      <w:tcPr>
                        <w:tcW w:w="2693" w:type="dxa"/>
                      </w:tcPr>
                      <w:p w14:paraId="6F55FE26" w14:textId="77777777" w:rsidR="00C70867" w:rsidRPr="00445D89" w:rsidRDefault="00C70867" w:rsidP="00C70867">
                        <w:pPr>
                          <w:spacing w:line="276" w:lineRule="auto"/>
                          <w:rPr>
                            <w:szCs w:val="22"/>
                            <w:lang w:val="en-US"/>
                          </w:rPr>
                        </w:pPr>
                        <w:r w:rsidRPr="00445D89">
                          <w:rPr>
                            <w:szCs w:val="22"/>
                            <w:lang w:val="en-US"/>
                          </w:rPr>
                          <w:t>EXCISE MOVEMENT</w:t>
                        </w:r>
                      </w:p>
                    </w:tc>
                  </w:tr>
                </w:tbl>
                <w:p w14:paraId="1C3AC559" w14:textId="77777777" w:rsidR="00C70867" w:rsidRPr="00445D89" w:rsidRDefault="00C70867" w:rsidP="00C70867">
                  <w:pPr>
                    <w:spacing w:line="276" w:lineRule="auto"/>
                    <w:rPr>
                      <w:b/>
                      <w:bCs/>
                      <w:szCs w:val="22"/>
                      <w:lang w:val="en-US"/>
                    </w:rPr>
                  </w:pPr>
                </w:p>
                <w:p w14:paraId="15B19A23" w14:textId="77777777" w:rsidR="00C70867" w:rsidRPr="00445D89" w:rsidRDefault="00C70867" w:rsidP="00B03D74">
                  <w:pPr>
                    <w:pStyle w:val="ad"/>
                    <w:numPr>
                      <w:ilvl w:val="0"/>
                      <w:numId w:val="63"/>
                    </w:numPr>
                    <w:spacing w:line="276" w:lineRule="auto"/>
                    <w:contextualSpacing w:val="0"/>
                    <w:rPr>
                      <w:b/>
                      <w:bCs/>
                      <w:szCs w:val="22"/>
                      <w:lang w:val="en-US"/>
                    </w:rPr>
                  </w:pPr>
                  <w:r w:rsidRPr="00445D89">
                    <w:rPr>
                      <w:b/>
                      <w:bCs/>
                      <w:szCs w:val="22"/>
                      <w:lang w:val="fr-FR"/>
                    </w:rPr>
                    <w:t>Appendix D: RULES</w:t>
                  </w:r>
                </w:p>
                <w:p w14:paraId="5972EA09" w14:textId="77777777" w:rsidR="00C70867" w:rsidRPr="00445D89" w:rsidRDefault="00C70867" w:rsidP="00C70867">
                  <w:pPr>
                    <w:spacing w:line="276" w:lineRule="auto"/>
                    <w:rPr>
                      <w:szCs w:val="22"/>
                      <w:lang w:val="en-US"/>
                    </w:rPr>
                  </w:pPr>
                  <w:r w:rsidRPr="00445D89">
                    <w:rPr>
                      <w:szCs w:val="22"/>
                      <w:lang w:val="en-US"/>
                    </w:rPr>
                    <w:t>The following rules will be updated/created as described below:</w:t>
                  </w:r>
                </w:p>
                <w:tbl>
                  <w:tblPr>
                    <w:tblStyle w:val="af0"/>
                    <w:tblW w:w="6696" w:type="dxa"/>
                    <w:tblLayout w:type="fixed"/>
                    <w:tblLook w:val="04A0" w:firstRow="1" w:lastRow="0" w:firstColumn="1" w:lastColumn="0" w:noHBand="0" w:noVBand="1"/>
                  </w:tblPr>
                  <w:tblGrid>
                    <w:gridCol w:w="884"/>
                    <w:gridCol w:w="4820"/>
                    <w:gridCol w:w="992"/>
                  </w:tblGrid>
                  <w:tr w:rsidR="00C70867" w:rsidRPr="00445D89" w14:paraId="1C91F07C" w14:textId="77777777" w:rsidTr="00C70867">
                    <w:trPr>
                      <w:cnfStyle w:val="100000000000" w:firstRow="1" w:lastRow="0" w:firstColumn="0" w:lastColumn="0" w:oddVBand="0" w:evenVBand="0" w:oddHBand="0" w:evenHBand="0" w:firstRowFirstColumn="0" w:firstRowLastColumn="0" w:lastRowFirstColumn="0" w:lastRowLastColumn="0"/>
                    </w:trPr>
                    <w:tc>
                      <w:tcPr>
                        <w:tcW w:w="884" w:type="dxa"/>
                        <w:shd w:val="clear" w:color="auto" w:fill="D9D9D9" w:themeFill="background1" w:themeFillShade="D9"/>
                        <w:vAlign w:val="center"/>
                      </w:tcPr>
                      <w:p w14:paraId="28893363" w14:textId="77777777" w:rsidR="00C70867" w:rsidRPr="00445D89" w:rsidRDefault="00C70867" w:rsidP="00C70867">
                        <w:pPr>
                          <w:spacing w:line="276" w:lineRule="auto"/>
                          <w:jc w:val="center"/>
                          <w:rPr>
                            <w:b w:val="0"/>
                            <w:bCs/>
                            <w:szCs w:val="22"/>
                            <w:lang w:val="en-US"/>
                          </w:rPr>
                        </w:pPr>
                        <w:r w:rsidRPr="00445D89">
                          <w:rPr>
                            <w:bCs/>
                            <w:szCs w:val="22"/>
                            <w:lang w:val="en-US"/>
                          </w:rPr>
                          <w:t>ID</w:t>
                        </w:r>
                      </w:p>
                    </w:tc>
                    <w:tc>
                      <w:tcPr>
                        <w:tcW w:w="4820" w:type="dxa"/>
                        <w:shd w:val="clear" w:color="auto" w:fill="D9D9D9" w:themeFill="background1" w:themeFillShade="D9"/>
                        <w:vAlign w:val="center"/>
                      </w:tcPr>
                      <w:p w14:paraId="328527D2" w14:textId="77777777" w:rsidR="00C70867" w:rsidRPr="00445D89" w:rsidRDefault="00C70867" w:rsidP="00C70867">
                        <w:pPr>
                          <w:spacing w:line="276" w:lineRule="auto"/>
                          <w:jc w:val="center"/>
                          <w:rPr>
                            <w:b w:val="0"/>
                            <w:bCs/>
                            <w:szCs w:val="22"/>
                            <w:lang w:val="en-US"/>
                          </w:rPr>
                        </w:pPr>
                        <w:r w:rsidRPr="00445D89">
                          <w:rPr>
                            <w:bCs/>
                            <w:szCs w:val="22"/>
                            <w:lang w:val="en-US"/>
                          </w:rPr>
                          <w:t>Description</w:t>
                        </w:r>
                      </w:p>
                    </w:tc>
                    <w:tc>
                      <w:tcPr>
                        <w:tcW w:w="992" w:type="dxa"/>
                        <w:shd w:val="clear" w:color="auto" w:fill="D9D9D9" w:themeFill="background1" w:themeFillShade="D9"/>
                        <w:vAlign w:val="center"/>
                      </w:tcPr>
                      <w:p w14:paraId="39556860" w14:textId="77777777" w:rsidR="00C70867" w:rsidRPr="00445D89" w:rsidRDefault="00C70867" w:rsidP="00C70867">
                        <w:pPr>
                          <w:spacing w:line="276" w:lineRule="auto"/>
                          <w:jc w:val="center"/>
                          <w:rPr>
                            <w:b w:val="0"/>
                            <w:bCs/>
                            <w:szCs w:val="22"/>
                            <w:lang w:val="en-US"/>
                          </w:rPr>
                        </w:pPr>
                        <w:r w:rsidRPr="00445D89">
                          <w:rPr>
                            <w:bCs/>
                            <w:szCs w:val="22"/>
                            <w:lang w:val="en-US"/>
                          </w:rPr>
                          <w:t>IEs</w:t>
                        </w:r>
                      </w:p>
                    </w:tc>
                  </w:tr>
                  <w:tr w:rsidR="00C70867" w:rsidRPr="00445D89" w14:paraId="38ED5DC4" w14:textId="77777777" w:rsidTr="00C70867">
                    <w:tc>
                      <w:tcPr>
                        <w:tcW w:w="884" w:type="dxa"/>
                      </w:tcPr>
                      <w:p w14:paraId="25C39512" w14:textId="77777777" w:rsidR="00C70867" w:rsidRPr="00445D89" w:rsidRDefault="00C70867" w:rsidP="00C70867">
                        <w:pPr>
                          <w:spacing w:line="276" w:lineRule="auto"/>
                          <w:rPr>
                            <w:szCs w:val="22"/>
                            <w:lang w:val="en-US"/>
                          </w:rPr>
                        </w:pPr>
                        <w:r w:rsidRPr="00445D89">
                          <w:rPr>
                            <w:szCs w:val="22"/>
                            <w:lang w:val="en-US"/>
                          </w:rPr>
                          <w:t>R030</w:t>
                        </w:r>
                      </w:p>
                    </w:tc>
                    <w:tc>
                      <w:tcPr>
                        <w:tcW w:w="4820" w:type="dxa"/>
                      </w:tcPr>
                      <w:p w14:paraId="5B3AAD14" w14:textId="77777777" w:rsidR="00C70867" w:rsidRPr="00445D89" w:rsidRDefault="00C70867" w:rsidP="00C70867">
                        <w:pPr>
                          <w:pStyle w:val="Web"/>
                          <w:spacing w:before="0" w:beforeAutospacing="0" w:after="0" w:afterAutospacing="0"/>
                          <w:rPr>
                            <w:szCs w:val="22"/>
                          </w:rPr>
                        </w:pPr>
                        <w:r w:rsidRPr="00445D89">
                          <w:rPr>
                            <w:szCs w:val="22"/>
                          </w:rPr>
                          <w:t>The format of &lt;ARC&gt; is defined as per the below structure:</w:t>
                        </w:r>
                        <w:r w:rsidRPr="00445D89">
                          <w:rPr>
                            <w:rStyle w:val="af8"/>
                            <w:szCs w:val="22"/>
                          </w:rPr>
                          <w:footnoteReference w:id="4"/>
                        </w:r>
                      </w:p>
                      <w:p w14:paraId="750EB46D" w14:textId="77777777" w:rsidR="00C70867" w:rsidRPr="00445D89" w:rsidRDefault="00C70867" w:rsidP="00C70867">
                        <w:pPr>
                          <w:pStyle w:val="Web"/>
                          <w:spacing w:before="0" w:beforeAutospacing="0" w:after="0" w:afterAutospacing="0"/>
                          <w:rPr>
                            <w:szCs w:val="22"/>
                          </w:rPr>
                        </w:pPr>
                        <w:r w:rsidRPr="00445D89">
                          <w:rPr>
                            <w:szCs w:val="22"/>
                          </w:rPr>
                          <w:t> </w:t>
                        </w:r>
                      </w:p>
                      <w:p w14:paraId="502CA378" w14:textId="77777777" w:rsidR="00C70867" w:rsidRPr="00445D89" w:rsidRDefault="00C70867" w:rsidP="00C70867">
                        <w:pPr>
                          <w:pStyle w:val="Web"/>
                          <w:spacing w:before="0" w:beforeAutospacing="0" w:after="0" w:afterAutospacing="0"/>
                          <w:rPr>
                            <w:szCs w:val="22"/>
                          </w:rPr>
                        </w:pPr>
                        <w:r w:rsidRPr="00445D89">
                          <w:rPr>
                            <w:szCs w:val="22"/>
                          </w:rPr>
                          <w:t>Field / Content / Field type / Examples</w:t>
                        </w:r>
                      </w:p>
                      <w:p w14:paraId="5B8825C2" w14:textId="77777777" w:rsidR="00C70867" w:rsidRPr="00445D89" w:rsidRDefault="00C70867" w:rsidP="00C70867">
                        <w:pPr>
                          <w:pStyle w:val="Web"/>
                          <w:spacing w:before="0" w:beforeAutospacing="0" w:after="0" w:afterAutospacing="0"/>
                          <w:rPr>
                            <w:szCs w:val="22"/>
                          </w:rPr>
                        </w:pPr>
                        <w:r w:rsidRPr="00445D89">
                          <w:rPr>
                            <w:szCs w:val="22"/>
                          </w:rPr>
                          <w:t>1 / Year / Numeric 2 / "05"</w:t>
                        </w:r>
                      </w:p>
                      <w:p w14:paraId="111D6449" w14:textId="77777777" w:rsidR="00C70867" w:rsidRPr="00445D89" w:rsidRDefault="00C70867" w:rsidP="00C70867">
                        <w:pPr>
                          <w:pStyle w:val="Web"/>
                          <w:spacing w:before="0" w:beforeAutospacing="0" w:after="0" w:afterAutospacing="0"/>
                          <w:rPr>
                            <w:szCs w:val="22"/>
                          </w:rPr>
                        </w:pPr>
                        <w:r w:rsidRPr="00445D89">
                          <w:rPr>
                            <w:szCs w:val="22"/>
                          </w:rPr>
                          <w:t>2 / Identifier of the MS where the e-AD/e-SAD was initially submitted / Alphabetic 2 / "ES"</w:t>
                        </w:r>
                      </w:p>
                      <w:p w14:paraId="2F9D1212" w14:textId="77777777" w:rsidR="00C70867" w:rsidRPr="00445D89" w:rsidRDefault="00C70867" w:rsidP="00C70867">
                        <w:pPr>
                          <w:pStyle w:val="Web"/>
                          <w:spacing w:before="0" w:beforeAutospacing="0" w:after="0" w:afterAutospacing="0"/>
                          <w:rPr>
                            <w:szCs w:val="22"/>
                          </w:rPr>
                        </w:pPr>
                        <w:r w:rsidRPr="00445D89">
                          <w:rPr>
                            <w:szCs w:val="22"/>
                          </w:rPr>
                          <w:t>3 / Nationally assigned, unique code / Alphanumeric 15 (digits and capital letters) / "7R19YTE17UIC8J4"</w:t>
                        </w:r>
                      </w:p>
                      <w:p w14:paraId="37CB164E" w14:textId="036AB278" w:rsidR="00C70867" w:rsidRPr="00445D89" w:rsidRDefault="00C70867" w:rsidP="00C70867">
                        <w:pPr>
                          <w:pStyle w:val="Web"/>
                          <w:spacing w:before="0" w:beforeAutospacing="0" w:after="0" w:afterAutospacing="0"/>
                          <w:rPr>
                            <w:szCs w:val="22"/>
                          </w:rPr>
                        </w:pPr>
                        <w:r w:rsidRPr="00445D89">
                          <w:rPr>
                            <w:szCs w:val="22"/>
                          </w:rPr>
                          <w:t>4 / Type of Movement / Alphanumeric 1 / "P"    </w:t>
                        </w:r>
                      </w:p>
                      <w:p w14:paraId="0523790B" w14:textId="77777777" w:rsidR="00C70867" w:rsidRPr="00445D89" w:rsidRDefault="00C70867" w:rsidP="00C70867">
                        <w:pPr>
                          <w:pStyle w:val="Web"/>
                          <w:spacing w:before="0" w:beforeAutospacing="0" w:after="0" w:afterAutospacing="0"/>
                          <w:rPr>
                            <w:szCs w:val="22"/>
                          </w:rPr>
                        </w:pPr>
                        <w:r w:rsidRPr="00445D89">
                          <w:rPr>
                            <w:szCs w:val="22"/>
                          </w:rPr>
                          <w:t>5 / Check Digit / Numeric 1 / "9"</w:t>
                        </w:r>
                      </w:p>
                      <w:p w14:paraId="3CE75225" w14:textId="77777777" w:rsidR="00C70867" w:rsidRPr="00445D89" w:rsidRDefault="00C70867" w:rsidP="00C70867">
                        <w:pPr>
                          <w:pStyle w:val="Web"/>
                          <w:spacing w:before="0" w:beforeAutospacing="0" w:after="0" w:afterAutospacing="0"/>
                          <w:rPr>
                            <w:szCs w:val="22"/>
                          </w:rPr>
                        </w:pPr>
                        <w:r w:rsidRPr="00445D89">
                          <w:rPr>
                            <w:szCs w:val="22"/>
                          </w:rPr>
                          <w:t> </w:t>
                        </w:r>
                      </w:p>
                      <w:p w14:paraId="1147234C" w14:textId="77777777" w:rsidR="00C70867" w:rsidRPr="00445D89" w:rsidRDefault="00C70867" w:rsidP="00C70867">
                        <w:pPr>
                          <w:pStyle w:val="Web"/>
                          <w:spacing w:before="0" w:beforeAutospacing="0" w:after="0" w:afterAutospacing="0"/>
                          <w:rPr>
                            <w:szCs w:val="22"/>
                          </w:rPr>
                        </w:pPr>
                        <w:r w:rsidRPr="00445D89">
                          <w:rPr>
                            <w:szCs w:val="22"/>
                          </w:rPr>
                          <w:t>Field 1 is last two digits of year of formal acceptance of movement.</w:t>
                        </w:r>
                      </w:p>
                      <w:p w14:paraId="7121C384" w14:textId="77777777" w:rsidR="00C70867" w:rsidRPr="00445D89" w:rsidRDefault="00C70867" w:rsidP="00C70867">
                        <w:pPr>
                          <w:pStyle w:val="Web"/>
                          <w:spacing w:before="0" w:beforeAutospacing="0" w:after="0" w:afterAutospacing="0"/>
                          <w:rPr>
                            <w:szCs w:val="22"/>
                          </w:rPr>
                        </w:pPr>
                        <w:r w:rsidRPr="00445D89">
                          <w:rPr>
                            <w:szCs w:val="22"/>
                          </w:rPr>
                          <w:t xml:space="preserve">Field 2 is taken from the list of &lt;MEMBER STATES&gt; </w:t>
                        </w:r>
                      </w:p>
                      <w:p w14:paraId="3756A5E6" w14:textId="77777777" w:rsidR="00C70867" w:rsidRPr="00445D89" w:rsidRDefault="00C70867" w:rsidP="00C70867">
                        <w:pPr>
                          <w:pStyle w:val="Web"/>
                          <w:spacing w:before="0" w:beforeAutospacing="0" w:after="0" w:afterAutospacing="0"/>
                          <w:rPr>
                            <w:szCs w:val="22"/>
                          </w:rPr>
                        </w:pPr>
                        <w:r w:rsidRPr="00445D89">
                          <w:rPr>
                            <w:szCs w:val="22"/>
                          </w:rPr>
                          <w:t>Field 3 must be filled with a unique identifier per EMCS movement. The way this field is used is under MSAs’ responsibility, but each EMCS movement must have a unique number.</w:t>
                        </w:r>
                      </w:p>
                      <w:p w14:paraId="122747A4" w14:textId="64697B5F" w:rsidR="00C70867" w:rsidRPr="00445D89" w:rsidRDefault="00C70867" w:rsidP="00C70867">
                        <w:pPr>
                          <w:pStyle w:val="Web"/>
                          <w:spacing w:before="0" w:beforeAutospacing="0" w:after="0" w:afterAutospacing="0"/>
                          <w:rPr>
                            <w:szCs w:val="22"/>
                          </w:rPr>
                        </w:pPr>
                        <w:r w:rsidRPr="00445D89">
                          <w:rPr>
                            <w:szCs w:val="22"/>
                          </w:rPr>
                          <w:t>Field 4 gives an identifier for the type of the movement. If &lt;Submission Message Type&gt; is ‘3’, then value ‘P’ must be used</w:t>
                        </w:r>
                        <w:r w:rsidR="008759E7">
                          <w:rPr>
                            <w:szCs w:val="22"/>
                          </w:rPr>
                          <w:t xml:space="preserve"> </w:t>
                        </w:r>
                        <w:r w:rsidR="008759E7" w:rsidRPr="000C4F20">
                          <w:rPr>
                            <w:color w:val="00B050"/>
                            <w:szCs w:val="22"/>
                          </w:rPr>
                          <w:t>(note: t</w:t>
                        </w:r>
                        <w:r w:rsidR="008759E7" w:rsidRPr="008759E7">
                          <w:rPr>
                            <w:color w:val="00B050"/>
                          </w:rPr>
                          <w:t>he introduced logic is applicable for ARCs generated after 01/01/2023. Any ARCs generated before 01/01/2023, are associated with a Duty Suspension movement, regardless of the alphanumeric character specified in 'Field 4' of the ARC</w:t>
                        </w:r>
                        <w:r w:rsidR="008759E7" w:rsidRPr="000C4F20">
                          <w:rPr>
                            <w:color w:val="00B050"/>
                            <w:szCs w:val="22"/>
                          </w:rPr>
                          <w:t>)</w:t>
                        </w:r>
                        <w:r w:rsidRPr="00445D89">
                          <w:rPr>
                            <w:szCs w:val="22"/>
                          </w:rPr>
                          <w:t>.</w:t>
                        </w:r>
                      </w:p>
                      <w:p w14:paraId="07F42550" w14:textId="77777777" w:rsidR="00C70867" w:rsidRPr="00445D89" w:rsidRDefault="00C70867" w:rsidP="00C70867">
                        <w:pPr>
                          <w:spacing w:after="0"/>
                          <w:jc w:val="left"/>
                          <w:rPr>
                            <w:szCs w:val="22"/>
                          </w:rPr>
                        </w:pPr>
                        <w:r w:rsidRPr="00445D89">
                          <w:rPr>
                            <w:szCs w:val="22"/>
                          </w:rPr>
                          <w:t>Field 5 gives the Check Digit for the whole ARC (see section ‘Design Principles’ of the DDNEA main document), that will help detect an error when keying the ARC.</w:t>
                        </w:r>
                      </w:p>
                    </w:tc>
                    <w:tc>
                      <w:tcPr>
                        <w:tcW w:w="992" w:type="dxa"/>
                      </w:tcPr>
                      <w:p w14:paraId="3C483386" w14:textId="77777777" w:rsidR="00C70867" w:rsidRPr="00445D89" w:rsidRDefault="00C70867" w:rsidP="00C70867">
                        <w:pPr>
                          <w:spacing w:line="276" w:lineRule="auto"/>
                          <w:rPr>
                            <w:szCs w:val="22"/>
                            <w:lang w:val="en-US"/>
                          </w:rPr>
                        </w:pPr>
                        <w:r w:rsidRPr="00445D89">
                          <w:rPr>
                            <w:szCs w:val="22"/>
                            <w:lang w:val="en-US"/>
                          </w:rPr>
                          <w:t>Any IE which includes ‘ARC’ as a data item (e.g. IE801, IE818, IE721, IE881, etc.)</w:t>
                        </w:r>
                      </w:p>
                    </w:tc>
                  </w:tr>
                  <w:tr w:rsidR="00C70867" w:rsidRPr="00445D89" w14:paraId="74ED4615" w14:textId="77777777" w:rsidTr="00C70867">
                    <w:tc>
                      <w:tcPr>
                        <w:tcW w:w="884" w:type="dxa"/>
                      </w:tcPr>
                      <w:p w14:paraId="053309FD" w14:textId="77777777" w:rsidR="00C70867" w:rsidRPr="00445D89" w:rsidRDefault="00C70867" w:rsidP="00C70867">
                        <w:pPr>
                          <w:spacing w:line="276" w:lineRule="auto"/>
                          <w:rPr>
                            <w:szCs w:val="22"/>
                            <w:highlight w:val="yellow"/>
                            <w:lang w:val="en-US"/>
                          </w:rPr>
                        </w:pPr>
                        <w:r w:rsidRPr="00445D89">
                          <w:rPr>
                            <w:szCs w:val="22"/>
                            <w:lang w:val="en-US"/>
                          </w:rPr>
                          <w:t>R070</w:t>
                        </w:r>
                      </w:p>
                    </w:tc>
                    <w:tc>
                      <w:tcPr>
                        <w:tcW w:w="4820" w:type="dxa"/>
                      </w:tcPr>
                      <w:p w14:paraId="1212E3F6" w14:textId="77777777" w:rsidR="00C70867" w:rsidRPr="00445D89" w:rsidRDefault="00C70867" w:rsidP="00C70867">
                        <w:pPr>
                          <w:pStyle w:val="Web"/>
                          <w:spacing w:before="0" w:beforeAutospacing="0" w:after="0" w:afterAutospacing="0"/>
                          <w:rPr>
                            <w:szCs w:val="22"/>
                          </w:rPr>
                        </w:pPr>
                        <w:r w:rsidRPr="00445D89">
                          <w:rPr>
                            <w:szCs w:val="22"/>
                          </w:rPr>
                          <w:t>The &lt;Trader Excise Number&gt; must be unique in the list of &lt;TRADER AUTHORISATION&gt;. </w:t>
                        </w:r>
                      </w:p>
                      <w:p w14:paraId="79C01EEB" w14:textId="77777777" w:rsidR="00C70867" w:rsidRPr="00445D89" w:rsidRDefault="00C70867" w:rsidP="00C70867">
                        <w:pPr>
                          <w:spacing w:after="0"/>
                          <w:jc w:val="left"/>
                          <w:rPr>
                            <w:szCs w:val="22"/>
                          </w:rPr>
                        </w:pPr>
                        <w:r w:rsidRPr="00445D89">
                          <w:rPr>
                            <w:szCs w:val="22"/>
                          </w:rPr>
                          <w:t>The &lt;Tax Warehouse Reference&gt; must be unique in the list of &lt;TAX WAREHOUSE&gt;". </w:t>
                        </w:r>
                      </w:p>
                      <w:p w14:paraId="5A6F134F" w14:textId="77777777" w:rsidR="00C70867" w:rsidRPr="00445D89" w:rsidRDefault="00C70867" w:rsidP="00C70867">
                        <w:pPr>
                          <w:spacing w:after="0"/>
                          <w:jc w:val="left"/>
                          <w:rPr>
                            <w:szCs w:val="22"/>
                          </w:rPr>
                        </w:pPr>
                        <w:r w:rsidRPr="00445D89">
                          <w:rPr>
                            <w:szCs w:val="22"/>
                          </w:rPr>
                          <w:t> </w:t>
                        </w:r>
                      </w:p>
                      <w:p w14:paraId="724493F0" w14:textId="77777777" w:rsidR="00C70867" w:rsidRPr="00445D89" w:rsidRDefault="00C70867" w:rsidP="00C70867">
                        <w:pPr>
                          <w:spacing w:after="0"/>
                          <w:jc w:val="left"/>
                          <w:rPr>
                            <w:szCs w:val="22"/>
                          </w:rPr>
                        </w:pPr>
                        <w:r w:rsidRPr="00445D89">
                          <w:rPr>
                            <w:szCs w:val="22"/>
                          </w:rPr>
                          <w:t>The format of &lt;Trader Excise Number&gt; or &lt;Tax Warehouse Reference&gt; is defined as per the below structure:</w:t>
                        </w:r>
                      </w:p>
                      <w:p w14:paraId="4BEC6103" w14:textId="77777777" w:rsidR="00C70867" w:rsidRPr="00445D89" w:rsidRDefault="00C70867" w:rsidP="00C70867">
                        <w:pPr>
                          <w:spacing w:after="0"/>
                          <w:jc w:val="left"/>
                          <w:rPr>
                            <w:szCs w:val="22"/>
                          </w:rPr>
                        </w:pPr>
                        <w:r w:rsidRPr="00445D89">
                          <w:rPr>
                            <w:szCs w:val="22"/>
                          </w:rPr>
                          <w:t> </w:t>
                        </w:r>
                      </w:p>
                      <w:p w14:paraId="46528FA0" w14:textId="77777777" w:rsidR="00C70867" w:rsidRPr="00445D89" w:rsidRDefault="00C70867" w:rsidP="00C70867">
                        <w:pPr>
                          <w:spacing w:after="0"/>
                          <w:jc w:val="left"/>
                          <w:rPr>
                            <w:szCs w:val="22"/>
                          </w:rPr>
                        </w:pPr>
                        <w:r w:rsidRPr="00445D89">
                          <w:rPr>
                            <w:szCs w:val="22"/>
                          </w:rPr>
                          <w:t>Field / Content / Field type / Examples</w:t>
                        </w:r>
                      </w:p>
                      <w:p w14:paraId="685CB74D" w14:textId="77777777" w:rsidR="00C70867" w:rsidRPr="00445D89" w:rsidRDefault="00C70867" w:rsidP="00C70867">
                        <w:pPr>
                          <w:spacing w:after="0"/>
                          <w:jc w:val="left"/>
                          <w:rPr>
                            <w:szCs w:val="22"/>
                          </w:rPr>
                        </w:pPr>
                        <w:r w:rsidRPr="00445D89">
                          <w:rPr>
                            <w:szCs w:val="22"/>
                          </w:rPr>
                          <w:t>1 / Identifier of the MS where the economic operator or tax warehouse is registered / Alphabetic 2 / "PL"</w:t>
                        </w:r>
                      </w:p>
                      <w:p w14:paraId="47F0FE6E" w14:textId="77777777" w:rsidR="00C70867" w:rsidRPr="00445D89" w:rsidRDefault="00C70867" w:rsidP="00C70867">
                        <w:pPr>
                          <w:spacing w:after="0"/>
                          <w:jc w:val="left"/>
                          <w:rPr>
                            <w:szCs w:val="22"/>
                          </w:rPr>
                        </w:pPr>
                        <w:r w:rsidRPr="00445D89">
                          <w:rPr>
                            <w:szCs w:val="22"/>
                          </w:rPr>
                          <w:t>2 / Nationally assigned, unique code / Alphanumeric 11 / "2005764CL78"</w:t>
                        </w:r>
                      </w:p>
                      <w:p w14:paraId="035DACAA" w14:textId="77777777" w:rsidR="00C70867" w:rsidRPr="00445D89" w:rsidRDefault="00C70867" w:rsidP="00C70867">
                        <w:pPr>
                          <w:spacing w:after="0"/>
                          <w:jc w:val="left"/>
                          <w:rPr>
                            <w:szCs w:val="22"/>
                          </w:rPr>
                        </w:pPr>
                        <w:r w:rsidRPr="00445D89">
                          <w:rPr>
                            <w:szCs w:val="22"/>
                          </w:rPr>
                          <w:t> </w:t>
                        </w:r>
                      </w:p>
                      <w:p w14:paraId="3BB59C0C" w14:textId="77777777" w:rsidR="00C70867" w:rsidRPr="00445D89" w:rsidRDefault="00C70867" w:rsidP="00C70867">
                        <w:pPr>
                          <w:spacing w:after="0"/>
                          <w:jc w:val="left"/>
                          <w:rPr>
                            <w:szCs w:val="22"/>
                          </w:rPr>
                        </w:pPr>
                        <w:r w:rsidRPr="00445D89">
                          <w:rPr>
                            <w:szCs w:val="22"/>
                          </w:rPr>
                          <w:t>Field 1 is taken from the list of &lt;MEMBER STATES&gt;.</w:t>
                        </w:r>
                      </w:p>
                      <w:p w14:paraId="41304B3B" w14:textId="77777777" w:rsidR="00C70867" w:rsidRPr="00445D89" w:rsidRDefault="00C70867" w:rsidP="00C70867">
                        <w:pPr>
                          <w:spacing w:line="276" w:lineRule="auto"/>
                          <w:rPr>
                            <w:szCs w:val="22"/>
                            <w:highlight w:val="yellow"/>
                            <w:lang w:val="en-US"/>
                          </w:rPr>
                        </w:pPr>
                        <w:r w:rsidRPr="00445D89">
                          <w:rPr>
                            <w:szCs w:val="22"/>
                          </w:rPr>
                          <w:t>Field 2 must be filled with a unique identifier for the Excise registered operator (authorised warehouse keeper, registered consignee, registered consignor, certified consignor, and certified consignee) or for the tax warehouse. The way this value is assigned falls under the MSAs’ responsibility, but each Excise registered operator (authorised warehouse keeper, registered consignee, registered consignor, certified consignor, and certified consignee) and each tax warehouse must have a unique number.</w:t>
                        </w:r>
                      </w:p>
                    </w:tc>
                    <w:tc>
                      <w:tcPr>
                        <w:tcW w:w="992" w:type="dxa"/>
                      </w:tcPr>
                      <w:p w14:paraId="74C2EC39" w14:textId="77777777" w:rsidR="00C70867" w:rsidRPr="00445D89" w:rsidRDefault="00C70867" w:rsidP="00C70867">
                        <w:pPr>
                          <w:spacing w:line="276" w:lineRule="auto"/>
                          <w:rPr>
                            <w:szCs w:val="22"/>
                            <w:highlight w:val="yellow"/>
                            <w:lang w:val="en-US"/>
                          </w:rPr>
                        </w:pPr>
                        <w:r w:rsidRPr="00445D89">
                          <w:rPr>
                            <w:szCs w:val="22"/>
                            <w:lang w:val="en-US"/>
                          </w:rPr>
                          <w:t>IE713</w:t>
                        </w:r>
                      </w:p>
                    </w:tc>
                  </w:tr>
                  <w:tr w:rsidR="00C70867" w:rsidRPr="00445D89" w14:paraId="1EC77E15" w14:textId="77777777" w:rsidTr="00C70867">
                    <w:tc>
                      <w:tcPr>
                        <w:tcW w:w="884" w:type="dxa"/>
                      </w:tcPr>
                      <w:p w14:paraId="4DA68BBD" w14:textId="77777777" w:rsidR="00C70867" w:rsidRPr="00445D89" w:rsidRDefault="00C70867" w:rsidP="00C70867">
                        <w:pPr>
                          <w:spacing w:line="276" w:lineRule="auto"/>
                          <w:rPr>
                            <w:szCs w:val="22"/>
                            <w:lang w:val="en-US"/>
                          </w:rPr>
                        </w:pPr>
                        <w:r w:rsidRPr="00445D89">
                          <w:rPr>
                            <w:szCs w:val="22"/>
                          </w:rPr>
                          <w:t>R233</w:t>
                        </w:r>
                      </w:p>
                    </w:tc>
                    <w:tc>
                      <w:tcPr>
                        <w:tcW w:w="4820" w:type="dxa"/>
                      </w:tcPr>
                      <w:p w14:paraId="094BB219" w14:textId="77777777" w:rsidR="00C70867" w:rsidRPr="00445D89" w:rsidRDefault="00C70867" w:rsidP="00C70867">
                        <w:pPr>
                          <w:spacing w:after="0"/>
                          <w:jc w:val="left"/>
                          <w:rPr>
                            <w:rFonts w:eastAsiaTheme="minorHAnsi"/>
                            <w:szCs w:val="22"/>
                          </w:rPr>
                        </w:pPr>
                        <w:r w:rsidRPr="00445D89">
                          <w:rPr>
                            <w:rFonts w:eastAsiaTheme="minorHAnsi"/>
                            <w:szCs w:val="22"/>
                          </w:rPr>
                          <w:t>An existing identifier &lt;Trader Excise Number&gt; in the set of &lt;TRADER AUTHORISATION&gt;</w:t>
                        </w:r>
                      </w:p>
                      <w:p w14:paraId="37FC13CB" w14:textId="77777777" w:rsidR="00C70867" w:rsidRPr="00445D89" w:rsidRDefault="00C70867" w:rsidP="00C70867">
                        <w:pPr>
                          <w:spacing w:after="0"/>
                          <w:jc w:val="left"/>
                          <w:rPr>
                            <w:rFonts w:eastAsiaTheme="minorHAnsi"/>
                            <w:szCs w:val="22"/>
                          </w:rPr>
                        </w:pPr>
                        <w:r w:rsidRPr="00445D89">
                          <w:rPr>
                            <w:rFonts w:eastAsiaTheme="minorHAnsi"/>
                            <w:szCs w:val="22"/>
                          </w:rPr>
                          <w:t>The &lt;Operator Type Code&gt; of the referred &lt;TRADER&gt; must be:</w:t>
                        </w:r>
                      </w:p>
                      <w:p w14:paraId="5C901AC0" w14:textId="77777777" w:rsidR="00C70867" w:rsidRPr="00445D89" w:rsidRDefault="00C70867" w:rsidP="00C70867">
                        <w:pPr>
                          <w:spacing w:after="0"/>
                          <w:jc w:val="left"/>
                          <w:rPr>
                            <w:rFonts w:eastAsiaTheme="minorHAnsi"/>
                            <w:szCs w:val="22"/>
                          </w:rPr>
                        </w:pPr>
                        <w:r w:rsidRPr="00445D89">
                          <w:rPr>
                            <w:rFonts w:eastAsiaTheme="minorHAnsi"/>
                            <w:szCs w:val="22"/>
                          </w:rPr>
                          <w:t>- "Authorised warehouse keeper" OR "Registered consignor" for &lt;Temporary Registered Consignee&gt; authorisations OR;</w:t>
                        </w:r>
                      </w:p>
                      <w:p w14:paraId="1F5F26F2" w14:textId="77777777" w:rsidR="00C70867" w:rsidRPr="00445D89" w:rsidRDefault="00C70867" w:rsidP="00C70867">
                        <w:pPr>
                          <w:spacing w:after="0"/>
                          <w:jc w:val="left"/>
                          <w:rPr>
                            <w:rFonts w:eastAsiaTheme="minorHAnsi"/>
                            <w:szCs w:val="22"/>
                          </w:rPr>
                        </w:pPr>
                        <w:r w:rsidRPr="00445D89">
                          <w:rPr>
                            <w:rFonts w:eastAsiaTheme="minorHAnsi"/>
                            <w:szCs w:val="22"/>
                          </w:rPr>
                          <w:t>- "Certified Consignor" for &lt;Temporary Certified Consignee&gt; authorisations OR;</w:t>
                        </w:r>
                      </w:p>
                      <w:p w14:paraId="2065DAAC" w14:textId="77777777" w:rsidR="00C70867" w:rsidRPr="00445D89" w:rsidRDefault="00C70867" w:rsidP="00C70867">
                        <w:pPr>
                          <w:spacing w:after="0"/>
                          <w:jc w:val="left"/>
                          <w:rPr>
                            <w:rFonts w:eastAsiaTheme="minorHAnsi"/>
                            <w:szCs w:val="22"/>
                          </w:rPr>
                        </w:pPr>
                        <w:r w:rsidRPr="00445D89">
                          <w:rPr>
                            <w:rFonts w:eastAsiaTheme="minorHAnsi"/>
                            <w:szCs w:val="22"/>
                          </w:rPr>
                          <w:t>- "Certified Consignee" for &lt;Temporary Certified Consignor&gt; authorisations.</w:t>
                        </w:r>
                      </w:p>
                      <w:p w14:paraId="7E82BA45"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7830D556" w14:textId="77777777" w:rsidR="00C70867" w:rsidRPr="00445D89" w:rsidRDefault="00C70867" w:rsidP="00C70867">
                        <w:pPr>
                          <w:spacing w:line="276" w:lineRule="auto"/>
                          <w:rPr>
                            <w:rFonts w:eastAsiaTheme="minorHAnsi"/>
                            <w:szCs w:val="22"/>
                          </w:rPr>
                        </w:pPr>
                        <w:r w:rsidRPr="00445D89">
                          <w:rPr>
                            <w:rFonts w:eastAsiaTheme="minorHAnsi"/>
                            <w:szCs w:val="22"/>
                          </w:rPr>
                          <w:t>In addition the Member State of the &lt;TRADER AUTHORISATION&gt; must be different from the Member State the &lt;TEMPORARY AUTHORISATION&gt; is registered for.</w:t>
                        </w:r>
                      </w:p>
                    </w:tc>
                    <w:tc>
                      <w:tcPr>
                        <w:tcW w:w="992" w:type="dxa"/>
                      </w:tcPr>
                      <w:p w14:paraId="04753038" w14:textId="77777777" w:rsidR="00C70867" w:rsidRPr="00445D89" w:rsidRDefault="00C70867" w:rsidP="00C70867">
                        <w:pPr>
                          <w:spacing w:line="276" w:lineRule="auto"/>
                          <w:rPr>
                            <w:szCs w:val="22"/>
                            <w:lang w:val="en-US"/>
                          </w:rPr>
                        </w:pPr>
                        <w:r w:rsidRPr="00445D89">
                          <w:rPr>
                            <w:szCs w:val="22"/>
                            <w:lang w:val="en-US"/>
                          </w:rPr>
                          <w:t>IE713</w:t>
                        </w:r>
                      </w:p>
                    </w:tc>
                  </w:tr>
                  <w:tr w:rsidR="00C70867" w:rsidRPr="00445D89" w14:paraId="33627E08" w14:textId="77777777" w:rsidTr="00C70867">
                    <w:tc>
                      <w:tcPr>
                        <w:tcW w:w="884" w:type="dxa"/>
                      </w:tcPr>
                      <w:p w14:paraId="663CA5C5" w14:textId="77777777" w:rsidR="00C70867" w:rsidRPr="00445D89" w:rsidRDefault="00C70867" w:rsidP="00C70867">
                        <w:pPr>
                          <w:spacing w:line="276" w:lineRule="auto"/>
                          <w:rPr>
                            <w:szCs w:val="22"/>
                            <w:lang w:val="en-US"/>
                          </w:rPr>
                        </w:pPr>
                        <w:r w:rsidRPr="00445D89">
                          <w:rPr>
                            <w:szCs w:val="22"/>
                          </w:rPr>
                          <w:t xml:space="preserve">R044 </w:t>
                        </w:r>
                      </w:p>
                    </w:tc>
                    <w:tc>
                      <w:tcPr>
                        <w:tcW w:w="4820" w:type="dxa"/>
                      </w:tcPr>
                      <w:p w14:paraId="3FB074F9"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For TRADER Consignor</w:t>
                        </w:r>
                      </w:p>
                      <w:p w14:paraId="6F843857" w14:textId="77777777" w:rsidR="00C70867" w:rsidRPr="00445D89" w:rsidRDefault="00C70867" w:rsidP="00C70867">
                        <w:pPr>
                          <w:autoSpaceDE w:val="0"/>
                          <w:autoSpaceDN w:val="0"/>
                          <w:adjustRightInd w:val="0"/>
                          <w:spacing w:after="0"/>
                          <w:jc w:val="left"/>
                          <w:rPr>
                            <w:rFonts w:eastAsiaTheme="minorHAnsi"/>
                            <w:szCs w:val="22"/>
                          </w:rPr>
                        </w:pPr>
                      </w:p>
                      <w:p w14:paraId="3E72512D"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An existing identifier &lt;Trader Excise Number&gt; in the set of &lt;TRADER AUTHORISATION&gt;</w:t>
                        </w:r>
                      </w:p>
                      <w:p w14:paraId="42A0F0A8" w14:textId="77777777" w:rsidR="00C70867" w:rsidRPr="00445D89" w:rsidRDefault="00C70867" w:rsidP="00C70867">
                        <w:pPr>
                          <w:autoSpaceDE w:val="0"/>
                          <w:autoSpaceDN w:val="0"/>
                          <w:adjustRightInd w:val="0"/>
                          <w:spacing w:after="0"/>
                          <w:jc w:val="left"/>
                          <w:rPr>
                            <w:rFonts w:eastAsiaTheme="minorHAnsi"/>
                            <w:szCs w:val="22"/>
                          </w:rPr>
                        </w:pPr>
                      </w:p>
                      <w:p w14:paraId="333D378C"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&lt;Operator Type Code&gt; of the referred &lt;TRADER&gt; must be:</w:t>
                        </w:r>
                      </w:p>
                      <w:p w14:paraId="4E88B985"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"Authorised warehouse keeper"; OR</w:t>
                        </w:r>
                      </w:p>
                      <w:p w14:paraId="6E41FDFA"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"Registered consignor"; OR</w:t>
                        </w:r>
                      </w:p>
                      <w:p w14:paraId="74B957C7" w14:textId="2CA09CEA" w:rsidR="00C70867" w:rsidRDefault="00C70867" w:rsidP="00C70867">
                        <w:pPr>
                          <w:autoSpaceDE w:val="0"/>
                          <w:autoSpaceDN w:val="0"/>
                          <w:adjustRightInd w:val="0"/>
                          <w:spacing w:after="0"/>
                          <w:jc w:val="left"/>
                          <w:rPr>
                            <w:rFonts w:eastAsiaTheme="minorHAnsi"/>
                            <w:color w:val="00B050"/>
                            <w:szCs w:val="22"/>
                          </w:rPr>
                        </w:pPr>
                        <w:r w:rsidRPr="00445D89">
                          <w:rPr>
                            <w:rFonts w:eastAsiaTheme="minorHAnsi"/>
                            <w:szCs w:val="22"/>
                          </w:rPr>
                          <w:t>- "Certified consignor"</w:t>
                        </w:r>
                        <w:r w:rsidR="00D770A1">
                          <w:rPr>
                            <w:rFonts w:eastAsiaTheme="minorHAnsi"/>
                            <w:szCs w:val="22"/>
                          </w:rPr>
                          <w:t xml:space="preserve">; </w:t>
                        </w:r>
                        <w:r w:rsidR="00D770A1" w:rsidRPr="00D770A1">
                          <w:rPr>
                            <w:rFonts w:eastAsiaTheme="minorHAnsi"/>
                            <w:color w:val="00B050"/>
                            <w:szCs w:val="22"/>
                          </w:rPr>
                          <w:t>OR</w:t>
                        </w:r>
                      </w:p>
                      <w:p w14:paraId="28B0901B" w14:textId="4056C937" w:rsidR="00D770A1" w:rsidRPr="00D770A1" w:rsidRDefault="00D770A1" w:rsidP="00C70867">
                        <w:pPr>
                          <w:autoSpaceDE w:val="0"/>
                          <w:autoSpaceDN w:val="0"/>
                          <w:adjustRightInd w:val="0"/>
                          <w:spacing w:after="0"/>
                          <w:jc w:val="left"/>
                          <w:rPr>
                            <w:rFonts w:eastAsiaTheme="minorHAnsi"/>
                            <w:color w:val="00B050"/>
                            <w:szCs w:val="22"/>
                          </w:rPr>
                        </w:pPr>
                        <w:r w:rsidRPr="00D770A1">
                          <w:rPr>
                            <w:rFonts w:eastAsiaTheme="minorHAnsi"/>
                            <w:color w:val="00B050"/>
                            <w:szCs w:val="22"/>
                          </w:rPr>
                          <w:t>- "Temporary Certified Consignor".</w:t>
                        </w:r>
                      </w:p>
                      <w:p w14:paraId="05696628" w14:textId="77777777" w:rsidR="00C70867" w:rsidRPr="00445D89" w:rsidRDefault="00C70867" w:rsidP="00C70867">
                        <w:pPr>
                          <w:autoSpaceDE w:val="0"/>
                          <w:autoSpaceDN w:val="0"/>
                          <w:adjustRightInd w:val="0"/>
                          <w:spacing w:after="0"/>
                          <w:jc w:val="left"/>
                          <w:rPr>
                            <w:rFonts w:eastAsiaTheme="minorHAnsi"/>
                            <w:szCs w:val="22"/>
                          </w:rPr>
                        </w:pPr>
                      </w:p>
                      <w:p w14:paraId="3780BF8F"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For TRADER Place of dispatch</w:t>
                        </w:r>
                      </w:p>
                      <w:p w14:paraId="61419F2C" w14:textId="77777777" w:rsidR="00C70867" w:rsidRPr="00445D89" w:rsidRDefault="00C70867" w:rsidP="00C70867">
                        <w:pPr>
                          <w:autoSpaceDE w:val="0"/>
                          <w:autoSpaceDN w:val="0"/>
                          <w:adjustRightInd w:val="0"/>
                          <w:spacing w:after="0"/>
                          <w:jc w:val="left"/>
                          <w:rPr>
                            <w:rFonts w:eastAsiaTheme="minorHAnsi"/>
                            <w:szCs w:val="22"/>
                          </w:rPr>
                        </w:pPr>
                      </w:p>
                      <w:p w14:paraId="2D844D1A"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An existing identifier &lt;Tax Warehouse Reference&gt; (Excise Number in SEED).</w:t>
                        </w:r>
                      </w:p>
                    </w:tc>
                    <w:tc>
                      <w:tcPr>
                        <w:tcW w:w="992" w:type="dxa"/>
                      </w:tcPr>
                      <w:p w14:paraId="478EAA6C" w14:textId="77777777" w:rsidR="00C70867" w:rsidRPr="00445D89" w:rsidRDefault="00C70867" w:rsidP="00C70867">
                        <w:pPr>
                          <w:spacing w:line="276" w:lineRule="auto"/>
                          <w:rPr>
                            <w:szCs w:val="22"/>
                            <w:lang w:val="en-US"/>
                          </w:rPr>
                        </w:pPr>
                        <w:r w:rsidRPr="00445D89">
                          <w:rPr>
                            <w:szCs w:val="22"/>
                            <w:lang w:val="en-US"/>
                          </w:rPr>
                          <w:t>IE801,</w:t>
                        </w:r>
                      </w:p>
                      <w:p w14:paraId="472CD21E" w14:textId="77777777" w:rsidR="00C70867" w:rsidRPr="00445D89" w:rsidRDefault="00C70867" w:rsidP="00C70867">
                        <w:pPr>
                          <w:spacing w:line="276" w:lineRule="auto"/>
                          <w:rPr>
                            <w:szCs w:val="22"/>
                            <w:lang w:val="en-US"/>
                          </w:rPr>
                        </w:pPr>
                        <w:r w:rsidRPr="00445D89">
                          <w:rPr>
                            <w:szCs w:val="22"/>
                            <w:lang w:val="en-US"/>
                          </w:rPr>
                          <w:t>IE815,</w:t>
                        </w:r>
                      </w:p>
                      <w:p w14:paraId="1D859D6C" w14:textId="77777777" w:rsidR="00C70867" w:rsidRPr="00445D89" w:rsidRDefault="00C70867" w:rsidP="00C70867">
                        <w:pPr>
                          <w:spacing w:line="276" w:lineRule="auto"/>
                          <w:rPr>
                            <w:szCs w:val="22"/>
                            <w:lang w:val="en-US"/>
                          </w:rPr>
                        </w:pPr>
                        <w:r w:rsidRPr="00445D89">
                          <w:rPr>
                            <w:szCs w:val="22"/>
                            <w:lang w:val="en-US"/>
                          </w:rPr>
                          <w:t>IE821,</w:t>
                        </w:r>
                      </w:p>
                      <w:p w14:paraId="29F4E784" w14:textId="77777777" w:rsidR="00C70867" w:rsidRPr="00445D89" w:rsidRDefault="00C70867" w:rsidP="00C70867">
                        <w:pPr>
                          <w:spacing w:line="276" w:lineRule="auto"/>
                          <w:rPr>
                            <w:szCs w:val="22"/>
                            <w:lang w:val="en-US"/>
                          </w:rPr>
                        </w:pPr>
                        <w:r w:rsidRPr="00445D89">
                          <w:rPr>
                            <w:szCs w:val="22"/>
                            <w:lang w:val="en-US"/>
                          </w:rPr>
                          <w:t>IE871.</w:t>
                        </w:r>
                      </w:p>
                    </w:tc>
                  </w:tr>
                  <w:tr w:rsidR="00C70867" w:rsidRPr="00445D89" w14:paraId="652C6A78" w14:textId="77777777" w:rsidTr="00C70867">
                    <w:tc>
                      <w:tcPr>
                        <w:tcW w:w="884" w:type="dxa"/>
                      </w:tcPr>
                      <w:p w14:paraId="6489D2E5" w14:textId="77777777" w:rsidR="00C70867" w:rsidRPr="00445D89" w:rsidRDefault="00C70867" w:rsidP="00C70867">
                        <w:pPr>
                          <w:spacing w:line="276" w:lineRule="auto"/>
                          <w:rPr>
                            <w:szCs w:val="22"/>
                            <w:lang w:val="en-US"/>
                          </w:rPr>
                        </w:pPr>
                        <w:r w:rsidRPr="00445D89">
                          <w:rPr>
                            <w:szCs w:val="22"/>
                          </w:rPr>
                          <w:t>R045</w:t>
                        </w:r>
                      </w:p>
                    </w:tc>
                    <w:tc>
                      <w:tcPr>
                        <w:tcW w:w="4820" w:type="dxa"/>
                      </w:tcPr>
                      <w:p w14:paraId="166C7ACE" w14:textId="77777777" w:rsidR="00C70867" w:rsidRPr="00445D89" w:rsidRDefault="00C70867" w:rsidP="00C70867">
                        <w:pPr>
                          <w:spacing w:after="0"/>
                          <w:jc w:val="left"/>
                          <w:rPr>
                            <w:rFonts w:eastAsiaTheme="minorHAnsi"/>
                            <w:szCs w:val="22"/>
                          </w:rPr>
                        </w:pPr>
                        <w:r w:rsidRPr="00445D89">
                          <w:rPr>
                            <w:rFonts w:eastAsiaTheme="minorHAnsi"/>
                            <w:szCs w:val="22"/>
                          </w:rPr>
                          <w:t>The possible values of &lt;Trader Identification&gt; are described in the following table:</w:t>
                        </w:r>
                      </w:p>
                      <w:p w14:paraId="5AAFDB9E"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Code==1 - Destination - Tax warehouse</w:t>
                        </w:r>
                      </w:p>
                      <w:p w14:paraId="278931BD"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5545E45E" w14:textId="77777777" w:rsidR="00C70867" w:rsidRPr="00445D89" w:rsidRDefault="00C70867" w:rsidP="00C70867">
                        <w:pPr>
                          <w:spacing w:after="0"/>
                          <w:jc w:val="left"/>
                          <w:rPr>
                            <w:rFonts w:eastAsiaTheme="minorHAnsi"/>
                            <w:szCs w:val="22"/>
                          </w:rPr>
                        </w:pPr>
                        <w:r w:rsidRPr="00445D89">
                          <w:rPr>
                            <w:rFonts w:eastAsiaTheme="minorHAnsi"/>
                            <w:szCs w:val="22"/>
                          </w:rPr>
                          <w:t>TRADER CONSIGNEE. Trader Identification -&gt; Excise number (1)</w:t>
                        </w:r>
                      </w:p>
                      <w:p w14:paraId="7556D9A4" w14:textId="77777777" w:rsidR="00C70867" w:rsidRPr="00445D89" w:rsidRDefault="00C70867" w:rsidP="00C70867">
                        <w:pPr>
                          <w:spacing w:after="0"/>
                          <w:jc w:val="left"/>
                          <w:rPr>
                            <w:rFonts w:eastAsiaTheme="minorHAnsi"/>
                            <w:szCs w:val="22"/>
                          </w:rPr>
                        </w:pPr>
                        <w:r w:rsidRPr="00445D89">
                          <w:rPr>
                            <w:rFonts w:eastAsiaTheme="minorHAnsi"/>
                            <w:szCs w:val="22"/>
                          </w:rPr>
                          <w:t>TRADER Place of Delivery.Trader Identification -&gt; Tax Warehouse Reference (Excise Number) (5)</w:t>
                        </w:r>
                      </w:p>
                      <w:p w14:paraId="1FE84D36"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Code==2 - Destination - Registered consignee</w:t>
                        </w:r>
                      </w:p>
                      <w:p w14:paraId="2DE6C1FF"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08AD2204" w14:textId="77777777" w:rsidR="00C70867" w:rsidRPr="00445D89" w:rsidRDefault="00C70867" w:rsidP="00C70867">
                        <w:pPr>
                          <w:spacing w:after="0"/>
                          <w:jc w:val="left"/>
                          <w:rPr>
                            <w:rFonts w:eastAsiaTheme="minorHAnsi"/>
                            <w:szCs w:val="22"/>
                          </w:rPr>
                        </w:pPr>
                        <w:r w:rsidRPr="00445D89">
                          <w:rPr>
                            <w:rFonts w:eastAsiaTheme="minorHAnsi"/>
                            <w:szCs w:val="22"/>
                          </w:rPr>
                          <w:t>TRADER CONSIGNEE. Trader Identification -&gt; Excise number (2)</w:t>
                        </w:r>
                      </w:p>
                      <w:p w14:paraId="74FEA6C7" w14:textId="77777777" w:rsidR="00C70867" w:rsidRPr="00445D89" w:rsidRDefault="00C70867" w:rsidP="00C70867">
                        <w:pPr>
                          <w:spacing w:after="0"/>
                          <w:jc w:val="left"/>
                          <w:rPr>
                            <w:rFonts w:eastAsiaTheme="minorHAnsi"/>
                            <w:szCs w:val="22"/>
                          </w:rPr>
                        </w:pPr>
                        <w:r w:rsidRPr="00445D89">
                          <w:rPr>
                            <w:rFonts w:eastAsiaTheme="minorHAnsi"/>
                            <w:szCs w:val="22"/>
                          </w:rPr>
                          <w:t>TRADER Place of Delivery.Trader Identification -&gt; Any identification (*)</w:t>
                        </w:r>
                      </w:p>
                      <w:p w14:paraId="68510A64"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Code==3 - Destination - Temporary registered consignee</w:t>
                        </w:r>
                      </w:p>
                      <w:p w14:paraId="08087FF7"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4921CDD8" w14:textId="77777777" w:rsidR="00C70867" w:rsidRPr="00445D89" w:rsidRDefault="00C70867" w:rsidP="00C70867">
                        <w:pPr>
                          <w:spacing w:after="0"/>
                          <w:jc w:val="left"/>
                          <w:rPr>
                            <w:rFonts w:eastAsiaTheme="minorHAnsi"/>
                            <w:szCs w:val="22"/>
                          </w:rPr>
                        </w:pPr>
                        <w:r w:rsidRPr="00445D89">
                          <w:rPr>
                            <w:rFonts w:eastAsiaTheme="minorHAnsi"/>
                            <w:szCs w:val="22"/>
                          </w:rPr>
                          <w:t>TRADER CONSIGNEE. Trader Identification -&gt;Temporary authorisation reference (4)</w:t>
                        </w:r>
                      </w:p>
                      <w:p w14:paraId="30E2AA44" w14:textId="77777777" w:rsidR="00C70867" w:rsidRPr="00445D89" w:rsidRDefault="00C70867" w:rsidP="00C70867">
                        <w:pPr>
                          <w:spacing w:after="0"/>
                          <w:jc w:val="left"/>
                          <w:rPr>
                            <w:rFonts w:eastAsiaTheme="minorHAnsi"/>
                            <w:szCs w:val="22"/>
                          </w:rPr>
                        </w:pPr>
                        <w:r w:rsidRPr="00445D89">
                          <w:rPr>
                            <w:rFonts w:eastAsiaTheme="minorHAnsi"/>
                            <w:szCs w:val="22"/>
                          </w:rPr>
                          <w:t>TRADER Place of Delivery.Trader Identification -&gt;Any identification (*)</w:t>
                        </w:r>
                      </w:p>
                      <w:p w14:paraId="02AAC188"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Code==4 - Destination - Direct delivery</w:t>
                        </w:r>
                      </w:p>
                      <w:p w14:paraId="6BCF352D"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0737F717" w14:textId="77777777" w:rsidR="00C70867" w:rsidRPr="00445D89" w:rsidRDefault="00C70867" w:rsidP="00C70867">
                        <w:pPr>
                          <w:spacing w:after="0"/>
                          <w:jc w:val="left"/>
                          <w:rPr>
                            <w:rFonts w:eastAsiaTheme="minorHAnsi"/>
                            <w:szCs w:val="22"/>
                          </w:rPr>
                        </w:pPr>
                        <w:r w:rsidRPr="00445D89">
                          <w:rPr>
                            <w:rFonts w:eastAsiaTheme="minorHAnsi"/>
                            <w:szCs w:val="22"/>
                          </w:rPr>
                          <w:t>TRADER CONSIGNEE. Trader Identification -&gt; Excise number (3)</w:t>
                        </w:r>
                      </w:p>
                      <w:p w14:paraId="090EDB97" w14:textId="77777777" w:rsidR="00C70867" w:rsidRPr="00445D89" w:rsidRDefault="00C70867" w:rsidP="00C70867">
                        <w:pPr>
                          <w:spacing w:after="0"/>
                          <w:jc w:val="left"/>
                          <w:rPr>
                            <w:rFonts w:eastAsiaTheme="minorHAnsi"/>
                            <w:szCs w:val="22"/>
                          </w:rPr>
                        </w:pPr>
                        <w:r w:rsidRPr="00445D89">
                          <w:rPr>
                            <w:rFonts w:eastAsiaTheme="minorHAnsi"/>
                            <w:szCs w:val="22"/>
                          </w:rPr>
                          <w:t>TRADER Place of Delivery.Trader Identification -&gt; (Does not apply)</w:t>
                        </w:r>
                      </w:p>
                      <w:p w14:paraId="1A0AE61B" w14:textId="77777777" w:rsidR="00C70867" w:rsidRPr="00445D89" w:rsidRDefault="00C70867" w:rsidP="00C70867">
                        <w:pPr>
                          <w:spacing w:after="0"/>
                          <w:jc w:val="left"/>
                          <w:rPr>
                            <w:rFonts w:eastAsiaTheme="minorHAnsi"/>
                            <w:szCs w:val="22"/>
                            <w:lang w:val="fr-FR"/>
                          </w:rPr>
                        </w:pPr>
                        <w:r w:rsidRPr="00445D89">
                          <w:rPr>
                            <w:rFonts w:eastAsiaTheme="minorHAnsi"/>
                            <w:szCs w:val="22"/>
                            <w:lang w:val="fr-FR"/>
                          </w:rPr>
                          <w:t>If Destination Type Code==5 - Destination - Exempted consignee</w:t>
                        </w:r>
                      </w:p>
                      <w:p w14:paraId="2F2A60C4"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07CF1992" w14:textId="77777777" w:rsidR="00C70867" w:rsidRPr="00445D89" w:rsidRDefault="00C70867" w:rsidP="00C70867">
                        <w:pPr>
                          <w:spacing w:after="0"/>
                          <w:jc w:val="left"/>
                          <w:rPr>
                            <w:rFonts w:eastAsiaTheme="minorHAnsi"/>
                            <w:szCs w:val="22"/>
                          </w:rPr>
                        </w:pPr>
                        <w:r w:rsidRPr="00445D89">
                          <w:rPr>
                            <w:rFonts w:eastAsiaTheme="minorHAnsi"/>
                            <w:szCs w:val="22"/>
                          </w:rPr>
                          <w:t>TRADER CONSIGNEE. Trader Identification -&gt; (Does not apply)</w:t>
                        </w:r>
                      </w:p>
                      <w:p w14:paraId="2F14ABC4" w14:textId="77777777" w:rsidR="00C70867" w:rsidRPr="00445D89" w:rsidRDefault="00C70867" w:rsidP="00C70867">
                        <w:pPr>
                          <w:spacing w:after="0"/>
                          <w:jc w:val="left"/>
                          <w:rPr>
                            <w:rFonts w:eastAsiaTheme="minorHAnsi"/>
                            <w:szCs w:val="22"/>
                          </w:rPr>
                        </w:pPr>
                        <w:r w:rsidRPr="00445D89">
                          <w:rPr>
                            <w:rFonts w:eastAsiaTheme="minorHAnsi"/>
                            <w:szCs w:val="22"/>
                          </w:rPr>
                          <w:t>TRADER Place of Delivery.Trader Identification -&gt; Any identification (*)</w:t>
                        </w:r>
                      </w:p>
                      <w:p w14:paraId="470E3ABF" w14:textId="77777777" w:rsidR="00C70867" w:rsidRPr="00445D89" w:rsidRDefault="00C70867" w:rsidP="00C70867">
                        <w:pPr>
                          <w:spacing w:after="0"/>
                          <w:jc w:val="left"/>
                          <w:rPr>
                            <w:rFonts w:eastAsiaTheme="minorHAnsi"/>
                            <w:szCs w:val="22"/>
                            <w:lang w:val="fr-FR"/>
                          </w:rPr>
                        </w:pPr>
                        <w:r w:rsidRPr="00445D89">
                          <w:rPr>
                            <w:rFonts w:eastAsiaTheme="minorHAnsi"/>
                            <w:szCs w:val="22"/>
                            <w:lang w:val="fr-FR"/>
                          </w:rPr>
                          <w:t>If Destination Type Code==6 - Destination – Export</w:t>
                        </w:r>
                      </w:p>
                      <w:p w14:paraId="07F0823D"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30C11143" w14:textId="77777777" w:rsidR="00C70867" w:rsidRPr="00445D89" w:rsidRDefault="00C70867" w:rsidP="00C70867">
                        <w:pPr>
                          <w:spacing w:after="0"/>
                          <w:jc w:val="left"/>
                          <w:rPr>
                            <w:rFonts w:eastAsiaTheme="minorHAnsi"/>
                            <w:szCs w:val="22"/>
                          </w:rPr>
                        </w:pPr>
                        <w:r w:rsidRPr="00445D89">
                          <w:rPr>
                            <w:rFonts w:eastAsiaTheme="minorHAnsi"/>
                            <w:szCs w:val="22"/>
                          </w:rPr>
                          <w:t>TRADER CONSIGNEE. Trader Identification -&gt; VAT number (optional)</w:t>
                        </w:r>
                      </w:p>
                      <w:p w14:paraId="79C00C88" w14:textId="77777777" w:rsidR="00C70867" w:rsidRPr="00445D89" w:rsidRDefault="00C70867" w:rsidP="00C70867">
                        <w:pPr>
                          <w:spacing w:after="0"/>
                          <w:jc w:val="left"/>
                          <w:rPr>
                            <w:rFonts w:eastAsiaTheme="minorHAnsi"/>
                            <w:szCs w:val="22"/>
                          </w:rPr>
                        </w:pPr>
                        <w:r w:rsidRPr="00445D89">
                          <w:rPr>
                            <w:rFonts w:eastAsiaTheme="minorHAnsi"/>
                            <w:szCs w:val="22"/>
                          </w:rPr>
                          <w:t>TRADER Place of Delivery.Trader Identification -&gt; (The data group &lt;TRADER Place of Delivery&gt; does not exist)</w:t>
                        </w:r>
                      </w:p>
                      <w:p w14:paraId="57ADAB66"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3C955AC5" w14:textId="77777777" w:rsidR="00C70867" w:rsidRPr="00AB65B5" w:rsidRDefault="00C70867" w:rsidP="00C70867">
                        <w:pPr>
                          <w:spacing w:after="0"/>
                          <w:jc w:val="left"/>
                          <w:rPr>
                            <w:rFonts w:eastAsiaTheme="minorHAnsi"/>
                            <w:szCs w:val="22"/>
                            <w:lang w:val="fr-BE"/>
                          </w:rPr>
                        </w:pPr>
                        <w:r w:rsidRPr="00AB65B5">
                          <w:rPr>
                            <w:rFonts w:eastAsiaTheme="minorHAnsi"/>
                            <w:szCs w:val="22"/>
                            <w:lang w:val="fr-BE"/>
                          </w:rPr>
                          <w:t>If Destination Type Code==9 - Destination – Certified Consignee</w:t>
                        </w:r>
                      </w:p>
                      <w:p w14:paraId="48C814ED"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3ED7AE60" w14:textId="77777777" w:rsidR="00C70867" w:rsidRPr="00445D89" w:rsidRDefault="00C70867" w:rsidP="00C70867">
                        <w:pPr>
                          <w:spacing w:after="0"/>
                          <w:jc w:val="left"/>
                          <w:rPr>
                            <w:rFonts w:eastAsiaTheme="minorHAnsi"/>
                            <w:szCs w:val="22"/>
                          </w:rPr>
                        </w:pPr>
                        <w:r w:rsidRPr="00445D89">
                          <w:rPr>
                            <w:rFonts w:eastAsiaTheme="minorHAnsi"/>
                            <w:szCs w:val="22"/>
                          </w:rPr>
                          <w:t>TRADER CONSIGNEE. Trader Identification -&gt; Excise Number (6)</w:t>
                        </w:r>
                      </w:p>
                      <w:p w14:paraId="73497063" w14:textId="77777777" w:rsidR="00C70867" w:rsidRPr="00445D89" w:rsidRDefault="00C70867" w:rsidP="00C70867">
                        <w:pPr>
                          <w:spacing w:after="0"/>
                          <w:jc w:val="left"/>
                          <w:rPr>
                            <w:rFonts w:eastAsiaTheme="minorHAnsi"/>
                            <w:szCs w:val="22"/>
                          </w:rPr>
                        </w:pPr>
                        <w:r w:rsidRPr="00445D89">
                          <w:rPr>
                            <w:rFonts w:eastAsiaTheme="minorHAnsi"/>
                            <w:szCs w:val="22"/>
                          </w:rPr>
                          <w:t>TRADER Place of Delivery.Trader Identification -&gt; Any identification (*)</w:t>
                        </w:r>
                      </w:p>
                      <w:p w14:paraId="63698C29"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6332E705"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Code==10 - Destination – Temporary Certified Consignee</w:t>
                        </w:r>
                      </w:p>
                      <w:p w14:paraId="32D59AC3"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479EEC8D" w14:textId="77777777" w:rsidR="00C70867" w:rsidRPr="00445D89" w:rsidRDefault="00C70867" w:rsidP="00C70867">
                        <w:pPr>
                          <w:spacing w:after="0"/>
                          <w:jc w:val="left"/>
                          <w:rPr>
                            <w:rFonts w:eastAsiaTheme="minorHAnsi"/>
                            <w:szCs w:val="22"/>
                          </w:rPr>
                        </w:pPr>
                        <w:r w:rsidRPr="00445D89">
                          <w:rPr>
                            <w:rFonts w:eastAsiaTheme="minorHAnsi"/>
                            <w:szCs w:val="22"/>
                          </w:rPr>
                          <w:t>TRADER CONSIGNEE. Trader Identification -&gt; Temporary Authorisation Reference (4)</w:t>
                        </w:r>
                      </w:p>
                      <w:p w14:paraId="36E5C287" w14:textId="77777777" w:rsidR="00C70867" w:rsidRPr="00445D89" w:rsidRDefault="00C70867" w:rsidP="00C70867">
                        <w:pPr>
                          <w:spacing w:after="0"/>
                          <w:jc w:val="left"/>
                          <w:rPr>
                            <w:rFonts w:eastAsiaTheme="minorHAnsi"/>
                            <w:szCs w:val="22"/>
                          </w:rPr>
                        </w:pPr>
                        <w:r w:rsidRPr="00445D89">
                          <w:rPr>
                            <w:rFonts w:eastAsiaTheme="minorHAnsi"/>
                            <w:szCs w:val="22"/>
                          </w:rPr>
                          <w:t>TRADER Place of Delivery.Trader Identification -&gt; Any identification (*)</w:t>
                        </w:r>
                      </w:p>
                      <w:p w14:paraId="27647EB3" w14:textId="77777777" w:rsidR="00C70867" w:rsidRPr="00445D89" w:rsidRDefault="00C70867" w:rsidP="00C70867">
                        <w:pPr>
                          <w:spacing w:after="0"/>
                          <w:jc w:val="left"/>
                          <w:rPr>
                            <w:rFonts w:eastAsiaTheme="minorHAnsi"/>
                            <w:szCs w:val="22"/>
                          </w:rPr>
                        </w:pPr>
                        <w:r w:rsidRPr="00445D89">
                          <w:rPr>
                            <w:rFonts w:eastAsiaTheme="minorHAnsi"/>
                            <w:szCs w:val="22"/>
                          </w:rPr>
                          <w:t>(1) The operator type of the consignee is "Authorised warehouse keeper". An existing identifier &lt;Trader Excise Number&gt; in the set of &lt;TRADER AUTHORISATION&gt;;</w:t>
                        </w:r>
                      </w:p>
                      <w:p w14:paraId="555D61B5" w14:textId="77777777" w:rsidR="00C70867" w:rsidRPr="00445D89" w:rsidRDefault="00C70867" w:rsidP="00C70867">
                        <w:pPr>
                          <w:spacing w:after="0"/>
                          <w:jc w:val="left"/>
                          <w:rPr>
                            <w:rFonts w:eastAsiaTheme="minorHAnsi"/>
                            <w:szCs w:val="22"/>
                          </w:rPr>
                        </w:pPr>
                        <w:r w:rsidRPr="00445D89">
                          <w:rPr>
                            <w:rFonts w:eastAsiaTheme="minorHAnsi"/>
                            <w:szCs w:val="22"/>
                          </w:rPr>
                          <w:t>(2) The operator type of the consignee is "Registered consignee". An existing identifier &lt;Trader Excise Number&gt; in the set of &lt;TRADER AUTHORISATION&gt;;</w:t>
                        </w:r>
                      </w:p>
                      <w:p w14:paraId="7A7A3DEF" w14:textId="77777777" w:rsidR="00C70867" w:rsidRPr="00445D89" w:rsidRDefault="00C70867" w:rsidP="00C70867">
                        <w:pPr>
                          <w:spacing w:after="0"/>
                          <w:jc w:val="left"/>
                          <w:rPr>
                            <w:rFonts w:eastAsiaTheme="minorHAnsi"/>
                            <w:szCs w:val="22"/>
                          </w:rPr>
                        </w:pPr>
                        <w:r w:rsidRPr="00445D89">
                          <w:rPr>
                            <w:rFonts w:eastAsiaTheme="minorHAnsi"/>
                            <w:szCs w:val="22"/>
                          </w:rPr>
                          <w:t>(3) The operator type of the consignee is either "Authorised warehouse keeper" or "Registered consignee" An existing identifier &lt;Trader Excise Number&gt; in the set of &lt;TRADER AUTHORISATION&gt;;</w:t>
                        </w:r>
                      </w:p>
                      <w:p w14:paraId="3EA6EA38" w14:textId="77777777" w:rsidR="00C70867" w:rsidRPr="00445D89" w:rsidRDefault="00C70867" w:rsidP="00C70867">
                        <w:pPr>
                          <w:spacing w:after="0"/>
                          <w:jc w:val="left"/>
                          <w:rPr>
                            <w:rFonts w:eastAsiaTheme="minorHAnsi"/>
                            <w:szCs w:val="22"/>
                          </w:rPr>
                        </w:pPr>
                        <w:r w:rsidRPr="00445D89">
                          <w:rPr>
                            <w:rFonts w:eastAsiaTheme="minorHAnsi"/>
                            <w:szCs w:val="22"/>
                          </w:rPr>
                          <w:t>(4) An existing &lt;Temporary Authorisation Reference&gt; in the set of &lt;TEMPORARY AUTHORISATION&gt;;</w:t>
                        </w:r>
                      </w:p>
                      <w:p w14:paraId="24742B81" w14:textId="77777777" w:rsidR="00C70867" w:rsidRPr="00445D89" w:rsidRDefault="00C70867" w:rsidP="00C70867">
                        <w:pPr>
                          <w:spacing w:after="0"/>
                          <w:jc w:val="left"/>
                          <w:rPr>
                            <w:rFonts w:eastAsiaTheme="minorHAnsi"/>
                            <w:szCs w:val="22"/>
                          </w:rPr>
                        </w:pPr>
                        <w:r w:rsidRPr="00445D89">
                          <w:rPr>
                            <w:rFonts w:eastAsiaTheme="minorHAnsi"/>
                            <w:szCs w:val="22"/>
                          </w:rPr>
                          <w:t>(5) An existing identifier &lt;Tax Warehouse Reference&gt; in the set of &lt;TAX WAREHOUSE&gt;;</w:t>
                        </w:r>
                      </w:p>
                      <w:p w14:paraId="17B5C071" w14:textId="77777777" w:rsidR="00C70867" w:rsidRPr="00445D89" w:rsidRDefault="00C70867" w:rsidP="00C70867">
                        <w:pPr>
                          <w:spacing w:after="0"/>
                          <w:jc w:val="left"/>
                          <w:rPr>
                            <w:rFonts w:eastAsiaTheme="minorHAnsi"/>
                            <w:szCs w:val="22"/>
                          </w:rPr>
                        </w:pPr>
                        <w:r w:rsidRPr="00445D89">
                          <w:rPr>
                            <w:rFonts w:eastAsiaTheme="minorHAnsi"/>
                            <w:szCs w:val="22"/>
                          </w:rPr>
                          <w:t>(6) The operator type of the consignee is "Certified consignee". An existing identifier &lt;Trader Excise Number&gt; in the set of &lt;TRADER AUTHORISATION&gt;;</w:t>
                        </w:r>
                      </w:p>
                      <w:p w14:paraId="32A47AF4" w14:textId="77777777" w:rsidR="00C70867" w:rsidRPr="00445D89" w:rsidRDefault="00C70867" w:rsidP="00C70867">
                        <w:pPr>
                          <w:spacing w:after="0"/>
                          <w:jc w:val="left"/>
                          <w:rPr>
                            <w:rFonts w:eastAsiaTheme="minorHAnsi"/>
                            <w:szCs w:val="22"/>
                          </w:rPr>
                        </w:pPr>
                        <w:r w:rsidRPr="00445D89">
                          <w:rPr>
                            <w:rFonts w:eastAsiaTheme="minorHAnsi"/>
                            <w:szCs w:val="22"/>
                          </w:rPr>
                          <w:t>(*) For the place of delivery, "Any identification" means: a VAT number or any other identifier; it is optional.</w:t>
                        </w:r>
                      </w:p>
                      <w:p w14:paraId="6B0DBC8D" w14:textId="77777777" w:rsidR="00C70867" w:rsidRPr="00445D89" w:rsidRDefault="00C70867" w:rsidP="00C70867">
                        <w:pPr>
                          <w:spacing w:after="0"/>
                          <w:jc w:val="left"/>
                          <w:rPr>
                            <w:rFonts w:eastAsiaTheme="minorHAnsi"/>
                            <w:szCs w:val="22"/>
                          </w:rPr>
                        </w:pPr>
                        <w:r w:rsidRPr="00445D89">
                          <w:rPr>
                            <w:rFonts w:eastAsiaTheme="minorHAnsi"/>
                            <w:szCs w:val="22"/>
                          </w:rPr>
                          <w:t>When the value of the “TRADER CONSIGNEE.Trader Identification” and “TRADER Place of Delivery. Trader Identification” is any of the following: “Excise Number” or “Tax Warehouse Reference” or “Temporary Authorisation Reference”, then the structure of the value should comply with the structure of the “Trader Excise Number/Tax Warehouse Reference”'.</w:t>
                        </w:r>
                      </w:p>
                    </w:tc>
                    <w:tc>
                      <w:tcPr>
                        <w:tcW w:w="992" w:type="dxa"/>
                      </w:tcPr>
                      <w:p w14:paraId="09076C3B" w14:textId="77777777" w:rsidR="00C70867" w:rsidRPr="00AB65B5" w:rsidRDefault="00C70867" w:rsidP="00C70867">
                        <w:pPr>
                          <w:spacing w:line="276" w:lineRule="auto"/>
                          <w:rPr>
                            <w:szCs w:val="22"/>
                            <w:lang w:val="nl-BE"/>
                          </w:rPr>
                        </w:pPr>
                        <w:r w:rsidRPr="00AB65B5">
                          <w:rPr>
                            <w:szCs w:val="22"/>
                            <w:lang w:val="nl-BE"/>
                          </w:rPr>
                          <w:t>IE801,</w:t>
                        </w:r>
                      </w:p>
                      <w:p w14:paraId="7CCFC269" w14:textId="77777777" w:rsidR="00C70867" w:rsidRPr="00AB65B5" w:rsidRDefault="00C70867" w:rsidP="00C70867">
                        <w:pPr>
                          <w:spacing w:line="276" w:lineRule="auto"/>
                          <w:rPr>
                            <w:szCs w:val="22"/>
                            <w:lang w:val="nl-BE"/>
                          </w:rPr>
                        </w:pPr>
                        <w:r w:rsidRPr="00AB65B5">
                          <w:rPr>
                            <w:szCs w:val="22"/>
                            <w:lang w:val="nl-BE"/>
                          </w:rPr>
                          <w:t>IE813,</w:t>
                        </w:r>
                      </w:p>
                      <w:p w14:paraId="49623213" w14:textId="77777777" w:rsidR="00C70867" w:rsidRPr="00AB65B5" w:rsidRDefault="00C70867" w:rsidP="00C70867">
                        <w:pPr>
                          <w:spacing w:line="276" w:lineRule="auto"/>
                          <w:rPr>
                            <w:szCs w:val="22"/>
                            <w:lang w:val="nl-BE"/>
                          </w:rPr>
                        </w:pPr>
                        <w:r w:rsidRPr="00AB65B5">
                          <w:rPr>
                            <w:szCs w:val="22"/>
                            <w:lang w:val="nl-BE"/>
                          </w:rPr>
                          <w:t>IE815,</w:t>
                        </w:r>
                      </w:p>
                      <w:p w14:paraId="5727ED86" w14:textId="77777777" w:rsidR="00C70867" w:rsidRPr="00AB65B5" w:rsidRDefault="00C70867" w:rsidP="00C70867">
                        <w:pPr>
                          <w:spacing w:line="276" w:lineRule="auto"/>
                          <w:rPr>
                            <w:szCs w:val="22"/>
                            <w:lang w:val="nl-BE"/>
                          </w:rPr>
                        </w:pPr>
                        <w:r w:rsidRPr="00AB65B5">
                          <w:rPr>
                            <w:szCs w:val="22"/>
                            <w:lang w:val="nl-BE"/>
                          </w:rPr>
                          <w:t>IE818,</w:t>
                        </w:r>
                      </w:p>
                      <w:p w14:paraId="31D019BA" w14:textId="77777777" w:rsidR="00C70867" w:rsidRPr="00AB65B5" w:rsidRDefault="00C70867" w:rsidP="00C70867">
                        <w:pPr>
                          <w:spacing w:line="276" w:lineRule="auto"/>
                          <w:rPr>
                            <w:szCs w:val="22"/>
                            <w:lang w:val="nl-BE"/>
                          </w:rPr>
                        </w:pPr>
                        <w:r w:rsidRPr="00AB65B5">
                          <w:rPr>
                            <w:szCs w:val="22"/>
                            <w:lang w:val="nl-BE"/>
                          </w:rPr>
                          <w:t>IE819</w:t>
                        </w:r>
                      </w:p>
                      <w:p w14:paraId="1777CB91" w14:textId="77777777" w:rsidR="00C70867" w:rsidRPr="00AB65B5" w:rsidRDefault="00C70867" w:rsidP="00C70867">
                        <w:pPr>
                          <w:spacing w:line="276" w:lineRule="auto"/>
                          <w:rPr>
                            <w:szCs w:val="22"/>
                            <w:lang w:val="nl-BE"/>
                          </w:rPr>
                        </w:pPr>
                        <w:r w:rsidRPr="00AB65B5">
                          <w:rPr>
                            <w:szCs w:val="22"/>
                            <w:lang w:val="nl-BE"/>
                          </w:rPr>
                          <w:t>IE821,</w:t>
                        </w:r>
                      </w:p>
                      <w:p w14:paraId="69C928BB" w14:textId="77777777" w:rsidR="00C70867" w:rsidRPr="00445D89" w:rsidRDefault="00C70867" w:rsidP="00C70867">
                        <w:pPr>
                          <w:spacing w:line="276" w:lineRule="auto"/>
                          <w:rPr>
                            <w:szCs w:val="22"/>
                            <w:lang w:val="en-US"/>
                          </w:rPr>
                        </w:pPr>
                        <w:r w:rsidRPr="00445D89">
                          <w:rPr>
                            <w:szCs w:val="22"/>
                            <w:lang w:val="en-US"/>
                          </w:rPr>
                          <w:t>IE871.</w:t>
                        </w:r>
                      </w:p>
                    </w:tc>
                  </w:tr>
                  <w:tr w:rsidR="00C70867" w:rsidRPr="00445D89" w14:paraId="0872D320" w14:textId="77777777" w:rsidTr="00C70867">
                    <w:tc>
                      <w:tcPr>
                        <w:tcW w:w="884" w:type="dxa"/>
                      </w:tcPr>
                      <w:p w14:paraId="73FD63F1" w14:textId="77777777" w:rsidR="00C70867" w:rsidRPr="00445D89" w:rsidRDefault="00C70867" w:rsidP="00C70867">
                        <w:pPr>
                          <w:spacing w:line="276" w:lineRule="auto"/>
                          <w:rPr>
                            <w:szCs w:val="22"/>
                            <w:lang w:val="en-US"/>
                          </w:rPr>
                        </w:pPr>
                        <w:r w:rsidRPr="00445D89">
                          <w:rPr>
                            <w:szCs w:val="22"/>
                          </w:rPr>
                          <w:t>R058</w:t>
                        </w:r>
                      </w:p>
                    </w:tc>
                    <w:tc>
                      <w:tcPr>
                        <w:tcW w:w="4820" w:type="dxa"/>
                      </w:tcPr>
                      <w:p w14:paraId="5AF01966" w14:textId="77777777" w:rsidR="00C70867" w:rsidRPr="00445D89" w:rsidRDefault="00C70867" w:rsidP="00C70867">
                        <w:pPr>
                          <w:spacing w:after="0"/>
                          <w:jc w:val="left"/>
                          <w:rPr>
                            <w:rFonts w:eastAsiaTheme="minorHAnsi"/>
                            <w:szCs w:val="22"/>
                          </w:rPr>
                        </w:pPr>
                        <w:r w:rsidRPr="00445D89">
                          <w:rPr>
                            <w:rFonts w:eastAsiaTheme="minorHAnsi"/>
                            <w:szCs w:val="22"/>
                          </w:rPr>
                          <w:t>Refers to &lt;Body Record Unique Reference&gt; of the e-AD/e-SAD Body of the associated e-AD/e-SAD AND</w:t>
                        </w:r>
                      </w:p>
                      <w:p w14:paraId="480B39D7" w14:textId="77777777" w:rsidR="00C70867" w:rsidRPr="00445D89" w:rsidRDefault="00C70867" w:rsidP="00C70867">
                        <w:pPr>
                          <w:spacing w:after="0"/>
                          <w:jc w:val="left"/>
                          <w:rPr>
                            <w:rFonts w:eastAsiaTheme="minorHAnsi"/>
                            <w:szCs w:val="22"/>
                          </w:rPr>
                        </w:pPr>
                        <w:r w:rsidRPr="00445D89">
                          <w:rPr>
                            <w:rFonts w:eastAsiaTheme="minorHAnsi"/>
                            <w:szCs w:val="22"/>
                          </w:rPr>
                          <w:t>must be unique within the message.</w:t>
                        </w:r>
                      </w:p>
                    </w:tc>
                    <w:tc>
                      <w:tcPr>
                        <w:tcW w:w="992" w:type="dxa"/>
                      </w:tcPr>
                      <w:p w14:paraId="71B6DA80" w14:textId="77777777" w:rsidR="00C70867" w:rsidRPr="00445D89" w:rsidRDefault="00C70867" w:rsidP="00C70867">
                        <w:pPr>
                          <w:spacing w:line="276" w:lineRule="auto"/>
                          <w:rPr>
                            <w:szCs w:val="22"/>
                            <w:lang w:val="en-US"/>
                          </w:rPr>
                        </w:pPr>
                        <w:r w:rsidRPr="00445D89">
                          <w:rPr>
                            <w:szCs w:val="22"/>
                            <w:lang w:val="en-US"/>
                          </w:rPr>
                          <w:t>IE717,</w:t>
                        </w:r>
                      </w:p>
                      <w:p w14:paraId="0EE941D6" w14:textId="77777777" w:rsidR="00C70867" w:rsidRPr="00445D89" w:rsidRDefault="00C70867" w:rsidP="00C70867">
                        <w:pPr>
                          <w:spacing w:line="276" w:lineRule="auto"/>
                          <w:rPr>
                            <w:szCs w:val="22"/>
                            <w:lang w:val="en-US"/>
                          </w:rPr>
                        </w:pPr>
                        <w:r w:rsidRPr="00445D89">
                          <w:rPr>
                            <w:szCs w:val="22"/>
                            <w:lang w:val="en-US"/>
                          </w:rPr>
                          <w:t>IE818,</w:t>
                        </w:r>
                      </w:p>
                      <w:p w14:paraId="258F606C" w14:textId="77777777" w:rsidR="00C70867" w:rsidRPr="00445D89" w:rsidRDefault="00C70867" w:rsidP="00C70867">
                        <w:pPr>
                          <w:spacing w:line="276" w:lineRule="auto"/>
                          <w:rPr>
                            <w:szCs w:val="22"/>
                            <w:lang w:val="en-US"/>
                          </w:rPr>
                        </w:pPr>
                        <w:r w:rsidRPr="00445D89">
                          <w:rPr>
                            <w:szCs w:val="22"/>
                            <w:lang w:val="en-US"/>
                          </w:rPr>
                          <w:t>IE840.</w:t>
                        </w:r>
                      </w:p>
                    </w:tc>
                  </w:tr>
                  <w:tr w:rsidR="00C70867" w:rsidRPr="00445D89" w14:paraId="38900D96" w14:textId="77777777" w:rsidTr="00C70867">
                    <w:tc>
                      <w:tcPr>
                        <w:tcW w:w="884" w:type="dxa"/>
                      </w:tcPr>
                      <w:p w14:paraId="381A1578" w14:textId="77777777" w:rsidR="00C70867" w:rsidRPr="00445D89" w:rsidRDefault="00C70867" w:rsidP="00C70867">
                        <w:pPr>
                          <w:spacing w:line="276" w:lineRule="auto"/>
                          <w:rPr>
                            <w:szCs w:val="22"/>
                            <w:lang w:val="en-US"/>
                          </w:rPr>
                        </w:pPr>
                        <w:r w:rsidRPr="00445D89">
                          <w:rPr>
                            <w:szCs w:val="22"/>
                          </w:rPr>
                          <w:t>R059</w:t>
                        </w:r>
                      </w:p>
                    </w:tc>
                    <w:tc>
                      <w:tcPr>
                        <w:tcW w:w="4820" w:type="dxa"/>
                      </w:tcPr>
                      <w:p w14:paraId="5BB661D3" w14:textId="77777777" w:rsidR="00C70867" w:rsidRPr="00445D89" w:rsidRDefault="00C70867" w:rsidP="00C70867">
                        <w:pPr>
                          <w:spacing w:after="0"/>
                          <w:jc w:val="left"/>
                          <w:rPr>
                            <w:rFonts w:eastAsiaTheme="minorHAnsi"/>
                            <w:szCs w:val="22"/>
                          </w:rPr>
                        </w:pPr>
                        <w:r w:rsidRPr="00445D89">
                          <w:rPr>
                            <w:rFonts w:eastAsiaTheme="minorHAnsi"/>
                            <w:szCs w:val="22"/>
                          </w:rPr>
                          <w:t>The &lt;Sequence Number&gt; is an automatically generated sequential number, set to 1 at initial submission of the e-AD/e-SAD, and then incremented of 1 upon each change of destination.</w:t>
                        </w:r>
                      </w:p>
                    </w:tc>
                    <w:tc>
                      <w:tcPr>
                        <w:tcW w:w="992" w:type="dxa"/>
                      </w:tcPr>
                      <w:p w14:paraId="7ED3D58F" w14:textId="77777777" w:rsidR="00C70867" w:rsidRPr="00445D89" w:rsidRDefault="00C70867" w:rsidP="00C70867">
                        <w:pPr>
                          <w:spacing w:line="276" w:lineRule="auto"/>
                          <w:rPr>
                            <w:szCs w:val="22"/>
                            <w:lang w:val="en-US"/>
                          </w:rPr>
                        </w:pPr>
                        <w:r w:rsidRPr="00445D89">
                          <w:rPr>
                            <w:szCs w:val="22"/>
                            <w:lang w:val="en-US"/>
                          </w:rPr>
                          <w:t>IE801,</w:t>
                        </w:r>
                      </w:p>
                      <w:p w14:paraId="1FB4BD19" w14:textId="77777777" w:rsidR="00C70867" w:rsidRPr="00445D89" w:rsidRDefault="00C70867" w:rsidP="00C70867">
                        <w:pPr>
                          <w:spacing w:line="276" w:lineRule="auto"/>
                          <w:rPr>
                            <w:szCs w:val="22"/>
                            <w:lang w:val="en-US"/>
                          </w:rPr>
                        </w:pPr>
                        <w:r w:rsidRPr="00445D89">
                          <w:rPr>
                            <w:szCs w:val="22"/>
                            <w:lang w:val="en-US"/>
                          </w:rPr>
                          <w:t>IE813,</w:t>
                        </w:r>
                      </w:p>
                      <w:p w14:paraId="73C71C28" w14:textId="77777777" w:rsidR="00C70867" w:rsidRPr="00445D89" w:rsidRDefault="00C70867" w:rsidP="00C70867">
                        <w:pPr>
                          <w:spacing w:line="276" w:lineRule="auto"/>
                          <w:rPr>
                            <w:szCs w:val="22"/>
                            <w:lang w:val="en-US"/>
                          </w:rPr>
                        </w:pPr>
                        <w:r w:rsidRPr="00445D89">
                          <w:rPr>
                            <w:szCs w:val="22"/>
                            <w:lang w:val="en-US"/>
                          </w:rPr>
                          <w:t>IE819</w:t>
                        </w:r>
                      </w:p>
                    </w:tc>
                  </w:tr>
                  <w:tr w:rsidR="00C70867" w:rsidRPr="00445D89" w14:paraId="2941B01B" w14:textId="77777777" w:rsidTr="00C70867">
                    <w:tc>
                      <w:tcPr>
                        <w:tcW w:w="884" w:type="dxa"/>
                      </w:tcPr>
                      <w:p w14:paraId="0966126E" w14:textId="77777777" w:rsidR="00C70867" w:rsidRPr="00445D89" w:rsidRDefault="00C70867" w:rsidP="00C70867">
                        <w:pPr>
                          <w:spacing w:line="276" w:lineRule="auto"/>
                          <w:rPr>
                            <w:szCs w:val="22"/>
                            <w:lang w:val="en-US"/>
                          </w:rPr>
                        </w:pPr>
                        <w:r w:rsidRPr="00445D89">
                          <w:rPr>
                            <w:szCs w:val="22"/>
                          </w:rPr>
                          <w:t>R196</w:t>
                        </w:r>
                      </w:p>
                    </w:tc>
                    <w:tc>
                      <w:tcPr>
                        <w:tcW w:w="4820" w:type="dxa"/>
                      </w:tcPr>
                      <w:p w14:paraId="2BDDBEC2"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In case of standard submission (i.e. &lt;Message Type&gt; is "Standard submission"), the possible values of &lt;Destination Type Code&gt; are:</w:t>
                        </w:r>
                      </w:p>
                      <w:p w14:paraId="74EBE62D"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- 1 = Destination - Tax warehouse</w:t>
                        </w:r>
                      </w:p>
                      <w:p w14:paraId="18EA340D"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- 2 = Destination - Registered consignee</w:t>
                        </w:r>
                      </w:p>
                      <w:p w14:paraId="6BDB992F"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- 3 = Destination - Temporary registered consignee</w:t>
                        </w:r>
                      </w:p>
                      <w:p w14:paraId="62907E55"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- 4 = Destination - Direct delivery</w:t>
                        </w:r>
                      </w:p>
                      <w:p w14:paraId="5C4B7033"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- 5 = Destination - Exempted consignee</w:t>
                        </w:r>
                      </w:p>
                      <w:p w14:paraId="551C2EE4"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- 6 = Destination - Export</w:t>
                        </w:r>
                      </w:p>
                      <w:p w14:paraId="353FBCEA" w14:textId="77777777" w:rsidR="00C70867" w:rsidRPr="00445D89" w:rsidRDefault="00C70867" w:rsidP="00C70867">
                        <w:pPr>
                          <w:spacing w:line="276" w:lineRule="auto"/>
                          <w:rPr>
                            <w:rFonts w:eastAsiaTheme="minorHAnsi"/>
                            <w:szCs w:val="22"/>
                          </w:rPr>
                        </w:pPr>
                        <w:r w:rsidRPr="00445D89">
                          <w:rPr>
                            <w:rFonts w:eastAsiaTheme="minorHAnsi"/>
                            <w:szCs w:val="22"/>
                          </w:rPr>
                          <w:t>- 8 = Unknown destination (consignee unknown)</w:t>
                        </w:r>
                      </w:p>
                      <w:p w14:paraId="693F3FE9"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In case of 'Duty Paid' submission (i.e. &lt;Message Type&gt; is "Duty Paid B2B"), the possible values of &lt;Destination Type Code&gt; are:</w:t>
                        </w:r>
                      </w:p>
                      <w:p w14:paraId="3A83C4DB"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- 9 = Destination - Certified consignee</w:t>
                        </w:r>
                      </w:p>
                      <w:p w14:paraId="6C23DF05"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- 10 = Destination - Temporary certified consignee</w:t>
                        </w:r>
                      </w:p>
                      <w:p w14:paraId="372FBE60" w14:textId="77777777" w:rsidR="00C70867" w:rsidRPr="00445D89" w:rsidRDefault="00C70867" w:rsidP="00C70867">
                        <w:pPr>
                          <w:autoSpaceDE w:val="0"/>
                          <w:autoSpaceDN w:val="0"/>
                          <w:adjustRightInd w:val="0"/>
                          <w:spacing w:after="0"/>
                          <w:jc w:val="left"/>
                          <w:rPr>
                            <w:rFonts w:eastAsiaTheme="minorHAnsi"/>
                            <w:szCs w:val="22"/>
                          </w:rPr>
                        </w:pPr>
                      </w:p>
                      <w:p w14:paraId="3DA73095"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In the particular case of submission for export (local clearance) (i.e. &lt;Message type&gt; is "Submission for export (local clearance)"), the value of &lt;Destination Type Code&gt; must be set to:</w:t>
                        </w:r>
                      </w:p>
                      <w:p w14:paraId="51FF9773" w14:textId="77777777" w:rsidR="00C70867" w:rsidRPr="00445D89" w:rsidRDefault="00C70867" w:rsidP="00C70867">
                        <w:pPr>
                          <w:spacing w:line="276" w:lineRule="auto"/>
                          <w:rPr>
                            <w:rFonts w:eastAsiaTheme="minorHAnsi"/>
                            <w:szCs w:val="22"/>
                          </w:rPr>
                        </w:pPr>
                        <w:r w:rsidRPr="00445D89">
                          <w:rPr>
                            <w:rFonts w:eastAsiaTheme="minorHAnsi"/>
                            <w:szCs w:val="22"/>
                          </w:rPr>
                          <w:t>- 6 = Destination – Export</w:t>
                        </w:r>
                      </w:p>
                    </w:tc>
                    <w:tc>
                      <w:tcPr>
                        <w:tcW w:w="992" w:type="dxa"/>
                      </w:tcPr>
                      <w:p w14:paraId="5561F004" w14:textId="77777777" w:rsidR="00C70867" w:rsidRPr="00445D89" w:rsidRDefault="00C70867" w:rsidP="00C70867">
                        <w:pPr>
                          <w:spacing w:line="276" w:lineRule="auto"/>
                          <w:rPr>
                            <w:szCs w:val="22"/>
                            <w:lang w:val="en-US"/>
                          </w:rPr>
                        </w:pPr>
                        <w:r w:rsidRPr="00445D89">
                          <w:rPr>
                            <w:szCs w:val="22"/>
                            <w:lang w:val="en-US"/>
                          </w:rPr>
                          <w:t>IE815</w:t>
                        </w:r>
                      </w:p>
                    </w:tc>
                  </w:tr>
                  <w:tr w:rsidR="00C70867" w:rsidRPr="00445D89" w14:paraId="3BEDA807" w14:textId="77777777" w:rsidTr="00C70867">
                    <w:tc>
                      <w:tcPr>
                        <w:tcW w:w="884" w:type="dxa"/>
                      </w:tcPr>
                      <w:p w14:paraId="580DCFCD" w14:textId="77777777" w:rsidR="00C70867" w:rsidRPr="00445D89" w:rsidRDefault="00C70867" w:rsidP="00C70867">
                        <w:pPr>
                          <w:spacing w:line="276" w:lineRule="auto"/>
                          <w:rPr>
                            <w:szCs w:val="22"/>
                            <w:lang w:val="en-US"/>
                          </w:rPr>
                        </w:pPr>
                        <w:r w:rsidRPr="00445D89">
                          <w:rPr>
                            <w:szCs w:val="22"/>
                          </w:rPr>
                          <w:t>R231</w:t>
                        </w:r>
                      </w:p>
                    </w:tc>
                    <w:tc>
                      <w:tcPr>
                        <w:tcW w:w="4820" w:type="dxa"/>
                      </w:tcPr>
                      <w:p w14:paraId="24E9DD11" w14:textId="77777777" w:rsidR="00C70867" w:rsidRPr="00445D89" w:rsidRDefault="00C70867" w:rsidP="00C70867">
                        <w:pPr>
                          <w:spacing w:after="0"/>
                          <w:jc w:val="left"/>
                          <w:rPr>
                            <w:szCs w:val="22"/>
                          </w:rPr>
                        </w:pPr>
                        <w:r w:rsidRPr="00445D89">
                          <w:rPr>
                            <w:szCs w:val="22"/>
                          </w:rPr>
                          <w:t>The &lt;Body Record Unique Reference&gt; must be unique within the message and must refer to a &lt;Body Record Unique Reference&gt; of the e-AD/e-SAD Body of the associated e-AD/e-SAD for which shortages or excesses have been declared.</w:t>
                        </w:r>
                      </w:p>
                    </w:tc>
                    <w:tc>
                      <w:tcPr>
                        <w:tcW w:w="992" w:type="dxa"/>
                      </w:tcPr>
                      <w:p w14:paraId="3AD296BD" w14:textId="77777777" w:rsidR="00C70867" w:rsidRPr="00445D89" w:rsidRDefault="00C70867" w:rsidP="00C70867">
                        <w:pPr>
                          <w:spacing w:line="276" w:lineRule="auto"/>
                          <w:rPr>
                            <w:szCs w:val="22"/>
                            <w:lang w:val="en-US"/>
                          </w:rPr>
                        </w:pPr>
                        <w:r w:rsidRPr="00445D89">
                          <w:rPr>
                            <w:szCs w:val="22"/>
                            <w:lang w:val="en-US"/>
                          </w:rPr>
                          <w:t>IE871</w:t>
                        </w:r>
                      </w:p>
                    </w:tc>
                  </w:tr>
                  <w:tr w:rsidR="00C70867" w:rsidRPr="00445D89" w14:paraId="623A3E05" w14:textId="77777777" w:rsidTr="00C70867">
                    <w:tc>
                      <w:tcPr>
                        <w:tcW w:w="884" w:type="dxa"/>
                      </w:tcPr>
                      <w:p w14:paraId="2753E671" w14:textId="77777777" w:rsidR="00C70867" w:rsidRPr="00445D89" w:rsidRDefault="00C70867" w:rsidP="00C70867">
                        <w:pPr>
                          <w:spacing w:line="276" w:lineRule="auto"/>
                          <w:rPr>
                            <w:szCs w:val="22"/>
                            <w:lang w:val="en-US"/>
                          </w:rPr>
                        </w:pPr>
                        <w:r w:rsidRPr="00445D89">
                          <w:rPr>
                            <w:szCs w:val="22"/>
                          </w:rPr>
                          <w:t>R255</w:t>
                        </w:r>
                      </w:p>
                    </w:tc>
                    <w:tc>
                      <w:tcPr>
                        <w:tcW w:w="4820" w:type="dxa"/>
                      </w:tcPr>
                      <w:p w14:paraId="58BC44FB" w14:textId="77777777" w:rsidR="00C70867" w:rsidRPr="00445D89" w:rsidRDefault="00C70867" w:rsidP="00C70867">
                        <w:pPr>
                          <w:spacing w:line="276" w:lineRule="auto"/>
                          <w:rPr>
                            <w:szCs w:val="22"/>
                          </w:rPr>
                        </w:pPr>
                        <w:r w:rsidRPr="00445D89">
                          <w:rPr>
                            <w:szCs w:val="22"/>
                          </w:rPr>
                          <w:t>Provide the latest sequence number of the related e-AD/e-SAD.</w:t>
                        </w:r>
                      </w:p>
                    </w:tc>
                    <w:tc>
                      <w:tcPr>
                        <w:tcW w:w="992" w:type="dxa"/>
                      </w:tcPr>
                      <w:p w14:paraId="49AF3969" w14:textId="77777777" w:rsidR="00C70867" w:rsidRPr="00445D89" w:rsidRDefault="00C70867" w:rsidP="00C70867">
                        <w:pPr>
                          <w:spacing w:line="276" w:lineRule="auto"/>
                          <w:rPr>
                            <w:szCs w:val="22"/>
                            <w:lang w:val="en-US"/>
                          </w:rPr>
                        </w:pPr>
                        <w:r w:rsidRPr="00445D89">
                          <w:rPr>
                            <w:szCs w:val="22"/>
                            <w:lang w:val="en-US"/>
                          </w:rPr>
                          <w:t>IE818</w:t>
                        </w:r>
                      </w:p>
                    </w:tc>
                  </w:tr>
                  <w:tr w:rsidR="00C70867" w:rsidRPr="00445D89" w14:paraId="2F8D081A" w14:textId="77777777" w:rsidTr="00C70867">
                    <w:tc>
                      <w:tcPr>
                        <w:tcW w:w="884" w:type="dxa"/>
                      </w:tcPr>
                      <w:p w14:paraId="7155D8D4" w14:textId="77777777" w:rsidR="00655ADA" w:rsidRPr="00655ADA" w:rsidRDefault="00C70867" w:rsidP="00C70867">
                        <w:pPr>
                          <w:spacing w:line="276" w:lineRule="auto"/>
                          <w:rPr>
                            <w:strike/>
                            <w:color w:val="FF0000"/>
                            <w:szCs w:val="22"/>
                          </w:rPr>
                        </w:pPr>
                        <w:r w:rsidRPr="00655ADA">
                          <w:rPr>
                            <w:strike/>
                            <w:color w:val="FF0000"/>
                            <w:szCs w:val="22"/>
                          </w:rPr>
                          <w:t>R991</w:t>
                        </w:r>
                      </w:p>
                      <w:p w14:paraId="6F6A2D97" w14:textId="4BFAD8A4" w:rsidR="00C70867" w:rsidRPr="00445D89" w:rsidRDefault="00655ADA" w:rsidP="00C70867">
                        <w:pPr>
                          <w:spacing w:line="276" w:lineRule="auto"/>
                          <w:rPr>
                            <w:szCs w:val="22"/>
                          </w:rPr>
                        </w:pPr>
                        <w:r w:rsidRPr="00655ADA">
                          <w:rPr>
                            <w:color w:val="00B050"/>
                            <w:szCs w:val="22"/>
                          </w:rPr>
                          <w:t>R258</w:t>
                        </w:r>
                      </w:p>
                    </w:tc>
                    <w:tc>
                      <w:tcPr>
                        <w:tcW w:w="4820" w:type="dxa"/>
                      </w:tcPr>
                      <w:p w14:paraId="5763E9A6"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'Destination Type Codes' for Duty Suspension movements are:</w:t>
                        </w:r>
                      </w:p>
                      <w:p w14:paraId="2F075F72"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'1 - Destination-Tax Warehouse'</w:t>
                        </w:r>
                      </w:p>
                      <w:p w14:paraId="48E55F99"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'2 - Destination-Registered Consignee'</w:t>
                        </w:r>
                      </w:p>
                      <w:p w14:paraId="2291397D"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'3 - Destination-Temporary Registered Consignee'</w:t>
                        </w:r>
                      </w:p>
                      <w:p w14:paraId="38574022"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'4 - Destination-Direct Delivery'</w:t>
                        </w:r>
                      </w:p>
                      <w:p w14:paraId="06443C62" w14:textId="77777777" w:rsidR="00C70867" w:rsidRPr="00445D89" w:rsidRDefault="00C70867" w:rsidP="00C70867">
                        <w:pPr>
                          <w:autoSpaceDE w:val="0"/>
                          <w:autoSpaceDN w:val="0"/>
                          <w:adjustRightInd w:val="0"/>
                          <w:spacing w:after="0"/>
                          <w:jc w:val="left"/>
                          <w:rPr>
                            <w:rFonts w:eastAsiaTheme="minorHAnsi"/>
                            <w:szCs w:val="22"/>
                            <w:lang w:val="fr-FR"/>
                          </w:rPr>
                        </w:pPr>
                        <w:r w:rsidRPr="00445D89">
                          <w:rPr>
                            <w:rFonts w:eastAsiaTheme="minorHAnsi"/>
                            <w:szCs w:val="22"/>
                            <w:lang w:val="fr-FR"/>
                          </w:rPr>
                          <w:t>'5 - Destination-Exempted Consignee'</w:t>
                        </w:r>
                      </w:p>
                      <w:p w14:paraId="02CD41E3" w14:textId="77777777" w:rsidR="00C70867" w:rsidRPr="00445D89" w:rsidRDefault="00C70867" w:rsidP="00C70867">
                        <w:pPr>
                          <w:autoSpaceDE w:val="0"/>
                          <w:autoSpaceDN w:val="0"/>
                          <w:adjustRightInd w:val="0"/>
                          <w:spacing w:after="0"/>
                          <w:jc w:val="left"/>
                          <w:rPr>
                            <w:rFonts w:eastAsiaTheme="minorHAnsi"/>
                            <w:szCs w:val="22"/>
                            <w:lang w:val="fr-FR"/>
                          </w:rPr>
                        </w:pPr>
                        <w:r w:rsidRPr="00445D89">
                          <w:rPr>
                            <w:rFonts w:eastAsiaTheme="minorHAnsi"/>
                            <w:szCs w:val="22"/>
                            <w:lang w:val="fr-FR"/>
                          </w:rPr>
                          <w:t>'6 - Destination-Export'</w:t>
                        </w:r>
                      </w:p>
                      <w:p w14:paraId="1765637B" w14:textId="2745B43B" w:rsidR="00C70867" w:rsidRDefault="00C70867" w:rsidP="00C70867">
                        <w:pPr>
                          <w:autoSpaceDE w:val="0"/>
                          <w:autoSpaceDN w:val="0"/>
                          <w:adjustRightInd w:val="0"/>
                          <w:spacing w:after="0"/>
                          <w:jc w:val="left"/>
                          <w:rPr>
                            <w:rFonts w:eastAsiaTheme="minorHAnsi"/>
                            <w:szCs w:val="22"/>
                          </w:rPr>
                        </w:pPr>
                        <w:r w:rsidRPr="00445D89">
                          <w:rPr>
                            <w:rFonts w:eastAsiaTheme="minorHAnsi"/>
                            <w:szCs w:val="22"/>
                          </w:rPr>
                          <w:t>'8 - Unknown destination (consignee unknown)'</w:t>
                        </w:r>
                      </w:p>
                      <w:p w14:paraId="381FF5CE" w14:textId="3D25A66B" w:rsidR="00F36CE0" w:rsidRDefault="00F36CE0" w:rsidP="00C70867">
                        <w:pPr>
                          <w:autoSpaceDE w:val="0"/>
                          <w:autoSpaceDN w:val="0"/>
                          <w:adjustRightInd w:val="0"/>
                          <w:spacing w:after="0"/>
                          <w:jc w:val="left"/>
                          <w:rPr>
                            <w:rFonts w:eastAsiaTheme="minorHAnsi"/>
                            <w:szCs w:val="22"/>
                          </w:rPr>
                        </w:pPr>
                      </w:p>
                      <w:p w14:paraId="2A4580E4"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'Destination Type Codes' for Duty Paid B2B movements are:</w:t>
                        </w:r>
                      </w:p>
                      <w:p w14:paraId="476E6BF1"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'9 - Destination-Certified Consignee'</w:t>
                        </w:r>
                      </w:p>
                      <w:p w14:paraId="314F6FF8" w14:textId="77777777" w:rsidR="00C70867" w:rsidRDefault="00C70867" w:rsidP="00C70867">
                        <w:pPr>
                          <w:spacing w:line="276" w:lineRule="auto"/>
                          <w:rPr>
                            <w:rFonts w:eastAsiaTheme="minorHAnsi"/>
                            <w:szCs w:val="22"/>
                          </w:rPr>
                        </w:pPr>
                        <w:r w:rsidRPr="00445D89">
                          <w:rPr>
                            <w:rFonts w:eastAsiaTheme="minorHAnsi"/>
                            <w:szCs w:val="22"/>
                          </w:rPr>
                          <w:t>'10 - Destination-Temporary Certified Consignee'</w:t>
                        </w:r>
                      </w:p>
                      <w:p w14:paraId="722FD078" w14:textId="34908749" w:rsidR="00F36CE0" w:rsidRPr="00445D89" w:rsidRDefault="00F36CE0" w:rsidP="00C70867">
                        <w:pPr>
                          <w:spacing w:line="276" w:lineRule="auto"/>
                          <w:rPr>
                            <w:szCs w:val="22"/>
                            <w:lang w:val="en-US"/>
                          </w:rPr>
                        </w:pPr>
                        <w:r>
                          <w:rPr>
                            <w:color w:val="00B050"/>
                            <w:szCs w:val="22"/>
                            <w:lang w:val="en-US"/>
                          </w:rPr>
                          <w:t xml:space="preserve">It shall be clarified that </w:t>
                        </w:r>
                        <w:r w:rsidRPr="00F36CE0">
                          <w:rPr>
                            <w:color w:val="00B050"/>
                            <w:szCs w:val="22"/>
                            <w:lang w:val="en-US"/>
                          </w:rPr>
                          <w:t>the distinction between Duty Paid B2B and Duty Suspension movements should be derived from the ARC structure</w:t>
                        </w:r>
                        <w:r w:rsidR="007A43AC">
                          <w:rPr>
                            <w:color w:val="00B050"/>
                            <w:szCs w:val="22"/>
                            <w:lang w:val="en-US"/>
                          </w:rPr>
                          <w:t xml:space="preserve"> </w:t>
                        </w:r>
                        <w:r w:rsidR="007A43AC" w:rsidRPr="007A43AC">
                          <w:rPr>
                            <w:color w:val="00B050"/>
                            <w:szCs w:val="22"/>
                            <w:lang w:val="en-US"/>
                          </w:rPr>
                          <w:t>or based on the &lt;Submission Message Type&gt; in case of IE815, where the ARC is not available</w:t>
                        </w:r>
                        <w:r>
                          <w:rPr>
                            <w:color w:val="00B050"/>
                            <w:szCs w:val="22"/>
                            <w:lang w:val="en-US"/>
                          </w:rPr>
                          <w:t>.</w:t>
                        </w:r>
                      </w:p>
                    </w:tc>
                    <w:tc>
                      <w:tcPr>
                        <w:tcW w:w="992" w:type="dxa"/>
                      </w:tcPr>
                      <w:p w14:paraId="2F5D7638" w14:textId="77777777" w:rsidR="00C70867" w:rsidRPr="00445D89" w:rsidRDefault="00C70867" w:rsidP="00C70867">
                        <w:pPr>
                          <w:spacing w:line="276" w:lineRule="auto"/>
                          <w:rPr>
                            <w:szCs w:val="22"/>
                            <w:lang w:val="en-US"/>
                          </w:rPr>
                        </w:pPr>
                        <w:r w:rsidRPr="00445D89">
                          <w:rPr>
                            <w:szCs w:val="22"/>
                            <w:lang w:val="en-US"/>
                          </w:rPr>
                          <w:t>IE801</w:t>
                        </w:r>
                      </w:p>
                    </w:tc>
                  </w:tr>
                  <w:tr w:rsidR="00C70867" w:rsidRPr="00445D89" w14:paraId="71F050BD" w14:textId="77777777" w:rsidTr="00C70867">
                    <w:tc>
                      <w:tcPr>
                        <w:tcW w:w="884" w:type="dxa"/>
                      </w:tcPr>
                      <w:p w14:paraId="3EC3ADE7" w14:textId="77777777" w:rsidR="00655ADA" w:rsidRDefault="00C70867" w:rsidP="00C70867">
                        <w:pPr>
                          <w:spacing w:line="276" w:lineRule="auto"/>
                          <w:rPr>
                            <w:strike/>
                            <w:color w:val="FF0000"/>
                            <w:szCs w:val="22"/>
                          </w:rPr>
                        </w:pPr>
                        <w:r w:rsidRPr="00655ADA">
                          <w:rPr>
                            <w:strike/>
                            <w:color w:val="FF0000"/>
                            <w:szCs w:val="22"/>
                          </w:rPr>
                          <w:t>R992</w:t>
                        </w:r>
                      </w:p>
                      <w:p w14:paraId="507CAB68" w14:textId="41D90C8F" w:rsidR="00C70867" w:rsidRPr="00655ADA" w:rsidRDefault="00655ADA" w:rsidP="00C70867">
                        <w:pPr>
                          <w:spacing w:line="276" w:lineRule="auto"/>
                          <w:rPr>
                            <w:szCs w:val="22"/>
                          </w:rPr>
                        </w:pPr>
                        <w:r w:rsidRPr="00655ADA">
                          <w:rPr>
                            <w:color w:val="00B050"/>
                            <w:szCs w:val="22"/>
                          </w:rPr>
                          <w:t>R259</w:t>
                        </w:r>
                      </w:p>
                    </w:tc>
                    <w:tc>
                      <w:tcPr>
                        <w:tcW w:w="4820" w:type="dxa"/>
                      </w:tcPr>
                      <w:p w14:paraId="59C88614"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'Destination Type Codes' for Duty Suspension movements are:</w:t>
                        </w:r>
                      </w:p>
                      <w:p w14:paraId="7CCC8A2C"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'1 - Destination-Tax Warehouse'</w:t>
                        </w:r>
                      </w:p>
                      <w:p w14:paraId="4DDDC32D"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'2 - Destination-Registered Consignee'</w:t>
                        </w:r>
                      </w:p>
                      <w:p w14:paraId="4F9585AA"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'3 - Destination-Temporary Registered Consignee'</w:t>
                        </w:r>
                      </w:p>
                      <w:p w14:paraId="3635AF50"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'4 - Destination-Direct Delivery'</w:t>
                        </w:r>
                      </w:p>
                      <w:p w14:paraId="449360C3"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'6 - Destination-Export'</w:t>
                        </w:r>
                      </w:p>
                      <w:p w14:paraId="64F3E45E" w14:textId="77777777" w:rsidR="00C70867" w:rsidRPr="00445D89" w:rsidRDefault="00C70867" w:rsidP="00C70867">
                        <w:pPr>
                          <w:autoSpaceDE w:val="0"/>
                          <w:autoSpaceDN w:val="0"/>
                          <w:adjustRightInd w:val="0"/>
                          <w:spacing w:after="0"/>
                          <w:jc w:val="left"/>
                          <w:rPr>
                            <w:rFonts w:eastAsiaTheme="minorHAnsi"/>
                            <w:szCs w:val="22"/>
                          </w:rPr>
                        </w:pPr>
                      </w:p>
                      <w:p w14:paraId="7B8CC795"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'Destination Type Codes' for Duty Paid B2B movements are:</w:t>
                        </w:r>
                      </w:p>
                      <w:p w14:paraId="62D18C5F"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'9 - Destination-Certified Consignee'</w:t>
                        </w:r>
                      </w:p>
                      <w:p w14:paraId="211ABC13" w14:textId="77777777" w:rsidR="00C70867" w:rsidRDefault="00C70867" w:rsidP="00C70867">
                        <w:pPr>
                          <w:spacing w:line="276" w:lineRule="auto"/>
                          <w:rPr>
                            <w:rFonts w:eastAsiaTheme="minorHAnsi"/>
                            <w:szCs w:val="22"/>
                          </w:rPr>
                        </w:pPr>
                        <w:r w:rsidRPr="00445D89">
                          <w:rPr>
                            <w:rFonts w:eastAsiaTheme="minorHAnsi"/>
                            <w:szCs w:val="22"/>
                          </w:rPr>
                          <w:t>'10 - Destination-Temporary Certified Consignee'</w:t>
                        </w:r>
                      </w:p>
                      <w:p w14:paraId="1C03126C" w14:textId="268744E4" w:rsidR="00F36CE0" w:rsidRPr="00445D89" w:rsidRDefault="00F36CE0" w:rsidP="00C70867">
                        <w:pPr>
                          <w:spacing w:line="276" w:lineRule="auto"/>
                          <w:rPr>
                            <w:szCs w:val="22"/>
                            <w:lang w:val="en-US"/>
                          </w:rPr>
                        </w:pPr>
                        <w:r>
                          <w:rPr>
                            <w:color w:val="00B050"/>
                            <w:szCs w:val="22"/>
                            <w:lang w:val="en-US"/>
                          </w:rPr>
                          <w:t xml:space="preserve">It shall be clarified that </w:t>
                        </w:r>
                        <w:r w:rsidRPr="00F36CE0">
                          <w:rPr>
                            <w:color w:val="00B050"/>
                            <w:szCs w:val="22"/>
                            <w:lang w:val="en-US"/>
                          </w:rPr>
                          <w:t>the distinction between Duty Paid B2B and Duty Suspension movements should be derived from the ARC structure</w:t>
                        </w:r>
                        <w:r w:rsidR="009E5719">
                          <w:rPr>
                            <w:color w:val="00B050"/>
                            <w:szCs w:val="22"/>
                            <w:lang w:val="en-US"/>
                          </w:rPr>
                          <w:t xml:space="preserve"> </w:t>
                        </w:r>
                        <w:r w:rsidR="009E5719" w:rsidRPr="007A43AC">
                          <w:rPr>
                            <w:color w:val="00B050"/>
                            <w:szCs w:val="22"/>
                            <w:lang w:val="en-US"/>
                          </w:rPr>
                          <w:t>or based on the &lt;Submission Message Type&gt; in case of IE815, where the ARC is not available</w:t>
                        </w:r>
                        <w:r>
                          <w:rPr>
                            <w:color w:val="00B050"/>
                            <w:szCs w:val="22"/>
                            <w:lang w:val="en-US"/>
                          </w:rPr>
                          <w:t>.</w:t>
                        </w:r>
                      </w:p>
                    </w:tc>
                    <w:tc>
                      <w:tcPr>
                        <w:tcW w:w="992" w:type="dxa"/>
                      </w:tcPr>
                      <w:p w14:paraId="3CE68104" w14:textId="77777777" w:rsidR="00C70867" w:rsidRPr="00445D89" w:rsidRDefault="00C70867" w:rsidP="00C70867">
                        <w:pPr>
                          <w:spacing w:line="276" w:lineRule="auto"/>
                          <w:rPr>
                            <w:szCs w:val="22"/>
                            <w:lang w:val="en-US"/>
                          </w:rPr>
                        </w:pPr>
                        <w:r w:rsidRPr="00445D89">
                          <w:rPr>
                            <w:szCs w:val="22"/>
                            <w:lang w:val="en-US"/>
                          </w:rPr>
                          <w:t>IE813</w:t>
                        </w:r>
                      </w:p>
                    </w:tc>
                  </w:tr>
                  <w:tr w:rsidR="00C70867" w:rsidRPr="00445D89" w14:paraId="45B45491" w14:textId="77777777" w:rsidTr="00C70867">
                    <w:tc>
                      <w:tcPr>
                        <w:tcW w:w="884" w:type="dxa"/>
                      </w:tcPr>
                      <w:p w14:paraId="397E652C" w14:textId="77777777" w:rsidR="00C70867" w:rsidRDefault="00C70867" w:rsidP="00C70867">
                        <w:pPr>
                          <w:spacing w:line="276" w:lineRule="auto"/>
                          <w:rPr>
                            <w:strike/>
                            <w:color w:val="FF0000"/>
                            <w:szCs w:val="22"/>
                          </w:rPr>
                        </w:pPr>
                        <w:r w:rsidRPr="00655ADA">
                          <w:rPr>
                            <w:strike/>
                            <w:color w:val="FF0000"/>
                            <w:szCs w:val="22"/>
                          </w:rPr>
                          <w:t>R993</w:t>
                        </w:r>
                      </w:p>
                      <w:p w14:paraId="2B565E25" w14:textId="5F3B7584" w:rsidR="00655ADA" w:rsidRPr="00655ADA" w:rsidRDefault="00655ADA" w:rsidP="00C70867">
                        <w:pPr>
                          <w:spacing w:line="276" w:lineRule="auto"/>
                          <w:rPr>
                            <w:szCs w:val="22"/>
                          </w:rPr>
                        </w:pPr>
                        <w:r w:rsidRPr="00655ADA">
                          <w:rPr>
                            <w:color w:val="00B050"/>
                            <w:szCs w:val="22"/>
                          </w:rPr>
                          <w:t>R260</w:t>
                        </w:r>
                      </w:p>
                    </w:tc>
                    <w:tc>
                      <w:tcPr>
                        <w:tcW w:w="4820" w:type="dxa"/>
                      </w:tcPr>
                      <w:p w14:paraId="2B66721B"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'Origin Type Codes' for Duty Suspension movements are:</w:t>
                        </w:r>
                      </w:p>
                      <w:p w14:paraId="14344649"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'1 - Origin-Tax Warehouse'</w:t>
                        </w:r>
                      </w:p>
                      <w:p w14:paraId="34791525"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'2 - Origin-Import'</w:t>
                        </w:r>
                      </w:p>
                      <w:p w14:paraId="242CEFE1" w14:textId="77777777" w:rsidR="00C70867" w:rsidRPr="00445D89" w:rsidRDefault="00C70867" w:rsidP="00C70867">
                        <w:pPr>
                          <w:autoSpaceDE w:val="0"/>
                          <w:autoSpaceDN w:val="0"/>
                          <w:adjustRightInd w:val="0"/>
                          <w:spacing w:after="0"/>
                          <w:jc w:val="left"/>
                          <w:rPr>
                            <w:rFonts w:eastAsiaTheme="minorHAnsi"/>
                            <w:szCs w:val="22"/>
                          </w:rPr>
                        </w:pPr>
                      </w:p>
                      <w:p w14:paraId="6AFB507F"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'Origin Type Codes' for Duty Paid B2B movements are:</w:t>
                        </w:r>
                      </w:p>
                      <w:p w14:paraId="52116FAD" w14:textId="77777777" w:rsidR="00C70867" w:rsidRDefault="00C70867" w:rsidP="00C70867">
                        <w:pPr>
                          <w:spacing w:line="276" w:lineRule="auto"/>
                          <w:rPr>
                            <w:rFonts w:eastAsiaTheme="minorHAnsi"/>
                            <w:szCs w:val="22"/>
                          </w:rPr>
                        </w:pPr>
                        <w:r w:rsidRPr="00445D89">
                          <w:rPr>
                            <w:rFonts w:eastAsiaTheme="minorHAnsi"/>
                            <w:szCs w:val="22"/>
                          </w:rPr>
                          <w:t>'3 - Origin-Duty Paid'</w:t>
                        </w:r>
                      </w:p>
                      <w:p w14:paraId="464BF619" w14:textId="4F4C8904" w:rsidR="00F36CE0" w:rsidRPr="00445D89" w:rsidRDefault="00F36CE0" w:rsidP="00C70867">
                        <w:pPr>
                          <w:spacing w:line="276" w:lineRule="auto"/>
                          <w:rPr>
                            <w:szCs w:val="22"/>
                            <w:lang w:val="en-US"/>
                          </w:rPr>
                        </w:pPr>
                        <w:r>
                          <w:rPr>
                            <w:color w:val="00B050"/>
                            <w:szCs w:val="22"/>
                            <w:lang w:val="en-US"/>
                          </w:rPr>
                          <w:t xml:space="preserve">It shall be clarified that </w:t>
                        </w:r>
                        <w:r w:rsidRPr="00F36CE0">
                          <w:rPr>
                            <w:color w:val="00B050"/>
                            <w:szCs w:val="22"/>
                            <w:lang w:val="en-US"/>
                          </w:rPr>
                          <w:t>the distinction between Duty Paid B2B and Duty Suspension movements should be derived from the ARC structure</w:t>
                        </w:r>
                        <w:r w:rsidR="009E5719">
                          <w:rPr>
                            <w:color w:val="00B050"/>
                            <w:szCs w:val="22"/>
                            <w:lang w:val="en-US"/>
                          </w:rPr>
                          <w:t xml:space="preserve"> </w:t>
                        </w:r>
                        <w:r w:rsidR="009E5719" w:rsidRPr="007A43AC">
                          <w:rPr>
                            <w:color w:val="00B050"/>
                            <w:szCs w:val="22"/>
                            <w:lang w:val="en-US"/>
                          </w:rPr>
                          <w:t>or based on the &lt;Submission Message Type&gt; in case of IE815, where the ARC is not available</w:t>
                        </w:r>
                        <w:r>
                          <w:rPr>
                            <w:color w:val="00B050"/>
                            <w:szCs w:val="22"/>
                            <w:lang w:val="en-US"/>
                          </w:rPr>
                          <w:t>.</w:t>
                        </w:r>
                      </w:p>
                    </w:tc>
                    <w:tc>
                      <w:tcPr>
                        <w:tcW w:w="992" w:type="dxa"/>
                      </w:tcPr>
                      <w:p w14:paraId="6B2CEE87" w14:textId="77777777" w:rsidR="00C70867" w:rsidRPr="00445D89" w:rsidRDefault="00C70867" w:rsidP="00C70867">
                        <w:pPr>
                          <w:spacing w:line="276" w:lineRule="auto"/>
                          <w:rPr>
                            <w:szCs w:val="22"/>
                            <w:lang w:val="en-US"/>
                          </w:rPr>
                        </w:pPr>
                        <w:r w:rsidRPr="00445D89">
                          <w:rPr>
                            <w:szCs w:val="22"/>
                            <w:lang w:val="en-US"/>
                          </w:rPr>
                          <w:t>IE815,</w:t>
                        </w:r>
                      </w:p>
                      <w:p w14:paraId="35C79BE4" w14:textId="77777777" w:rsidR="00C70867" w:rsidRPr="00445D89" w:rsidRDefault="00C70867" w:rsidP="00C70867">
                        <w:pPr>
                          <w:spacing w:line="276" w:lineRule="auto"/>
                          <w:rPr>
                            <w:szCs w:val="22"/>
                            <w:lang w:val="en-US"/>
                          </w:rPr>
                        </w:pPr>
                        <w:r w:rsidRPr="00445D89">
                          <w:rPr>
                            <w:szCs w:val="22"/>
                            <w:lang w:val="en-US"/>
                          </w:rPr>
                          <w:t>IE801</w:t>
                        </w:r>
                      </w:p>
                    </w:tc>
                  </w:tr>
                  <w:tr w:rsidR="00C70867" w:rsidRPr="00445D89" w14:paraId="5AD97C14" w14:textId="77777777" w:rsidTr="00C70867">
                    <w:tc>
                      <w:tcPr>
                        <w:tcW w:w="884" w:type="dxa"/>
                      </w:tcPr>
                      <w:p w14:paraId="1DBC2EDF" w14:textId="77777777" w:rsidR="00C70867" w:rsidRDefault="00C70867" w:rsidP="00C70867">
                        <w:pPr>
                          <w:spacing w:line="276" w:lineRule="auto"/>
                          <w:rPr>
                            <w:strike/>
                            <w:color w:val="FF0000"/>
                            <w:szCs w:val="22"/>
                          </w:rPr>
                        </w:pPr>
                        <w:r w:rsidRPr="00655ADA">
                          <w:rPr>
                            <w:strike/>
                            <w:color w:val="FF0000"/>
                            <w:szCs w:val="22"/>
                          </w:rPr>
                          <w:t>R994</w:t>
                        </w:r>
                      </w:p>
                      <w:p w14:paraId="321D173E" w14:textId="1B2CD8D9" w:rsidR="00655ADA" w:rsidRPr="00655ADA" w:rsidRDefault="00655ADA" w:rsidP="00C70867">
                        <w:pPr>
                          <w:spacing w:line="276" w:lineRule="auto"/>
                          <w:rPr>
                            <w:szCs w:val="22"/>
                          </w:rPr>
                        </w:pPr>
                        <w:r w:rsidRPr="00655ADA">
                          <w:rPr>
                            <w:color w:val="00B050"/>
                            <w:szCs w:val="22"/>
                          </w:rPr>
                          <w:t>R261</w:t>
                        </w:r>
                      </w:p>
                    </w:tc>
                    <w:tc>
                      <w:tcPr>
                        <w:tcW w:w="4820" w:type="dxa"/>
                      </w:tcPr>
                      <w:p w14:paraId="211173D3"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'Submission Type Codes' for Duty Suspension movements are:</w:t>
                        </w:r>
                      </w:p>
                      <w:p w14:paraId="35953860"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'1 - Standard Submission'</w:t>
                        </w:r>
                      </w:p>
                      <w:p w14:paraId="38A082BB"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'2 - Submission for export (local clearance)'</w:t>
                        </w:r>
                      </w:p>
                      <w:p w14:paraId="00C42132" w14:textId="516BED8C"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w:t>
                        </w:r>
                        <w:r w:rsidRPr="004E59C3">
                          <w:rPr>
                            <w:rFonts w:eastAsiaTheme="minorHAnsi"/>
                            <w:color w:val="FF0000"/>
                            <w:szCs w:val="22"/>
                          </w:rPr>
                          <w:t>Origin</w:t>
                        </w:r>
                        <w:r w:rsidR="004E59C3" w:rsidRPr="004E59C3">
                          <w:rPr>
                            <w:rFonts w:eastAsiaTheme="minorHAnsi"/>
                            <w:color w:val="00B050"/>
                            <w:szCs w:val="22"/>
                          </w:rPr>
                          <w:t>Submission</w:t>
                        </w:r>
                        <w:r w:rsidRPr="00445D89">
                          <w:rPr>
                            <w:rFonts w:eastAsiaTheme="minorHAnsi"/>
                            <w:szCs w:val="22"/>
                          </w:rPr>
                          <w:t xml:space="preserve"> Type Codes' for Duty Paid B2B movements are:</w:t>
                        </w:r>
                      </w:p>
                      <w:p w14:paraId="7325D536" w14:textId="77777777" w:rsidR="00C70867" w:rsidRDefault="00C70867" w:rsidP="00C70867">
                        <w:pPr>
                          <w:spacing w:line="276" w:lineRule="auto"/>
                          <w:rPr>
                            <w:rFonts w:eastAsiaTheme="minorHAnsi"/>
                            <w:szCs w:val="22"/>
                          </w:rPr>
                        </w:pPr>
                        <w:r w:rsidRPr="00445D89">
                          <w:rPr>
                            <w:rFonts w:eastAsiaTheme="minorHAnsi"/>
                            <w:szCs w:val="22"/>
                          </w:rPr>
                          <w:t>'3 - Submission for Duty Paid B2B'</w:t>
                        </w:r>
                      </w:p>
                      <w:p w14:paraId="4E91563D" w14:textId="77777777" w:rsidR="00F36CE0" w:rsidRDefault="00F36CE0" w:rsidP="00C70867">
                        <w:pPr>
                          <w:spacing w:line="276" w:lineRule="auto"/>
                          <w:rPr>
                            <w:color w:val="00B050"/>
                            <w:szCs w:val="22"/>
                            <w:lang w:val="en-US"/>
                          </w:rPr>
                        </w:pPr>
                        <w:r>
                          <w:rPr>
                            <w:color w:val="00B050"/>
                            <w:szCs w:val="22"/>
                            <w:lang w:val="en-US"/>
                          </w:rPr>
                          <w:t>R994</w:t>
                        </w:r>
                        <w:r w:rsidRPr="00F36CE0">
                          <w:rPr>
                            <w:color w:val="00B050"/>
                            <w:szCs w:val="22"/>
                            <w:lang w:val="en-US"/>
                          </w:rPr>
                          <w:t xml:space="preserve"> is applied on IE815, where based on the specified </w:t>
                        </w:r>
                        <w:r>
                          <w:rPr>
                            <w:color w:val="00B050"/>
                            <w:szCs w:val="22"/>
                            <w:lang w:val="en-US"/>
                          </w:rPr>
                          <w:t>‘</w:t>
                        </w:r>
                        <w:r w:rsidRPr="00F36CE0">
                          <w:rPr>
                            <w:color w:val="00B050"/>
                            <w:szCs w:val="22"/>
                            <w:lang w:val="en-US"/>
                          </w:rPr>
                          <w:t>submission message type</w:t>
                        </w:r>
                        <w:r>
                          <w:rPr>
                            <w:color w:val="00B050"/>
                            <w:szCs w:val="22"/>
                            <w:lang w:val="en-US"/>
                          </w:rPr>
                          <w:t>’</w:t>
                        </w:r>
                        <w:r w:rsidRPr="00F36CE0">
                          <w:rPr>
                            <w:color w:val="00B050"/>
                            <w:szCs w:val="22"/>
                            <w:lang w:val="en-US"/>
                          </w:rPr>
                          <w:t xml:space="preserve"> and upon successful validation, the corresponding ARC will be constructed accordingly (as detailed in rule </w:t>
                        </w:r>
                        <w:r>
                          <w:rPr>
                            <w:color w:val="00B050"/>
                            <w:szCs w:val="22"/>
                            <w:lang w:val="en-US"/>
                          </w:rPr>
                          <w:t>‘</w:t>
                        </w:r>
                        <w:r w:rsidRPr="00F36CE0">
                          <w:rPr>
                            <w:color w:val="00B050"/>
                            <w:szCs w:val="22"/>
                            <w:lang w:val="en-US"/>
                          </w:rPr>
                          <w:t>R030</w:t>
                        </w:r>
                        <w:r>
                          <w:rPr>
                            <w:color w:val="00B050"/>
                            <w:szCs w:val="22"/>
                            <w:lang w:val="en-US"/>
                          </w:rPr>
                          <w:t>’</w:t>
                        </w:r>
                        <w:r w:rsidRPr="00F36CE0">
                          <w:rPr>
                            <w:color w:val="00B050"/>
                            <w:szCs w:val="22"/>
                            <w:lang w:val="en-US"/>
                          </w:rPr>
                          <w:t>)</w:t>
                        </w:r>
                        <w:r>
                          <w:rPr>
                            <w:color w:val="00B050"/>
                            <w:szCs w:val="22"/>
                            <w:lang w:val="en-US"/>
                          </w:rPr>
                          <w:t>.</w:t>
                        </w:r>
                      </w:p>
                      <w:p w14:paraId="7F3A25CB" w14:textId="6B435027" w:rsidR="00F36CE0" w:rsidRPr="00F36CE0" w:rsidRDefault="00F36CE0" w:rsidP="00C70867">
                        <w:pPr>
                          <w:spacing w:line="276" w:lineRule="auto"/>
                          <w:rPr>
                            <w:color w:val="00B050"/>
                            <w:szCs w:val="22"/>
                            <w:lang w:val="en-US"/>
                          </w:rPr>
                        </w:pPr>
                        <w:r>
                          <w:rPr>
                            <w:color w:val="00B050"/>
                            <w:szCs w:val="22"/>
                            <w:lang w:val="en-US"/>
                          </w:rPr>
                          <w:t xml:space="preserve">It shall be clarified that </w:t>
                        </w:r>
                        <w:r w:rsidRPr="00F36CE0">
                          <w:rPr>
                            <w:color w:val="00B050"/>
                            <w:szCs w:val="22"/>
                            <w:lang w:val="en-US"/>
                          </w:rPr>
                          <w:t>the distinction between Duty Paid B2B and Duty Suspension movements should be derived from the ARC structure</w:t>
                        </w:r>
                        <w:r w:rsidR="009E5719">
                          <w:rPr>
                            <w:color w:val="00B050"/>
                            <w:szCs w:val="22"/>
                            <w:lang w:val="en-US"/>
                          </w:rPr>
                          <w:t xml:space="preserve"> </w:t>
                        </w:r>
                        <w:r w:rsidR="009E5719" w:rsidRPr="007A43AC">
                          <w:rPr>
                            <w:color w:val="00B050"/>
                            <w:szCs w:val="22"/>
                            <w:lang w:val="en-US"/>
                          </w:rPr>
                          <w:t>or based on the &lt;Submission Message Type&gt; in case of IE815, where the ARC is not available</w:t>
                        </w:r>
                        <w:r>
                          <w:rPr>
                            <w:color w:val="00B050"/>
                            <w:szCs w:val="22"/>
                            <w:lang w:val="en-US"/>
                          </w:rPr>
                          <w:t>.</w:t>
                        </w:r>
                      </w:p>
                    </w:tc>
                    <w:tc>
                      <w:tcPr>
                        <w:tcW w:w="992" w:type="dxa"/>
                      </w:tcPr>
                      <w:p w14:paraId="74C8EA82" w14:textId="77777777" w:rsidR="00C70867" w:rsidRPr="00445D89" w:rsidRDefault="00C70867" w:rsidP="00C70867">
                        <w:pPr>
                          <w:spacing w:line="276" w:lineRule="auto"/>
                          <w:rPr>
                            <w:szCs w:val="22"/>
                            <w:lang w:val="en-US"/>
                          </w:rPr>
                        </w:pPr>
                        <w:r w:rsidRPr="00445D89">
                          <w:rPr>
                            <w:szCs w:val="22"/>
                            <w:lang w:val="en-US"/>
                          </w:rPr>
                          <w:t>IE815</w:t>
                        </w:r>
                      </w:p>
                    </w:tc>
                  </w:tr>
                  <w:tr w:rsidR="00C70867" w:rsidRPr="00445D89" w14:paraId="340A3354" w14:textId="77777777" w:rsidTr="00C70867">
                    <w:tc>
                      <w:tcPr>
                        <w:tcW w:w="884" w:type="dxa"/>
                      </w:tcPr>
                      <w:p w14:paraId="2F26ACB9" w14:textId="77777777" w:rsidR="00C70867" w:rsidRDefault="00C70867" w:rsidP="00C70867">
                        <w:pPr>
                          <w:spacing w:line="276" w:lineRule="auto"/>
                          <w:rPr>
                            <w:strike/>
                            <w:color w:val="FF0000"/>
                            <w:szCs w:val="22"/>
                          </w:rPr>
                        </w:pPr>
                        <w:r w:rsidRPr="00655ADA">
                          <w:rPr>
                            <w:strike/>
                            <w:color w:val="FF0000"/>
                            <w:szCs w:val="22"/>
                          </w:rPr>
                          <w:t>R995</w:t>
                        </w:r>
                      </w:p>
                      <w:p w14:paraId="6479F909" w14:textId="5F08C6F1" w:rsidR="00655ADA" w:rsidRPr="00655ADA" w:rsidRDefault="00655ADA" w:rsidP="00C70867">
                        <w:pPr>
                          <w:spacing w:line="276" w:lineRule="auto"/>
                          <w:rPr>
                            <w:szCs w:val="22"/>
                          </w:rPr>
                        </w:pPr>
                        <w:r w:rsidRPr="00655ADA">
                          <w:rPr>
                            <w:color w:val="00B050"/>
                            <w:szCs w:val="22"/>
                          </w:rPr>
                          <w:t>R262</w:t>
                        </w:r>
                      </w:p>
                    </w:tc>
                    <w:tc>
                      <w:tcPr>
                        <w:tcW w:w="4820" w:type="dxa"/>
                      </w:tcPr>
                      <w:p w14:paraId="3653AC15"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'Reminder Message Type Codes' for Duty Suspension movements are:</w:t>
                        </w:r>
                      </w:p>
                      <w:p w14:paraId="42FD64FD"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'1 - Reminder message at expiry of time to change destination'</w:t>
                        </w:r>
                      </w:p>
                      <w:p w14:paraId="0E182311"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'2 - Reminder message at expiry of time to send the report of receipt/export'</w:t>
                        </w:r>
                      </w:p>
                      <w:p w14:paraId="4F05FEE5" w14:textId="6B2C5A11"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xml:space="preserve">'3 - Reminder message at expiry of time to give destination information (Article 22 of Directive </w:t>
                        </w:r>
                        <w:r w:rsidR="00682C8E" w:rsidRPr="00682C8E">
                          <w:rPr>
                            <w:strike/>
                            <w:color w:val="FF0000"/>
                            <w:szCs w:val="22"/>
                          </w:rPr>
                          <w:t>2008/118/EC</w:t>
                        </w:r>
                        <w:r w:rsidR="00682C8E" w:rsidRPr="00682C8E">
                          <w:rPr>
                            <w:color w:val="00B050"/>
                            <w:szCs w:val="22"/>
                          </w:rPr>
                          <w:t>2020/262</w:t>
                        </w:r>
                        <w:r w:rsidRPr="00445D89">
                          <w:rPr>
                            <w:rFonts w:eastAsiaTheme="minorHAnsi"/>
                            <w:szCs w:val="22"/>
                          </w:rPr>
                          <w:t>)'</w:t>
                        </w:r>
                      </w:p>
                      <w:p w14:paraId="3410681D" w14:textId="77777777" w:rsidR="00C70867" w:rsidRPr="00445D89" w:rsidRDefault="00C70867" w:rsidP="00C70867">
                        <w:pPr>
                          <w:autoSpaceDE w:val="0"/>
                          <w:autoSpaceDN w:val="0"/>
                          <w:adjustRightInd w:val="0"/>
                          <w:spacing w:after="0"/>
                          <w:jc w:val="left"/>
                          <w:rPr>
                            <w:rFonts w:eastAsiaTheme="minorHAnsi"/>
                            <w:szCs w:val="22"/>
                          </w:rPr>
                        </w:pPr>
                      </w:p>
                      <w:p w14:paraId="747700F7"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'Reminder Message Type Codes' for Duty Paid B2B movements are:</w:t>
                        </w:r>
                      </w:p>
                      <w:p w14:paraId="146CFB2B"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'1 - Reminder message at expiry of time to change destination'</w:t>
                        </w:r>
                      </w:p>
                      <w:p w14:paraId="6A815323" w14:textId="77777777" w:rsidR="00C70867" w:rsidRDefault="00C70867" w:rsidP="00C70867">
                        <w:pPr>
                          <w:spacing w:line="276" w:lineRule="auto"/>
                          <w:rPr>
                            <w:rFonts w:eastAsiaTheme="minorHAnsi"/>
                            <w:szCs w:val="22"/>
                          </w:rPr>
                        </w:pPr>
                        <w:r w:rsidRPr="00445D89">
                          <w:rPr>
                            <w:rFonts w:eastAsiaTheme="minorHAnsi"/>
                            <w:szCs w:val="22"/>
                          </w:rPr>
                          <w:t>'2 - Reminder message at expiry of time to send the report of receipt/export'</w:t>
                        </w:r>
                      </w:p>
                      <w:p w14:paraId="33EC68C7" w14:textId="576610D3" w:rsidR="00F36CE0" w:rsidRPr="00445D89" w:rsidRDefault="00F36CE0" w:rsidP="00C70867">
                        <w:pPr>
                          <w:spacing w:line="276" w:lineRule="auto"/>
                          <w:rPr>
                            <w:szCs w:val="22"/>
                            <w:lang w:val="en-US"/>
                          </w:rPr>
                        </w:pPr>
                        <w:r>
                          <w:rPr>
                            <w:color w:val="00B050"/>
                            <w:szCs w:val="22"/>
                            <w:lang w:val="en-US"/>
                          </w:rPr>
                          <w:t xml:space="preserve">It shall be clarified that </w:t>
                        </w:r>
                        <w:r w:rsidRPr="00F36CE0">
                          <w:rPr>
                            <w:color w:val="00B050"/>
                            <w:szCs w:val="22"/>
                            <w:lang w:val="en-US"/>
                          </w:rPr>
                          <w:t>the distinction between Duty Paid B2B and Duty Suspension movements should be derived from the ARC structure</w:t>
                        </w:r>
                        <w:r w:rsidR="009E5719">
                          <w:rPr>
                            <w:color w:val="00B050"/>
                            <w:szCs w:val="22"/>
                            <w:lang w:val="en-US"/>
                          </w:rPr>
                          <w:t xml:space="preserve"> </w:t>
                        </w:r>
                        <w:r w:rsidR="009E5719" w:rsidRPr="007A43AC">
                          <w:rPr>
                            <w:color w:val="00B050"/>
                            <w:szCs w:val="22"/>
                            <w:lang w:val="en-US"/>
                          </w:rPr>
                          <w:t>or based on the &lt;Submission Message Type&gt; in case of IE815, where the ARC is not available</w:t>
                        </w:r>
                        <w:r>
                          <w:rPr>
                            <w:color w:val="00B050"/>
                            <w:szCs w:val="22"/>
                            <w:lang w:val="en-US"/>
                          </w:rPr>
                          <w:t>.</w:t>
                        </w:r>
                      </w:p>
                    </w:tc>
                    <w:tc>
                      <w:tcPr>
                        <w:tcW w:w="992" w:type="dxa"/>
                      </w:tcPr>
                      <w:p w14:paraId="0F7C7110" w14:textId="77777777" w:rsidR="00C70867" w:rsidRPr="00445D89" w:rsidRDefault="00C70867" w:rsidP="00C70867">
                        <w:pPr>
                          <w:spacing w:line="276" w:lineRule="auto"/>
                          <w:rPr>
                            <w:szCs w:val="22"/>
                            <w:lang w:val="en-US"/>
                          </w:rPr>
                        </w:pPr>
                        <w:r w:rsidRPr="00445D89">
                          <w:rPr>
                            <w:szCs w:val="22"/>
                            <w:lang w:val="en-US"/>
                          </w:rPr>
                          <w:t>IE802</w:t>
                        </w:r>
                      </w:p>
                    </w:tc>
                  </w:tr>
                  <w:tr w:rsidR="00C70867" w:rsidRPr="00445D89" w14:paraId="5D71FF40" w14:textId="77777777" w:rsidTr="00C70867">
                    <w:tc>
                      <w:tcPr>
                        <w:tcW w:w="884" w:type="dxa"/>
                      </w:tcPr>
                      <w:p w14:paraId="2C4C996F" w14:textId="77777777" w:rsidR="00C70867" w:rsidRPr="00655ADA" w:rsidRDefault="00C70867" w:rsidP="00C70867">
                        <w:pPr>
                          <w:spacing w:line="276" w:lineRule="auto"/>
                          <w:rPr>
                            <w:strike/>
                            <w:color w:val="FF0000"/>
                            <w:szCs w:val="22"/>
                          </w:rPr>
                        </w:pPr>
                        <w:r w:rsidRPr="00655ADA">
                          <w:rPr>
                            <w:strike/>
                            <w:color w:val="FF0000"/>
                            <w:szCs w:val="22"/>
                          </w:rPr>
                          <w:t>R996</w:t>
                        </w:r>
                      </w:p>
                      <w:p w14:paraId="065FE00E" w14:textId="01D81136" w:rsidR="00655ADA" w:rsidRPr="00445D89" w:rsidRDefault="00655ADA" w:rsidP="00C70867">
                        <w:pPr>
                          <w:spacing w:line="276" w:lineRule="auto"/>
                          <w:rPr>
                            <w:szCs w:val="22"/>
                          </w:rPr>
                        </w:pPr>
                        <w:r w:rsidRPr="00655ADA">
                          <w:rPr>
                            <w:color w:val="00B050"/>
                            <w:szCs w:val="22"/>
                          </w:rPr>
                          <w:t>R263</w:t>
                        </w:r>
                      </w:p>
                    </w:tc>
                    <w:tc>
                      <w:tcPr>
                        <w:tcW w:w="4820" w:type="dxa"/>
                      </w:tcPr>
                      <w:p w14:paraId="272337F4"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'Excise Product Codes' for Duty Suspension movements are:</w:t>
                        </w:r>
                      </w:p>
                      <w:p w14:paraId="1197B952" w14:textId="2F4D6330" w:rsidR="00C70867" w:rsidRPr="006A5020" w:rsidRDefault="00C70867" w:rsidP="00C70867">
                        <w:pPr>
                          <w:autoSpaceDE w:val="0"/>
                          <w:autoSpaceDN w:val="0"/>
                          <w:adjustRightInd w:val="0"/>
                          <w:spacing w:after="0"/>
                          <w:jc w:val="left"/>
                          <w:rPr>
                            <w:rFonts w:eastAsiaTheme="minorHAnsi"/>
                            <w:color w:val="00B050"/>
                            <w:szCs w:val="22"/>
                          </w:rPr>
                        </w:pPr>
                        <w:r w:rsidRPr="00445D89">
                          <w:rPr>
                            <w:rFonts w:eastAsiaTheme="minorHAnsi"/>
                            <w:szCs w:val="22"/>
                          </w:rPr>
                          <w:t xml:space="preserve">- all codes listed in the 'CL - Excise Product' codelist, except from 'S600 - Completely denatured alcohol, falling within Article 20 of Directive 92/83/EEC </w:t>
                        </w:r>
                        <w:r w:rsidRPr="006A5020">
                          <w:rPr>
                            <w:rFonts w:eastAsiaTheme="minorHAnsi"/>
                            <w:strike/>
                            <w:color w:val="FF0000"/>
                            <w:szCs w:val="22"/>
                          </w:rPr>
                          <w:t>and article 5 of (EEC) 3649/92</w:t>
                        </w:r>
                        <w:r w:rsidRPr="00445D89">
                          <w:rPr>
                            <w:rFonts w:eastAsiaTheme="minorHAnsi"/>
                            <w:szCs w:val="22"/>
                          </w:rPr>
                          <w:t xml:space="preserve">, being alcohol which has been denatured </w:t>
                        </w:r>
                        <w:r w:rsidRPr="006A5020">
                          <w:rPr>
                            <w:rFonts w:eastAsiaTheme="minorHAnsi"/>
                            <w:strike/>
                            <w:color w:val="FF0000"/>
                            <w:szCs w:val="22"/>
                          </w:rPr>
                          <w:t>but which does not yet fulfill</w:t>
                        </w:r>
                        <w:r w:rsidR="006A5020" w:rsidRPr="00DA4A37">
                          <w:rPr>
                            <w:rFonts w:eastAsiaTheme="minorHAnsi"/>
                            <w:color w:val="00B050"/>
                            <w:szCs w:val="22"/>
                          </w:rPr>
                          <w:t>and fulfils</w:t>
                        </w:r>
                        <w:r w:rsidRPr="00445D89">
                          <w:rPr>
                            <w:rFonts w:eastAsiaTheme="minorHAnsi"/>
                            <w:szCs w:val="22"/>
                          </w:rPr>
                          <w:t xml:space="preserve"> the conditions to benefit from the exemption provided for in Article 27(1)(a) of that Directive'.</w:t>
                        </w:r>
                      </w:p>
                      <w:p w14:paraId="731682D0" w14:textId="77777777" w:rsidR="006A5020" w:rsidRDefault="006A5020" w:rsidP="00C70867">
                        <w:pPr>
                          <w:autoSpaceDE w:val="0"/>
                          <w:autoSpaceDN w:val="0"/>
                          <w:adjustRightInd w:val="0"/>
                          <w:spacing w:after="0"/>
                          <w:jc w:val="left"/>
                          <w:rPr>
                            <w:rFonts w:eastAsiaTheme="minorHAnsi"/>
                            <w:szCs w:val="22"/>
                          </w:rPr>
                        </w:pPr>
                      </w:p>
                      <w:p w14:paraId="0479805A" w14:textId="09C203C0"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applicable 'Excise Product Codes' for Duty Paid B2B movements are:</w:t>
                        </w:r>
                      </w:p>
                      <w:p w14:paraId="53F84837" w14:textId="77777777" w:rsidR="00C70867" w:rsidRDefault="00C70867" w:rsidP="00C70867">
                        <w:pPr>
                          <w:spacing w:line="276" w:lineRule="auto"/>
                          <w:rPr>
                            <w:rFonts w:eastAsiaTheme="minorHAnsi"/>
                            <w:szCs w:val="22"/>
                          </w:rPr>
                        </w:pPr>
                        <w:r w:rsidRPr="00445D89">
                          <w:rPr>
                            <w:rFonts w:eastAsiaTheme="minorHAnsi"/>
                            <w:szCs w:val="22"/>
                          </w:rPr>
                          <w:t>- all codes listed in the 'CL - Excise Product' codelist'</w:t>
                        </w:r>
                      </w:p>
                      <w:p w14:paraId="443DB019" w14:textId="00D28FDE" w:rsidR="00F36CE0" w:rsidRPr="00445D89" w:rsidRDefault="00F36CE0" w:rsidP="00C70867">
                        <w:pPr>
                          <w:spacing w:line="276" w:lineRule="auto"/>
                          <w:rPr>
                            <w:szCs w:val="22"/>
                            <w:lang w:val="en-US"/>
                          </w:rPr>
                        </w:pPr>
                        <w:r>
                          <w:rPr>
                            <w:color w:val="00B050"/>
                            <w:szCs w:val="22"/>
                            <w:lang w:val="en-US"/>
                          </w:rPr>
                          <w:t xml:space="preserve">It shall be clarified that </w:t>
                        </w:r>
                        <w:r w:rsidRPr="00F36CE0">
                          <w:rPr>
                            <w:color w:val="00B050"/>
                            <w:szCs w:val="22"/>
                            <w:lang w:val="en-US"/>
                          </w:rPr>
                          <w:t>the distinction between Duty Paid B2B and Duty Suspension movements should be derived from the ARC structure</w:t>
                        </w:r>
                        <w:r w:rsidR="009E5719">
                          <w:rPr>
                            <w:color w:val="00B050"/>
                            <w:szCs w:val="22"/>
                            <w:lang w:val="en-US"/>
                          </w:rPr>
                          <w:t xml:space="preserve"> </w:t>
                        </w:r>
                        <w:r w:rsidR="009E5719" w:rsidRPr="007A43AC">
                          <w:rPr>
                            <w:color w:val="00B050"/>
                            <w:szCs w:val="22"/>
                            <w:lang w:val="en-US"/>
                          </w:rPr>
                          <w:t>or based on the &lt;Submission Message Type&gt; in case of IE815, where the ARC is not available</w:t>
                        </w:r>
                        <w:r>
                          <w:rPr>
                            <w:color w:val="00B050"/>
                            <w:szCs w:val="22"/>
                            <w:lang w:val="en-US"/>
                          </w:rPr>
                          <w:t>.</w:t>
                        </w:r>
                      </w:p>
                    </w:tc>
                    <w:tc>
                      <w:tcPr>
                        <w:tcW w:w="992" w:type="dxa"/>
                      </w:tcPr>
                      <w:p w14:paraId="0D9979CA" w14:textId="77777777" w:rsidR="00C70867" w:rsidRPr="00445D89" w:rsidRDefault="00C70867" w:rsidP="00C70867">
                        <w:pPr>
                          <w:spacing w:line="276" w:lineRule="auto"/>
                          <w:rPr>
                            <w:szCs w:val="22"/>
                            <w:lang w:val="en-US"/>
                          </w:rPr>
                        </w:pPr>
                        <w:r w:rsidRPr="00445D89">
                          <w:rPr>
                            <w:szCs w:val="22"/>
                            <w:lang w:val="en-US"/>
                          </w:rPr>
                          <w:t>IE815,</w:t>
                        </w:r>
                      </w:p>
                      <w:p w14:paraId="53E1F187" w14:textId="77777777" w:rsidR="00C70867" w:rsidRPr="00445D89" w:rsidRDefault="00C70867" w:rsidP="00C70867">
                        <w:pPr>
                          <w:spacing w:line="276" w:lineRule="auto"/>
                          <w:rPr>
                            <w:szCs w:val="22"/>
                            <w:lang w:val="en-US"/>
                          </w:rPr>
                        </w:pPr>
                        <w:r w:rsidRPr="00445D89">
                          <w:rPr>
                            <w:szCs w:val="22"/>
                            <w:lang w:val="en-US"/>
                          </w:rPr>
                          <w:t>IE801,</w:t>
                        </w:r>
                      </w:p>
                      <w:p w14:paraId="1DFBBC42" w14:textId="77777777" w:rsidR="00C70867" w:rsidRPr="00445D89" w:rsidRDefault="00C70867" w:rsidP="00C70867">
                        <w:pPr>
                          <w:spacing w:line="276" w:lineRule="auto"/>
                          <w:rPr>
                            <w:szCs w:val="22"/>
                            <w:lang w:val="en-US"/>
                          </w:rPr>
                        </w:pPr>
                        <w:r w:rsidRPr="00445D89">
                          <w:rPr>
                            <w:szCs w:val="22"/>
                            <w:lang w:val="en-US"/>
                          </w:rPr>
                          <w:t>IE818</w:t>
                        </w:r>
                      </w:p>
                    </w:tc>
                  </w:tr>
                  <w:tr w:rsidR="00C70867" w:rsidRPr="00445D89" w14:paraId="606ACA4C" w14:textId="77777777" w:rsidTr="00C70867">
                    <w:tc>
                      <w:tcPr>
                        <w:tcW w:w="884" w:type="dxa"/>
                      </w:tcPr>
                      <w:p w14:paraId="6BD069CF" w14:textId="77777777" w:rsidR="00C70867" w:rsidRDefault="00C70867" w:rsidP="00C70867">
                        <w:pPr>
                          <w:spacing w:line="276" w:lineRule="auto"/>
                          <w:rPr>
                            <w:strike/>
                            <w:color w:val="FF0000"/>
                            <w:szCs w:val="22"/>
                            <w:lang w:val="en-US"/>
                          </w:rPr>
                        </w:pPr>
                        <w:r w:rsidRPr="00655ADA">
                          <w:rPr>
                            <w:strike/>
                            <w:color w:val="FF0000"/>
                            <w:szCs w:val="22"/>
                            <w:lang w:val="en-US"/>
                          </w:rPr>
                          <w:t>R997</w:t>
                        </w:r>
                      </w:p>
                      <w:p w14:paraId="795A1AD4" w14:textId="5094A065" w:rsidR="00655ADA" w:rsidRPr="00655ADA" w:rsidRDefault="00655ADA" w:rsidP="00C70867">
                        <w:pPr>
                          <w:spacing w:line="276" w:lineRule="auto"/>
                          <w:rPr>
                            <w:szCs w:val="22"/>
                            <w:lang w:val="en-US"/>
                          </w:rPr>
                        </w:pPr>
                        <w:r w:rsidRPr="00655ADA">
                          <w:rPr>
                            <w:color w:val="00B050"/>
                            <w:szCs w:val="22"/>
                            <w:lang w:val="en-US"/>
                          </w:rPr>
                          <w:t>R264</w:t>
                        </w:r>
                      </w:p>
                    </w:tc>
                    <w:tc>
                      <w:tcPr>
                        <w:tcW w:w="4820" w:type="dxa"/>
                      </w:tcPr>
                      <w:p w14:paraId="10C43C64" w14:textId="77777777" w:rsidR="00C70867" w:rsidRPr="00445D89" w:rsidRDefault="00C70867" w:rsidP="00C70867">
                        <w:pPr>
                          <w:autoSpaceDE w:val="0"/>
                          <w:autoSpaceDN w:val="0"/>
                          <w:adjustRightInd w:val="0"/>
                          <w:spacing w:after="0"/>
                          <w:jc w:val="left"/>
                          <w:rPr>
                            <w:szCs w:val="22"/>
                            <w:lang w:val="en-US"/>
                          </w:rPr>
                        </w:pPr>
                        <w:r w:rsidRPr="00445D89">
                          <w:rPr>
                            <w:rFonts w:eastAsiaTheme="minorHAnsi"/>
                            <w:szCs w:val="22"/>
                          </w:rPr>
                          <w:t>The Excise Product Code 'S600' is only applicable to the 'Certified Consignor' and 'Certified Consignee' authorisation types.</w:t>
                        </w:r>
                      </w:p>
                    </w:tc>
                    <w:tc>
                      <w:tcPr>
                        <w:tcW w:w="992" w:type="dxa"/>
                      </w:tcPr>
                      <w:p w14:paraId="534D8817" w14:textId="77777777" w:rsidR="00C70867" w:rsidRPr="00445D89" w:rsidRDefault="00C70867" w:rsidP="00C70867">
                        <w:pPr>
                          <w:spacing w:line="276" w:lineRule="auto"/>
                          <w:rPr>
                            <w:szCs w:val="22"/>
                            <w:lang w:val="en-US"/>
                          </w:rPr>
                        </w:pPr>
                        <w:r w:rsidRPr="00445D89">
                          <w:rPr>
                            <w:szCs w:val="22"/>
                            <w:lang w:val="en-US"/>
                          </w:rPr>
                          <w:t>IE713</w:t>
                        </w:r>
                      </w:p>
                    </w:tc>
                  </w:tr>
                  <w:tr w:rsidR="00C70867" w:rsidRPr="00445D89" w14:paraId="194E3A29" w14:textId="77777777" w:rsidTr="00C70867">
                    <w:tc>
                      <w:tcPr>
                        <w:tcW w:w="884" w:type="dxa"/>
                      </w:tcPr>
                      <w:p w14:paraId="7C992726" w14:textId="77777777" w:rsidR="00C70867" w:rsidRDefault="00C70867" w:rsidP="00C70867">
                        <w:pPr>
                          <w:spacing w:line="276" w:lineRule="auto"/>
                          <w:rPr>
                            <w:strike/>
                            <w:color w:val="FF0000"/>
                            <w:szCs w:val="22"/>
                            <w:lang w:val="en-US"/>
                          </w:rPr>
                        </w:pPr>
                        <w:r w:rsidRPr="00655ADA">
                          <w:rPr>
                            <w:strike/>
                            <w:color w:val="FF0000"/>
                            <w:szCs w:val="22"/>
                            <w:lang w:val="en-US"/>
                          </w:rPr>
                          <w:t>R998</w:t>
                        </w:r>
                      </w:p>
                      <w:p w14:paraId="7BDFADAE" w14:textId="342552B2" w:rsidR="00655ADA" w:rsidRPr="00655ADA" w:rsidRDefault="00655ADA" w:rsidP="00C70867">
                        <w:pPr>
                          <w:spacing w:line="276" w:lineRule="auto"/>
                          <w:rPr>
                            <w:szCs w:val="22"/>
                            <w:lang w:val="en-US"/>
                          </w:rPr>
                        </w:pPr>
                        <w:r w:rsidRPr="00655ADA">
                          <w:rPr>
                            <w:color w:val="00B050"/>
                            <w:szCs w:val="22"/>
                            <w:lang w:val="en-US"/>
                          </w:rPr>
                          <w:t>R265</w:t>
                        </w:r>
                      </w:p>
                    </w:tc>
                    <w:tc>
                      <w:tcPr>
                        <w:tcW w:w="4820" w:type="dxa"/>
                      </w:tcPr>
                      <w:p w14:paraId="4F16F7E0"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possible values of &lt;Operator Role Code&gt; are:</w:t>
                        </w:r>
                      </w:p>
                      <w:p w14:paraId="3F303C65"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- 1 = Allowed to practise direct delivery</w:t>
                        </w:r>
                      </w:p>
                      <w:p w14:paraId="3889B75F" w14:textId="40ED7C2E"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xml:space="preserve">- 2 = Allowed to leave empty the destination fields according to Article 22 of Directive </w:t>
                        </w:r>
                        <w:r w:rsidR="00682C8E" w:rsidRPr="00682C8E">
                          <w:rPr>
                            <w:strike/>
                            <w:color w:val="FF0000"/>
                            <w:szCs w:val="22"/>
                          </w:rPr>
                          <w:t>2008/118/EC</w:t>
                        </w:r>
                        <w:r w:rsidR="00682C8E" w:rsidRPr="00682C8E">
                          <w:rPr>
                            <w:color w:val="00B050"/>
                            <w:szCs w:val="22"/>
                          </w:rPr>
                          <w:t>2020/262</w:t>
                        </w:r>
                      </w:p>
                      <w:p w14:paraId="164C98B2" w14:textId="77777777" w:rsidR="00C70867" w:rsidRPr="00445D89" w:rsidRDefault="00C70867" w:rsidP="00C70867">
                        <w:pPr>
                          <w:autoSpaceDE w:val="0"/>
                          <w:autoSpaceDN w:val="0"/>
                          <w:adjustRightInd w:val="0"/>
                          <w:spacing w:after="0"/>
                          <w:jc w:val="left"/>
                          <w:rPr>
                            <w:rFonts w:eastAsiaTheme="minorHAnsi"/>
                            <w:szCs w:val="22"/>
                          </w:rPr>
                        </w:pPr>
                      </w:p>
                      <w:p w14:paraId="138AAEB2"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The couplings &lt;Operator Type / Operator Role Code&gt; are as follows:</w:t>
                        </w:r>
                      </w:p>
                      <w:p w14:paraId="4A5CA7D3"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- 1 = Allowed to practise direct delivery--&gt; Applicable for 'Authorised Warehouse Keeper' and 'Registered Consignee'</w:t>
                        </w:r>
                      </w:p>
                      <w:p w14:paraId="5F9F163A" w14:textId="77777777" w:rsidR="00C70867" w:rsidRPr="00445D89" w:rsidRDefault="00C70867" w:rsidP="00C70867">
                        <w:pPr>
                          <w:autoSpaceDE w:val="0"/>
                          <w:autoSpaceDN w:val="0"/>
                          <w:adjustRightInd w:val="0"/>
                          <w:spacing w:after="0"/>
                          <w:jc w:val="left"/>
                          <w:rPr>
                            <w:rFonts w:eastAsiaTheme="minorHAnsi"/>
                            <w:szCs w:val="22"/>
                          </w:rPr>
                        </w:pPr>
                        <w:r w:rsidRPr="00445D89">
                          <w:rPr>
                            <w:rFonts w:eastAsiaTheme="minorHAnsi"/>
                            <w:szCs w:val="22"/>
                          </w:rPr>
                          <w:t>- 2 = Allowed to leave empty the destination fields according to Article 22 of Directive 2008/118/EC --&gt; Applicable for 'Authorised Warehouse Keeper' and 'Registered Consignor'</w:t>
                        </w:r>
                      </w:p>
                    </w:tc>
                    <w:tc>
                      <w:tcPr>
                        <w:tcW w:w="992" w:type="dxa"/>
                      </w:tcPr>
                      <w:p w14:paraId="7524A155" w14:textId="77777777" w:rsidR="00C70867" w:rsidRPr="00445D89" w:rsidRDefault="00C70867" w:rsidP="00C70867">
                        <w:pPr>
                          <w:spacing w:line="276" w:lineRule="auto"/>
                          <w:rPr>
                            <w:szCs w:val="22"/>
                            <w:lang w:val="en-US"/>
                          </w:rPr>
                        </w:pPr>
                        <w:r w:rsidRPr="00445D89">
                          <w:rPr>
                            <w:szCs w:val="22"/>
                            <w:lang w:val="en-US"/>
                          </w:rPr>
                          <w:t>IE713</w:t>
                        </w:r>
                      </w:p>
                    </w:tc>
                  </w:tr>
                  <w:tr w:rsidR="00C70867" w:rsidRPr="00445D89" w14:paraId="43D7190D" w14:textId="77777777" w:rsidTr="00C70867">
                    <w:tc>
                      <w:tcPr>
                        <w:tcW w:w="884" w:type="dxa"/>
                      </w:tcPr>
                      <w:p w14:paraId="0F4EF6DA" w14:textId="77777777" w:rsidR="00655ADA" w:rsidRDefault="00C70867" w:rsidP="00C70867">
                        <w:pPr>
                          <w:spacing w:line="276" w:lineRule="auto"/>
                          <w:rPr>
                            <w:strike/>
                            <w:color w:val="FF0000"/>
                            <w:szCs w:val="22"/>
                            <w:lang w:val="en-US"/>
                          </w:rPr>
                        </w:pPr>
                        <w:r w:rsidRPr="00655ADA">
                          <w:rPr>
                            <w:strike/>
                            <w:color w:val="FF0000"/>
                            <w:szCs w:val="22"/>
                            <w:lang w:val="en-US"/>
                          </w:rPr>
                          <w:t>R990</w:t>
                        </w:r>
                      </w:p>
                      <w:p w14:paraId="6919E92B" w14:textId="71095D58" w:rsidR="00C70867" w:rsidRPr="00655ADA" w:rsidRDefault="00655ADA" w:rsidP="00C70867">
                        <w:pPr>
                          <w:spacing w:line="276" w:lineRule="auto"/>
                          <w:rPr>
                            <w:strike/>
                            <w:color w:val="FF0000"/>
                            <w:szCs w:val="22"/>
                            <w:lang w:val="en-US"/>
                          </w:rPr>
                        </w:pPr>
                        <w:r w:rsidRPr="00655ADA">
                          <w:rPr>
                            <w:color w:val="00B050"/>
                            <w:szCs w:val="22"/>
                            <w:lang w:val="en-US"/>
                          </w:rPr>
                          <w:t>R266</w:t>
                        </w:r>
                      </w:p>
                    </w:tc>
                    <w:tc>
                      <w:tcPr>
                        <w:tcW w:w="4820" w:type="dxa"/>
                      </w:tcPr>
                      <w:p w14:paraId="22131241" w14:textId="77777777" w:rsidR="00C70867" w:rsidRPr="00445D89" w:rsidRDefault="00C70867" w:rsidP="00C70867">
                        <w:pPr>
                          <w:spacing w:line="276" w:lineRule="auto"/>
                          <w:rPr>
                            <w:szCs w:val="22"/>
                            <w:lang w:val="en-US"/>
                          </w:rPr>
                        </w:pPr>
                        <w:r w:rsidRPr="00445D89">
                          <w:rPr>
                            <w:szCs w:val="22"/>
                            <w:lang w:val="en-US"/>
                          </w:rPr>
                          <w:t>The format of &lt;Global Excise Trader Identifier&gt; is defined as per the below structure:</w:t>
                        </w:r>
                      </w:p>
                      <w:p w14:paraId="50B01636" w14:textId="77777777" w:rsidR="00C70867" w:rsidRPr="00445D89" w:rsidRDefault="00C70867" w:rsidP="00C70867">
                        <w:pPr>
                          <w:spacing w:line="276" w:lineRule="auto"/>
                          <w:rPr>
                            <w:szCs w:val="22"/>
                            <w:lang w:val="en-US"/>
                          </w:rPr>
                        </w:pPr>
                        <w:r w:rsidRPr="00445D89">
                          <w:rPr>
                            <w:szCs w:val="22"/>
                            <w:lang w:val="en-US"/>
                          </w:rPr>
                          <w:t>Field / Content / Field type / Examples1 / Identifier of the MS where the economic operator or tax warehouse is registered / Alphabetic 2 / "PL"2 / Nationally assigned, unique code / Alphanumeric 20 / "2005764CL78232ERW123"</w:t>
                        </w:r>
                      </w:p>
                      <w:p w14:paraId="0E510437" w14:textId="77777777" w:rsidR="00C70867" w:rsidRPr="00445D89" w:rsidRDefault="00C70867" w:rsidP="00C70867">
                        <w:pPr>
                          <w:spacing w:line="276" w:lineRule="auto"/>
                          <w:rPr>
                            <w:szCs w:val="22"/>
                            <w:lang w:val="en-US"/>
                          </w:rPr>
                        </w:pPr>
                        <w:r w:rsidRPr="00445D89">
                          <w:rPr>
                            <w:szCs w:val="22"/>
                            <w:lang w:val="en-US"/>
                          </w:rPr>
                          <w:t>Field 1 is taken from the list of &lt;MEMBER STATES&gt;.</w:t>
                        </w:r>
                      </w:p>
                      <w:p w14:paraId="551B695A" w14:textId="77777777" w:rsidR="00C70867" w:rsidRPr="00445D89" w:rsidRDefault="00C70867" w:rsidP="00C70867">
                        <w:pPr>
                          <w:autoSpaceDE w:val="0"/>
                          <w:autoSpaceDN w:val="0"/>
                          <w:adjustRightInd w:val="0"/>
                          <w:spacing w:after="0"/>
                          <w:jc w:val="left"/>
                          <w:rPr>
                            <w:rFonts w:eastAsiaTheme="minorHAnsi"/>
                            <w:szCs w:val="22"/>
                          </w:rPr>
                        </w:pPr>
                        <w:r w:rsidRPr="00445D89">
                          <w:rPr>
                            <w:szCs w:val="22"/>
                            <w:lang w:val="en-US"/>
                          </w:rPr>
                          <w:t>Field 2 must be filled with a unique identifier that will allow linking of the different authorisation types (authorised warehouse keeper, registered consignee, registered consignor, certified consignor, and certified consignee) of a single Excise economic operator.</w:t>
                        </w:r>
                      </w:p>
                    </w:tc>
                    <w:tc>
                      <w:tcPr>
                        <w:tcW w:w="992" w:type="dxa"/>
                      </w:tcPr>
                      <w:p w14:paraId="17A58474" w14:textId="77777777" w:rsidR="00C70867" w:rsidRPr="00445D89" w:rsidRDefault="00C70867" w:rsidP="00C70867">
                        <w:pPr>
                          <w:spacing w:line="276" w:lineRule="auto"/>
                          <w:rPr>
                            <w:szCs w:val="22"/>
                            <w:lang w:val="en-US"/>
                          </w:rPr>
                        </w:pPr>
                        <w:r w:rsidRPr="00445D89">
                          <w:rPr>
                            <w:szCs w:val="22"/>
                            <w:lang w:val="en-US"/>
                          </w:rPr>
                          <w:t>IE713</w:t>
                        </w:r>
                      </w:p>
                    </w:tc>
                  </w:tr>
                </w:tbl>
                <w:p w14:paraId="2DE8E96E" w14:textId="77777777" w:rsidR="00C70867" w:rsidRPr="00445D89" w:rsidRDefault="00C70867" w:rsidP="00C70867">
                  <w:pPr>
                    <w:spacing w:line="276" w:lineRule="auto"/>
                    <w:rPr>
                      <w:szCs w:val="22"/>
                      <w:lang w:val="fr-FR"/>
                    </w:rPr>
                  </w:pPr>
                </w:p>
                <w:p w14:paraId="5B4FF567" w14:textId="77777777" w:rsidR="00C70867" w:rsidRPr="00445D89" w:rsidRDefault="00C70867" w:rsidP="00B03D74">
                  <w:pPr>
                    <w:pStyle w:val="ad"/>
                    <w:numPr>
                      <w:ilvl w:val="0"/>
                      <w:numId w:val="63"/>
                    </w:numPr>
                    <w:spacing w:line="276" w:lineRule="auto"/>
                    <w:contextualSpacing w:val="0"/>
                    <w:rPr>
                      <w:b/>
                      <w:bCs/>
                      <w:szCs w:val="22"/>
                      <w:lang w:val="en-US"/>
                    </w:rPr>
                  </w:pPr>
                  <w:r w:rsidRPr="00445D89">
                    <w:rPr>
                      <w:b/>
                      <w:bCs/>
                      <w:szCs w:val="22"/>
                      <w:lang w:val="fr-FR"/>
                    </w:rPr>
                    <w:t>Appendix D: CONDITIONS</w:t>
                  </w:r>
                </w:p>
                <w:p w14:paraId="25866575" w14:textId="77777777" w:rsidR="00C70867" w:rsidRPr="00445D89" w:rsidRDefault="00C70867" w:rsidP="00C70867">
                  <w:pPr>
                    <w:spacing w:line="276" w:lineRule="auto"/>
                    <w:rPr>
                      <w:szCs w:val="22"/>
                      <w:lang w:val="en-US"/>
                    </w:rPr>
                  </w:pPr>
                  <w:r w:rsidRPr="00445D89">
                    <w:rPr>
                      <w:szCs w:val="22"/>
                      <w:lang w:val="en-US"/>
                    </w:rPr>
                    <w:t>The following conditions will be updated/created as described below:</w:t>
                  </w:r>
                </w:p>
                <w:tbl>
                  <w:tblPr>
                    <w:tblStyle w:val="af0"/>
                    <w:tblW w:w="6696" w:type="dxa"/>
                    <w:tblLayout w:type="fixed"/>
                    <w:tblLook w:val="04A0" w:firstRow="1" w:lastRow="0" w:firstColumn="1" w:lastColumn="0" w:noHBand="0" w:noVBand="1"/>
                  </w:tblPr>
                  <w:tblGrid>
                    <w:gridCol w:w="884"/>
                    <w:gridCol w:w="4820"/>
                    <w:gridCol w:w="992"/>
                  </w:tblGrid>
                  <w:tr w:rsidR="00C70867" w:rsidRPr="00445D89" w14:paraId="4A28DF87" w14:textId="77777777" w:rsidTr="00C70867">
                    <w:trPr>
                      <w:cnfStyle w:val="100000000000" w:firstRow="1" w:lastRow="0" w:firstColumn="0" w:lastColumn="0" w:oddVBand="0" w:evenVBand="0" w:oddHBand="0" w:evenHBand="0" w:firstRowFirstColumn="0" w:firstRowLastColumn="0" w:lastRowFirstColumn="0" w:lastRowLastColumn="0"/>
                    </w:trPr>
                    <w:tc>
                      <w:tcPr>
                        <w:tcW w:w="884" w:type="dxa"/>
                        <w:shd w:val="clear" w:color="auto" w:fill="D9D9D9" w:themeFill="background1" w:themeFillShade="D9"/>
                        <w:vAlign w:val="center"/>
                      </w:tcPr>
                      <w:p w14:paraId="2FEF08B4" w14:textId="77777777" w:rsidR="00C70867" w:rsidRPr="00445D89" w:rsidRDefault="00C70867" w:rsidP="00C70867">
                        <w:pPr>
                          <w:spacing w:line="276" w:lineRule="auto"/>
                          <w:jc w:val="center"/>
                          <w:rPr>
                            <w:b w:val="0"/>
                            <w:bCs/>
                            <w:szCs w:val="22"/>
                            <w:lang w:val="en-US"/>
                          </w:rPr>
                        </w:pPr>
                        <w:r w:rsidRPr="00445D89">
                          <w:rPr>
                            <w:bCs/>
                            <w:szCs w:val="22"/>
                            <w:lang w:val="en-US"/>
                          </w:rPr>
                          <w:t>ID</w:t>
                        </w:r>
                      </w:p>
                    </w:tc>
                    <w:tc>
                      <w:tcPr>
                        <w:tcW w:w="4820" w:type="dxa"/>
                        <w:shd w:val="clear" w:color="auto" w:fill="D9D9D9" w:themeFill="background1" w:themeFillShade="D9"/>
                        <w:vAlign w:val="center"/>
                      </w:tcPr>
                      <w:p w14:paraId="002DBB02" w14:textId="77777777" w:rsidR="00C70867" w:rsidRPr="00445D89" w:rsidRDefault="00C70867" w:rsidP="00C70867">
                        <w:pPr>
                          <w:spacing w:line="276" w:lineRule="auto"/>
                          <w:jc w:val="center"/>
                          <w:rPr>
                            <w:b w:val="0"/>
                            <w:bCs/>
                            <w:szCs w:val="22"/>
                            <w:lang w:val="en-US"/>
                          </w:rPr>
                        </w:pPr>
                        <w:r w:rsidRPr="00445D89">
                          <w:rPr>
                            <w:bCs/>
                            <w:szCs w:val="22"/>
                            <w:lang w:val="en-US"/>
                          </w:rPr>
                          <w:t>Description</w:t>
                        </w:r>
                      </w:p>
                    </w:tc>
                    <w:tc>
                      <w:tcPr>
                        <w:tcW w:w="992" w:type="dxa"/>
                        <w:shd w:val="clear" w:color="auto" w:fill="D9D9D9" w:themeFill="background1" w:themeFillShade="D9"/>
                        <w:vAlign w:val="center"/>
                      </w:tcPr>
                      <w:p w14:paraId="756BF87E" w14:textId="77777777" w:rsidR="00C70867" w:rsidRPr="00445D89" w:rsidRDefault="00C70867" w:rsidP="00C70867">
                        <w:pPr>
                          <w:spacing w:line="276" w:lineRule="auto"/>
                          <w:jc w:val="center"/>
                          <w:rPr>
                            <w:b w:val="0"/>
                            <w:bCs/>
                            <w:szCs w:val="22"/>
                            <w:lang w:val="en-US"/>
                          </w:rPr>
                        </w:pPr>
                        <w:r w:rsidRPr="00445D89">
                          <w:rPr>
                            <w:bCs/>
                            <w:szCs w:val="22"/>
                            <w:lang w:val="en-US"/>
                          </w:rPr>
                          <w:t>IEs</w:t>
                        </w:r>
                      </w:p>
                    </w:tc>
                  </w:tr>
                  <w:tr w:rsidR="00C70867" w:rsidRPr="00445D89" w14:paraId="4297B7DE" w14:textId="77777777" w:rsidTr="00C70867">
                    <w:tc>
                      <w:tcPr>
                        <w:tcW w:w="884" w:type="dxa"/>
                      </w:tcPr>
                      <w:p w14:paraId="1D141988" w14:textId="77777777" w:rsidR="00C70867" w:rsidRPr="00445D89" w:rsidRDefault="00C70867" w:rsidP="00C70867">
                        <w:pPr>
                          <w:spacing w:line="276" w:lineRule="auto"/>
                          <w:rPr>
                            <w:szCs w:val="22"/>
                            <w:lang w:val="en-US"/>
                          </w:rPr>
                        </w:pPr>
                        <w:r w:rsidRPr="00445D89">
                          <w:rPr>
                            <w:szCs w:val="22"/>
                            <w:lang w:val="en-US"/>
                          </w:rPr>
                          <w:t xml:space="preserve">C010 </w:t>
                        </w:r>
                      </w:p>
                    </w:tc>
                    <w:tc>
                      <w:tcPr>
                        <w:tcW w:w="4820" w:type="dxa"/>
                      </w:tcPr>
                      <w:p w14:paraId="272447EE" w14:textId="77777777" w:rsidR="00C70867" w:rsidRPr="00445D89" w:rsidRDefault="00C70867" w:rsidP="00C70867">
                        <w:pPr>
                          <w:spacing w:after="0"/>
                          <w:jc w:val="left"/>
                          <w:rPr>
                            <w:rFonts w:eastAsiaTheme="minorHAnsi"/>
                            <w:szCs w:val="22"/>
                          </w:rPr>
                        </w:pPr>
                        <w:r w:rsidRPr="00445D89">
                          <w:rPr>
                            <w:rFonts w:eastAsiaTheme="minorHAnsi"/>
                            <w:szCs w:val="22"/>
                          </w:rPr>
                          <w:t>IF &lt;Destination Type Code&gt; is in:</w:t>
                        </w:r>
                      </w:p>
                      <w:p w14:paraId="35E840EA" w14:textId="77777777" w:rsidR="00C70867" w:rsidRPr="00445D89" w:rsidRDefault="00C70867" w:rsidP="00C70867">
                        <w:pPr>
                          <w:spacing w:after="0"/>
                          <w:jc w:val="left"/>
                          <w:rPr>
                            <w:rFonts w:eastAsiaTheme="minorHAnsi"/>
                            <w:szCs w:val="22"/>
                          </w:rPr>
                        </w:pPr>
                        <w:r w:rsidRPr="00445D89">
                          <w:rPr>
                            <w:rFonts w:eastAsiaTheme="minorHAnsi"/>
                            <w:szCs w:val="22"/>
                          </w:rPr>
                          <w:t>- "Destination - Tax warehouse" </w:t>
                        </w:r>
                      </w:p>
                      <w:p w14:paraId="2A0F277A" w14:textId="77777777" w:rsidR="00C70867" w:rsidRPr="00445D89" w:rsidRDefault="00C70867" w:rsidP="00C70867">
                        <w:pPr>
                          <w:spacing w:after="0"/>
                          <w:jc w:val="left"/>
                          <w:rPr>
                            <w:rFonts w:eastAsiaTheme="minorHAnsi"/>
                            <w:szCs w:val="22"/>
                          </w:rPr>
                        </w:pPr>
                        <w:r w:rsidRPr="00445D89">
                          <w:rPr>
                            <w:rFonts w:eastAsiaTheme="minorHAnsi"/>
                            <w:szCs w:val="22"/>
                          </w:rPr>
                          <w:t>- "Destination - Registered consignee"</w:t>
                        </w:r>
                      </w:p>
                      <w:p w14:paraId="226A3E53" w14:textId="77777777" w:rsidR="00C70867" w:rsidRPr="00445D89" w:rsidRDefault="00C70867" w:rsidP="00C70867">
                        <w:pPr>
                          <w:spacing w:after="0"/>
                          <w:jc w:val="left"/>
                          <w:rPr>
                            <w:rFonts w:eastAsiaTheme="minorHAnsi"/>
                            <w:szCs w:val="22"/>
                          </w:rPr>
                        </w:pPr>
                        <w:r w:rsidRPr="00445D89">
                          <w:rPr>
                            <w:rFonts w:eastAsiaTheme="minorHAnsi"/>
                            <w:szCs w:val="22"/>
                          </w:rPr>
                          <w:t>- "Destination - Temporary registered consignee"</w:t>
                        </w:r>
                      </w:p>
                      <w:p w14:paraId="60E5C92C" w14:textId="77777777" w:rsidR="00C70867" w:rsidRPr="00445D89" w:rsidRDefault="00C70867" w:rsidP="00C70867">
                        <w:pPr>
                          <w:spacing w:after="0"/>
                          <w:jc w:val="left"/>
                          <w:rPr>
                            <w:rFonts w:eastAsiaTheme="minorHAnsi"/>
                            <w:szCs w:val="22"/>
                          </w:rPr>
                        </w:pPr>
                        <w:r w:rsidRPr="00445D89">
                          <w:rPr>
                            <w:rFonts w:eastAsiaTheme="minorHAnsi"/>
                            <w:szCs w:val="22"/>
                          </w:rPr>
                          <w:t>- "Destination - Direct delivery"</w:t>
                        </w:r>
                      </w:p>
                      <w:p w14:paraId="6A6380B6" w14:textId="77777777" w:rsidR="00C70867" w:rsidRPr="00445D89" w:rsidRDefault="00C70867" w:rsidP="00C70867">
                        <w:pPr>
                          <w:spacing w:after="0"/>
                          <w:jc w:val="left"/>
                          <w:rPr>
                            <w:rFonts w:eastAsiaTheme="minorHAnsi"/>
                            <w:szCs w:val="22"/>
                          </w:rPr>
                        </w:pPr>
                        <w:r w:rsidRPr="00445D89">
                          <w:rPr>
                            <w:rFonts w:eastAsiaTheme="minorHAnsi"/>
                            <w:szCs w:val="22"/>
                          </w:rPr>
                          <w:t>- "Destination - Certified Consignee"</w:t>
                        </w:r>
                      </w:p>
                      <w:p w14:paraId="064DBD42" w14:textId="77777777" w:rsidR="00C70867" w:rsidRPr="00445D89" w:rsidRDefault="00C70867" w:rsidP="00C70867">
                        <w:pPr>
                          <w:spacing w:after="0"/>
                          <w:jc w:val="left"/>
                          <w:rPr>
                            <w:rFonts w:eastAsiaTheme="minorHAnsi"/>
                            <w:szCs w:val="22"/>
                          </w:rPr>
                        </w:pPr>
                        <w:r w:rsidRPr="00445D89">
                          <w:rPr>
                            <w:rFonts w:eastAsiaTheme="minorHAnsi"/>
                            <w:szCs w:val="22"/>
                          </w:rPr>
                          <w:t>- "Destination - Temporary Certified Consignee"</w:t>
                        </w:r>
                      </w:p>
                      <w:p w14:paraId="6F62391B" w14:textId="77777777" w:rsidR="00C70867" w:rsidRPr="00445D89" w:rsidRDefault="00C70867" w:rsidP="00C70867">
                        <w:pPr>
                          <w:spacing w:after="0"/>
                          <w:jc w:val="left"/>
                          <w:rPr>
                            <w:rFonts w:eastAsiaTheme="minorHAnsi"/>
                            <w:szCs w:val="22"/>
                          </w:rPr>
                        </w:pPr>
                        <w:r w:rsidRPr="00445D89">
                          <w:rPr>
                            <w:rFonts w:eastAsiaTheme="minorHAnsi"/>
                            <w:szCs w:val="22"/>
                          </w:rPr>
                          <w:t>THEN &lt;TRADER Consignee.Trader Identification&gt; is 'R'</w:t>
                        </w:r>
                      </w:p>
                      <w:p w14:paraId="2635C07D" w14:textId="77777777" w:rsidR="00C70867" w:rsidRPr="00445D89" w:rsidRDefault="00C70867" w:rsidP="00C70867">
                        <w:pPr>
                          <w:spacing w:after="0"/>
                          <w:jc w:val="left"/>
                          <w:rPr>
                            <w:rFonts w:eastAsiaTheme="minorHAnsi"/>
                            <w:szCs w:val="22"/>
                          </w:rPr>
                        </w:pPr>
                        <w:r w:rsidRPr="00445D89">
                          <w:rPr>
                            <w:rFonts w:eastAsiaTheme="minorHAnsi"/>
                            <w:szCs w:val="22"/>
                          </w:rPr>
                          <w:t>ELSE </w:t>
                        </w:r>
                      </w:p>
                      <w:p w14:paraId="772642AA" w14:textId="77777777" w:rsidR="00C70867" w:rsidRPr="00445D89" w:rsidRDefault="00C70867" w:rsidP="00C70867">
                        <w:pPr>
                          <w:spacing w:after="0"/>
                          <w:jc w:val="left"/>
                          <w:rPr>
                            <w:rFonts w:eastAsiaTheme="minorHAnsi"/>
                            <w:szCs w:val="22"/>
                          </w:rPr>
                        </w:pPr>
                        <w:r w:rsidRPr="00445D89">
                          <w:rPr>
                            <w:rFonts w:eastAsiaTheme="minorHAnsi"/>
                            <w:szCs w:val="22"/>
                          </w:rPr>
                          <w:t>IF &lt;Destination Type Code&gt; is:</w:t>
                        </w:r>
                      </w:p>
                      <w:p w14:paraId="11D869FF" w14:textId="77777777" w:rsidR="00C70867" w:rsidRPr="00445D89" w:rsidRDefault="00C70867" w:rsidP="00C70867">
                        <w:pPr>
                          <w:spacing w:after="0"/>
                          <w:jc w:val="left"/>
                          <w:rPr>
                            <w:rFonts w:eastAsiaTheme="minorHAnsi"/>
                            <w:szCs w:val="22"/>
                          </w:rPr>
                        </w:pPr>
                        <w:r w:rsidRPr="00445D89">
                          <w:rPr>
                            <w:rFonts w:eastAsiaTheme="minorHAnsi"/>
                            <w:szCs w:val="22"/>
                          </w:rPr>
                          <w:t>- "Destination – Export"</w:t>
                        </w:r>
                      </w:p>
                      <w:p w14:paraId="36672764" w14:textId="77777777" w:rsidR="00C70867" w:rsidRPr="00445D89" w:rsidRDefault="00C70867" w:rsidP="00C70867">
                        <w:pPr>
                          <w:spacing w:after="0"/>
                          <w:jc w:val="left"/>
                          <w:rPr>
                            <w:rFonts w:eastAsiaTheme="minorHAnsi"/>
                            <w:szCs w:val="22"/>
                          </w:rPr>
                        </w:pPr>
                        <w:r w:rsidRPr="00445D89">
                          <w:rPr>
                            <w:rFonts w:eastAsiaTheme="minorHAnsi"/>
                            <w:szCs w:val="22"/>
                          </w:rPr>
                          <w:t>THEN &lt;TRADER Consignee.Trader Identification&gt; is 'O'</w:t>
                        </w:r>
                      </w:p>
                      <w:p w14:paraId="2E5EF34F" w14:textId="77777777" w:rsidR="00C70867" w:rsidRPr="00445D89" w:rsidRDefault="00C70867" w:rsidP="00C70867">
                        <w:pPr>
                          <w:spacing w:after="0"/>
                          <w:jc w:val="left"/>
                          <w:rPr>
                            <w:szCs w:val="22"/>
                          </w:rPr>
                        </w:pPr>
                        <w:r w:rsidRPr="00445D89">
                          <w:rPr>
                            <w:rFonts w:eastAsiaTheme="minorHAnsi"/>
                            <w:szCs w:val="22"/>
                          </w:rPr>
                          <w:t>ELSE &lt;TRADER Consignee.Trader Identification&gt; does not apply</w:t>
                        </w:r>
                      </w:p>
                    </w:tc>
                    <w:tc>
                      <w:tcPr>
                        <w:tcW w:w="992" w:type="dxa"/>
                      </w:tcPr>
                      <w:p w14:paraId="0BA8D839" w14:textId="77777777" w:rsidR="00C70867" w:rsidRPr="00AB65B5" w:rsidRDefault="00C70867" w:rsidP="00C70867">
                        <w:pPr>
                          <w:spacing w:line="276" w:lineRule="auto"/>
                          <w:rPr>
                            <w:szCs w:val="22"/>
                            <w:lang w:val="nl-BE"/>
                          </w:rPr>
                        </w:pPr>
                        <w:r w:rsidRPr="00AB65B5">
                          <w:rPr>
                            <w:szCs w:val="22"/>
                            <w:lang w:val="nl-BE"/>
                          </w:rPr>
                          <w:t>IE801,</w:t>
                        </w:r>
                      </w:p>
                      <w:p w14:paraId="677BB0DC" w14:textId="77777777" w:rsidR="00C70867" w:rsidRPr="00AB65B5" w:rsidRDefault="00C70867" w:rsidP="00C70867">
                        <w:pPr>
                          <w:spacing w:line="276" w:lineRule="auto"/>
                          <w:rPr>
                            <w:szCs w:val="22"/>
                            <w:lang w:val="nl-BE"/>
                          </w:rPr>
                        </w:pPr>
                        <w:r w:rsidRPr="00AB65B5">
                          <w:rPr>
                            <w:szCs w:val="22"/>
                            <w:lang w:val="nl-BE"/>
                          </w:rPr>
                          <w:t>IE813,</w:t>
                        </w:r>
                      </w:p>
                      <w:p w14:paraId="0F3CE3EE" w14:textId="77777777" w:rsidR="00C70867" w:rsidRPr="00AB65B5" w:rsidRDefault="00C70867" w:rsidP="00C70867">
                        <w:pPr>
                          <w:spacing w:line="276" w:lineRule="auto"/>
                          <w:rPr>
                            <w:szCs w:val="22"/>
                            <w:lang w:val="nl-BE"/>
                          </w:rPr>
                        </w:pPr>
                        <w:r w:rsidRPr="00AB65B5">
                          <w:rPr>
                            <w:szCs w:val="22"/>
                            <w:lang w:val="nl-BE"/>
                          </w:rPr>
                          <w:t>IE815,</w:t>
                        </w:r>
                      </w:p>
                      <w:p w14:paraId="2E00EC8A" w14:textId="77777777" w:rsidR="00C70867" w:rsidRPr="00AB65B5" w:rsidRDefault="00C70867" w:rsidP="00C70867">
                        <w:pPr>
                          <w:spacing w:line="276" w:lineRule="auto"/>
                          <w:rPr>
                            <w:szCs w:val="22"/>
                            <w:lang w:val="nl-BE"/>
                          </w:rPr>
                        </w:pPr>
                        <w:r w:rsidRPr="00AB65B5">
                          <w:rPr>
                            <w:szCs w:val="22"/>
                            <w:lang w:val="nl-BE"/>
                          </w:rPr>
                          <w:t>IE818,</w:t>
                        </w:r>
                      </w:p>
                      <w:p w14:paraId="747F441E" w14:textId="77777777" w:rsidR="00C70867" w:rsidRPr="00AB65B5" w:rsidRDefault="00C70867" w:rsidP="00C70867">
                        <w:pPr>
                          <w:spacing w:line="276" w:lineRule="auto"/>
                          <w:rPr>
                            <w:szCs w:val="22"/>
                            <w:lang w:val="nl-BE"/>
                          </w:rPr>
                        </w:pPr>
                        <w:r w:rsidRPr="00AB65B5">
                          <w:rPr>
                            <w:szCs w:val="22"/>
                            <w:lang w:val="nl-BE"/>
                          </w:rPr>
                          <w:t>IE819,</w:t>
                        </w:r>
                      </w:p>
                      <w:p w14:paraId="516538DF" w14:textId="77777777" w:rsidR="00C70867" w:rsidRPr="00445D89" w:rsidRDefault="00C70867" w:rsidP="00C70867">
                        <w:pPr>
                          <w:spacing w:line="276" w:lineRule="auto"/>
                          <w:rPr>
                            <w:szCs w:val="22"/>
                            <w:lang w:val="en-US"/>
                          </w:rPr>
                        </w:pPr>
                        <w:r w:rsidRPr="00445D89">
                          <w:rPr>
                            <w:szCs w:val="22"/>
                            <w:lang w:val="en-US"/>
                          </w:rPr>
                          <w:t>IE821.</w:t>
                        </w:r>
                      </w:p>
                      <w:p w14:paraId="33439429" w14:textId="77777777" w:rsidR="00C70867" w:rsidRPr="00445D89" w:rsidRDefault="00C70867" w:rsidP="00C70867">
                        <w:pPr>
                          <w:spacing w:line="276" w:lineRule="auto"/>
                          <w:rPr>
                            <w:szCs w:val="22"/>
                            <w:lang w:val="en-US"/>
                          </w:rPr>
                        </w:pPr>
                      </w:p>
                    </w:tc>
                  </w:tr>
                  <w:tr w:rsidR="00C70867" w:rsidRPr="00445D89" w14:paraId="1C410864" w14:textId="77777777" w:rsidTr="00C70867">
                    <w:tc>
                      <w:tcPr>
                        <w:tcW w:w="884" w:type="dxa"/>
                      </w:tcPr>
                      <w:p w14:paraId="5175AAB8" w14:textId="77777777" w:rsidR="00C70867" w:rsidRPr="00445D89" w:rsidRDefault="00C70867" w:rsidP="00C70867">
                        <w:pPr>
                          <w:spacing w:line="276" w:lineRule="auto"/>
                          <w:rPr>
                            <w:szCs w:val="22"/>
                            <w:lang w:val="en-US"/>
                          </w:rPr>
                        </w:pPr>
                        <w:r w:rsidRPr="00445D89">
                          <w:rPr>
                            <w:szCs w:val="22"/>
                            <w:lang w:val="en-US"/>
                          </w:rPr>
                          <w:t>C012</w:t>
                        </w:r>
                      </w:p>
                    </w:tc>
                    <w:tc>
                      <w:tcPr>
                        <w:tcW w:w="4820" w:type="dxa"/>
                      </w:tcPr>
                      <w:p w14:paraId="2A234457" w14:textId="13622536" w:rsidR="00C70867" w:rsidRDefault="00C70867" w:rsidP="00C70867">
                        <w:pPr>
                          <w:spacing w:after="0"/>
                          <w:jc w:val="left"/>
                          <w:rPr>
                            <w:rFonts w:eastAsiaTheme="minorHAnsi"/>
                            <w:szCs w:val="22"/>
                          </w:rPr>
                        </w:pPr>
                        <w:r w:rsidRPr="00445D89">
                          <w:rPr>
                            <w:rFonts w:eastAsiaTheme="minorHAnsi"/>
                            <w:szCs w:val="22"/>
                          </w:rPr>
                          <w:t>IF &lt;E-AD</w:t>
                        </w:r>
                        <w:r w:rsidR="004E59C3">
                          <w:rPr>
                            <w:rFonts w:eastAsiaTheme="minorHAnsi"/>
                            <w:szCs w:val="22"/>
                          </w:rPr>
                          <w:t>/</w:t>
                        </w:r>
                        <w:r w:rsidR="004E59C3" w:rsidRPr="004E59C3">
                          <w:rPr>
                            <w:rFonts w:eastAsiaTheme="minorHAnsi"/>
                            <w:color w:val="00B050"/>
                            <w:szCs w:val="22"/>
                          </w:rPr>
                          <w:t>E-SAD</w:t>
                        </w:r>
                        <w:r w:rsidRPr="00445D89">
                          <w:rPr>
                            <w:rFonts w:eastAsiaTheme="minorHAnsi"/>
                            <w:szCs w:val="22"/>
                          </w:rPr>
                          <w:t>.Origin Type Code&gt; is "Origin - Tax warehouse"</w:t>
                        </w:r>
                        <w:r w:rsidR="004E59C3">
                          <w:rPr>
                            <w:rFonts w:eastAsiaTheme="minorHAnsi"/>
                            <w:szCs w:val="22"/>
                          </w:rPr>
                          <w:t xml:space="preserve"> </w:t>
                        </w:r>
                        <w:r w:rsidR="004E59C3" w:rsidRPr="004E59C3">
                          <w:rPr>
                            <w:rFonts w:eastAsiaTheme="minorHAnsi"/>
                            <w:color w:val="00B050"/>
                            <w:szCs w:val="22"/>
                          </w:rPr>
                          <w:t>OR &lt;E-AD/E-SAD.Origin Type Code&gt; is "Duty Paid"</w:t>
                        </w:r>
                      </w:p>
                      <w:p w14:paraId="26017BDF"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21F9F1AE"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Dispatch&gt; is 'R'</w:t>
                        </w:r>
                      </w:p>
                      <w:p w14:paraId="0CB9679F" w14:textId="77777777" w:rsidR="00C70867" w:rsidRPr="00445D89" w:rsidRDefault="00C70867" w:rsidP="00C70867">
                        <w:pPr>
                          <w:spacing w:after="0"/>
                          <w:jc w:val="left"/>
                          <w:rPr>
                            <w:rFonts w:eastAsiaTheme="minorHAnsi"/>
                            <w:szCs w:val="22"/>
                          </w:rPr>
                        </w:pPr>
                        <w:r w:rsidRPr="00445D89">
                          <w:rPr>
                            <w:rFonts w:eastAsiaTheme="minorHAnsi"/>
                            <w:szCs w:val="22"/>
                          </w:rPr>
                          <w:t>&lt;OFFICE of Dispatch - Import&gt; does not apply</w:t>
                        </w:r>
                      </w:p>
                      <w:p w14:paraId="3FC8F636" w14:textId="77777777" w:rsidR="00C70867" w:rsidRPr="00445D89" w:rsidRDefault="00C70867" w:rsidP="00C70867">
                        <w:pPr>
                          <w:spacing w:after="0"/>
                          <w:jc w:val="left"/>
                          <w:rPr>
                            <w:rFonts w:eastAsiaTheme="minorHAnsi"/>
                            <w:szCs w:val="22"/>
                          </w:rPr>
                        </w:pPr>
                        <w:r w:rsidRPr="00445D89">
                          <w:rPr>
                            <w:rFonts w:eastAsiaTheme="minorHAnsi"/>
                            <w:szCs w:val="22"/>
                          </w:rPr>
                          <w:t>ELSE</w:t>
                        </w:r>
                      </w:p>
                      <w:p w14:paraId="1B9A38FB"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Dispatch&gt; does not apply</w:t>
                        </w:r>
                      </w:p>
                      <w:p w14:paraId="0688B3FA" w14:textId="77777777" w:rsidR="00C70867" w:rsidRPr="00445D89" w:rsidRDefault="00C70867" w:rsidP="00C70867">
                        <w:pPr>
                          <w:spacing w:after="0"/>
                          <w:jc w:val="left"/>
                          <w:rPr>
                            <w:rFonts w:eastAsiaTheme="minorHAnsi"/>
                            <w:szCs w:val="22"/>
                          </w:rPr>
                        </w:pPr>
                        <w:r w:rsidRPr="00445D89">
                          <w:rPr>
                            <w:rFonts w:eastAsiaTheme="minorHAnsi"/>
                            <w:szCs w:val="22"/>
                          </w:rPr>
                          <w:t>&lt;OFFICE of Dispatch - Import&gt; is 'R'</w:t>
                        </w:r>
                      </w:p>
                    </w:tc>
                    <w:tc>
                      <w:tcPr>
                        <w:tcW w:w="992" w:type="dxa"/>
                      </w:tcPr>
                      <w:p w14:paraId="456D398A" w14:textId="77777777" w:rsidR="00C70867" w:rsidRPr="00445D89" w:rsidRDefault="00C70867" w:rsidP="00C70867">
                        <w:pPr>
                          <w:spacing w:line="276" w:lineRule="auto"/>
                          <w:rPr>
                            <w:szCs w:val="22"/>
                            <w:lang w:val="en-US"/>
                          </w:rPr>
                        </w:pPr>
                        <w:r w:rsidRPr="00445D89">
                          <w:rPr>
                            <w:szCs w:val="22"/>
                            <w:lang w:val="en-US"/>
                          </w:rPr>
                          <w:t>IE801,</w:t>
                        </w:r>
                      </w:p>
                      <w:p w14:paraId="0A45340F" w14:textId="77777777" w:rsidR="00C70867" w:rsidRPr="00445D89" w:rsidRDefault="00C70867" w:rsidP="00C70867">
                        <w:pPr>
                          <w:spacing w:line="276" w:lineRule="auto"/>
                          <w:rPr>
                            <w:szCs w:val="22"/>
                            <w:lang w:val="en-US"/>
                          </w:rPr>
                        </w:pPr>
                        <w:r w:rsidRPr="00445D89">
                          <w:rPr>
                            <w:szCs w:val="22"/>
                            <w:lang w:val="en-US"/>
                          </w:rPr>
                          <w:t>IE815,</w:t>
                        </w:r>
                      </w:p>
                      <w:p w14:paraId="1BEADD85" w14:textId="77777777" w:rsidR="00C70867" w:rsidRPr="00445D89" w:rsidRDefault="00C70867" w:rsidP="00C70867">
                        <w:pPr>
                          <w:spacing w:line="276" w:lineRule="auto"/>
                          <w:rPr>
                            <w:szCs w:val="22"/>
                            <w:lang w:val="en-US"/>
                          </w:rPr>
                        </w:pPr>
                        <w:r w:rsidRPr="00445D89">
                          <w:rPr>
                            <w:szCs w:val="22"/>
                            <w:lang w:val="en-US"/>
                          </w:rPr>
                          <w:t>IE821.</w:t>
                        </w:r>
                      </w:p>
                    </w:tc>
                  </w:tr>
                  <w:tr w:rsidR="00C70867" w:rsidRPr="00445D89" w14:paraId="58AD2715" w14:textId="77777777" w:rsidTr="00C70867">
                    <w:tc>
                      <w:tcPr>
                        <w:tcW w:w="884" w:type="dxa"/>
                      </w:tcPr>
                      <w:p w14:paraId="05EBAC57" w14:textId="77777777" w:rsidR="00C70867" w:rsidRPr="00445D89" w:rsidRDefault="00C70867" w:rsidP="00C70867">
                        <w:pPr>
                          <w:spacing w:line="276" w:lineRule="auto"/>
                          <w:rPr>
                            <w:szCs w:val="22"/>
                            <w:lang w:val="en-US"/>
                          </w:rPr>
                        </w:pPr>
                        <w:r w:rsidRPr="00445D89">
                          <w:rPr>
                            <w:szCs w:val="22"/>
                            <w:lang w:val="en-US"/>
                          </w:rPr>
                          <w:t>C013</w:t>
                        </w:r>
                      </w:p>
                    </w:tc>
                    <w:tc>
                      <w:tcPr>
                        <w:tcW w:w="4820" w:type="dxa"/>
                      </w:tcPr>
                      <w:p w14:paraId="3D3F2813" w14:textId="77777777" w:rsidR="00C70867" w:rsidRPr="00445D89" w:rsidRDefault="00C70867" w:rsidP="00C70867">
                        <w:pPr>
                          <w:spacing w:after="0"/>
                          <w:jc w:val="left"/>
                          <w:rPr>
                            <w:rFonts w:eastAsiaTheme="minorHAnsi"/>
                            <w:szCs w:val="22"/>
                          </w:rPr>
                        </w:pPr>
                        <w:r w:rsidRPr="00445D89">
                          <w:rPr>
                            <w:rFonts w:eastAsiaTheme="minorHAnsi"/>
                            <w:szCs w:val="22"/>
                          </w:rPr>
                          <w:t>The optionality of the data groups &lt;TRADER Place of Delivery&gt; and &lt;OFFICE Place of Delivery – Customs&gt; are described in the table below, according to the &lt;Destination Type Code&gt;:</w:t>
                        </w:r>
                      </w:p>
                      <w:p w14:paraId="3AF129A9"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 ==1 - Destination - Tax warehouse</w:t>
                        </w:r>
                      </w:p>
                      <w:p w14:paraId="50D7FA2E"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08A5A2FC"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-&gt;R</w:t>
                        </w:r>
                      </w:p>
                      <w:p w14:paraId="556A6314"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 Customs&gt; -&gt;Does not apply</w:t>
                        </w:r>
                      </w:p>
                      <w:p w14:paraId="6D67E5AE"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45E3483C"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Code==2 - Destination - Registered consignee</w:t>
                        </w:r>
                      </w:p>
                      <w:p w14:paraId="3B5701BC"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13EA5E45"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-&gt;O</w:t>
                        </w:r>
                      </w:p>
                      <w:p w14:paraId="212F2FCC"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 Customs&gt; -&gt;Does not apply</w:t>
                        </w:r>
                      </w:p>
                      <w:p w14:paraId="2A495776"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5AAD261A"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Code==3 - Destination - Temporary registered consignee</w:t>
                        </w:r>
                      </w:p>
                      <w:p w14:paraId="3F9BA44A"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50FA737D" w14:textId="77777777" w:rsidR="00C70867" w:rsidRPr="00445D89" w:rsidRDefault="00C70867" w:rsidP="00C70867">
                        <w:pPr>
                          <w:spacing w:after="0"/>
                          <w:jc w:val="left"/>
                          <w:rPr>
                            <w:rFonts w:eastAsiaTheme="minorHAnsi"/>
                            <w:szCs w:val="22"/>
                          </w:rPr>
                        </w:pPr>
                        <w:r w:rsidRPr="00445D89">
                          <w:rPr>
                            <w:rFonts w:eastAsiaTheme="minorHAnsi"/>
                            <w:szCs w:val="22"/>
                          </w:rPr>
                          <w:t> &lt;TRADER Place of Delivery&gt; -&gt;O</w:t>
                        </w:r>
                      </w:p>
                      <w:p w14:paraId="332D5CA0"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 Customs&gt; -&gt;Does not apply</w:t>
                        </w:r>
                      </w:p>
                      <w:p w14:paraId="6E473446"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Code==4 - Destination - Direct delivery</w:t>
                        </w:r>
                      </w:p>
                      <w:p w14:paraId="3CAD4C94"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5F5F9A03"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-&gt;R</w:t>
                        </w:r>
                      </w:p>
                      <w:p w14:paraId="71A45388"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 Customs&gt; -&gt;Does not apply</w:t>
                        </w:r>
                      </w:p>
                      <w:p w14:paraId="48257E91" w14:textId="77777777" w:rsidR="00C70867" w:rsidRPr="00445D89" w:rsidRDefault="00C70867" w:rsidP="00C70867">
                        <w:pPr>
                          <w:spacing w:after="0"/>
                          <w:jc w:val="left"/>
                          <w:rPr>
                            <w:rFonts w:eastAsiaTheme="minorHAnsi"/>
                            <w:szCs w:val="22"/>
                            <w:lang w:val="fr-FR"/>
                          </w:rPr>
                        </w:pPr>
                        <w:r w:rsidRPr="00445D89">
                          <w:rPr>
                            <w:rFonts w:eastAsiaTheme="minorHAnsi"/>
                            <w:szCs w:val="22"/>
                            <w:lang w:val="fr-FR"/>
                          </w:rPr>
                          <w:t>If Destination Type Code==5 - Destination - Exempted consignee</w:t>
                        </w:r>
                      </w:p>
                      <w:p w14:paraId="61756BBF"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70B36DE1"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-&gt;O</w:t>
                        </w:r>
                      </w:p>
                      <w:p w14:paraId="2E8B355E"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 Customs&gt; -&gt;Does not apply</w:t>
                        </w:r>
                      </w:p>
                      <w:p w14:paraId="2D8B2EE4" w14:textId="77777777" w:rsidR="00C70867" w:rsidRPr="00445D89" w:rsidRDefault="00C70867" w:rsidP="00C70867">
                        <w:pPr>
                          <w:spacing w:after="0"/>
                          <w:jc w:val="left"/>
                          <w:rPr>
                            <w:rFonts w:eastAsiaTheme="minorHAnsi"/>
                            <w:szCs w:val="22"/>
                            <w:lang w:val="fr-FR"/>
                          </w:rPr>
                        </w:pPr>
                        <w:r w:rsidRPr="00445D89">
                          <w:rPr>
                            <w:rFonts w:eastAsiaTheme="minorHAnsi"/>
                            <w:szCs w:val="22"/>
                            <w:lang w:val="fr-FR"/>
                          </w:rPr>
                          <w:t>If Destination Type Code==6 - Destination – Export</w:t>
                        </w:r>
                      </w:p>
                      <w:p w14:paraId="4F92AF34"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49583794"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Delivery&gt;Does not apply </w:t>
                        </w:r>
                      </w:p>
                      <w:p w14:paraId="585912DD"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 Customs&gt; -&gt;'R'</w:t>
                        </w:r>
                      </w:p>
                      <w:p w14:paraId="6C3589EA"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5CF8C9D8"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Code==8 - Unknown destination (consignee unknown)</w:t>
                        </w:r>
                      </w:p>
                      <w:p w14:paraId="4F645CC7"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58481B0E"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Delivery&gt;Does not apply </w:t>
                        </w:r>
                      </w:p>
                      <w:p w14:paraId="6142BCFA"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 Customs&gt; -&gt;Does not apply</w:t>
                        </w:r>
                      </w:p>
                      <w:p w14:paraId="5858BB4E"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5F167C2C"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Code==9 - Certified Consignee</w:t>
                        </w:r>
                      </w:p>
                      <w:p w14:paraId="7CA67FD8"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1A8375D6"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 R </w:t>
                        </w:r>
                      </w:p>
                      <w:p w14:paraId="404C49AA"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 Customs&gt; -&gt;Does not apply</w:t>
                        </w:r>
                      </w:p>
                      <w:p w14:paraId="49B2DE11"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6DFE0DD0" w14:textId="77777777" w:rsidR="00C70867" w:rsidRPr="00445D89" w:rsidRDefault="00C70867" w:rsidP="00C70867">
                        <w:pPr>
                          <w:spacing w:after="0"/>
                          <w:jc w:val="left"/>
                          <w:rPr>
                            <w:rFonts w:eastAsiaTheme="minorHAnsi"/>
                            <w:szCs w:val="22"/>
                          </w:rPr>
                        </w:pPr>
                        <w:r w:rsidRPr="00445D89">
                          <w:rPr>
                            <w:rFonts w:eastAsiaTheme="minorHAnsi"/>
                            <w:szCs w:val="22"/>
                          </w:rPr>
                          <w:t> If Destination Type Code==10 - Temporary Certified Consignee</w:t>
                        </w:r>
                      </w:p>
                      <w:p w14:paraId="4664C405"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22C0DD8B"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 R </w:t>
                        </w:r>
                      </w:p>
                      <w:p w14:paraId="5BFFDC49"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 Customs&gt; -&gt;Does not apply</w:t>
                        </w:r>
                      </w:p>
                    </w:tc>
                    <w:tc>
                      <w:tcPr>
                        <w:tcW w:w="992" w:type="dxa"/>
                      </w:tcPr>
                      <w:p w14:paraId="01B2BE9B" w14:textId="77777777" w:rsidR="00C70867" w:rsidRPr="00445D89" w:rsidRDefault="00C70867" w:rsidP="00C70867">
                        <w:pPr>
                          <w:spacing w:line="276" w:lineRule="auto"/>
                          <w:rPr>
                            <w:szCs w:val="22"/>
                            <w:lang w:val="en-US"/>
                          </w:rPr>
                        </w:pPr>
                        <w:r w:rsidRPr="00445D89">
                          <w:rPr>
                            <w:szCs w:val="22"/>
                            <w:lang w:val="en-US"/>
                          </w:rPr>
                          <w:t>IE801,</w:t>
                        </w:r>
                      </w:p>
                      <w:p w14:paraId="4146EADE" w14:textId="77777777" w:rsidR="00C70867" w:rsidRPr="00445D89" w:rsidRDefault="00C70867" w:rsidP="00C70867">
                        <w:pPr>
                          <w:spacing w:line="276" w:lineRule="auto"/>
                          <w:rPr>
                            <w:szCs w:val="22"/>
                            <w:lang w:val="en-US"/>
                          </w:rPr>
                        </w:pPr>
                        <w:r w:rsidRPr="00445D89">
                          <w:rPr>
                            <w:szCs w:val="22"/>
                            <w:lang w:val="en-US"/>
                          </w:rPr>
                          <w:t>IE821.</w:t>
                        </w:r>
                      </w:p>
                    </w:tc>
                  </w:tr>
                  <w:tr w:rsidR="00C70867" w:rsidRPr="00445D89" w14:paraId="1DD60E66" w14:textId="77777777" w:rsidTr="00C70867">
                    <w:tc>
                      <w:tcPr>
                        <w:tcW w:w="884" w:type="dxa"/>
                      </w:tcPr>
                      <w:p w14:paraId="05C138B5" w14:textId="77777777" w:rsidR="00C70867" w:rsidRPr="00445D89" w:rsidRDefault="00C70867" w:rsidP="00C70867">
                        <w:pPr>
                          <w:spacing w:line="276" w:lineRule="auto"/>
                          <w:rPr>
                            <w:szCs w:val="22"/>
                            <w:lang w:val="en-US"/>
                          </w:rPr>
                        </w:pPr>
                        <w:r w:rsidRPr="00445D89">
                          <w:rPr>
                            <w:szCs w:val="22"/>
                            <w:lang w:val="en-US"/>
                          </w:rPr>
                          <w:t>C052</w:t>
                        </w:r>
                      </w:p>
                    </w:tc>
                    <w:tc>
                      <w:tcPr>
                        <w:tcW w:w="4820" w:type="dxa"/>
                      </w:tcPr>
                      <w:p w14:paraId="60A936B1" w14:textId="77777777" w:rsidR="00C70867" w:rsidRPr="00445D89" w:rsidRDefault="00C70867" w:rsidP="00C70867">
                        <w:pPr>
                          <w:spacing w:after="0"/>
                          <w:jc w:val="left"/>
                          <w:rPr>
                            <w:rFonts w:eastAsiaTheme="minorHAnsi"/>
                            <w:szCs w:val="22"/>
                          </w:rPr>
                        </w:pPr>
                        <w:r w:rsidRPr="00445D89">
                          <w:rPr>
                            <w:rFonts w:eastAsiaTheme="minorHAnsi"/>
                            <w:szCs w:val="22"/>
                          </w:rPr>
                          <w:t>IF &lt;Request Type&gt; is "Request for retrieval of a list of e-ADs/e-SADs"</w:t>
                        </w:r>
                      </w:p>
                      <w:p w14:paraId="56A41451" w14:textId="77777777" w:rsidR="00C70867" w:rsidRPr="00445D89" w:rsidRDefault="00C70867" w:rsidP="00C70867">
                        <w:pPr>
                          <w:spacing w:after="0"/>
                          <w:jc w:val="left"/>
                          <w:rPr>
                            <w:rFonts w:eastAsiaTheme="minorHAnsi"/>
                            <w:szCs w:val="22"/>
                          </w:rPr>
                        </w:pPr>
                        <w:r w:rsidRPr="00445D89">
                          <w:rPr>
                            <w:rFonts w:eastAsiaTheme="minorHAnsi"/>
                            <w:szCs w:val="22"/>
                          </w:rPr>
                          <w:t>  THEN &lt;E-AD/E-SAD LIST REQUEST&gt; is 'R'</w:t>
                        </w:r>
                      </w:p>
                      <w:p w14:paraId="6FAC5678" w14:textId="77777777" w:rsidR="00C70867" w:rsidRPr="00445D89" w:rsidRDefault="00C70867" w:rsidP="00C70867">
                        <w:pPr>
                          <w:spacing w:after="0"/>
                          <w:jc w:val="left"/>
                          <w:rPr>
                            <w:rFonts w:eastAsiaTheme="minorHAnsi"/>
                            <w:szCs w:val="22"/>
                          </w:rPr>
                        </w:pPr>
                        <w:r w:rsidRPr="00445D89">
                          <w:rPr>
                            <w:rFonts w:eastAsiaTheme="minorHAnsi"/>
                            <w:szCs w:val="22"/>
                          </w:rPr>
                          <w:t>  ELSE &lt;E-AD/E-SAD LIST REQUEST&gt; does not apply</w:t>
                        </w:r>
                      </w:p>
                    </w:tc>
                    <w:tc>
                      <w:tcPr>
                        <w:tcW w:w="992" w:type="dxa"/>
                      </w:tcPr>
                      <w:p w14:paraId="417E1AC7" w14:textId="77777777" w:rsidR="00C70867" w:rsidRPr="00445D89" w:rsidRDefault="00C70867" w:rsidP="00C70867">
                        <w:pPr>
                          <w:spacing w:line="276" w:lineRule="auto"/>
                          <w:rPr>
                            <w:szCs w:val="22"/>
                            <w:lang w:val="en-US"/>
                          </w:rPr>
                        </w:pPr>
                        <w:r w:rsidRPr="00445D89">
                          <w:rPr>
                            <w:szCs w:val="22"/>
                            <w:lang w:val="en-US"/>
                          </w:rPr>
                          <w:t>IE701</w:t>
                        </w:r>
                      </w:p>
                    </w:tc>
                  </w:tr>
                  <w:tr w:rsidR="00C70867" w:rsidRPr="00445D89" w14:paraId="56DED900" w14:textId="77777777" w:rsidTr="00C70867">
                    <w:tc>
                      <w:tcPr>
                        <w:tcW w:w="884" w:type="dxa"/>
                      </w:tcPr>
                      <w:p w14:paraId="37F32B2F" w14:textId="77777777" w:rsidR="00C70867" w:rsidRPr="00445D89" w:rsidRDefault="00C70867" w:rsidP="00C70867">
                        <w:pPr>
                          <w:spacing w:line="276" w:lineRule="auto"/>
                          <w:rPr>
                            <w:szCs w:val="22"/>
                            <w:lang w:val="en-US"/>
                          </w:rPr>
                        </w:pPr>
                        <w:r w:rsidRPr="00445D89">
                          <w:rPr>
                            <w:szCs w:val="22"/>
                            <w:lang w:val="en-US"/>
                          </w:rPr>
                          <w:t>C066</w:t>
                        </w:r>
                      </w:p>
                    </w:tc>
                    <w:tc>
                      <w:tcPr>
                        <w:tcW w:w="4820" w:type="dxa"/>
                      </w:tcPr>
                      <w:p w14:paraId="06CC7289" w14:textId="77777777" w:rsidR="00C70867" w:rsidRPr="00445D89" w:rsidRDefault="00C70867" w:rsidP="00C70867">
                        <w:pPr>
                          <w:spacing w:line="276" w:lineRule="auto"/>
                          <w:rPr>
                            <w:rFonts w:eastAsiaTheme="minorHAnsi"/>
                            <w:szCs w:val="22"/>
                          </w:rPr>
                        </w:pPr>
                        <w:r w:rsidRPr="00445D89">
                          <w:rPr>
                            <w:rFonts w:eastAsiaTheme="minorHAnsi"/>
                            <w:szCs w:val="22"/>
                          </w:rPr>
                          <w:t>IF &lt;Sequence Number&gt; is 1</w:t>
                        </w:r>
                      </w:p>
                      <w:p w14:paraId="6C5297AE" w14:textId="77777777" w:rsidR="00C70867" w:rsidRPr="00445D89" w:rsidRDefault="00C70867" w:rsidP="00C70867">
                        <w:pPr>
                          <w:spacing w:line="276" w:lineRule="auto"/>
                          <w:rPr>
                            <w:rFonts w:eastAsiaTheme="minorHAnsi"/>
                            <w:szCs w:val="22"/>
                          </w:rPr>
                        </w:pPr>
                        <w:r w:rsidRPr="00445D89">
                          <w:rPr>
                            <w:rFonts w:eastAsiaTheme="minorHAnsi"/>
                            <w:szCs w:val="22"/>
                          </w:rPr>
                          <w:t>THEN &lt;Date and Time of Validation of Update&gt; is equal to &lt;EXCISE MOVEMENT e-AD/e-SAD.Date and Time of Validation&gt;</w:t>
                        </w:r>
                      </w:p>
                      <w:p w14:paraId="3791EAF8" w14:textId="77777777" w:rsidR="00C70867" w:rsidRPr="00445D89" w:rsidRDefault="00C70867" w:rsidP="00C70867">
                        <w:pPr>
                          <w:spacing w:line="276" w:lineRule="auto"/>
                          <w:rPr>
                            <w:rFonts w:eastAsiaTheme="minorHAnsi"/>
                            <w:szCs w:val="22"/>
                          </w:rPr>
                        </w:pPr>
                        <w:r w:rsidRPr="00445D89">
                          <w:rPr>
                            <w:rFonts w:eastAsiaTheme="minorHAnsi"/>
                            <w:szCs w:val="22"/>
                          </w:rPr>
                          <w:t>ELSE &lt;Date and Time of Validation of Update&gt; is equal to the date and time of the change of destination</w:t>
                        </w:r>
                      </w:p>
                    </w:tc>
                    <w:tc>
                      <w:tcPr>
                        <w:tcW w:w="992" w:type="dxa"/>
                      </w:tcPr>
                      <w:p w14:paraId="73EFF033" w14:textId="77777777" w:rsidR="00C70867" w:rsidRPr="00445D89" w:rsidRDefault="00C70867" w:rsidP="00C70867">
                        <w:pPr>
                          <w:spacing w:line="276" w:lineRule="auto"/>
                          <w:rPr>
                            <w:szCs w:val="22"/>
                            <w:lang w:val="en-US"/>
                          </w:rPr>
                        </w:pPr>
                        <w:r w:rsidRPr="00445D89">
                          <w:rPr>
                            <w:szCs w:val="22"/>
                            <w:lang w:val="en-US"/>
                          </w:rPr>
                          <w:t>IE801</w:t>
                        </w:r>
                      </w:p>
                    </w:tc>
                  </w:tr>
                  <w:tr w:rsidR="00C70867" w:rsidRPr="00AB65B5" w14:paraId="10028793" w14:textId="77777777" w:rsidTr="00C70867">
                    <w:tc>
                      <w:tcPr>
                        <w:tcW w:w="884" w:type="dxa"/>
                      </w:tcPr>
                      <w:p w14:paraId="3E37B43C" w14:textId="77777777" w:rsidR="00C70867" w:rsidRPr="00445D89" w:rsidRDefault="00C70867" w:rsidP="00C70867">
                        <w:pPr>
                          <w:spacing w:line="276" w:lineRule="auto"/>
                          <w:rPr>
                            <w:szCs w:val="22"/>
                            <w:lang w:val="en-US"/>
                          </w:rPr>
                        </w:pPr>
                        <w:r w:rsidRPr="00445D89">
                          <w:rPr>
                            <w:szCs w:val="22"/>
                            <w:lang w:val="en-US"/>
                          </w:rPr>
                          <w:t>C074</w:t>
                        </w:r>
                      </w:p>
                    </w:tc>
                    <w:tc>
                      <w:tcPr>
                        <w:tcW w:w="4820" w:type="dxa"/>
                      </w:tcPr>
                      <w:p w14:paraId="7A0A3676" w14:textId="77777777" w:rsidR="00C70867" w:rsidRPr="00445D89" w:rsidRDefault="00C70867" w:rsidP="00C70867">
                        <w:pPr>
                          <w:spacing w:after="0"/>
                          <w:jc w:val="left"/>
                          <w:rPr>
                            <w:rFonts w:eastAsiaTheme="minorHAnsi"/>
                            <w:szCs w:val="22"/>
                          </w:rPr>
                        </w:pPr>
                        <w:r w:rsidRPr="00445D89">
                          <w:rPr>
                            <w:rFonts w:eastAsiaTheme="minorHAnsi"/>
                            <w:szCs w:val="22"/>
                          </w:rPr>
                          <w:t>IF &lt;Destination Type Code&gt; is "Destination - Tax warehouse" or "Destination - Certified Consignee" or "Destination – Temporary Certified Consignee"</w:t>
                        </w:r>
                      </w:p>
                      <w:p w14:paraId="74D856CF" w14:textId="77777777" w:rsidR="00C70867" w:rsidRPr="00445D89" w:rsidRDefault="00C70867" w:rsidP="00C70867">
                        <w:pPr>
                          <w:spacing w:after="0"/>
                          <w:jc w:val="left"/>
                          <w:rPr>
                            <w:rFonts w:eastAsiaTheme="minorHAnsi"/>
                            <w:szCs w:val="22"/>
                          </w:rPr>
                        </w:pPr>
                        <w:r w:rsidRPr="00445D89">
                          <w:rPr>
                            <w:rFonts w:eastAsiaTheme="minorHAnsi"/>
                            <w:szCs w:val="22"/>
                          </w:rPr>
                          <w:t>THEN &lt;TRADER Place of Delivery.Trader Identification&gt; is 'R'</w:t>
                        </w:r>
                      </w:p>
                      <w:p w14:paraId="2A872C7A" w14:textId="77777777" w:rsidR="00C70867" w:rsidRPr="00445D89" w:rsidRDefault="00C70867" w:rsidP="00C70867">
                        <w:pPr>
                          <w:spacing w:after="0"/>
                          <w:jc w:val="left"/>
                          <w:rPr>
                            <w:rFonts w:eastAsiaTheme="minorHAnsi"/>
                            <w:szCs w:val="22"/>
                          </w:rPr>
                        </w:pPr>
                        <w:r w:rsidRPr="00445D89">
                          <w:rPr>
                            <w:rFonts w:eastAsiaTheme="minorHAnsi"/>
                            <w:szCs w:val="22"/>
                          </w:rPr>
                          <w:t>ELSE</w:t>
                        </w:r>
                      </w:p>
                      <w:p w14:paraId="1EC1FFBE" w14:textId="77777777" w:rsidR="00C70867" w:rsidRPr="00445D89" w:rsidRDefault="00C70867" w:rsidP="00C70867">
                        <w:pPr>
                          <w:spacing w:after="0"/>
                          <w:jc w:val="left"/>
                          <w:rPr>
                            <w:rFonts w:eastAsiaTheme="minorHAnsi"/>
                            <w:szCs w:val="22"/>
                          </w:rPr>
                        </w:pPr>
                        <w:r w:rsidRPr="00445D89">
                          <w:rPr>
                            <w:rFonts w:eastAsiaTheme="minorHAnsi"/>
                            <w:szCs w:val="22"/>
                          </w:rPr>
                          <w:t>IF &lt;Destination Type Code&gt; is "Destination - Direct delivery"</w:t>
                        </w:r>
                      </w:p>
                      <w:p w14:paraId="137CD113" w14:textId="77777777" w:rsidR="00C70867" w:rsidRPr="00445D89" w:rsidRDefault="00C70867" w:rsidP="00C70867">
                        <w:pPr>
                          <w:spacing w:after="0"/>
                          <w:jc w:val="left"/>
                          <w:rPr>
                            <w:rFonts w:eastAsiaTheme="minorHAnsi"/>
                            <w:szCs w:val="22"/>
                          </w:rPr>
                        </w:pPr>
                        <w:r w:rsidRPr="00445D89">
                          <w:rPr>
                            <w:rFonts w:eastAsiaTheme="minorHAnsi"/>
                            <w:szCs w:val="22"/>
                          </w:rPr>
                          <w:t>THEN &lt;TRADER Place of Delivery.Trader Identification&gt; does not apply</w:t>
                        </w:r>
                      </w:p>
                      <w:p w14:paraId="366D9075" w14:textId="77777777" w:rsidR="00C70867" w:rsidRPr="00445D89" w:rsidRDefault="00C70867" w:rsidP="00C70867">
                        <w:pPr>
                          <w:spacing w:after="0"/>
                          <w:jc w:val="left"/>
                          <w:rPr>
                            <w:rFonts w:eastAsiaTheme="minorHAnsi"/>
                            <w:szCs w:val="22"/>
                          </w:rPr>
                        </w:pPr>
                        <w:r w:rsidRPr="00445D89">
                          <w:rPr>
                            <w:rFonts w:eastAsiaTheme="minorHAnsi"/>
                            <w:szCs w:val="22"/>
                          </w:rPr>
                          <w:t>ELSE &lt;TRADER Place of Delivery.Trader Identification&gt; is 'O'</w:t>
                        </w:r>
                      </w:p>
                    </w:tc>
                    <w:tc>
                      <w:tcPr>
                        <w:tcW w:w="992" w:type="dxa"/>
                      </w:tcPr>
                      <w:p w14:paraId="244BA814" w14:textId="77777777" w:rsidR="00C70867" w:rsidRPr="00AB65B5" w:rsidRDefault="00C70867" w:rsidP="00C70867">
                        <w:pPr>
                          <w:spacing w:line="276" w:lineRule="auto"/>
                          <w:rPr>
                            <w:szCs w:val="22"/>
                            <w:lang w:val="nl-BE"/>
                          </w:rPr>
                        </w:pPr>
                        <w:r w:rsidRPr="00AB65B5">
                          <w:rPr>
                            <w:szCs w:val="22"/>
                            <w:lang w:val="nl-BE"/>
                          </w:rPr>
                          <w:t>IE801,</w:t>
                        </w:r>
                      </w:p>
                      <w:p w14:paraId="057BDD5D" w14:textId="77777777" w:rsidR="00C70867" w:rsidRPr="00AB65B5" w:rsidRDefault="00C70867" w:rsidP="00C70867">
                        <w:pPr>
                          <w:spacing w:line="276" w:lineRule="auto"/>
                          <w:rPr>
                            <w:szCs w:val="22"/>
                            <w:lang w:val="nl-BE"/>
                          </w:rPr>
                        </w:pPr>
                        <w:r w:rsidRPr="00AB65B5">
                          <w:rPr>
                            <w:szCs w:val="22"/>
                            <w:lang w:val="nl-BE"/>
                          </w:rPr>
                          <w:t>IE813,</w:t>
                        </w:r>
                      </w:p>
                      <w:p w14:paraId="7BE7E0F2" w14:textId="77777777" w:rsidR="00C70867" w:rsidRPr="00AB65B5" w:rsidRDefault="00C70867" w:rsidP="00C70867">
                        <w:pPr>
                          <w:spacing w:line="276" w:lineRule="auto"/>
                          <w:rPr>
                            <w:szCs w:val="22"/>
                            <w:lang w:val="nl-BE"/>
                          </w:rPr>
                        </w:pPr>
                        <w:r w:rsidRPr="00AB65B5">
                          <w:rPr>
                            <w:szCs w:val="22"/>
                            <w:lang w:val="nl-BE"/>
                          </w:rPr>
                          <w:t>IE815,</w:t>
                        </w:r>
                      </w:p>
                      <w:p w14:paraId="09AD8B8B" w14:textId="77777777" w:rsidR="00C70867" w:rsidRPr="00AB65B5" w:rsidRDefault="00C70867" w:rsidP="00C70867">
                        <w:pPr>
                          <w:spacing w:line="276" w:lineRule="auto"/>
                          <w:rPr>
                            <w:szCs w:val="22"/>
                            <w:lang w:val="nl-BE"/>
                          </w:rPr>
                        </w:pPr>
                        <w:r w:rsidRPr="00AB65B5">
                          <w:rPr>
                            <w:szCs w:val="22"/>
                            <w:lang w:val="nl-BE"/>
                          </w:rPr>
                          <w:t>IE818,</w:t>
                        </w:r>
                      </w:p>
                      <w:p w14:paraId="61CF0F10" w14:textId="77777777" w:rsidR="00C70867" w:rsidRPr="00AB65B5" w:rsidRDefault="00C70867" w:rsidP="00C70867">
                        <w:pPr>
                          <w:spacing w:line="276" w:lineRule="auto"/>
                          <w:rPr>
                            <w:szCs w:val="22"/>
                            <w:lang w:val="nl-BE"/>
                          </w:rPr>
                        </w:pPr>
                        <w:r w:rsidRPr="00AB65B5">
                          <w:rPr>
                            <w:szCs w:val="22"/>
                            <w:lang w:val="nl-BE"/>
                          </w:rPr>
                          <w:t>IE821.</w:t>
                        </w:r>
                      </w:p>
                      <w:p w14:paraId="5F81C229" w14:textId="77777777" w:rsidR="00C70867" w:rsidRPr="00AB65B5" w:rsidRDefault="00C70867" w:rsidP="00C70867">
                        <w:pPr>
                          <w:spacing w:line="276" w:lineRule="auto"/>
                          <w:rPr>
                            <w:szCs w:val="22"/>
                            <w:lang w:val="nl-BE"/>
                          </w:rPr>
                        </w:pPr>
                      </w:p>
                    </w:tc>
                  </w:tr>
                  <w:tr w:rsidR="00C70867" w:rsidRPr="00445D89" w14:paraId="2DF95EE8" w14:textId="77777777" w:rsidTr="00C70867">
                    <w:tc>
                      <w:tcPr>
                        <w:tcW w:w="884" w:type="dxa"/>
                      </w:tcPr>
                      <w:p w14:paraId="4C17BC5D" w14:textId="77777777" w:rsidR="00C70867" w:rsidRPr="00445D89" w:rsidRDefault="00C70867" w:rsidP="00C70867">
                        <w:pPr>
                          <w:spacing w:line="276" w:lineRule="auto"/>
                          <w:rPr>
                            <w:szCs w:val="22"/>
                            <w:lang w:val="en-US"/>
                          </w:rPr>
                        </w:pPr>
                        <w:r w:rsidRPr="00445D89">
                          <w:rPr>
                            <w:szCs w:val="22"/>
                            <w:lang w:val="en-US"/>
                          </w:rPr>
                          <w:t>C102</w:t>
                        </w:r>
                      </w:p>
                    </w:tc>
                    <w:tc>
                      <w:tcPr>
                        <w:tcW w:w="4820" w:type="dxa"/>
                      </w:tcPr>
                      <w:p w14:paraId="45A20AD6" w14:textId="77777777" w:rsidR="00C70867" w:rsidRPr="00445D89" w:rsidRDefault="00C70867" w:rsidP="00C70867">
                        <w:pPr>
                          <w:spacing w:after="0"/>
                          <w:jc w:val="left"/>
                          <w:rPr>
                            <w:rFonts w:eastAsiaTheme="minorHAnsi"/>
                            <w:szCs w:val="22"/>
                          </w:rPr>
                        </w:pPr>
                        <w:r w:rsidRPr="00445D89">
                          <w:rPr>
                            <w:rFonts w:eastAsiaTheme="minorHAnsi"/>
                            <w:szCs w:val="22"/>
                          </w:rPr>
                          <w:t>IF &lt;E-AD/E-SAD Header.Transport Arrangement&gt;(IE801) (or &lt;E-AD/E-SAD Header.Transport Arrangement&gt;(IE815)) is "Consignor" or "consignee"</w:t>
                        </w:r>
                      </w:p>
                      <w:p w14:paraId="74867F6B" w14:textId="77777777" w:rsidR="00C70867" w:rsidRPr="00445D89" w:rsidRDefault="00C70867" w:rsidP="00C70867">
                        <w:pPr>
                          <w:spacing w:after="0"/>
                          <w:jc w:val="left"/>
                          <w:rPr>
                            <w:rFonts w:eastAsiaTheme="minorHAnsi"/>
                            <w:szCs w:val="22"/>
                          </w:rPr>
                        </w:pPr>
                        <w:r w:rsidRPr="00445D89">
                          <w:rPr>
                            <w:rFonts w:eastAsiaTheme="minorHAnsi"/>
                            <w:szCs w:val="22"/>
                          </w:rPr>
                          <w:t>THEN &lt;TRADER Transport Arranger&gt; does not apply</w:t>
                        </w:r>
                      </w:p>
                      <w:p w14:paraId="66D3173E" w14:textId="77777777" w:rsidR="00C70867" w:rsidRPr="00445D89" w:rsidRDefault="00C70867" w:rsidP="00C70867">
                        <w:pPr>
                          <w:spacing w:after="0"/>
                          <w:jc w:val="left"/>
                          <w:rPr>
                            <w:rFonts w:eastAsiaTheme="minorHAnsi"/>
                            <w:szCs w:val="22"/>
                          </w:rPr>
                        </w:pPr>
                        <w:r w:rsidRPr="00445D89">
                          <w:rPr>
                            <w:rFonts w:eastAsiaTheme="minorHAnsi"/>
                            <w:szCs w:val="22"/>
                          </w:rPr>
                          <w:t>ELSE &lt;TRADER Transport Arranger&gt; is 'R'</w:t>
                        </w:r>
                      </w:p>
                    </w:tc>
                    <w:tc>
                      <w:tcPr>
                        <w:tcW w:w="992" w:type="dxa"/>
                      </w:tcPr>
                      <w:p w14:paraId="4B2F8A9A" w14:textId="77777777" w:rsidR="00C70867" w:rsidRPr="00445D89" w:rsidRDefault="00C70867" w:rsidP="00C70867">
                        <w:pPr>
                          <w:spacing w:line="276" w:lineRule="auto"/>
                          <w:rPr>
                            <w:szCs w:val="22"/>
                            <w:lang w:val="en-US"/>
                          </w:rPr>
                        </w:pPr>
                        <w:r w:rsidRPr="00445D89">
                          <w:rPr>
                            <w:szCs w:val="22"/>
                            <w:lang w:val="en-US"/>
                          </w:rPr>
                          <w:t>IE801,</w:t>
                        </w:r>
                      </w:p>
                      <w:p w14:paraId="79E5110E" w14:textId="77777777" w:rsidR="00C70867" w:rsidRPr="00445D89" w:rsidRDefault="00C70867" w:rsidP="00C70867">
                        <w:pPr>
                          <w:spacing w:line="276" w:lineRule="auto"/>
                          <w:rPr>
                            <w:szCs w:val="22"/>
                            <w:lang w:val="en-US"/>
                          </w:rPr>
                        </w:pPr>
                        <w:r w:rsidRPr="00445D89">
                          <w:rPr>
                            <w:szCs w:val="22"/>
                            <w:lang w:val="en-US"/>
                          </w:rPr>
                          <w:t>IE815,</w:t>
                        </w:r>
                      </w:p>
                      <w:p w14:paraId="63CC417E" w14:textId="77777777" w:rsidR="00C70867" w:rsidRPr="00445D89" w:rsidRDefault="00C70867" w:rsidP="00C70867">
                        <w:pPr>
                          <w:spacing w:line="276" w:lineRule="auto"/>
                          <w:rPr>
                            <w:szCs w:val="22"/>
                            <w:lang w:val="en-US"/>
                          </w:rPr>
                        </w:pPr>
                        <w:r w:rsidRPr="00445D89">
                          <w:rPr>
                            <w:szCs w:val="22"/>
                            <w:lang w:val="en-US"/>
                          </w:rPr>
                          <w:t>IE821.</w:t>
                        </w:r>
                      </w:p>
                    </w:tc>
                  </w:tr>
                  <w:tr w:rsidR="00C70867" w:rsidRPr="00445D89" w14:paraId="0BA765AA" w14:textId="77777777" w:rsidTr="00C70867">
                    <w:tc>
                      <w:tcPr>
                        <w:tcW w:w="884" w:type="dxa"/>
                      </w:tcPr>
                      <w:p w14:paraId="52BAC5D8" w14:textId="77777777" w:rsidR="00C70867" w:rsidRPr="00445D89" w:rsidRDefault="00C70867" w:rsidP="00C70867">
                        <w:pPr>
                          <w:spacing w:line="276" w:lineRule="auto"/>
                          <w:rPr>
                            <w:szCs w:val="22"/>
                            <w:lang w:val="en-US"/>
                          </w:rPr>
                        </w:pPr>
                        <w:r w:rsidRPr="00445D89">
                          <w:rPr>
                            <w:szCs w:val="22"/>
                            <w:lang w:val="en-US"/>
                          </w:rPr>
                          <w:t>C118</w:t>
                        </w:r>
                      </w:p>
                    </w:tc>
                    <w:tc>
                      <w:tcPr>
                        <w:tcW w:w="4820" w:type="dxa"/>
                      </w:tcPr>
                      <w:p w14:paraId="6244C7F5" w14:textId="77777777" w:rsidR="00C70867" w:rsidRPr="00445D89" w:rsidRDefault="00C70867" w:rsidP="00C70867">
                        <w:pPr>
                          <w:spacing w:after="0"/>
                          <w:jc w:val="left"/>
                          <w:rPr>
                            <w:rFonts w:eastAsiaTheme="minorHAnsi"/>
                            <w:szCs w:val="22"/>
                          </w:rPr>
                        </w:pPr>
                        <w:r w:rsidRPr="00445D89">
                          <w:rPr>
                            <w:rFonts w:eastAsiaTheme="minorHAnsi"/>
                            <w:szCs w:val="22"/>
                          </w:rPr>
                          <w:t>The optionality of the data group &lt;TRADER Place of Delivery&gt; is described in the table below, according to the &lt;Destination Type Code&gt;:</w:t>
                        </w:r>
                      </w:p>
                      <w:p w14:paraId="03B7EFB4"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42737CDF"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Code==1 - Destination - Tax warehouse</w:t>
                        </w:r>
                      </w:p>
                      <w:p w14:paraId="638A3E7E"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498C4C8D"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-&gt;R</w:t>
                        </w:r>
                      </w:p>
                      <w:p w14:paraId="2661A2D4"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0AB05E2F"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Code==2 - Destination - Registered consignee</w:t>
                        </w:r>
                      </w:p>
                      <w:p w14:paraId="2B19E946"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1C16DEC0"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-&gt;O</w:t>
                        </w:r>
                      </w:p>
                      <w:p w14:paraId="346C27B2"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343B9721"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Code==3 - Destination - Temporary registered consignee</w:t>
                        </w:r>
                      </w:p>
                      <w:p w14:paraId="6D21A10E"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3E2C8EA5"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-&gt;O</w:t>
                        </w:r>
                      </w:p>
                      <w:p w14:paraId="4E6933D2"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34F5DE00"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Code==4 - Destination - Direct delivery</w:t>
                        </w:r>
                      </w:p>
                      <w:p w14:paraId="57527041"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10A947AE"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 R</w:t>
                        </w:r>
                      </w:p>
                      <w:p w14:paraId="492F9E6D"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42DD88A0" w14:textId="77777777" w:rsidR="00C70867" w:rsidRPr="00445D89" w:rsidRDefault="00C70867" w:rsidP="00C70867">
                        <w:pPr>
                          <w:spacing w:after="0"/>
                          <w:jc w:val="left"/>
                          <w:rPr>
                            <w:rFonts w:eastAsiaTheme="minorHAnsi"/>
                            <w:szCs w:val="22"/>
                            <w:lang w:val="fr-FR"/>
                          </w:rPr>
                        </w:pPr>
                        <w:r w:rsidRPr="00445D89">
                          <w:rPr>
                            <w:rFonts w:eastAsiaTheme="minorHAnsi"/>
                            <w:szCs w:val="22"/>
                            <w:lang w:val="fr-FR"/>
                          </w:rPr>
                          <w:t>If Destination Type Code==5 - Destination - Exempted consignee</w:t>
                        </w:r>
                      </w:p>
                      <w:p w14:paraId="47CF3179"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72A9D681"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-&gt;O</w:t>
                        </w:r>
                      </w:p>
                      <w:p w14:paraId="7897141D"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56EB831C" w14:textId="77777777" w:rsidR="00C70867" w:rsidRPr="00445D89" w:rsidRDefault="00C70867" w:rsidP="00C70867">
                        <w:pPr>
                          <w:spacing w:after="0"/>
                          <w:jc w:val="left"/>
                          <w:rPr>
                            <w:rFonts w:eastAsiaTheme="minorHAnsi"/>
                            <w:szCs w:val="22"/>
                            <w:lang w:val="fr-FR"/>
                          </w:rPr>
                        </w:pPr>
                        <w:r w:rsidRPr="00445D89">
                          <w:rPr>
                            <w:rFonts w:eastAsiaTheme="minorHAnsi"/>
                            <w:szCs w:val="22"/>
                            <w:lang w:val="fr-FR"/>
                          </w:rPr>
                          <w:t>If Destination Type Code==6 - Destination – Export</w:t>
                        </w:r>
                      </w:p>
                      <w:p w14:paraId="2411BCA3"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577E8F88"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-&gt;Does not apply</w:t>
                        </w:r>
                      </w:p>
                      <w:p w14:paraId="2D5537D6"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394BE801" w14:textId="77777777" w:rsidR="00C70867" w:rsidRPr="00AB65B5" w:rsidRDefault="00C70867" w:rsidP="00C70867">
                        <w:pPr>
                          <w:spacing w:after="0"/>
                          <w:jc w:val="left"/>
                          <w:rPr>
                            <w:rFonts w:eastAsiaTheme="minorHAnsi"/>
                            <w:szCs w:val="22"/>
                            <w:lang w:val="fr-BE"/>
                          </w:rPr>
                        </w:pPr>
                        <w:r w:rsidRPr="00445D89">
                          <w:rPr>
                            <w:rFonts w:eastAsiaTheme="minorHAnsi"/>
                            <w:szCs w:val="22"/>
                          </w:rPr>
                          <w:t> </w:t>
                        </w:r>
                        <w:r w:rsidRPr="00AB65B5">
                          <w:rPr>
                            <w:rFonts w:eastAsiaTheme="minorHAnsi"/>
                            <w:szCs w:val="22"/>
                            <w:lang w:val="fr-BE"/>
                          </w:rPr>
                          <w:t>If Destination Type Code==9 - Destination - Certified consignee</w:t>
                        </w:r>
                      </w:p>
                      <w:p w14:paraId="30105158"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7D0D74C8"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-&gt;O</w:t>
                        </w:r>
                      </w:p>
                      <w:p w14:paraId="0846185E"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04217D6F"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Code==10 - Destination - Temporary certified consignee</w:t>
                        </w:r>
                      </w:p>
                      <w:p w14:paraId="13D5B00B"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07CF49A0"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-&gt;O</w:t>
                        </w:r>
                      </w:p>
                    </w:tc>
                    <w:tc>
                      <w:tcPr>
                        <w:tcW w:w="992" w:type="dxa"/>
                      </w:tcPr>
                      <w:p w14:paraId="3648385F" w14:textId="77777777" w:rsidR="00C70867" w:rsidRPr="00445D89" w:rsidRDefault="00C70867" w:rsidP="00C70867">
                        <w:pPr>
                          <w:spacing w:line="276" w:lineRule="auto"/>
                          <w:rPr>
                            <w:szCs w:val="22"/>
                            <w:lang w:val="en-US"/>
                          </w:rPr>
                        </w:pPr>
                        <w:r w:rsidRPr="00445D89">
                          <w:rPr>
                            <w:szCs w:val="22"/>
                            <w:lang w:val="en-US"/>
                          </w:rPr>
                          <w:t>IE818</w:t>
                        </w:r>
                      </w:p>
                    </w:tc>
                  </w:tr>
                  <w:tr w:rsidR="00C70867" w:rsidRPr="00445D89" w14:paraId="40A4FA7A" w14:textId="77777777" w:rsidTr="00C70867">
                    <w:tc>
                      <w:tcPr>
                        <w:tcW w:w="884" w:type="dxa"/>
                      </w:tcPr>
                      <w:p w14:paraId="2FF3D35F" w14:textId="77777777" w:rsidR="00C70867" w:rsidRPr="00445D89" w:rsidRDefault="00C70867" w:rsidP="00C70867">
                        <w:pPr>
                          <w:spacing w:line="276" w:lineRule="auto"/>
                          <w:rPr>
                            <w:szCs w:val="22"/>
                            <w:lang w:val="en-US"/>
                          </w:rPr>
                        </w:pPr>
                        <w:r w:rsidRPr="00445D89">
                          <w:rPr>
                            <w:szCs w:val="22"/>
                            <w:lang w:val="en-US"/>
                          </w:rPr>
                          <w:t>C161</w:t>
                        </w:r>
                      </w:p>
                    </w:tc>
                    <w:tc>
                      <w:tcPr>
                        <w:tcW w:w="4820" w:type="dxa"/>
                      </w:tcPr>
                      <w:p w14:paraId="3800A839" w14:textId="77777777" w:rsidR="00C70867" w:rsidRPr="00445D89" w:rsidRDefault="00C70867" w:rsidP="00C70867">
                        <w:pPr>
                          <w:spacing w:after="0"/>
                          <w:jc w:val="left"/>
                          <w:rPr>
                            <w:rFonts w:eastAsiaTheme="minorHAnsi"/>
                            <w:szCs w:val="22"/>
                          </w:rPr>
                        </w:pPr>
                        <w:r w:rsidRPr="00445D89">
                          <w:rPr>
                            <w:rFonts w:eastAsiaTheme="minorHAnsi"/>
                            <w:szCs w:val="22"/>
                          </w:rPr>
                          <w:t>IF &lt;Alert or Rejection of E-AD/E-SAD Reason Code&gt; is "Other"</w:t>
                        </w:r>
                      </w:p>
                      <w:p w14:paraId="0C425BD7"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68CA055E" w14:textId="77777777" w:rsidR="00C70867" w:rsidRPr="00445D89" w:rsidRDefault="00C70867" w:rsidP="00C70867">
                        <w:pPr>
                          <w:spacing w:after="0"/>
                          <w:jc w:val="left"/>
                          <w:rPr>
                            <w:rFonts w:eastAsiaTheme="minorHAnsi"/>
                            <w:szCs w:val="22"/>
                          </w:rPr>
                        </w:pPr>
                        <w:r w:rsidRPr="00445D89">
                          <w:rPr>
                            <w:rFonts w:eastAsiaTheme="minorHAnsi"/>
                            <w:szCs w:val="22"/>
                          </w:rPr>
                          <w:t>&lt;Complementary Information&gt; is 'R'</w:t>
                        </w:r>
                      </w:p>
                      <w:p w14:paraId="293CE52E" w14:textId="77777777" w:rsidR="00C70867" w:rsidRPr="00445D89" w:rsidRDefault="00C70867" w:rsidP="00C70867">
                        <w:pPr>
                          <w:spacing w:after="0"/>
                          <w:jc w:val="left"/>
                          <w:rPr>
                            <w:rFonts w:eastAsiaTheme="minorHAnsi"/>
                            <w:szCs w:val="22"/>
                          </w:rPr>
                        </w:pPr>
                        <w:r w:rsidRPr="00445D89">
                          <w:rPr>
                            <w:rFonts w:eastAsiaTheme="minorHAnsi"/>
                            <w:szCs w:val="22"/>
                          </w:rPr>
                          <w:t>ELSE</w:t>
                        </w:r>
                      </w:p>
                      <w:p w14:paraId="2030DD1F" w14:textId="77777777" w:rsidR="00C70867" w:rsidRPr="00445D89" w:rsidRDefault="00C70867" w:rsidP="00C70867">
                        <w:pPr>
                          <w:spacing w:after="0"/>
                          <w:jc w:val="left"/>
                          <w:rPr>
                            <w:rFonts w:eastAsiaTheme="minorHAnsi"/>
                            <w:szCs w:val="22"/>
                          </w:rPr>
                        </w:pPr>
                        <w:r w:rsidRPr="00445D89">
                          <w:rPr>
                            <w:rFonts w:eastAsiaTheme="minorHAnsi"/>
                            <w:szCs w:val="22"/>
                          </w:rPr>
                          <w:t>&lt;Complementary Information&gt; is 'O'</w:t>
                        </w:r>
                      </w:p>
                    </w:tc>
                    <w:tc>
                      <w:tcPr>
                        <w:tcW w:w="992" w:type="dxa"/>
                      </w:tcPr>
                      <w:p w14:paraId="0D9FA5B6" w14:textId="77777777" w:rsidR="00C70867" w:rsidRPr="00445D89" w:rsidRDefault="00C70867" w:rsidP="00C70867">
                        <w:pPr>
                          <w:spacing w:line="276" w:lineRule="auto"/>
                          <w:rPr>
                            <w:szCs w:val="22"/>
                            <w:lang w:val="en-US"/>
                          </w:rPr>
                        </w:pPr>
                        <w:r w:rsidRPr="00445D89">
                          <w:rPr>
                            <w:szCs w:val="22"/>
                            <w:lang w:val="en-US"/>
                          </w:rPr>
                          <w:t>IE819</w:t>
                        </w:r>
                      </w:p>
                    </w:tc>
                  </w:tr>
                  <w:tr w:rsidR="00C70867" w:rsidRPr="00445D89" w14:paraId="0D68CD30" w14:textId="77777777" w:rsidTr="00C70867">
                    <w:tc>
                      <w:tcPr>
                        <w:tcW w:w="884" w:type="dxa"/>
                      </w:tcPr>
                      <w:p w14:paraId="1429FF7A" w14:textId="77777777" w:rsidR="00C70867" w:rsidRPr="00445D89" w:rsidRDefault="00C70867" w:rsidP="00C70867">
                        <w:pPr>
                          <w:spacing w:line="276" w:lineRule="auto"/>
                          <w:rPr>
                            <w:szCs w:val="22"/>
                            <w:lang w:val="en-US"/>
                          </w:rPr>
                        </w:pPr>
                        <w:r w:rsidRPr="00445D89">
                          <w:rPr>
                            <w:szCs w:val="22"/>
                            <w:lang w:val="en-US"/>
                          </w:rPr>
                          <w:t>C165</w:t>
                        </w:r>
                      </w:p>
                    </w:tc>
                    <w:tc>
                      <w:tcPr>
                        <w:tcW w:w="4820" w:type="dxa"/>
                      </w:tcPr>
                      <w:p w14:paraId="2A3AA70A" w14:textId="77777777" w:rsidR="00C70867" w:rsidRPr="00445D89" w:rsidRDefault="00C70867" w:rsidP="00C70867">
                        <w:pPr>
                          <w:spacing w:after="0"/>
                          <w:jc w:val="left"/>
                          <w:rPr>
                            <w:rFonts w:eastAsiaTheme="minorHAnsi"/>
                            <w:szCs w:val="22"/>
                          </w:rPr>
                        </w:pPr>
                        <w:r w:rsidRPr="00445D89">
                          <w:rPr>
                            <w:rFonts w:eastAsiaTheme="minorHAnsi"/>
                            <w:szCs w:val="22"/>
                          </w:rPr>
                          <w:t>The optionality of the data groups &lt;TRADER Place of Delivery&gt; and &lt;OFFICE Place of Delivery – Customs&gt; are described in the table below, according to the &lt;Destination Type Code&gt;:</w:t>
                        </w:r>
                      </w:p>
                      <w:p w14:paraId="2726FB8F"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1D8D5705"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Code==1 - Destination - Tax warehouse                             </w:t>
                        </w:r>
                      </w:p>
                      <w:p w14:paraId="52502BE3"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68B091D5"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 R</w:t>
                        </w:r>
                      </w:p>
                      <w:p w14:paraId="58D78792"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–Customs&gt; -&gt;Does not apply</w:t>
                        </w:r>
                      </w:p>
                      <w:p w14:paraId="5F78DB28"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3A7C75AF"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Code==2 - Destination - Registered consignee                    </w:t>
                        </w:r>
                      </w:p>
                      <w:p w14:paraId="53BB807B"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5B3CDA94" w14:textId="77777777" w:rsidR="00C70867" w:rsidRPr="00445D89" w:rsidRDefault="00C70867" w:rsidP="00C70867">
                        <w:pPr>
                          <w:spacing w:after="0"/>
                          <w:jc w:val="left"/>
                          <w:rPr>
                            <w:rFonts w:eastAsiaTheme="minorHAnsi"/>
                            <w:szCs w:val="22"/>
                          </w:rPr>
                        </w:pPr>
                        <w:r w:rsidRPr="00445D89">
                          <w:rPr>
                            <w:rFonts w:eastAsiaTheme="minorHAnsi"/>
                            <w:szCs w:val="22"/>
                          </w:rPr>
                          <w:t>the &lt;TRADER Place of Delivery&gt; Data Group is optional after successful validation, otherwise it is not applicable</w:t>
                        </w:r>
                      </w:p>
                      <w:p w14:paraId="489A4F2F"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–Customs&gt; -&gt;Does not apply</w:t>
                        </w:r>
                      </w:p>
                      <w:p w14:paraId="62DC9BBC"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444F5716"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Code==3 - Destination - Temporary registered consignee     </w:t>
                        </w:r>
                      </w:p>
                      <w:p w14:paraId="32CCAE06"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713CFD82"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 O</w:t>
                        </w:r>
                      </w:p>
                      <w:p w14:paraId="4BD6628E"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–Customs&gt; -&gt;Does not apply</w:t>
                        </w:r>
                      </w:p>
                      <w:p w14:paraId="7A8FC503"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788605B6"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Code==4 - Destination - Direct delivery</w:t>
                        </w:r>
                      </w:p>
                      <w:p w14:paraId="4896209C"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426DE680"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 R</w:t>
                        </w:r>
                      </w:p>
                      <w:p w14:paraId="0D309093"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–Customs&gt; -&gt;Does not apply</w:t>
                        </w:r>
                      </w:p>
                      <w:p w14:paraId="1B27033D"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42B3F89A" w14:textId="77777777" w:rsidR="00C70867" w:rsidRPr="00445D89" w:rsidRDefault="00C70867" w:rsidP="00C70867">
                        <w:pPr>
                          <w:spacing w:after="0"/>
                          <w:jc w:val="left"/>
                          <w:rPr>
                            <w:rFonts w:eastAsiaTheme="minorHAnsi"/>
                            <w:szCs w:val="22"/>
                            <w:lang w:val="fr-FR"/>
                          </w:rPr>
                        </w:pPr>
                        <w:r w:rsidRPr="00445D89">
                          <w:rPr>
                            <w:rFonts w:eastAsiaTheme="minorHAnsi"/>
                            <w:szCs w:val="22"/>
                            <w:lang w:val="fr-FR"/>
                          </w:rPr>
                          <w:t>If Destination Type Code==5 - Destination - Exempted consignee</w:t>
                        </w:r>
                      </w:p>
                      <w:p w14:paraId="0D5503B1"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117B4551"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 O</w:t>
                        </w:r>
                      </w:p>
                      <w:p w14:paraId="411EE7C0"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–Customs&gt; -&gt;Does not apply</w:t>
                        </w:r>
                      </w:p>
                      <w:p w14:paraId="59AD9AD9"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741A5876" w14:textId="77777777" w:rsidR="00C70867" w:rsidRPr="00445D89" w:rsidRDefault="00C70867" w:rsidP="00C70867">
                        <w:pPr>
                          <w:spacing w:after="0"/>
                          <w:jc w:val="left"/>
                          <w:rPr>
                            <w:rFonts w:eastAsiaTheme="minorHAnsi"/>
                            <w:szCs w:val="22"/>
                            <w:lang w:val="fr-FR"/>
                          </w:rPr>
                        </w:pPr>
                        <w:r w:rsidRPr="00445D89">
                          <w:rPr>
                            <w:rFonts w:eastAsiaTheme="minorHAnsi"/>
                            <w:szCs w:val="22"/>
                            <w:lang w:val="fr-FR"/>
                          </w:rPr>
                          <w:t>If Destination Type Code==6 - Destination – Export</w:t>
                        </w:r>
                      </w:p>
                      <w:p w14:paraId="31C09AB5"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44FBE4B3"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-&gt;Does not apply</w:t>
                        </w:r>
                      </w:p>
                      <w:p w14:paraId="0E8183CB"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–Customs&gt; -&gt; R</w:t>
                        </w:r>
                      </w:p>
                      <w:p w14:paraId="19A9B147"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1E02C2EB"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Code==8 - Unknown destination (consignee unknown)</w:t>
                        </w:r>
                      </w:p>
                      <w:p w14:paraId="6AFC67D7"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7028A554"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 Does not apply</w:t>
                        </w:r>
                      </w:p>
                      <w:p w14:paraId="625B7C07"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–Customs&gt; -&gt; Does not apply</w:t>
                        </w:r>
                      </w:p>
                      <w:p w14:paraId="6AB203C3"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4A474D45" w14:textId="77777777" w:rsidR="00C70867" w:rsidRPr="00AB65B5" w:rsidRDefault="00C70867" w:rsidP="00C70867">
                        <w:pPr>
                          <w:spacing w:after="0"/>
                          <w:jc w:val="left"/>
                          <w:rPr>
                            <w:rFonts w:eastAsiaTheme="minorHAnsi"/>
                            <w:szCs w:val="22"/>
                            <w:lang w:val="fr-BE"/>
                          </w:rPr>
                        </w:pPr>
                        <w:r w:rsidRPr="00445D89">
                          <w:rPr>
                            <w:rFonts w:eastAsiaTheme="minorHAnsi"/>
                            <w:szCs w:val="22"/>
                          </w:rPr>
                          <w:t> </w:t>
                        </w:r>
                        <w:r w:rsidRPr="00AB65B5">
                          <w:rPr>
                            <w:rFonts w:eastAsiaTheme="minorHAnsi"/>
                            <w:szCs w:val="22"/>
                            <w:lang w:val="fr-BE"/>
                          </w:rPr>
                          <w:t>If Destination Type Code==9 - Destination - Certified consignee                    </w:t>
                        </w:r>
                      </w:p>
                      <w:p w14:paraId="2C6C2C74"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4CF2368E" w14:textId="77777777" w:rsidR="00C70867" w:rsidRPr="00445D89" w:rsidRDefault="00C70867" w:rsidP="00C70867">
                        <w:pPr>
                          <w:spacing w:after="0"/>
                          <w:jc w:val="left"/>
                          <w:rPr>
                            <w:rFonts w:eastAsiaTheme="minorHAnsi"/>
                            <w:szCs w:val="22"/>
                          </w:rPr>
                        </w:pPr>
                        <w:r w:rsidRPr="00445D89">
                          <w:rPr>
                            <w:rFonts w:eastAsiaTheme="minorHAnsi"/>
                            <w:szCs w:val="22"/>
                          </w:rPr>
                          <w:t>the &lt;TRADER Place of Delivery&gt; Data Group is optional after successful validation, otherwise it is not applicable</w:t>
                        </w:r>
                      </w:p>
                      <w:p w14:paraId="0323CC51"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–Customs&gt; -&gt;Does not apply</w:t>
                        </w:r>
                      </w:p>
                      <w:p w14:paraId="0F61F407" w14:textId="77777777" w:rsidR="00C70867" w:rsidRPr="00445D89" w:rsidRDefault="00C70867" w:rsidP="00C70867">
                        <w:pPr>
                          <w:spacing w:after="0"/>
                          <w:jc w:val="left"/>
                          <w:rPr>
                            <w:rFonts w:eastAsiaTheme="minorHAnsi"/>
                            <w:szCs w:val="22"/>
                          </w:rPr>
                        </w:pPr>
                        <w:r w:rsidRPr="00445D89">
                          <w:rPr>
                            <w:rFonts w:eastAsiaTheme="minorHAnsi"/>
                            <w:szCs w:val="22"/>
                          </w:rPr>
                          <w:t> </w:t>
                        </w:r>
                      </w:p>
                      <w:p w14:paraId="3BDB77A7" w14:textId="77777777" w:rsidR="00C70867" w:rsidRPr="00445D89" w:rsidRDefault="00C70867" w:rsidP="00C70867">
                        <w:pPr>
                          <w:spacing w:after="0"/>
                          <w:jc w:val="left"/>
                          <w:rPr>
                            <w:rFonts w:eastAsiaTheme="minorHAnsi"/>
                            <w:szCs w:val="22"/>
                          </w:rPr>
                        </w:pPr>
                        <w:r w:rsidRPr="00445D89">
                          <w:rPr>
                            <w:rFonts w:eastAsiaTheme="minorHAnsi"/>
                            <w:szCs w:val="22"/>
                          </w:rPr>
                          <w:t>If Destination Type Code==10 - Destination - Temporary certified consignee     </w:t>
                        </w:r>
                      </w:p>
                      <w:p w14:paraId="6D8A1A9B"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662B9D73" w14:textId="77777777" w:rsidR="00C70867" w:rsidRPr="00445D89" w:rsidRDefault="00C70867" w:rsidP="00C70867">
                        <w:pPr>
                          <w:spacing w:after="0"/>
                          <w:jc w:val="left"/>
                          <w:rPr>
                            <w:rFonts w:eastAsiaTheme="minorHAnsi"/>
                            <w:szCs w:val="22"/>
                          </w:rPr>
                        </w:pPr>
                        <w:r w:rsidRPr="00445D89">
                          <w:rPr>
                            <w:rFonts w:eastAsiaTheme="minorHAnsi"/>
                            <w:szCs w:val="22"/>
                          </w:rPr>
                          <w:t>&lt;TRADER Place of Delivery&gt; -&gt; O</w:t>
                        </w:r>
                      </w:p>
                      <w:p w14:paraId="32442968" w14:textId="77777777" w:rsidR="00C70867" w:rsidRPr="00445D89" w:rsidRDefault="00C70867" w:rsidP="00C70867">
                        <w:pPr>
                          <w:spacing w:after="0"/>
                          <w:jc w:val="left"/>
                          <w:rPr>
                            <w:rFonts w:eastAsiaTheme="minorHAnsi"/>
                            <w:szCs w:val="22"/>
                          </w:rPr>
                        </w:pPr>
                        <w:r w:rsidRPr="00445D89">
                          <w:rPr>
                            <w:rFonts w:eastAsiaTheme="minorHAnsi"/>
                            <w:szCs w:val="22"/>
                          </w:rPr>
                          <w:t>&lt;OFFICE Place of Delivery –Customs&gt; -&gt;Does not apply</w:t>
                        </w:r>
                      </w:p>
                    </w:tc>
                    <w:tc>
                      <w:tcPr>
                        <w:tcW w:w="992" w:type="dxa"/>
                      </w:tcPr>
                      <w:p w14:paraId="7BF55272" w14:textId="77777777" w:rsidR="00C70867" w:rsidRPr="00445D89" w:rsidRDefault="00C70867" w:rsidP="00C70867">
                        <w:pPr>
                          <w:spacing w:line="276" w:lineRule="auto"/>
                          <w:rPr>
                            <w:szCs w:val="22"/>
                            <w:lang w:val="en-US"/>
                          </w:rPr>
                        </w:pPr>
                        <w:r w:rsidRPr="00445D89">
                          <w:rPr>
                            <w:szCs w:val="22"/>
                            <w:lang w:val="en-US"/>
                          </w:rPr>
                          <w:t>IE813</w:t>
                        </w:r>
                      </w:p>
                    </w:tc>
                  </w:tr>
                  <w:tr w:rsidR="00C70867" w:rsidRPr="00445D89" w14:paraId="7C68CC1E" w14:textId="77777777" w:rsidTr="00C70867">
                    <w:tc>
                      <w:tcPr>
                        <w:tcW w:w="884" w:type="dxa"/>
                      </w:tcPr>
                      <w:p w14:paraId="089461F7" w14:textId="77777777" w:rsidR="00C70867" w:rsidRPr="00445D89" w:rsidRDefault="00C70867" w:rsidP="00C70867">
                        <w:pPr>
                          <w:spacing w:line="276" w:lineRule="auto"/>
                          <w:rPr>
                            <w:szCs w:val="22"/>
                            <w:lang w:val="en-US"/>
                          </w:rPr>
                        </w:pPr>
                        <w:r w:rsidRPr="00445D89">
                          <w:rPr>
                            <w:szCs w:val="22"/>
                            <w:lang w:val="en-US"/>
                          </w:rPr>
                          <w:t>C191</w:t>
                        </w:r>
                      </w:p>
                    </w:tc>
                    <w:tc>
                      <w:tcPr>
                        <w:tcW w:w="4820" w:type="dxa"/>
                      </w:tcPr>
                      <w:p w14:paraId="3F7EE4B2" w14:textId="77777777" w:rsidR="00C70867" w:rsidRPr="00445D89" w:rsidRDefault="00C70867" w:rsidP="00C70867">
                        <w:pPr>
                          <w:spacing w:after="0"/>
                          <w:jc w:val="left"/>
                          <w:rPr>
                            <w:rFonts w:eastAsiaTheme="minorHAnsi"/>
                            <w:szCs w:val="22"/>
                          </w:rPr>
                        </w:pPr>
                        <w:r w:rsidRPr="00445D89">
                          <w:rPr>
                            <w:rFonts w:eastAsiaTheme="minorHAnsi"/>
                            <w:szCs w:val="22"/>
                          </w:rPr>
                          <w:t>One of the &lt;EXCISE MOVEMENT e-AD/e-SAD&gt; or &lt;OTHER ACCOMPANYING DOCUMENT&gt; data groups must be present</w:t>
                        </w:r>
                      </w:p>
                    </w:tc>
                    <w:tc>
                      <w:tcPr>
                        <w:tcW w:w="992" w:type="dxa"/>
                      </w:tcPr>
                      <w:p w14:paraId="021861B3" w14:textId="77777777" w:rsidR="00C70867" w:rsidRPr="00445D89" w:rsidRDefault="00C70867" w:rsidP="00C70867">
                        <w:pPr>
                          <w:spacing w:line="276" w:lineRule="auto"/>
                          <w:rPr>
                            <w:szCs w:val="22"/>
                            <w:lang w:val="en-US"/>
                          </w:rPr>
                        </w:pPr>
                        <w:r w:rsidRPr="00445D89">
                          <w:rPr>
                            <w:szCs w:val="22"/>
                            <w:lang w:val="en-US"/>
                          </w:rPr>
                          <w:t>IE717</w:t>
                        </w:r>
                      </w:p>
                    </w:tc>
                  </w:tr>
                  <w:tr w:rsidR="00C70867" w:rsidRPr="00445D89" w14:paraId="33593AB9" w14:textId="77777777" w:rsidTr="00C70867">
                    <w:tc>
                      <w:tcPr>
                        <w:tcW w:w="884" w:type="dxa"/>
                      </w:tcPr>
                      <w:p w14:paraId="5B6B8EAA" w14:textId="77777777" w:rsidR="00C70867" w:rsidRPr="00445D89" w:rsidRDefault="00C70867" w:rsidP="00C70867">
                        <w:pPr>
                          <w:spacing w:line="276" w:lineRule="auto"/>
                          <w:rPr>
                            <w:szCs w:val="22"/>
                            <w:lang w:val="en-US"/>
                          </w:rPr>
                        </w:pPr>
                        <w:r w:rsidRPr="00445D89">
                          <w:rPr>
                            <w:szCs w:val="22"/>
                            <w:lang w:val="en-US"/>
                          </w:rPr>
                          <w:t>C192</w:t>
                        </w:r>
                      </w:p>
                    </w:tc>
                    <w:tc>
                      <w:tcPr>
                        <w:tcW w:w="4820" w:type="dxa"/>
                      </w:tcPr>
                      <w:p w14:paraId="484CF297" w14:textId="77777777" w:rsidR="00C70867" w:rsidRPr="00445D89" w:rsidRDefault="00C70867" w:rsidP="00C70867">
                        <w:pPr>
                          <w:spacing w:after="0"/>
                          <w:jc w:val="left"/>
                          <w:rPr>
                            <w:rFonts w:eastAsiaTheme="minorHAnsi"/>
                            <w:szCs w:val="22"/>
                          </w:rPr>
                        </w:pPr>
                        <w:r w:rsidRPr="00445D89">
                          <w:rPr>
                            <w:rFonts w:eastAsiaTheme="minorHAnsi"/>
                            <w:szCs w:val="22"/>
                          </w:rPr>
                          <w:t>IF the &lt;EXCISE MOVEMENT e-AD/e-SAD&gt; data group is present</w:t>
                        </w:r>
                      </w:p>
                      <w:p w14:paraId="4B0354BC" w14:textId="77777777" w:rsidR="00C70867" w:rsidRPr="00445D89" w:rsidRDefault="00C70867" w:rsidP="00C70867">
                        <w:pPr>
                          <w:spacing w:after="0"/>
                          <w:jc w:val="left"/>
                          <w:rPr>
                            <w:rFonts w:eastAsiaTheme="minorHAnsi"/>
                            <w:szCs w:val="22"/>
                          </w:rPr>
                        </w:pPr>
                        <w:r w:rsidRPr="00445D89">
                          <w:rPr>
                            <w:rFonts w:eastAsiaTheme="minorHAnsi"/>
                            <w:szCs w:val="22"/>
                          </w:rPr>
                          <w:t>  THEN </w:t>
                        </w:r>
                      </w:p>
                      <w:p w14:paraId="59D68DE2" w14:textId="77777777" w:rsidR="00C70867" w:rsidRPr="00445D89" w:rsidRDefault="00C70867" w:rsidP="00C70867">
                        <w:pPr>
                          <w:spacing w:after="0"/>
                          <w:jc w:val="left"/>
                          <w:rPr>
                            <w:rFonts w:eastAsiaTheme="minorHAnsi"/>
                            <w:szCs w:val="22"/>
                          </w:rPr>
                        </w:pPr>
                        <w:r w:rsidRPr="00445D89">
                          <w:rPr>
                            <w:rFonts w:eastAsiaTheme="minorHAnsi"/>
                            <w:szCs w:val="22"/>
                          </w:rPr>
                          <w:t>    &lt;Body Record Unique Reference&gt; is 'R'</w:t>
                        </w:r>
                      </w:p>
                      <w:p w14:paraId="170DEBEC" w14:textId="77777777" w:rsidR="00C70867" w:rsidRPr="00445D89" w:rsidRDefault="00C70867" w:rsidP="00C70867">
                        <w:pPr>
                          <w:spacing w:after="0"/>
                          <w:jc w:val="left"/>
                          <w:rPr>
                            <w:rFonts w:eastAsiaTheme="minorHAnsi"/>
                            <w:szCs w:val="22"/>
                          </w:rPr>
                        </w:pPr>
                        <w:r w:rsidRPr="00445D89">
                          <w:rPr>
                            <w:rFonts w:eastAsiaTheme="minorHAnsi"/>
                            <w:szCs w:val="22"/>
                          </w:rPr>
                          <w:t>  ELSE</w:t>
                        </w:r>
                      </w:p>
                      <w:p w14:paraId="0C2087E4" w14:textId="77777777" w:rsidR="00C70867" w:rsidRPr="00445D89" w:rsidRDefault="00C70867" w:rsidP="00C70867">
                        <w:pPr>
                          <w:spacing w:after="0"/>
                          <w:jc w:val="left"/>
                          <w:rPr>
                            <w:rFonts w:eastAsiaTheme="minorHAnsi"/>
                            <w:szCs w:val="22"/>
                          </w:rPr>
                        </w:pPr>
                        <w:r w:rsidRPr="00445D89">
                          <w:rPr>
                            <w:rFonts w:eastAsiaTheme="minorHAnsi"/>
                            <w:szCs w:val="22"/>
                          </w:rPr>
                          <w:t>    &lt;Body Record Unique Reference&gt; does not apply</w:t>
                        </w:r>
                      </w:p>
                    </w:tc>
                    <w:tc>
                      <w:tcPr>
                        <w:tcW w:w="992" w:type="dxa"/>
                      </w:tcPr>
                      <w:p w14:paraId="5709F06C" w14:textId="77777777" w:rsidR="00C70867" w:rsidRPr="00445D89" w:rsidRDefault="00C70867" w:rsidP="00C70867">
                        <w:pPr>
                          <w:spacing w:line="276" w:lineRule="auto"/>
                          <w:rPr>
                            <w:szCs w:val="22"/>
                            <w:lang w:val="en-US"/>
                          </w:rPr>
                        </w:pPr>
                        <w:r w:rsidRPr="00445D89">
                          <w:rPr>
                            <w:szCs w:val="22"/>
                            <w:lang w:val="en-US"/>
                          </w:rPr>
                          <w:t>IE717</w:t>
                        </w:r>
                      </w:p>
                    </w:tc>
                  </w:tr>
                  <w:tr w:rsidR="00C70867" w:rsidRPr="00445D89" w14:paraId="77D519DD" w14:textId="77777777" w:rsidTr="00C70867">
                    <w:tc>
                      <w:tcPr>
                        <w:tcW w:w="884" w:type="dxa"/>
                      </w:tcPr>
                      <w:p w14:paraId="012E9CBC" w14:textId="77777777" w:rsidR="00C70867" w:rsidRPr="00445D89" w:rsidRDefault="00C70867" w:rsidP="00C70867">
                        <w:pPr>
                          <w:spacing w:line="276" w:lineRule="auto"/>
                          <w:rPr>
                            <w:szCs w:val="22"/>
                            <w:lang w:val="en-US"/>
                          </w:rPr>
                        </w:pPr>
                        <w:r w:rsidRPr="00445D89">
                          <w:rPr>
                            <w:szCs w:val="22"/>
                            <w:lang w:val="en-US"/>
                          </w:rPr>
                          <w:t>C196</w:t>
                        </w:r>
                      </w:p>
                    </w:tc>
                    <w:tc>
                      <w:tcPr>
                        <w:tcW w:w="4820" w:type="dxa"/>
                      </w:tcPr>
                      <w:p w14:paraId="743F7D62" w14:textId="77777777" w:rsidR="00C70867" w:rsidRPr="00445D89" w:rsidRDefault="00C70867" w:rsidP="00C70867">
                        <w:pPr>
                          <w:spacing w:after="0"/>
                          <w:jc w:val="left"/>
                          <w:rPr>
                            <w:rFonts w:eastAsiaTheme="minorHAnsi"/>
                            <w:szCs w:val="22"/>
                          </w:rPr>
                        </w:pPr>
                        <w:r w:rsidRPr="00445D89">
                          <w:rPr>
                            <w:rFonts w:eastAsiaTheme="minorHAnsi"/>
                            <w:szCs w:val="22"/>
                          </w:rPr>
                          <w:t>One of the &lt;EXCISE MOVEMENT e-AD/e-SAD&gt; or &lt;OTHER ACCOMPANYING DOCUMENT&gt; data groups must be present</w:t>
                        </w:r>
                      </w:p>
                    </w:tc>
                    <w:tc>
                      <w:tcPr>
                        <w:tcW w:w="992" w:type="dxa"/>
                      </w:tcPr>
                      <w:p w14:paraId="42BA156F" w14:textId="77777777" w:rsidR="00C70867" w:rsidRPr="00445D89" w:rsidRDefault="00C70867" w:rsidP="00C70867">
                        <w:pPr>
                          <w:spacing w:line="276" w:lineRule="auto"/>
                          <w:rPr>
                            <w:szCs w:val="22"/>
                            <w:lang w:val="en-US"/>
                          </w:rPr>
                        </w:pPr>
                        <w:r w:rsidRPr="00445D89">
                          <w:rPr>
                            <w:szCs w:val="22"/>
                            <w:lang w:val="en-US"/>
                          </w:rPr>
                          <w:t>IE840</w:t>
                        </w:r>
                      </w:p>
                    </w:tc>
                  </w:tr>
                  <w:tr w:rsidR="00C70867" w:rsidRPr="00445D89" w14:paraId="42C27B2E" w14:textId="77777777" w:rsidTr="00C70867">
                    <w:tc>
                      <w:tcPr>
                        <w:tcW w:w="884" w:type="dxa"/>
                      </w:tcPr>
                      <w:p w14:paraId="3C0B9C2A" w14:textId="77777777" w:rsidR="00C70867" w:rsidRDefault="00C70867" w:rsidP="00C70867">
                        <w:pPr>
                          <w:spacing w:line="276" w:lineRule="auto"/>
                          <w:rPr>
                            <w:strike/>
                            <w:color w:val="FF0000"/>
                            <w:szCs w:val="22"/>
                            <w:lang w:val="en-US"/>
                          </w:rPr>
                        </w:pPr>
                        <w:r w:rsidRPr="00655ADA">
                          <w:rPr>
                            <w:strike/>
                            <w:color w:val="FF0000"/>
                            <w:szCs w:val="22"/>
                            <w:lang w:val="en-US"/>
                          </w:rPr>
                          <w:t>C996</w:t>
                        </w:r>
                      </w:p>
                      <w:p w14:paraId="454E2B9F" w14:textId="6F825B8A" w:rsidR="00655ADA" w:rsidRPr="00655ADA" w:rsidRDefault="00655ADA" w:rsidP="00C70867">
                        <w:pPr>
                          <w:spacing w:line="276" w:lineRule="auto"/>
                          <w:rPr>
                            <w:szCs w:val="22"/>
                            <w:lang w:val="en-US"/>
                          </w:rPr>
                        </w:pPr>
                        <w:r w:rsidRPr="00655ADA">
                          <w:rPr>
                            <w:color w:val="00B050"/>
                            <w:szCs w:val="22"/>
                            <w:lang w:val="en-US"/>
                          </w:rPr>
                          <w:t>C207</w:t>
                        </w:r>
                      </w:p>
                    </w:tc>
                    <w:tc>
                      <w:tcPr>
                        <w:tcW w:w="4820" w:type="dxa"/>
                      </w:tcPr>
                      <w:p w14:paraId="62EC41CF" w14:textId="77777777" w:rsidR="00C70867" w:rsidRPr="00445D89" w:rsidRDefault="00C70867" w:rsidP="00C70867">
                        <w:pPr>
                          <w:spacing w:after="0"/>
                          <w:jc w:val="left"/>
                          <w:rPr>
                            <w:rFonts w:eastAsiaTheme="minorHAnsi"/>
                            <w:szCs w:val="22"/>
                          </w:rPr>
                        </w:pPr>
                        <w:r w:rsidRPr="00445D89">
                          <w:rPr>
                            <w:rFonts w:eastAsiaTheme="minorHAnsi"/>
                            <w:szCs w:val="22"/>
                          </w:rPr>
                          <w:t>IF &lt;ARC&gt; is related to a Duty Paid B2B movement (as derived from its structure defined in 'R030')</w:t>
                        </w:r>
                      </w:p>
                      <w:p w14:paraId="1CA5943E"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1734D389" w14:textId="77777777" w:rsidR="00C70867" w:rsidRPr="00445D89" w:rsidRDefault="00C70867" w:rsidP="00C70867">
                        <w:pPr>
                          <w:spacing w:after="0"/>
                          <w:jc w:val="left"/>
                          <w:rPr>
                            <w:rFonts w:eastAsiaTheme="minorHAnsi"/>
                            <w:szCs w:val="22"/>
                          </w:rPr>
                        </w:pPr>
                        <w:r w:rsidRPr="00445D89">
                          <w:rPr>
                            <w:rFonts w:eastAsiaTheme="minorHAnsi"/>
                            <w:szCs w:val="22"/>
                          </w:rPr>
                          <w:t>&lt; Trader Name &gt; is 'R'</w:t>
                        </w:r>
                      </w:p>
                      <w:p w14:paraId="60A3ED68" w14:textId="77777777" w:rsidR="00C70867" w:rsidRPr="00445D89" w:rsidRDefault="00C70867" w:rsidP="00C70867">
                        <w:pPr>
                          <w:spacing w:after="0"/>
                          <w:jc w:val="left"/>
                          <w:rPr>
                            <w:rFonts w:eastAsiaTheme="minorHAnsi"/>
                            <w:szCs w:val="22"/>
                          </w:rPr>
                        </w:pPr>
                        <w:r w:rsidRPr="00445D89">
                          <w:rPr>
                            <w:rFonts w:eastAsiaTheme="minorHAnsi"/>
                            <w:szCs w:val="22"/>
                          </w:rPr>
                          <w:t>&lt; Street Name &gt; is 'R' </w:t>
                        </w:r>
                      </w:p>
                      <w:p w14:paraId="0BD7A94B" w14:textId="77777777" w:rsidR="00C70867" w:rsidRPr="00445D89" w:rsidRDefault="00C70867" w:rsidP="00C70867">
                        <w:pPr>
                          <w:spacing w:after="0"/>
                          <w:jc w:val="left"/>
                          <w:rPr>
                            <w:rFonts w:eastAsiaTheme="minorHAnsi"/>
                            <w:szCs w:val="22"/>
                          </w:rPr>
                        </w:pPr>
                        <w:r w:rsidRPr="00445D89">
                          <w:rPr>
                            <w:rFonts w:eastAsiaTheme="minorHAnsi"/>
                            <w:szCs w:val="22"/>
                          </w:rPr>
                          <w:t>&lt; Post Code &gt; is 'R' </w:t>
                        </w:r>
                      </w:p>
                      <w:p w14:paraId="6B86550C" w14:textId="77777777" w:rsidR="00C70867" w:rsidRPr="00445D89" w:rsidRDefault="00C70867" w:rsidP="00C70867">
                        <w:pPr>
                          <w:spacing w:after="0"/>
                          <w:jc w:val="left"/>
                          <w:rPr>
                            <w:rFonts w:eastAsiaTheme="minorHAnsi"/>
                            <w:szCs w:val="22"/>
                          </w:rPr>
                        </w:pPr>
                        <w:r w:rsidRPr="00445D89">
                          <w:rPr>
                            <w:rFonts w:eastAsiaTheme="minorHAnsi"/>
                            <w:szCs w:val="22"/>
                          </w:rPr>
                          <w:t>&lt; City &gt; is 'R' </w:t>
                        </w:r>
                      </w:p>
                      <w:p w14:paraId="1B798D0C" w14:textId="77777777" w:rsidR="00C70867" w:rsidRPr="00445D89" w:rsidRDefault="00C70867" w:rsidP="00C70867">
                        <w:pPr>
                          <w:spacing w:after="0"/>
                          <w:jc w:val="left"/>
                          <w:rPr>
                            <w:rFonts w:eastAsiaTheme="minorHAnsi"/>
                            <w:szCs w:val="22"/>
                          </w:rPr>
                        </w:pPr>
                        <w:r w:rsidRPr="00445D89">
                          <w:rPr>
                            <w:rFonts w:eastAsiaTheme="minorHAnsi"/>
                            <w:szCs w:val="22"/>
                          </w:rPr>
                          <w:t>ELSE</w:t>
                        </w:r>
                      </w:p>
                      <w:p w14:paraId="2124B730" w14:textId="77777777" w:rsidR="00C70867" w:rsidRPr="00445D89" w:rsidRDefault="00C70867" w:rsidP="00C70867">
                        <w:pPr>
                          <w:spacing w:after="0"/>
                          <w:jc w:val="left"/>
                          <w:rPr>
                            <w:rFonts w:eastAsiaTheme="minorHAnsi"/>
                            <w:szCs w:val="22"/>
                          </w:rPr>
                        </w:pPr>
                        <w:r w:rsidRPr="00445D89">
                          <w:rPr>
                            <w:rFonts w:eastAsiaTheme="minorHAnsi"/>
                            <w:szCs w:val="22"/>
                          </w:rPr>
                          <w:t>&lt; Trader Name &gt; is 'O'</w:t>
                        </w:r>
                      </w:p>
                      <w:p w14:paraId="18947E43" w14:textId="77777777" w:rsidR="00C70867" w:rsidRPr="00445D89" w:rsidRDefault="00C70867" w:rsidP="00C70867">
                        <w:pPr>
                          <w:spacing w:after="0"/>
                          <w:jc w:val="left"/>
                          <w:rPr>
                            <w:rFonts w:eastAsiaTheme="minorHAnsi"/>
                            <w:szCs w:val="22"/>
                          </w:rPr>
                        </w:pPr>
                        <w:r w:rsidRPr="00445D89">
                          <w:rPr>
                            <w:rFonts w:eastAsiaTheme="minorHAnsi"/>
                            <w:szCs w:val="22"/>
                          </w:rPr>
                          <w:t>&lt; Street Name &gt; is 'O' </w:t>
                        </w:r>
                      </w:p>
                      <w:p w14:paraId="13BC914E" w14:textId="77777777" w:rsidR="00C70867" w:rsidRPr="00445D89" w:rsidRDefault="00C70867" w:rsidP="00C70867">
                        <w:pPr>
                          <w:spacing w:after="0"/>
                          <w:jc w:val="left"/>
                          <w:rPr>
                            <w:rFonts w:eastAsiaTheme="minorHAnsi"/>
                            <w:szCs w:val="22"/>
                          </w:rPr>
                        </w:pPr>
                        <w:r w:rsidRPr="00445D89">
                          <w:rPr>
                            <w:rFonts w:eastAsiaTheme="minorHAnsi"/>
                            <w:szCs w:val="22"/>
                          </w:rPr>
                          <w:t>&lt; Post Code &gt; is 'O' </w:t>
                        </w:r>
                      </w:p>
                      <w:p w14:paraId="441F2352" w14:textId="77777777" w:rsidR="00C70867" w:rsidRPr="00445D89" w:rsidRDefault="00C70867" w:rsidP="00C70867">
                        <w:pPr>
                          <w:spacing w:after="0"/>
                          <w:jc w:val="left"/>
                          <w:rPr>
                            <w:rFonts w:eastAsiaTheme="minorHAnsi"/>
                            <w:szCs w:val="22"/>
                          </w:rPr>
                        </w:pPr>
                        <w:r w:rsidRPr="00445D89">
                          <w:rPr>
                            <w:rFonts w:eastAsiaTheme="minorHAnsi"/>
                            <w:szCs w:val="22"/>
                          </w:rPr>
                          <w:t>&lt; City &gt; is 'O' </w:t>
                        </w:r>
                      </w:p>
                    </w:tc>
                    <w:tc>
                      <w:tcPr>
                        <w:tcW w:w="992" w:type="dxa"/>
                      </w:tcPr>
                      <w:p w14:paraId="799ACD4A" w14:textId="1940098D" w:rsidR="00C70867" w:rsidRPr="00445D89" w:rsidRDefault="00C70867" w:rsidP="00C70867">
                        <w:pPr>
                          <w:spacing w:line="276" w:lineRule="auto"/>
                          <w:rPr>
                            <w:szCs w:val="22"/>
                            <w:lang w:val="en-US"/>
                          </w:rPr>
                        </w:pPr>
                        <w:r w:rsidRPr="00445D89">
                          <w:rPr>
                            <w:szCs w:val="22"/>
                            <w:lang w:val="en-US"/>
                          </w:rPr>
                          <w:t>IE801</w:t>
                        </w:r>
                        <w:r w:rsidR="005E6CBF" w:rsidRPr="005E6CBF">
                          <w:rPr>
                            <w:rStyle w:val="af8"/>
                            <w:color w:val="00B050"/>
                            <w:szCs w:val="22"/>
                            <w:lang w:val="en-US"/>
                          </w:rPr>
                          <w:footnoteReference w:id="5"/>
                        </w:r>
                      </w:p>
                    </w:tc>
                  </w:tr>
                  <w:tr w:rsidR="00C70867" w:rsidRPr="00445D89" w14:paraId="486180AA" w14:textId="77777777" w:rsidTr="00C70867">
                    <w:tc>
                      <w:tcPr>
                        <w:tcW w:w="884" w:type="dxa"/>
                      </w:tcPr>
                      <w:p w14:paraId="218DADCA" w14:textId="77777777" w:rsidR="00C70867" w:rsidRDefault="00C70867" w:rsidP="00C70867">
                        <w:pPr>
                          <w:spacing w:line="276" w:lineRule="auto"/>
                          <w:rPr>
                            <w:strike/>
                            <w:color w:val="FF0000"/>
                            <w:szCs w:val="22"/>
                            <w:lang w:val="en-US"/>
                          </w:rPr>
                        </w:pPr>
                        <w:r w:rsidRPr="00655ADA">
                          <w:rPr>
                            <w:strike/>
                            <w:color w:val="FF0000"/>
                            <w:szCs w:val="22"/>
                            <w:lang w:val="en-US"/>
                          </w:rPr>
                          <w:t>C997</w:t>
                        </w:r>
                      </w:p>
                      <w:p w14:paraId="39FC71BF" w14:textId="3CA94101" w:rsidR="00655ADA" w:rsidRPr="00655ADA" w:rsidRDefault="00655ADA" w:rsidP="00C70867">
                        <w:pPr>
                          <w:spacing w:line="276" w:lineRule="auto"/>
                          <w:rPr>
                            <w:strike/>
                            <w:szCs w:val="22"/>
                            <w:lang w:val="en-US"/>
                          </w:rPr>
                        </w:pPr>
                        <w:r w:rsidRPr="00655ADA">
                          <w:rPr>
                            <w:color w:val="00B050"/>
                            <w:szCs w:val="22"/>
                            <w:lang w:val="en-US"/>
                          </w:rPr>
                          <w:t>C20</w:t>
                        </w:r>
                        <w:r>
                          <w:rPr>
                            <w:color w:val="00B050"/>
                            <w:szCs w:val="22"/>
                            <w:lang w:val="en-US"/>
                          </w:rPr>
                          <w:t>8</w:t>
                        </w:r>
                      </w:p>
                    </w:tc>
                    <w:tc>
                      <w:tcPr>
                        <w:tcW w:w="4820" w:type="dxa"/>
                      </w:tcPr>
                      <w:p w14:paraId="24A484A7" w14:textId="77777777" w:rsidR="00C70867" w:rsidRPr="00445D89" w:rsidRDefault="00C70867" w:rsidP="00C70867">
                        <w:pPr>
                          <w:spacing w:after="0"/>
                          <w:jc w:val="left"/>
                          <w:rPr>
                            <w:rFonts w:eastAsiaTheme="minorHAnsi"/>
                            <w:szCs w:val="22"/>
                          </w:rPr>
                        </w:pPr>
                        <w:r w:rsidRPr="00445D89">
                          <w:rPr>
                            <w:rFonts w:eastAsiaTheme="minorHAnsi"/>
                            <w:szCs w:val="22"/>
                          </w:rPr>
                          <w:t> IF &lt;ARC&gt; is related to a Duty Paid B2B movement (as derived from its structure defined in 'R030')</w:t>
                        </w:r>
                      </w:p>
                      <w:p w14:paraId="5681D375" w14:textId="77777777" w:rsidR="00C70867" w:rsidRPr="00445D89" w:rsidRDefault="00C70867" w:rsidP="00C70867">
                        <w:pPr>
                          <w:spacing w:after="0"/>
                          <w:jc w:val="left"/>
                          <w:rPr>
                            <w:rFonts w:eastAsiaTheme="minorHAnsi"/>
                            <w:szCs w:val="22"/>
                          </w:rPr>
                        </w:pPr>
                        <w:r w:rsidRPr="00445D89">
                          <w:rPr>
                            <w:rFonts w:eastAsiaTheme="minorHAnsi"/>
                            <w:szCs w:val="22"/>
                          </w:rPr>
                          <w:t>THEN</w:t>
                        </w:r>
                      </w:p>
                      <w:p w14:paraId="4D9A12B5" w14:textId="77777777" w:rsidR="00C70867" w:rsidRPr="00445D89" w:rsidRDefault="00C70867" w:rsidP="00C70867">
                        <w:pPr>
                          <w:spacing w:after="0"/>
                          <w:jc w:val="left"/>
                          <w:rPr>
                            <w:rFonts w:eastAsiaTheme="minorHAnsi"/>
                            <w:szCs w:val="22"/>
                          </w:rPr>
                        </w:pPr>
                        <w:r w:rsidRPr="00445D89">
                          <w:rPr>
                            <w:rFonts w:eastAsiaTheme="minorHAnsi"/>
                            <w:szCs w:val="22"/>
                          </w:rPr>
                          <w:t>&lt;Tax Warehouse Reference&gt; is N/A</w:t>
                        </w:r>
                      </w:p>
                      <w:p w14:paraId="2ACC967A" w14:textId="77777777" w:rsidR="00C70867" w:rsidRPr="00445D89" w:rsidRDefault="00C70867" w:rsidP="00C70867">
                        <w:pPr>
                          <w:spacing w:after="0"/>
                          <w:jc w:val="left"/>
                          <w:rPr>
                            <w:rFonts w:eastAsiaTheme="minorHAnsi"/>
                            <w:szCs w:val="22"/>
                          </w:rPr>
                        </w:pPr>
                        <w:r w:rsidRPr="00445D89">
                          <w:rPr>
                            <w:rFonts w:eastAsiaTheme="minorHAnsi"/>
                            <w:szCs w:val="22"/>
                          </w:rPr>
                          <w:t>ELSE</w:t>
                        </w:r>
                      </w:p>
                      <w:p w14:paraId="05B58F4E" w14:textId="77777777" w:rsidR="00C70867" w:rsidRPr="00445D89" w:rsidRDefault="00C70867" w:rsidP="00C70867">
                        <w:pPr>
                          <w:spacing w:after="0"/>
                          <w:jc w:val="left"/>
                          <w:rPr>
                            <w:rFonts w:eastAsiaTheme="minorHAnsi"/>
                            <w:szCs w:val="22"/>
                          </w:rPr>
                        </w:pPr>
                        <w:r w:rsidRPr="00445D89">
                          <w:rPr>
                            <w:rFonts w:eastAsiaTheme="minorHAnsi"/>
                            <w:szCs w:val="22"/>
                          </w:rPr>
                          <w:t>&lt;Tax Warehouse Reference&gt; is 'R'</w:t>
                        </w:r>
                      </w:p>
                    </w:tc>
                    <w:tc>
                      <w:tcPr>
                        <w:tcW w:w="992" w:type="dxa"/>
                      </w:tcPr>
                      <w:p w14:paraId="214753AB" w14:textId="008FED8C" w:rsidR="00C70867" w:rsidRPr="00445D89" w:rsidRDefault="00C70867" w:rsidP="00C70867">
                        <w:pPr>
                          <w:spacing w:line="276" w:lineRule="auto"/>
                          <w:rPr>
                            <w:szCs w:val="22"/>
                            <w:lang w:val="en-US"/>
                          </w:rPr>
                        </w:pPr>
                        <w:r w:rsidRPr="00445D89">
                          <w:rPr>
                            <w:szCs w:val="22"/>
                            <w:lang w:val="en-US"/>
                          </w:rPr>
                          <w:t>IE801</w:t>
                        </w:r>
                        <w:r w:rsidR="00B65722" w:rsidRPr="00B65722">
                          <w:rPr>
                            <w:rStyle w:val="af8"/>
                            <w:color w:val="00B050"/>
                            <w:szCs w:val="22"/>
                            <w:lang w:val="en-US"/>
                          </w:rPr>
                          <w:footnoteReference w:id="6"/>
                        </w:r>
                      </w:p>
                    </w:tc>
                  </w:tr>
                </w:tbl>
                <w:p w14:paraId="5F91E6C7" w14:textId="77777777" w:rsidR="00C70867" w:rsidRPr="00445D89" w:rsidRDefault="00C70867" w:rsidP="00C70867">
                  <w:pPr>
                    <w:spacing w:line="276" w:lineRule="auto"/>
                    <w:rPr>
                      <w:szCs w:val="22"/>
                      <w:lang w:val="fr-FR"/>
                    </w:rPr>
                  </w:pPr>
                </w:p>
                <w:p w14:paraId="7B4F4525" w14:textId="77777777" w:rsidR="00C70867" w:rsidRPr="00445D89" w:rsidRDefault="00C70867" w:rsidP="00B03D74">
                  <w:pPr>
                    <w:pStyle w:val="ad"/>
                    <w:numPr>
                      <w:ilvl w:val="0"/>
                      <w:numId w:val="63"/>
                    </w:numPr>
                    <w:spacing w:line="276" w:lineRule="auto"/>
                    <w:contextualSpacing w:val="0"/>
                    <w:rPr>
                      <w:b/>
                      <w:bCs/>
                      <w:szCs w:val="22"/>
                      <w:lang w:val="fr-FR"/>
                    </w:rPr>
                  </w:pPr>
                  <w:r w:rsidRPr="00445D89">
                    <w:rPr>
                      <w:b/>
                      <w:bCs/>
                      <w:szCs w:val="22"/>
                      <w:lang w:val="fr-FR"/>
                    </w:rPr>
                    <w:t>Appendix C: EMCS CORRELATION TABLES</w:t>
                  </w:r>
                </w:p>
                <w:p w14:paraId="2B1C8904" w14:textId="77777777" w:rsidR="00C70867" w:rsidRPr="00445D89" w:rsidRDefault="00C70867" w:rsidP="00C70867">
                  <w:pPr>
                    <w:spacing w:line="276" w:lineRule="auto"/>
                    <w:rPr>
                      <w:szCs w:val="22"/>
                      <w:lang w:val="en-US"/>
                    </w:rPr>
                  </w:pPr>
                  <w:r w:rsidRPr="00445D89">
                    <w:rPr>
                      <w:szCs w:val="22"/>
                      <w:lang w:val="en-US"/>
                    </w:rPr>
                    <w:t>All data groups/data items which have been renamed or newly introduced (i.e. as detailed in the previous section of this RFC regarding the impact on Appendix D) will be included in the updated ‘Appendix C’.</w:t>
                  </w:r>
                </w:p>
                <w:p w14:paraId="00C11993" w14:textId="77777777" w:rsidR="00C70867" w:rsidRPr="00445D89" w:rsidRDefault="00C70867" w:rsidP="00B03D74">
                  <w:pPr>
                    <w:pStyle w:val="ad"/>
                    <w:numPr>
                      <w:ilvl w:val="0"/>
                      <w:numId w:val="63"/>
                    </w:numPr>
                    <w:spacing w:line="276" w:lineRule="auto"/>
                    <w:contextualSpacing w:val="0"/>
                    <w:rPr>
                      <w:b/>
                      <w:bCs/>
                      <w:szCs w:val="22"/>
                      <w:lang w:val="fr-FR"/>
                    </w:rPr>
                  </w:pPr>
                  <w:r w:rsidRPr="00445D89">
                    <w:rPr>
                      <w:b/>
                      <w:bCs/>
                      <w:szCs w:val="22"/>
                      <w:lang w:val="fr-FR"/>
                    </w:rPr>
                    <w:t>Appendix E: XML MAPPING</w:t>
                  </w:r>
                </w:p>
                <w:p w14:paraId="0AFEDBF2" w14:textId="77777777" w:rsidR="00C70867" w:rsidRPr="00445D89" w:rsidRDefault="00C70867" w:rsidP="00C70867">
                  <w:pPr>
                    <w:spacing w:line="276" w:lineRule="auto"/>
                    <w:rPr>
                      <w:szCs w:val="22"/>
                      <w:lang w:val="en-US"/>
                    </w:rPr>
                  </w:pPr>
                  <w:r w:rsidRPr="00445D89">
                    <w:rPr>
                      <w:szCs w:val="22"/>
                      <w:lang w:val="en-US"/>
                    </w:rPr>
                    <w:t>All data groups/data items which have been renamed or newly introduced (i.e. as detailed in the previous section of this RFC regarding the impact on Appendix D) will be included in the updated ‘Appendix E’.</w:t>
                  </w:r>
                </w:p>
                <w:p w14:paraId="6E488796" w14:textId="77777777" w:rsidR="00C70867" w:rsidRPr="00445D89" w:rsidRDefault="00C70867" w:rsidP="00B03D74">
                  <w:pPr>
                    <w:pStyle w:val="ad"/>
                    <w:numPr>
                      <w:ilvl w:val="0"/>
                      <w:numId w:val="63"/>
                    </w:numPr>
                    <w:spacing w:line="276" w:lineRule="auto"/>
                    <w:contextualSpacing w:val="0"/>
                    <w:rPr>
                      <w:b/>
                      <w:bCs/>
                      <w:szCs w:val="22"/>
                      <w:lang w:val="fr-FR"/>
                    </w:rPr>
                  </w:pPr>
                  <w:r w:rsidRPr="00445D89">
                    <w:rPr>
                      <w:b/>
                      <w:bCs/>
                      <w:szCs w:val="22"/>
                      <w:lang w:val="fr-FR"/>
                    </w:rPr>
                    <w:t>Appendix G: DATA ITEMS</w:t>
                  </w:r>
                </w:p>
                <w:p w14:paraId="6F86856E" w14:textId="77777777" w:rsidR="00C70867" w:rsidRPr="00445D89" w:rsidRDefault="00C70867" w:rsidP="00C70867">
                  <w:pPr>
                    <w:spacing w:line="276" w:lineRule="auto"/>
                    <w:rPr>
                      <w:b/>
                      <w:bCs/>
                      <w:szCs w:val="22"/>
                      <w:lang w:val="en-US"/>
                    </w:rPr>
                  </w:pPr>
                  <w:r w:rsidRPr="00445D89">
                    <w:rPr>
                      <w:szCs w:val="22"/>
                      <w:lang w:val="en-US"/>
                    </w:rPr>
                    <w:t>All data items which have been renamed or newly introduced (i.e. as detailed in the previous section of this RFC regarding the impact on Appendix D) will be included in the updated ‘Appendix G’.</w:t>
                  </w:r>
                </w:p>
                <w:p w14:paraId="16B9BFD4" w14:textId="77777777" w:rsidR="00C70867" w:rsidRPr="00445D89" w:rsidRDefault="00C70867" w:rsidP="00B03D74">
                  <w:pPr>
                    <w:pStyle w:val="ad"/>
                    <w:numPr>
                      <w:ilvl w:val="0"/>
                      <w:numId w:val="63"/>
                    </w:numPr>
                    <w:spacing w:line="276" w:lineRule="auto"/>
                    <w:contextualSpacing w:val="0"/>
                    <w:rPr>
                      <w:b/>
                      <w:bCs/>
                      <w:szCs w:val="22"/>
                      <w:lang w:val="en-US"/>
                    </w:rPr>
                  </w:pPr>
                  <w:r w:rsidRPr="00445D89">
                    <w:rPr>
                      <w:b/>
                      <w:bCs/>
                      <w:szCs w:val="22"/>
                      <w:lang w:val="en-US"/>
                    </w:rPr>
                    <w:t>Appendix K: RULES AND CONDITIONS MAPPING</w:t>
                  </w:r>
                </w:p>
                <w:p w14:paraId="6F00ED06" w14:textId="77777777" w:rsidR="00C70867" w:rsidRPr="00445D89" w:rsidRDefault="00C70867" w:rsidP="00C70867">
                  <w:pPr>
                    <w:spacing w:line="276" w:lineRule="auto"/>
                    <w:rPr>
                      <w:b/>
                      <w:bCs/>
                      <w:szCs w:val="22"/>
                      <w:lang w:val="en-US"/>
                    </w:rPr>
                  </w:pPr>
                  <w:r w:rsidRPr="00445D89">
                    <w:rPr>
                      <w:szCs w:val="22"/>
                      <w:lang w:val="en-US"/>
                    </w:rPr>
                    <w:t>The newly created rules and conditions (i.e. as detailed in the previous section of this RFC regarding the impact on Appendix D) will be included in the updated ‘Appendix K’.</w:t>
                  </w:r>
                </w:p>
                <w:p w14:paraId="1191E430" w14:textId="77777777" w:rsidR="00C70867" w:rsidRPr="00445D89" w:rsidRDefault="00C70867" w:rsidP="00B03D74">
                  <w:pPr>
                    <w:pStyle w:val="ad"/>
                    <w:numPr>
                      <w:ilvl w:val="0"/>
                      <w:numId w:val="63"/>
                    </w:numPr>
                    <w:spacing w:line="276" w:lineRule="auto"/>
                    <w:contextualSpacing w:val="0"/>
                    <w:rPr>
                      <w:b/>
                      <w:bCs/>
                      <w:szCs w:val="22"/>
                      <w:lang w:val="en-US"/>
                    </w:rPr>
                  </w:pPr>
                  <w:r w:rsidRPr="00445D89">
                    <w:rPr>
                      <w:b/>
                      <w:bCs/>
                      <w:szCs w:val="22"/>
                      <w:lang w:val="en-US"/>
                    </w:rPr>
                    <w:t>Appendix H: DIRECTORY WITH XML SCHEMAS (XSDS)</w:t>
                  </w:r>
                </w:p>
                <w:p w14:paraId="24EBB338" w14:textId="77777777" w:rsidR="00C70867" w:rsidRPr="00445D89" w:rsidRDefault="00C70867" w:rsidP="00C70867">
                  <w:pPr>
                    <w:spacing w:line="276" w:lineRule="auto"/>
                    <w:rPr>
                      <w:szCs w:val="22"/>
                      <w:lang w:val="en-US"/>
                    </w:rPr>
                  </w:pPr>
                  <w:r w:rsidRPr="00445D89">
                    <w:rPr>
                      <w:szCs w:val="22"/>
                      <w:lang w:val="en-US"/>
                    </w:rPr>
                    <w:t xml:space="preserve">Based on the updated message structure, detailed in the previous section of this RFC regarding the impact on Appendix D, new .xsd files will be created in alignment with the previously described updates. </w:t>
                  </w:r>
                </w:p>
                <w:p w14:paraId="01474483" w14:textId="77777777" w:rsidR="00C70867" w:rsidRPr="00445D89" w:rsidRDefault="00C70867" w:rsidP="00C70867">
                  <w:pPr>
                    <w:spacing w:line="276" w:lineRule="auto"/>
                    <w:rPr>
                      <w:szCs w:val="22"/>
                      <w:lang w:val="en-US"/>
                    </w:rPr>
                  </w:pPr>
                  <w:r w:rsidRPr="00445D89">
                    <w:rPr>
                      <w:szCs w:val="22"/>
                      <w:lang w:val="en-US"/>
                    </w:rPr>
                    <w:t>The .xsd files that will be directly impacted by the aforementioned updates are ie801.xsd, ie815.xsd, ie813.xsd, ie818.xsd, ie713.xsd, ie717.xsd, ie840.xsd, ie821.xsd, ie819.xsd, ie871.xsd, types.xsd and tcl.xsd</w:t>
                  </w:r>
                </w:p>
                <w:p w14:paraId="261C0EE9" w14:textId="77777777" w:rsidR="00C70867" w:rsidRPr="00445D89" w:rsidRDefault="00C70867" w:rsidP="00B03D74">
                  <w:pPr>
                    <w:pStyle w:val="ad"/>
                    <w:numPr>
                      <w:ilvl w:val="0"/>
                      <w:numId w:val="63"/>
                    </w:numPr>
                    <w:spacing w:line="276" w:lineRule="auto"/>
                    <w:contextualSpacing w:val="0"/>
                    <w:rPr>
                      <w:b/>
                      <w:bCs/>
                      <w:szCs w:val="22"/>
                    </w:rPr>
                  </w:pPr>
                  <w:r w:rsidRPr="00445D89">
                    <w:rPr>
                      <w:b/>
                      <w:bCs/>
                      <w:szCs w:val="22"/>
                    </w:rPr>
                    <w:t>APPENDIX I: DIRECTORY WITH WEB SERVICE INTERFACE DEFINITIONS (WSDLS)</w:t>
                  </w:r>
                </w:p>
                <w:p w14:paraId="1D74D8C4" w14:textId="77777777" w:rsidR="00C70867" w:rsidRPr="00445D89" w:rsidRDefault="00C70867" w:rsidP="00C70867">
                  <w:pPr>
                    <w:spacing w:line="276" w:lineRule="auto"/>
                    <w:rPr>
                      <w:szCs w:val="22"/>
                      <w:lang w:val="en-US"/>
                    </w:rPr>
                  </w:pPr>
                  <w:r w:rsidRPr="00445D89">
                    <w:rPr>
                      <w:szCs w:val="22"/>
                      <w:lang w:val="en-US"/>
                    </w:rPr>
                    <w:t>The changes applicable to the types.xsd, tcl.xsd and ie713.xsd files in Appendix H are also applicable to Appendix I.</w:t>
                  </w:r>
                </w:p>
              </w:tc>
            </w:tr>
            <w:tr w:rsidR="00C70867" w:rsidRPr="00445D89" w14:paraId="58547572"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CB5CE6"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BB7A993" w14:textId="77777777" w:rsidR="00C70867" w:rsidRPr="00445D89" w:rsidRDefault="00C70867" w:rsidP="00C70867">
                  <w:pPr>
                    <w:spacing w:after="0" w:line="276" w:lineRule="auto"/>
                    <w:rPr>
                      <w:szCs w:val="22"/>
                    </w:rPr>
                  </w:pPr>
                  <w:r w:rsidRPr="00445D89">
                    <w:rPr>
                      <w:szCs w:val="22"/>
                    </w:rPr>
                    <w:t>Specification Documents:</w:t>
                  </w:r>
                </w:p>
                <w:p w14:paraId="7FF14F9B"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(High);</w:t>
                  </w:r>
                </w:p>
                <w:p w14:paraId="6787DA07"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(High);</w:t>
                  </w:r>
                </w:p>
                <w:p w14:paraId="61C42DF6"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(High).</w:t>
                  </w:r>
                </w:p>
                <w:p w14:paraId="3E241407" w14:textId="77777777" w:rsidR="00C70867" w:rsidRPr="00445D89" w:rsidRDefault="00C70867" w:rsidP="00C70867">
                  <w:pPr>
                    <w:spacing w:after="0" w:line="276" w:lineRule="auto"/>
                    <w:rPr>
                      <w:szCs w:val="22"/>
                    </w:rPr>
                  </w:pPr>
                </w:p>
                <w:p w14:paraId="09212C55" w14:textId="77777777" w:rsidR="00C70867" w:rsidRPr="00445D89" w:rsidRDefault="00C70867" w:rsidP="00C70867">
                  <w:pPr>
                    <w:spacing w:after="0" w:line="276" w:lineRule="auto"/>
                    <w:rPr>
                      <w:szCs w:val="22"/>
                    </w:rPr>
                  </w:pPr>
                  <w:r w:rsidRPr="00445D89">
                    <w:rPr>
                      <w:szCs w:val="22"/>
                    </w:rPr>
                    <w:t>CDEAs:</w:t>
                  </w:r>
                </w:p>
                <w:p w14:paraId="58AE7FE9"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(High);</w:t>
                  </w:r>
                </w:p>
                <w:p w14:paraId="396DEEFA"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4975C4C9"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(High).</w:t>
                  </w:r>
                </w:p>
                <w:p w14:paraId="460B364D" w14:textId="77777777" w:rsidR="00C70867" w:rsidRPr="00445D89" w:rsidRDefault="00C70867" w:rsidP="00C70867">
                  <w:pPr>
                    <w:spacing w:after="0" w:line="276" w:lineRule="auto"/>
                    <w:rPr>
                      <w:szCs w:val="22"/>
                    </w:rPr>
                  </w:pPr>
                </w:p>
                <w:p w14:paraId="372EF54D" w14:textId="77777777" w:rsidR="00C70867" w:rsidRPr="00445D89" w:rsidRDefault="00C70867" w:rsidP="00C70867">
                  <w:pPr>
                    <w:spacing w:after="0" w:line="276" w:lineRule="auto"/>
                    <w:rPr>
                      <w:szCs w:val="22"/>
                    </w:rPr>
                  </w:pPr>
                  <w:r w:rsidRPr="00445D89">
                    <w:rPr>
                      <w:szCs w:val="22"/>
                    </w:rPr>
                    <w:t>NEAs:</w:t>
                  </w:r>
                </w:p>
                <w:p w14:paraId="1F854FD6" w14:textId="77777777" w:rsidR="00C70867" w:rsidRPr="00445D89" w:rsidRDefault="00C70867" w:rsidP="00B03D74">
                  <w:pPr>
                    <w:numPr>
                      <w:ilvl w:val="0"/>
                      <w:numId w:val="45"/>
                    </w:numPr>
                    <w:spacing w:after="0" w:line="276" w:lineRule="auto"/>
                    <w:rPr>
                      <w:bCs/>
                      <w:szCs w:val="22"/>
                    </w:rPr>
                  </w:pPr>
                  <w:r w:rsidRPr="00445D89">
                    <w:rPr>
                      <w:szCs w:val="22"/>
                    </w:rPr>
                    <w:t>Impact on NEAs (High</w:t>
                  </w:r>
                  <w:r w:rsidRPr="00445D89">
                    <w:rPr>
                      <w:bCs/>
                      <w:szCs w:val="22"/>
                    </w:rPr>
                    <w:t>).</w:t>
                  </w:r>
                </w:p>
              </w:tc>
            </w:tr>
            <w:tr w:rsidR="00C70867" w:rsidRPr="00445D89" w14:paraId="49DFBD31"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2A72CD"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682FAE3" w14:textId="77777777" w:rsidR="00C70867" w:rsidRPr="00445D89" w:rsidRDefault="00C70867" w:rsidP="00C70867">
                  <w:pPr>
                    <w:spacing w:line="276" w:lineRule="auto"/>
                    <w:rPr>
                      <w:szCs w:val="22"/>
                    </w:rPr>
                  </w:pPr>
                  <w:r w:rsidRPr="00445D89">
                    <w:rPr>
                      <w:szCs w:val="22"/>
                    </w:rPr>
                    <w:t xml:space="preserve">If the proposed change is not implemented, then DDNEA will not be aligned with the legislation and FESS regarding the computerisation of the Duty Paid B2B business domain. </w:t>
                  </w:r>
                </w:p>
              </w:tc>
            </w:tr>
            <w:tr w:rsidR="00C70867" w:rsidRPr="00445D89" w14:paraId="3E5ADCD0"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69DBC4"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320B550" w14:textId="77777777" w:rsidR="00C70867" w:rsidRPr="00445D89" w:rsidRDefault="00C70867" w:rsidP="00C70867">
                  <w:pPr>
                    <w:suppressAutoHyphens/>
                    <w:rPr>
                      <w:iCs/>
                      <w:szCs w:val="22"/>
                    </w:rPr>
                  </w:pPr>
                  <w:r w:rsidRPr="00445D89">
                    <w:rPr>
                      <w:i/>
                      <w:szCs w:val="22"/>
                      <w:u w:val="single"/>
                    </w:rPr>
                    <w:t>Disclaimer</w:t>
                  </w:r>
                  <w:r w:rsidRPr="00445D89">
                    <w:rPr>
                      <w:iCs/>
                      <w:szCs w:val="22"/>
                    </w:rPr>
                    <w:t xml:space="preserve">: </w:t>
                  </w:r>
                  <w:r w:rsidRPr="00445D89">
                    <w:rPr>
                      <w:i/>
                      <w:szCs w:val="22"/>
                    </w:rPr>
                    <w:t>This ‘Risk Assessment’ analysis focuses on the proposed functionality updates and how these could be introduced during a migration period. However, specific elements of the described updates may be deployed in a phased approach in alignment with any corresponding planning decisions taken (e.g. early SEED release). Such decisions are not taken into consideration in this RFC, which purely focuses on the introduced functional enhancements.</w:t>
                  </w:r>
                </w:p>
                <w:p w14:paraId="38D88000" w14:textId="77777777" w:rsidR="00C70867" w:rsidRPr="00445D89" w:rsidRDefault="00C70867" w:rsidP="00C70867">
                  <w:pPr>
                    <w:suppressAutoHyphens/>
                    <w:rPr>
                      <w:iCs/>
                      <w:szCs w:val="22"/>
                    </w:rPr>
                  </w:pPr>
                  <w:r w:rsidRPr="00445D89">
                    <w:rPr>
                      <w:iCs/>
                      <w:szCs w:val="22"/>
                    </w:rPr>
                    <w:t>This RFC includes a significant amount of changes at both syntactic and semantic level. Essentially, all required updates for the computerisation of Duty Paid B2B business domain are listed in this RFC, including, but not limited to:</w:t>
                  </w:r>
                </w:p>
                <w:p w14:paraId="64B353D8" w14:textId="77777777" w:rsidR="00C70867" w:rsidRPr="00445D89" w:rsidRDefault="00C70867" w:rsidP="00B03D74">
                  <w:pPr>
                    <w:pStyle w:val="ad"/>
                    <w:numPr>
                      <w:ilvl w:val="0"/>
                      <w:numId w:val="70"/>
                    </w:numPr>
                    <w:suppressAutoHyphens/>
                    <w:spacing w:after="0"/>
                    <w:jc w:val="left"/>
                    <w:rPr>
                      <w:iCs/>
                      <w:szCs w:val="22"/>
                    </w:rPr>
                  </w:pPr>
                  <w:r w:rsidRPr="00445D89">
                    <w:rPr>
                      <w:iCs/>
                      <w:szCs w:val="22"/>
                    </w:rPr>
                    <w:t>Updates on the messages structure of existing messages;</w:t>
                  </w:r>
                </w:p>
                <w:p w14:paraId="4EA4691F" w14:textId="77777777" w:rsidR="00C70867" w:rsidRPr="00445D89" w:rsidRDefault="00C70867" w:rsidP="00B03D74">
                  <w:pPr>
                    <w:pStyle w:val="ad"/>
                    <w:numPr>
                      <w:ilvl w:val="0"/>
                      <w:numId w:val="70"/>
                    </w:numPr>
                    <w:suppressAutoHyphens/>
                    <w:spacing w:after="0"/>
                    <w:jc w:val="left"/>
                    <w:rPr>
                      <w:iCs/>
                      <w:szCs w:val="22"/>
                    </w:rPr>
                  </w:pPr>
                  <w:r w:rsidRPr="00445D89">
                    <w:rPr>
                      <w:iCs/>
                      <w:szCs w:val="22"/>
                    </w:rPr>
                    <w:t>introduction of new data items;</w:t>
                  </w:r>
                </w:p>
                <w:p w14:paraId="1461BA6F" w14:textId="77777777" w:rsidR="00C70867" w:rsidRPr="00445D89" w:rsidRDefault="00C70867" w:rsidP="00B03D74">
                  <w:pPr>
                    <w:pStyle w:val="ad"/>
                    <w:numPr>
                      <w:ilvl w:val="0"/>
                      <w:numId w:val="70"/>
                    </w:numPr>
                    <w:suppressAutoHyphens/>
                    <w:spacing w:after="0"/>
                    <w:jc w:val="left"/>
                    <w:rPr>
                      <w:iCs/>
                      <w:szCs w:val="22"/>
                    </w:rPr>
                  </w:pPr>
                  <w:r w:rsidRPr="00445D89">
                    <w:rPr>
                      <w:iCs/>
                      <w:szCs w:val="22"/>
                    </w:rPr>
                    <w:t>updates of rules, conditions, and codelists</w:t>
                  </w:r>
                </w:p>
                <w:p w14:paraId="0439E495" w14:textId="77777777" w:rsidR="00C70867" w:rsidRPr="00445D89" w:rsidRDefault="00C70867" w:rsidP="00C70867">
                  <w:pPr>
                    <w:pStyle w:val="ad"/>
                    <w:suppressAutoHyphens/>
                    <w:rPr>
                      <w:iCs/>
                      <w:szCs w:val="22"/>
                    </w:rPr>
                  </w:pPr>
                </w:p>
                <w:p w14:paraId="3C02DAB5" w14:textId="77777777" w:rsidR="00C70867" w:rsidRPr="00445D89" w:rsidRDefault="00C70867" w:rsidP="00C70867">
                  <w:pPr>
                    <w:suppressAutoHyphens/>
                    <w:rPr>
                      <w:iCs/>
                      <w:szCs w:val="22"/>
                    </w:rPr>
                  </w:pPr>
                  <w:r w:rsidRPr="00445D89">
                    <w:rPr>
                      <w:iCs/>
                      <w:szCs w:val="22"/>
                    </w:rPr>
                    <w:t>If not all MSAs deploy this RFC in production at the same time when the sender is aligned with the new .xsd files while the receiver is not, the respective messages will not be validated successfully by the receiver.</w:t>
                  </w:r>
                </w:p>
                <w:p w14:paraId="548D1C88" w14:textId="77777777" w:rsidR="00C70867" w:rsidRPr="00445D89" w:rsidRDefault="00C70867" w:rsidP="00C70867">
                  <w:pPr>
                    <w:suppressAutoHyphens/>
                    <w:rPr>
                      <w:iCs/>
                      <w:szCs w:val="22"/>
                    </w:rPr>
                  </w:pPr>
                  <w:r w:rsidRPr="00445D89">
                    <w:rPr>
                      <w:iCs/>
                      <w:szCs w:val="22"/>
                    </w:rPr>
                    <w:t>It shall be noted that a transformation solution is not suggested in this case, due to the large amount and the corresponding complexity of the introduced changes.</w:t>
                  </w:r>
                </w:p>
                <w:p w14:paraId="448C71E3" w14:textId="77777777" w:rsidR="00C70867" w:rsidRPr="00445D89" w:rsidRDefault="00C70867" w:rsidP="00C70867">
                  <w:pPr>
                    <w:suppressAutoHyphens/>
                    <w:rPr>
                      <w:iCs/>
                      <w:szCs w:val="22"/>
                    </w:rPr>
                  </w:pPr>
                  <w:r w:rsidRPr="00445D89">
                    <w:rPr>
                      <w:iCs/>
                      <w:szCs w:val="22"/>
                    </w:rPr>
                    <w:t>Hence, unless the MSAs that opt to deploy this RFC in production before Mm, are capable of differentiating the behaviour of their NEAs so that it behaves as today when communicating with Phase 3.4 MSAs (i.e. MSAs that have not deployed the Duty Paid B2B functionality), whereas it behaves in alignment with this RFC when communicating with Phase 4 MSAs (only) (i.e. MSAs that have deployed the Duty Paid B2B functionality), a simultaneous deployment by all MSAs is proposed to be followed for the roll-out of this RFC so that no syntactic violations and business continuity issues occur.</w:t>
                  </w:r>
                </w:p>
                <w:p w14:paraId="5AF9DB31" w14:textId="77777777" w:rsidR="00C70867" w:rsidRPr="00445D89" w:rsidRDefault="00C70867" w:rsidP="00C70867">
                  <w:pPr>
                    <w:suppressAutoHyphens/>
                    <w:rPr>
                      <w:iCs/>
                      <w:color w:val="FF0000"/>
                      <w:szCs w:val="22"/>
                    </w:rPr>
                  </w:pPr>
                  <w:r w:rsidRPr="00445D89">
                    <w:rPr>
                      <w:i/>
                      <w:szCs w:val="22"/>
                    </w:rPr>
                    <w:t>It should be noted that the changes introduced by this specific RFC affect both the External and Common Domain since the impacted messages are exchanged over both domains.</w:t>
                  </w:r>
                </w:p>
              </w:tc>
            </w:tr>
            <w:tr w:rsidR="00C70867" w:rsidRPr="00445D89" w14:paraId="43B4EB0B"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D5F4A0"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166888" w14:textId="77777777" w:rsidR="00C70867" w:rsidRPr="00445D89" w:rsidRDefault="00C70867" w:rsidP="00C70867">
                  <w:pPr>
                    <w:spacing w:line="276" w:lineRule="auto"/>
                    <w:rPr>
                      <w:color w:val="000000"/>
                      <w:szCs w:val="22"/>
                    </w:rPr>
                  </w:pPr>
                  <w:r w:rsidRPr="00445D89">
                    <w:rPr>
                      <w:szCs w:val="22"/>
                      <w:lang w:val="en-US"/>
                    </w:rPr>
                    <w:t xml:space="preserve">This RFC shall be </w:t>
                  </w:r>
                  <w:r w:rsidRPr="00445D89">
                    <w:rPr>
                      <w:b/>
                      <w:szCs w:val="22"/>
                      <w:lang w:val="en-US"/>
                    </w:rPr>
                    <w:t>simultaneously deployed</w:t>
                  </w:r>
                  <w:r w:rsidRPr="00445D89">
                    <w:rPr>
                      <w:szCs w:val="22"/>
                      <w:lang w:val="en-US"/>
                    </w:rPr>
                    <w:t xml:space="preserve"> by all MSAs at Mm due to the entailed business continuity risks.</w:t>
                  </w:r>
                </w:p>
              </w:tc>
            </w:tr>
            <w:tr w:rsidR="00C70867" w:rsidRPr="00445D89" w14:paraId="551DCF8C"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EA9E356"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68301A8"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FESS-264;</w:t>
                  </w:r>
                </w:p>
                <w:p w14:paraId="0AE35257"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SEED-xxx, SEED CTP-xxx, CTP-P4-xxx, CS/MISE-xxx</w:t>
                  </w:r>
                  <w:r w:rsidRPr="00445D89">
                    <w:rPr>
                      <w:rFonts w:ascii="Times New Roman" w:hAnsi="Times New Roman" w:cs="Times New Roman"/>
                      <w:sz w:val="22"/>
                      <w:szCs w:val="22"/>
                    </w:rPr>
                    <w:t>;</w:t>
                  </w:r>
                </w:p>
                <w:p w14:paraId="4DDA91F2"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 xml:space="preserve">Other RFCs: </w:t>
                  </w:r>
                  <w:r w:rsidRPr="00445D89">
                    <w:rPr>
                      <w:rFonts w:ascii="Times New Roman" w:hAnsi="Times New Roman" w:cs="Times New Roman"/>
                      <w:bCs w:val="0"/>
                      <w:sz w:val="22"/>
                      <w:szCs w:val="22"/>
                    </w:rPr>
                    <w:t>TRP-P4-xxx, IE734-xxx</w:t>
                  </w:r>
                  <w:r w:rsidRPr="00445D89">
                    <w:rPr>
                      <w:rFonts w:ascii="Times New Roman" w:hAnsi="Times New Roman" w:cs="Times New Roman"/>
                      <w:sz w:val="22"/>
                      <w:szCs w:val="22"/>
                    </w:rPr>
                    <w:t>.</w:t>
                  </w:r>
                </w:p>
              </w:tc>
            </w:tr>
          </w:tbl>
          <w:p w14:paraId="73B01781" w14:textId="77777777" w:rsidR="00C70867" w:rsidRPr="00445D89" w:rsidRDefault="00C70867" w:rsidP="00C70867">
            <w:pPr>
              <w:spacing w:after="0"/>
              <w:jc w:val="left"/>
              <w:rPr>
                <w:szCs w:val="22"/>
                <w:lang w:val="en-US"/>
              </w:rPr>
            </w:pPr>
          </w:p>
        </w:tc>
      </w:tr>
      <w:tr w:rsidR="00C70867" w:rsidRPr="00445D89" w14:paraId="561C9E5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250066C"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1B39FF2F"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1334C1"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DB8995" w14:textId="77777777" w:rsidR="00C70867" w:rsidRPr="00445D89" w:rsidRDefault="00C70867" w:rsidP="00C70867">
                  <w:pPr>
                    <w:spacing w:line="276" w:lineRule="auto"/>
                    <w:rPr>
                      <w:szCs w:val="22"/>
                    </w:rPr>
                  </w:pPr>
                  <w:r w:rsidRPr="00445D89">
                    <w:rPr>
                      <w:szCs w:val="22"/>
                      <w:lang w:val="en-US"/>
                    </w:rPr>
                    <w:t>N/A</w:t>
                  </w:r>
                </w:p>
              </w:tc>
            </w:tr>
            <w:tr w:rsidR="00C70867" w:rsidRPr="00445D89" w14:paraId="201FCB7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AFF70B0"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492D5C5" w14:textId="77777777" w:rsidR="00C70867" w:rsidRPr="00445D89" w:rsidRDefault="00C70867" w:rsidP="00C70867">
                  <w:pPr>
                    <w:spacing w:line="276" w:lineRule="auto"/>
                    <w:rPr>
                      <w:szCs w:val="22"/>
                    </w:rPr>
                  </w:pPr>
                  <w:r w:rsidRPr="00445D89">
                    <w:rPr>
                      <w:szCs w:val="22"/>
                      <w:lang w:val="en-US"/>
                    </w:rPr>
                    <w:t>N/A</w:t>
                  </w:r>
                </w:p>
              </w:tc>
            </w:tr>
          </w:tbl>
          <w:p w14:paraId="7ECE944F" w14:textId="77777777" w:rsidR="00C70867" w:rsidRPr="00445D89" w:rsidRDefault="00C70867" w:rsidP="00C70867">
            <w:pPr>
              <w:spacing w:after="0"/>
              <w:jc w:val="left"/>
              <w:rPr>
                <w:szCs w:val="22"/>
                <w:lang w:val="en-US"/>
              </w:rPr>
            </w:pPr>
          </w:p>
        </w:tc>
      </w:tr>
      <w:tr w:rsidR="00C70867" w:rsidRPr="00445D89" w14:paraId="60B93B7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2F39BB8" w14:textId="77777777" w:rsidR="00C70867" w:rsidRPr="00445D89" w:rsidRDefault="00C70867" w:rsidP="00C70867">
            <w:pPr>
              <w:spacing w:line="276" w:lineRule="auto"/>
              <w:rPr>
                <w:b/>
                <w:szCs w:val="22"/>
              </w:rPr>
            </w:pPr>
            <w:r w:rsidRPr="00445D89">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445D89" w14:paraId="34E40CB5"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A99E15" w14:textId="77777777" w:rsidR="00C70867" w:rsidRPr="00445D89" w:rsidRDefault="00C70867" w:rsidP="00C70867">
                  <w:pPr>
                    <w:spacing w:line="276" w:lineRule="auto"/>
                    <w:jc w:val="left"/>
                    <w:rPr>
                      <w:szCs w:val="22"/>
                    </w:rPr>
                  </w:pPr>
                  <w:r w:rsidRPr="00445D89">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64228D54"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1C94B98B" w14:textId="77777777" w:rsidR="00C70867" w:rsidRPr="00445D89" w:rsidRDefault="00C70867" w:rsidP="00B03D74">
                  <w:pPr>
                    <w:numPr>
                      <w:ilvl w:val="0"/>
                      <w:numId w:val="25"/>
                    </w:numPr>
                    <w:spacing w:line="276" w:lineRule="auto"/>
                    <w:rPr>
                      <w:szCs w:val="22"/>
                    </w:rPr>
                  </w:pPr>
                  <w:r w:rsidRPr="00445D89">
                    <w:rPr>
                      <w:b/>
                      <w:szCs w:val="22"/>
                    </w:rPr>
                    <w:t>Approval process:</w:t>
                  </w:r>
                </w:p>
                <w:p w14:paraId="109EBDCD"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4C7E060B"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C84E2D" w14:textId="77777777" w:rsidR="00C70867" w:rsidRPr="00445D89" w:rsidRDefault="00C70867" w:rsidP="00C70867">
                  <w:pPr>
                    <w:spacing w:line="276" w:lineRule="auto"/>
                    <w:jc w:val="left"/>
                    <w:rPr>
                      <w:szCs w:val="22"/>
                    </w:rPr>
                  </w:pPr>
                  <w:r w:rsidRPr="00445D89">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3E6BE6B2" w14:textId="77777777" w:rsidR="00C70867" w:rsidRPr="00445D89" w:rsidRDefault="00C70867" w:rsidP="00C70867">
                  <w:pPr>
                    <w:spacing w:line="276" w:lineRule="auto"/>
                    <w:rPr>
                      <w:szCs w:val="22"/>
                    </w:rPr>
                  </w:pPr>
                  <w:r w:rsidRPr="00445D89">
                    <w:rPr>
                      <w:szCs w:val="22"/>
                    </w:rPr>
                    <w:t>N/A</w:t>
                  </w:r>
                </w:p>
              </w:tc>
            </w:tr>
            <w:tr w:rsidR="00C70867" w:rsidRPr="00445D89" w14:paraId="4A72F2FC"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9BAA37F" w14:textId="77777777" w:rsidR="00C70867" w:rsidRPr="00445D89" w:rsidRDefault="00C70867" w:rsidP="00C70867">
                  <w:pPr>
                    <w:spacing w:line="276" w:lineRule="auto"/>
                    <w:jc w:val="left"/>
                    <w:rPr>
                      <w:szCs w:val="22"/>
                    </w:rPr>
                  </w:pPr>
                  <w:r w:rsidRPr="00445D89">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281F0E43" w14:textId="77777777" w:rsidR="00C70867" w:rsidRPr="00445D89" w:rsidRDefault="00C70867" w:rsidP="00C70867">
                  <w:pPr>
                    <w:spacing w:line="276" w:lineRule="auto"/>
                    <w:rPr>
                      <w:szCs w:val="22"/>
                    </w:rPr>
                  </w:pPr>
                  <w:r w:rsidRPr="00445D89">
                    <w:rPr>
                      <w:szCs w:val="22"/>
                    </w:rPr>
                    <w:t>EMCS CAB #191 on 26/05/2020</w:t>
                  </w:r>
                </w:p>
              </w:tc>
            </w:tr>
          </w:tbl>
          <w:p w14:paraId="36E094CD" w14:textId="77777777" w:rsidR="00C70867" w:rsidRPr="00445D89" w:rsidRDefault="00C70867" w:rsidP="00C70867">
            <w:pPr>
              <w:spacing w:after="0"/>
              <w:jc w:val="left"/>
              <w:rPr>
                <w:szCs w:val="22"/>
                <w:lang w:val="en-US"/>
              </w:rPr>
            </w:pPr>
          </w:p>
        </w:tc>
      </w:tr>
      <w:tr w:rsidR="00C70867" w:rsidRPr="00445D89" w14:paraId="343BAEC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D2BFB09"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5670C7E9"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B4A4CD4"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C724292" w14:textId="0686DA9B"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7ADB1F7E"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B20C90"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C98BEC4" w14:textId="0F7488C7" w:rsidR="00C70867" w:rsidRPr="00445D89" w:rsidRDefault="005C7E1E" w:rsidP="00C70867">
                  <w:pPr>
                    <w:spacing w:line="276" w:lineRule="auto"/>
                    <w:rPr>
                      <w:szCs w:val="22"/>
                    </w:rPr>
                  </w:pPr>
                  <w:r>
                    <w:rPr>
                      <w:szCs w:val="22"/>
                    </w:rPr>
                    <w:t>13/02/2023</w:t>
                  </w:r>
                </w:p>
              </w:tc>
            </w:tr>
            <w:tr w:rsidR="00C70867" w:rsidRPr="00445D89" w14:paraId="134A095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354311D"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FED079F" w14:textId="77777777" w:rsidR="00C70867" w:rsidRPr="00445D89" w:rsidRDefault="00C70867" w:rsidP="00C70867">
                  <w:pPr>
                    <w:spacing w:line="276" w:lineRule="auto"/>
                    <w:rPr>
                      <w:szCs w:val="22"/>
                    </w:rPr>
                  </w:pPr>
                  <w:r w:rsidRPr="00445D89">
                    <w:rPr>
                      <w:szCs w:val="22"/>
                    </w:rPr>
                    <w:t>TBD</w:t>
                  </w:r>
                </w:p>
              </w:tc>
            </w:tr>
          </w:tbl>
          <w:p w14:paraId="1A546F39" w14:textId="77777777" w:rsidR="00C70867" w:rsidRPr="00445D89" w:rsidRDefault="00C70867" w:rsidP="00C70867">
            <w:pPr>
              <w:spacing w:after="0"/>
              <w:jc w:val="left"/>
              <w:rPr>
                <w:szCs w:val="22"/>
                <w:lang w:val="en-US"/>
              </w:rPr>
            </w:pPr>
          </w:p>
        </w:tc>
      </w:tr>
      <w:tr w:rsidR="00C70867" w:rsidRPr="00445D89" w14:paraId="78D4805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0ACF6A9"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1BEC0DD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7FA097"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940899C" w14:textId="77777777" w:rsidR="00C70867" w:rsidRPr="00445D89" w:rsidRDefault="00C70867" w:rsidP="00C70867">
                  <w:pPr>
                    <w:spacing w:line="276" w:lineRule="auto"/>
                    <w:rPr>
                      <w:szCs w:val="22"/>
                    </w:rPr>
                  </w:pPr>
                  <w:r w:rsidRPr="00445D89">
                    <w:rPr>
                      <w:szCs w:val="22"/>
                    </w:rPr>
                    <w:t>N/A</w:t>
                  </w:r>
                </w:p>
              </w:tc>
            </w:tr>
            <w:tr w:rsidR="00C70867" w:rsidRPr="00445D89" w14:paraId="745067E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9DB1D8F"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609E2D8" w14:textId="77777777" w:rsidR="00C70867" w:rsidRPr="00445D89" w:rsidRDefault="00C70867" w:rsidP="00C70867">
                  <w:pPr>
                    <w:spacing w:line="276" w:lineRule="auto"/>
                    <w:rPr>
                      <w:szCs w:val="22"/>
                    </w:rPr>
                  </w:pPr>
                  <w:r w:rsidRPr="00445D89">
                    <w:rPr>
                      <w:szCs w:val="22"/>
                    </w:rPr>
                    <w:t>N/A</w:t>
                  </w:r>
                </w:p>
              </w:tc>
            </w:tr>
          </w:tbl>
          <w:p w14:paraId="4BAE4D33" w14:textId="77777777" w:rsidR="00C70867" w:rsidRPr="00445D89" w:rsidRDefault="00C70867" w:rsidP="00C70867">
            <w:pPr>
              <w:spacing w:after="0"/>
              <w:jc w:val="left"/>
              <w:rPr>
                <w:szCs w:val="22"/>
                <w:lang w:val="en-US"/>
              </w:rPr>
            </w:pPr>
          </w:p>
        </w:tc>
      </w:tr>
    </w:tbl>
    <w:p w14:paraId="0B4D134E" w14:textId="77777777" w:rsidR="00C70867" w:rsidRPr="00445D89" w:rsidRDefault="00C70867" w:rsidP="00C70867">
      <w:pPr>
        <w:rPr>
          <w:szCs w:val="22"/>
        </w:rPr>
      </w:pPr>
    </w:p>
    <w:p w14:paraId="26EA4EB6" w14:textId="77777777" w:rsidR="00C70867" w:rsidRPr="00445D89" w:rsidRDefault="00C70867" w:rsidP="00C70867">
      <w:pPr>
        <w:spacing w:after="0" w:line="240" w:lineRule="auto"/>
        <w:jc w:val="left"/>
        <w:rPr>
          <w:szCs w:val="22"/>
        </w:rPr>
      </w:pPr>
      <w:r w:rsidRPr="00445D89">
        <w:rPr>
          <w:szCs w:val="22"/>
        </w:rPr>
        <w:br w:type="page"/>
      </w:r>
    </w:p>
    <w:p w14:paraId="05DA5883" w14:textId="77777777" w:rsidR="00C70867" w:rsidRPr="00445D89" w:rsidRDefault="00C70867" w:rsidP="00C70867">
      <w:pPr>
        <w:pStyle w:val="4"/>
        <w:rPr>
          <w:szCs w:val="22"/>
        </w:rPr>
      </w:pPr>
      <w:r w:rsidRPr="00445D89">
        <w:rPr>
          <w:szCs w:val="22"/>
        </w:rPr>
        <w:t>DDNEA-P4-300 – Remove references to FESS appendices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44C65F9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4825C81"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51598EB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237C35"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60D1B3" w14:textId="77777777" w:rsidR="00C70867" w:rsidRPr="00445D89" w:rsidRDefault="00C70867" w:rsidP="00C70867">
                  <w:pPr>
                    <w:spacing w:line="276" w:lineRule="auto"/>
                    <w:rPr>
                      <w:szCs w:val="22"/>
                    </w:rPr>
                  </w:pPr>
                  <w:r w:rsidRPr="00445D89">
                    <w:rPr>
                      <w:bCs/>
                      <w:szCs w:val="22"/>
                    </w:rPr>
                    <w:t>DDNEA-P4-300</w:t>
                  </w:r>
                </w:p>
              </w:tc>
            </w:tr>
            <w:tr w:rsidR="00C70867" w:rsidRPr="00445D89" w14:paraId="3BB1FEB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C45E96"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6DA078"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1FD997E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85E4F6"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9AD7E78" w14:textId="77777777" w:rsidR="00C70867" w:rsidRPr="00445D89" w:rsidRDefault="00C70867" w:rsidP="00C70867">
                  <w:pPr>
                    <w:spacing w:line="276" w:lineRule="auto"/>
                    <w:rPr>
                      <w:szCs w:val="22"/>
                    </w:rPr>
                  </w:pPr>
                  <w:r w:rsidRPr="00445D89">
                    <w:rPr>
                      <w:szCs w:val="22"/>
                      <w:lang w:eastAsia="nl-BE"/>
                    </w:rPr>
                    <w:t>Change of Functionality</w:t>
                  </w:r>
                </w:p>
              </w:tc>
            </w:tr>
            <w:tr w:rsidR="00C70867" w:rsidRPr="00445D89" w14:paraId="2C56436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A5A912"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54192A" w14:textId="77777777" w:rsidR="00C70867" w:rsidRPr="00445D89" w:rsidRDefault="00C70867" w:rsidP="00C70867">
                  <w:pPr>
                    <w:spacing w:line="276" w:lineRule="auto"/>
                    <w:rPr>
                      <w:szCs w:val="22"/>
                    </w:rPr>
                  </w:pPr>
                  <w:r w:rsidRPr="00445D89">
                    <w:rPr>
                      <w:szCs w:val="22"/>
                    </w:rPr>
                    <w:t>IM373790</w:t>
                  </w:r>
                </w:p>
              </w:tc>
            </w:tr>
            <w:tr w:rsidR="00C70867" w:rsidRPr="00445D89" w14:paraId="38D1BF3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6412B9"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E2EE9F3" w14:textId="77777777" w:rsidR="00C70867" w:rsidRPr="00445D89" w:rsidRDefault="00C70867" w:rsidP="00C70867">
                  <w:pPr>
                    <w:spacing w:line="276" w:lineRule="auto"/>
                    <w:rPr>
                      <w:szCs w:val="22"/>
                    </w:rPr>
                  </w:pPr>
                  <w:r w:rsidRPr="00445D89">
                    <w:rPr>
                      <w:color w:val="000000"/>
                      <w:szCs w:val="22"/>
                      <w:lang w:eastAsia="el-GR"/>
                    </w:rPr>
                    <w:t>N/A</w:t>
                  </w:r>
                </w:p>
              </w:tc>
            </w:tr>
            <w:tr w:rsidR="00C70867" w:rsidRPr="00445D89" w14:paraId="487D17D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A21DDD"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360828D" w14:textId="77777777" w:rsidR="00C70867" w:rsidRPr="00445D89" w:rsidRDefault="00C70867" w:rsidP="00C70867">
                  <w:pPr>
                    <w:pStyle w:val="ad"/>
                    <w:spacing w:line="276" w:lineRule="auto"/>
                    <w:ind w:left="0"/>
                    <w:rPr>
                      <w:szCs w:val="22"/>
                      <w:lang w:val="en-US"/>
                    </w:rPr>
                  </w:pPr>
                  <w:r w:rsidRPr="00445D89">
                    <w:rPr>
                      <w:szCs w:val="22"/>
                      <w:lang w:val="en-US"/>
                    </w:rPr>
                    <w:t>28/04/2020</w:t>
                  </w:r>
                </w:p>
              </w:tc>
            </w:tr>
            <w:tr w:rsidR="00C70867" w:rsidRPr="00445D89" w14:paraId="080195D7"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2086AED"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7FAB515" w14:textId="77777777" w:rsidR="00C70867" w:rsidRPr="00445D89" w:rsidRDefault="00C70867" w:rsidP="00C70867">
                  <w:pPr>
                    <w:pStyle w:val="ad"/>
                    <w:spacing w:line="276" w:lineRule="auto"/>
                    <w:ind w:left="0"/>
                    <w:rPr>
                      <w:szCs w:val="22"/>
                      <w:lang w:val="en-US"/>
                    </w:rPr>
                  </w:pPr>
                  <w:r w:rsidRPr="00445D89">
                    <w:rPr>
                      <w:szCs w:val="22"/>
                      <w:lang w:val="en-US"/>
                    </w:rPr>
                    <w:t>EMCS CPT</w:t>
                  </w:r>
                </w:p>
              </w:tc>
            </w:tr>
          </w:tbl>
          <w:p w14:paraId="3FDE0DDB" w14:textId="77777777" w:rsidR="00C70867" w:rsidRPr="00445D89" w:rsidRDefault="00C70867" w:rsidP="00C70867">
            <w:pPr>
              <w:spacing w:after="0"/>
              <w:jc w:val="left"/>
              <w:rPr>
                <w:szCs w:val="22"/>
                <w:lang w:val="en-US"/>
              </w:rPr>
            </w:pPr>
          </w:p>
        </w:tc>
      </w:tr>
      <w:tr w:rsidR="00C70867" w:rsidRPr="00445D89" w14:paraId="2BAED14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94E7702" w14:textId="77777777" w:rsidR="00C70867" w:rsidRPr="00445D89" w:rsidRDefault="00C70867" w:rsidP="00C70867">
            <w:pPr>
              <w:spacing w:line="276" w:lineRule="auto"/>
              <w:rPr>
                <w:b/>
                <w:szCs w:val="22"/>
              </w:rPr>
            </w:pPr>
            <w:r w:rsidRPr="00445D89">
              <w:rPr>
                <w:b/>
                <w:szCs w:val="22"/>
              </w:rPr>
              <w:t>Change Assessment</w:t>
            </w:r>
          </w:p>
          <w:tbl>
            <w:tblPr>
              <w:tblW w:w="9253" w:type="dxa"/>
              <w:tblInd w:w="250"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36"/>
              <w:gridCol w:w="2132"/>
              <w:gridCol w:w="7046"/>
              <w:gridCol w:w="39"/>
            </w:tblGrid>
            <w:tr w:rsidR="00C70867" w:rsidRPr="00445D89" w14:paraId="403B785B" w14:textId="77777777" w:rsidTr="00C70867">
              <w:trPr>
                <w:gridAfter w:val="1"/>
                <w:wAfter w:w="39" w:type="dxa"/>
                <w:trHeight w:val="339"/>
              </w:trPr>
              <w:tc>
                <w:tcPr>
                  <w:tcW w:w="2168" w:type="dxa"/>
                  <w:gridSpan w:val="2"/>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3835F6" w14:textId="77777777" w:rsidR="00C70867" w:rsidRPr="00445D89" w:rsidRDefault="00C70867" w:rsidP="00C70867">
                  <w:pPr>
                    <w:spacing w:line="276" w:lineRule="auto"/>
                    <w:jc w:val="left"/>
                    <w:rPr>
                      <w:szCs w:val="22"/>
                    </w:rPr>
                  </w:pPr>
                  <w:r w:rsidRPr="00445D89">
                    <w:rPr>
                      <w:szCs w:val="22"/>
                    </w:rPr>
                    <w:t>Change priority</w:t>
                  </w:r>
                </w:p>
              </w:tc>
              <w:tc>
                <w:tcPr>
                  <w:tcW w:w="70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17AD49D" w14:textId="77777777" w:rsidR="00C70867" w:rsidRPr="00445D89" w:rsidRDefault="00C70867" w:rsidP="00C70867">
                  <w:pPr>
                    <w:spacing w:line="276" w:lineRule="auto"/>
                    <w:rPr>
                      <w:szCs w:val="22"/>
                    </w:rPr>
                  </w:pPr>
                  <w:r w:rsidRPr="00445D89">
                    <w:rPr>
                      <w:szCs w:val="22"/>
                    </w:rPr>
                    <w:t>High</w:t>
                  </w:r>
                </w:p>
              </w:tc>
            </w:tr>
            <w:tr w:rsidR="00C70867" w:rsidRPr="00445D89" w14:paraId="6D229DAD" w14:textId="77777777" w:rsidTr="00C70867">
              <w:trPr>
                <w:gridBefore w:val="1"/>
                <w:wBefore w:w="36" w:type="dxa"/>
                <w:trHeight w:val="806"/>
              </w:trPr>
              <w:tc>
                <w:tcPr>
                  <w:tcW w:w="2132"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485156C" w14:textId="77777777" w:rsidR="00C70867" w:rsidRPr="00445D89" w:rsidRDefault="00C70867" w:rsidP="00C70867">
                  <w:pPr>
                    <w:spacing w:line="276" w:lineRule="auto"/>
                    <w:jc w:val="left"/>
                    <w:rPr>
                      <w:szCs w:val="22"/>
                    </w:rPr>
                  </w:pPr>
                  <w:r w:rsidRPr="00445D89">
                    <w:rPr>
                      <w:szCs w:val="22"/>
                    </w:rPr>
                    <w:t>Change Description</w:t>
                  </w:r>
                </w:p>
              </w:tc>
              <w:tc>
                <w:tcPr>
                  <w:tcW w:w="7085" w:type="dxa"/>
                  <w:gridSpan w:val="2"/>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093AC52" w14:textId="77777777" w:rsidR="00C70867" w:rsidRPr="00445D89" w:rsidRDefault="00C70867" w:rsidP="00C70867">
                  <w:pPr>
                    <w:spacing w:line="276" w:lineRule="auto"/>
                    <w:rPr>
                      <w:b/>
                      <w:szCs w:val="22"/>
                    </w:rPr>
                  </w:pPr>
                  <w:r w:rsidRPr="00445D89">
                    <w:rPr>
                      <w:b/>
                      <w:szCs w:val="22"/>
                    </w:rPr>
                    <w:t>Problem Statement</w:t>
                  </w:r>
                </w:p>
                <w:p w14:paraId="7C46A8B1" w14:textId="77777777" w:rsidR="00C70867" w:rsidRPr="00445D89" w:rsidRDefault="00C70867" w:rsidP="00C70867">
                  <w:pPr>
                    <w:spacing w:line="276" w:lineRule="auto"/>
                    <w:rPr>
                      <w:szCs w:val="22"/>
                    </w:rPr>
                  </w:pPr>
                  <w:r w:rsidRPr="00445D89">
                    <w:rPr>
                      <w:szCs w:val="22"/>
                    </w:rPr>
                    <w:t xml:space="preserve">The agreed approach to be followed from EMCS Phase 4 onwards is that Excise BPMs and related artefacts will replace the existing FESS documentation. In this scope, in the EMCS Phase 4, FESS documentation will be replaced by the ARIS BPMs, thus making any references in all DDNEA documents and appendixes to the existing FESS document obsolete.   </w:t>
                  </w:r>
                </w:p>
                <w:p w14:paraId="3DC28583" w14:textId="77777777" w:rsidR="00C70867" w:rsidRPr="00445D89" w:rsidRDefault="00C70867" w:rsidP="00C70867">
                  <w:pPr>
                    <w:spacing w:line="276" w:lineRule="auto"/>
                    <w:rPr>
                      <w:szCs w:val="22"/>
                    </w:rPr>
                  </w:pPr>
                </w:p>
                <w:p w14:paraId="6A88CC20" w14:textId="77777777" w:rsidR="00C70867" w:rsidRPr="00445D89" w:rsidRDefault="00C70867" w:rsidP="00C70867">
                  <w:pPr>
                    <w:spacing w:line="276" w:lineRule="auto"/>
                    <w:rPr>
                      <w:b/>
                      <w:szCs w:val="22"/>
                    </w:rPr>
                  </w:pPr>
                  <w:r w:rsidRPr="00445D89">
                    <w:rPr>
                      <w:b/>
                      <w:szCs w:val="22"/>
                    </w:rPr>
                    <w:t>Proposed Solution</w:t>
                  </w:r>
                </w:p>
                <w:p w14:paraId="1D0BEA27" w14:textId="3DAA4D5D" w:rsidR="00C70867" w:rsidRPr="00445D89" w:rsidRDefault="00C70867" w:rsidP="00C70867">
                  <w:pPr>
                    <w:spacing w:line="276" w:lineRule="auto"/>
                    <w:rPr>
                      <w:szCs w:val="22"/>
                    </w:rPr>
                  </w:pPr>
                  <w:r w:rsidRPr="00445D89">
                    <w:rPr>
                      <w:szCs w:val="22"/>
                    </w:rPr>
                    <w:t xml:space="preserve">As per the analysis provided in the [Problem Statement], all references to the existing FESS documents in the DDNEA documents must be replaced, since the FESS documentation will no longer be valid in EMCS Phase 4. In detail, the list of updates that shall be performed are detailed in the attached </w:t>
                  </w:r>
                  <w:hyperlink w:anchor="_Annex:_DDNEA-P4-300_–" w:history="1">
                    <w:r w:rsidRPr="00445D89">
                      <w:rPr>
                        <w:rStyle w:val="-"/>
                        <w:szCs w:val="22"/>
                      </w:rPr>
                      <w:t>Annex</w:t>
                    </w:r>
                  </w:hyperlink>
                  <w:r w:rsidRPr="00445D89">
                    <w:rPr>
                      <w:szCs w:val="22"/>
                    </w:rPr>
                    <w:t>. It shall be clarified that the list included in the annex aims to be exhaustive. However, in any case, any reference to FESS appendices in the BPMs will have to be adjusted accordingly.</w:t>
                  </w:r>
                </w:p>
              </w:tc>
            </w:tr>
            <w:tr w:rsidR="00C70867" w:rsidRPr="00445D89" w14:paraId="770030BC" w14:textId="77777777" w:rsidTr="00C70867">
              <w:trPr>
                <w:gridAfter w:val="1"/>
                <w:wAfter w:w="39" w:type="dxa"/>
                <w:trHeight w:val="700"/>
              </w:trPr>
              <w:tc>
                <w:tcPr>
                  <w:tcW w:w="2168" w:type="dxa"/>
                  <w:gridSpan w:val="2"/>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407E8F0" w14:textId="77777777" w:rsidR="00C70867" w:rsidRPr="00445D89" w:rsidRDefault="00C70867" w:rsidP="00C70867">
                  <w:pPr>
                    <w:spacing w:line="276" w:lineRule="auto"/>
                    <w:jc w:val="left"/>
                    <w:rPr>
                      <w:szCs w:val="22"/>
                    </w:rPr>
                  </w:pPr>
                  <w:r w:rsidRPr="00445D89">
                    <w:rPr>
                      <w:szCs w:val="22"/>
                    </w:rPr>
                    <w:t>Impact assessment</w:t>
                  </w:r>
                </w:p>
              </w:tc>
              <w:tc>
                <w:tcPr>
                  <w:tcW w:w="704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E801907" w14:textId="77777777" w:rsidR="00C70867" w:rsidRPr="00445D89" w:rsidRDefault="00C70867" w:rsidP="00C70867">
                  <w:pPr>
                    <w:spacing w:line="276" w:lineRule="auto"/>
                    <w:rPr>
                      <w:szCs w:val="22"/>
                    </w:rPr>
                  </w:pPr>
                  <w:r w:rsidRPr="00445D89">
                    <w:rPr>
                      <w:szCs w:val="22"/>
                    </w:rPr>
                    <w:t>Specification Documents:</w:t>
                  </w:r>
                </w:p>
                <w:p w14:paraId="334CF337" w14:textId="77777777" w:rsidR="00C70867" w:rsidRPr="00445D89" w:rsidRDefault="00C70867" w:rsidP="00B03D74">
                  <w:pPr>
                    <w:pStyle w:val="Bulleted1"/>
                    <w:numPr>
                      <w:ilvl w:val="0"/>
                      <w:numId w:val="45"/>
                    </w:numPr>
                    <w:spacing w:after="60"/>
                    <w:contextualSpacing/>
                    <w:rPr>
                      <w:rFonts w:ascii="Times New Roman" w:hAnsi="Times New Roman" w:cs="Times New Roman"/>
                      <w:sz w:val="22"/>
                      <w:szCs w:val="22"/>
                      <w:lang w:val="nn-NO"/>
                    </w:rPr>
                  </w:pPr>
                  <w:r w:rsidRPr="00445D89">
                    <w:rPr>
                      <w:rFonts w:ascii="Times New Roman" w:hAnsi="Times New Roman" w:cs="Times New Roman"/>
                      <w:sz w:val="22"/>
                      <w:szCs w:val="22"/>
                      <w:lang w:val="nn-NO"/>
                    </w:rPr>
                    <w:t>FESS Excise BPMs (Low);</w:t>
                  </w:r>
                </w:p>
                <w:p w14:paraId="2A1B5E5F" w14:textId="77777777" w:rsidR="00C70867" w:rsidRPr="00445D89" w:rsidRDefault="00C70867" w:rsidP="00B03D74">
                  <w:pPr>
                    <w:numPr>
                      <w:ilvl w:val="0"/>
                      <w:numId w:val="45"/>
                    </w:numPr>
                    <w:spacing w:line="276" w:lineRule="auto"/>
                    <w:rPr>
                      <w:szCs w:val="22"/>
                    </w:rPr>
                  </w:pPr>
                  <w:r w:rsidRPr="00445D89">
                    <w:rPr>
                      <w:szCs w:val="22"/>
                      <w:lang w:val="nn-NO"/>
                    </w:rPr>
                    <w:t>DDNEA for EMCS Phase 4 (Low).</w:t>
                  </w:r>
                </w:p>
              </w:tc>
            </w:tr>
            <w:tr w:rsidR="00C70867" w:rsidRPr="00445D89" w14:paraId="4F5109CD" w14:textId="77777777" w:rsidTr="00C70867">
              <w:trPr>
                <w:gridAfter w:val="1"/>
                <w:wAfter w:w="39" w:type="dxa"/>
                <w:trHeight w:val="794"/>
              </w:trPr>
              <w:tc>
                <w:tcPr>
                  <w:tcW w:w="2168" w:type="dxa"/>
                  <w:gridSpan w:val="2"/>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D5A8E69" w14:textId="77777777" w:rsidR="00C70867" w:rsidRPr="00445D89" w:rsidRDefault="00C70867" w:rsidP="00C70867">
                  <w:pPr>
                    <w:spacing w:line="276" w:lineRule="auto"/>
                    <w:jc w:val="left"/>
                    <w:rPr>
                      <w:szCs w:val="22"/>
                    </w:rPr>
                  </w:pPr>
                  <w:r w:rsidRPr="00445D89">
                    <w:rPr>
                      <w:szCs w:val="22"/>
                    </w:rPr>
                    <w:t>Effect of not implementing the Change</w:t>
                  </w:r>
                </w:p>
              </w:tc>
              <w:tc>
                <w:tcPr>
                  <w:tcW w:w="704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616448F" w14:textId="77777777" w:rsidR="00C70867" w:rsidRPr="00445D89" w:rsidRDefault="00C70867" w:rsidP="00C70867">
                  <w:pPr>
                    <w:spacing w:line="276" w:lineRule="auto"/>
                    <w:rPr>
                      <w:szCs w:val="22"/>
                    </w:rPr>
                  </w:pPr>
                  <w:r w:rsidRPr="00445D89">
                    <w:rPr>
                      <w:szCs w:val="22"/>
                    </w:rPr>
                    <w:t>If the changes are not implemented, the DDNEA documentation will be misaligned as far as references to the FESS documentation are concerned.</w:t>
                  </w:r>
                </w:p>
              </w:tc>
            </w:tr>
            <w:tr w:rsidR="00C70867" w:rsidRPr="00445D89" w14:paraId="6C416064" w14:textId="77777777" w:rsidTr="00C70867">
              <w:trPr>
                <w:gridAfter w:val="1"/>
                <w:wAfter w:w="39" w:type="dxa"/>
                <w:trHeight w:val="324"/>
              </w:trPr>
              <w:tc>
                <w:tcPr>
                  <w:tcW w:w="2168" w:type="dxa"/>
                  <w:gridSpan w:val="2"/>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F1CE05" w14:textId="77777777" w:rsidR="00C70867" w:rsidRPr="00445D89" w:rsidRDefault="00C70867" w:rsidP="00C70867">
                  <w:pPr>
                    <w:spacing w:line="276" w:lineRule="auto"/>
                    <w:jc w:val="left"/>
                    <w:rPr>
                      <w:szCs w:val="22"/>
                    </w:rPr>
                  </w:pPr>
                  <w:r w:rsidRPr="00445D89">
                    <w:rPr>
                      <w:szCs w:val="22"/>
                    </w:rPr>
                    <w:t>Risk assessment</w:t>
                  </w:r>
                </w:p>
              </w:tc>
              <w:tc>
                <w:tcPr>
                  <w:tcW w:w="704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17979C5" w14:textId="77777777" w:rsidR="00C70867" w:rsidRPr="00445D89" w:rsidRDefault="00C70867" w:rsidP="00C70867">
                  <w:pPr>
                    <w:spacing w:after="0"/>
                    <w:rPr>
                      <w:iCs/>
                      <w:szCs w:val="22"/>
                    </w:rPr>
                  </w:pPr>
                  <w:r w:rsidRPr="00445D89">
                    <w:rPr>
                      <w:iCs/>
                      <w:szCs w:val="22"/>
                    </w:rPr>
                    <w:t>This RFC entails no business continuity risk since it concerns a documentation update.</w:t>
                  </w:r>
                </w:p>
              </w:tc>
            </w:tr>
            <w:tr w:rsidR="00C70867" w:rsidRPr="00445D89" w14:paraId="7ED501D0" w14:textId="77777777" w:rsidTr="00C70867">
              <w:trPr>
                <w:gridAfter w:val="1"/>
                <w:wAfter w:w="39" w:type="dxa"/>
                <w:trHeight w:val="339"/>
              </w:trPr>
              <w:tc>
                <w:tcPr>
                  <w:tcW w:w="2168" w:type="dxa"/>
                  <w:gridSpan w:val="2"/>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1BD6C3" w14:textId="77777777" w:rsidR="00C70867" w:rsidRPr="00445D89" w:rsidRDefault="00C70867" w:rsidP="00C70867">
                  <w:pPr>
                    <w:spacing w:line="276" w:lineRule="auto"/>
                    <w:jc w:val="left"/>
                    <w:rPr>
                      <w:szCs w:val="22"/>
                    </w:rPr>
                  </w:pPr>
                  <w:r w:rsidRPr="00445D89">
                    <w:rPr>
                      <w:szCs w:val="22"/>
                    </w:rPr>
                    <w:t>Deployment approach</w:t>
                  </w:r>
                </w:p>
              </w:tc>
              <w:tc>
                <w:tcPr>
                  <w:tcW w:w="704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0AC92F" w14:textId="77777777" w:rsidR="00C70867" w:rsidRPr="00445D89" w:rsidRDefault="00C70867" w:rsidP="00C70867">
                  <w:pPr>
                    <w:spacing w:line="276" w:lineRule="auto"/>
                    <w:rPr>
                      <w:color w:val="000000"/>
                      <w:szCs w:val="22"/>
                    </w:rPr>
                  </w:pPr>
                  <w:r w:rsidRPr="00445D89">
                    <w:rPr>
                      <w:iCs/>
                      <w:szCs w:val="22"/>
                    </w:rPr>
                    <w:t>The RFC can be deployed in a Migration Period with no business continuity risks.</w:t>
                  </w:r>
                </w:p>
              </w:tc>
            </w:tr>
            <w:tr w:rsidR="00C70867" w:rsidRPr="00445D89" w14:paraId="5347B8BB" w14:textId="77777777" w:rsidTr="00C70867">
              <w:trPr>
                <w:gridAfter w:val="1"/>
                <w:wAfter w:w="39" w:type="dxa"/>
                <w:trHeight w:val="573"/>
              </w:trPr>
              <w:tc>
                <w:tcPr>
                  <w:tcW w:w="2168" w:type="dxa"/>
                  <w:gridSpan w:val="2"/>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B37E93" w14:textId="77777777" w:rsidR="00C70867" w:rsidRPr="00445D89" w:rsidRDefault="00C70867" w:rsidP="00C70867">
                  <w:pPr>
                    <w:spacing w:line="276" w:lineRule="auto"/>
                    <w:jc w:val="left"/>
                    <w:rPr>
                      <w:szCs w:val="22"/>
                    </w:rPr>
                  </w:pPr>
                  <w:r w:rsidRPr="00445D89">
                    <w:rPr>
                      <w:szCs w:val="22"/>
                    </w:rPr>
                    <w:t>Reference to other RFCs</w:t>
                  </w:r>
                </w:p>
              </w:tc>
              <w:tc>
                <w:tcPr>
                  <w:tcW w:w="70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D0BAA8A"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bCs w:val="0"/>
                      <w:sz w:val="22"/>
                      <w:szCs w:val="22"/>
                    </w:rPr>
                    <w:t>FESS-267;</w:t>
                  </w:r>
                </w:p>
                <w:p w14:paraId="639A4181"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445D89">
                    <w:rPr>
                      <w:rFonts w:ascii="Times New Roman" w:hAnsi="Times New Roman" w:cs="Times New Roman"/>
                      <w:b/>
                      <w:sz w:val="22"/>
                      <w:szCs w:val="22"/>
                    </w:rPr>
                    <w:t xml:space="preserve">Children RFCs: </w:t>
                  </w:r>
                  <w:r w:rsidRPr="00445D89">
                    <w:rPr>
                      <w:rFonts w:ascii="Times New Roman" w:hAnsi="Times New Roman" w:cs="Times New Roman"/>
                      <w:bCs w:val="0"/>
                      <w:sz w:val="22"/>
                      <w:szCs w:val="22"/>
                    </w:rPr>
                    <w:t>CSMISE-xxx, SEED-xxx</w:t>
                  </w:r>
                  <w:r w:rsidRPr="00445D89">
                    <w:rPr>
                      <w:rFonts w:ascii="Times New Roman" w:hAnsi="Times New Roman" w:cs="Times New Roman"/>
                      <w:b/>
                      <w:sz w:val="22"/>
                      <w:szCs w:val="22"/>
                    </w:rPr>
                    <w:t>-;</w:t>
                  </w:r>
                </w:p>
                <w:p w14:paraId="2FCFD5BE" w14:textId="77777777" w:rsidR="00C70867" w:rsidRPr="00445D89"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445D89">
                    <w:rPr>
                      <w:rFonts w:ascii="Times New Roman" w:hAnsi="Times New Roman" w:cs="Times New Roman"/>
                      <w:b/>
                      <w:sz w:val="22"/>
                      <w:szCs w:val="22"/>
                    </w:rPr>
                    <w:t>Other RFCs: -.</w:t>
                  </w:r>
                </w:p>
              </w:tc>
            </w:tr>
          </w:tbl>
          <w:p w14:paraId="0186CE8E" w14:textId="77777777" w:rsidR="00C70867" w:rsidRPr="00445D89" w:rsidRDefault="00C70867" w:rsidP="00C70867">
            <w:pPr>
              <w:spacing w:after="0"/>
              <w:jc w:val="left"/>
              <w:rPr>
                <w:szCs w:val="22"/>
                <w:lang w:val="en-US"/>
              </w:rPr>
            </w:pPr>
          </w:p>
        </w:tc>
      </w:tr>
      <w:tr w:rsidR="00C70867" w:rsidRPr="00445D89" w14:paraId="149C2EE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C9FC418"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7D46E104"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32CB9C"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B9FDB5" w14:textId="77777777" w:rsidR="00C70867" w:rsidRPr="00445D89" w:rsidRDefault="00C70867" w:rsidP="00C70867">
                  <w:pPr>
                    <w:spacing w:line="276" w:lineRule="auto"/>
                    <w:rPr>
                      <w:szCs w:val="22"/>
                    </w:rPr>
                  </w:pPr>
                  <w:r w:rsidRPr="00445D89">
                    <w:rPr>
                      <w:szCs w:val="22"/>
                    </w:rPr>
                    <w:t>N/A</w:t>
                  </w:r>
                </w:p>
              </w:tc>
            </w:tr>
            <w:tr w:rsidR="00C70867" w:rsidRPr="00445D89" w14:paraId="479EB42E"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33559C"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367FE98" w14:textId="77777777" w:rsidR="00C70867" w:rsidRPr="00445D89" w:rsidRDefault="00C70867" w:rsidP="00C70867">
                  <w:pPr>
                    <w:spacing w:line="276" w:lineRule="auto"/>
                    <w:rPr>
                      <w:szCs w:val="22"/>
                    </w:rPr>
                  </w:pPr>
                  <w:r w:rsidRPr="00445D89">
                    <w:rPr>
                      <w:szCs w:val="22"/>
                    </w:rPr>
                    <w:t>N/A</w:t>
                  </w:r>
                </w:p>
              </w:tc>
            </w:tr>
          </w:tbl>
          <w:p w14:paraId="2E7333EF" w14:textId="77777777" w:rsidR="00C70867" w:rsidRPr="00445D89" w:rsidRDefault="00C70867" w:rsidP="00C70867">
            <w:pPr>
              <w:spacing w:after="0"/>
              <w:jc w:val="left"/>
              <w:rPr>
                <w:szCs w:val="22"/>
                <w:lang w:val="en-US"/>
              </w:rPr>
            </w:pPr>
          </w:p>
        </w:tc>
      </w:tr>
      <w:tr w:rsidR="00C70867" w:rsidRPr="00445D89" w14:paraId="5A5F72A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BFBD37" w14:textId="77777777" w:rsidR="00C70867" w:rsidRPr="00445D89" w:rsidRDefault="00C70867" w:rsidP="00C70867">
            <w:pPr>
              <w:spacing w:line="276" w:lineRule="auto"/>
              <w:rPr>
                <w:b/>
                <w:szCs w:val="22"/>
              </w:rPr>
            </w:pPr>
            <w:r w:rsidRPr="00445D89">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445D89" w14:paraId="12C03C23"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4CABF65" w14:textId="77777777" w:rsidR="00C70867" w:rsidRPr="00445D89" w:rsidRDefault="00C70867" w:rsidP="00C70867">
                  <w:pPr>
                    <w:spacing w:line="276" w:lineRule="auto"/>
                    <w:jc w:val="left"/>
                    <w:rPr>
                      <w:szCs w:val="22"/>
                    </w:rPr>
                  </w:pPr>
                  <w:r w:rsidRPr="00445D89">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311D6C6B"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50D51FD5" w14:textId="77777777" w:rsidR="00C70867" w:rsidRPr="00445D89" w:rsidRDefault="00C70867" w:rsidP="00B03D74">
                  <w:pPr>
                    <w:numPr>
                      <w:ilvl w:val="0"/>
                      <w:numId w:val="25"/>
                    </w:numPr>
                    <w:spacing w:line="276" w:lineRule="auto"/>
                    <w:rPr>
                      <w:szCs w:val="22"/>
                    </w:rPr>
                  </w:pPr>
                  <w:r w:rsidRPr="00445D89">
                    <w:rPr>
                      <w:b/>
                      <w:szCs w:val="22"/>
                    </w:rPr>
                    <w:t>Approval process:</w:t>
                  </w:r>
                </w:p>
                <w:p w14:paraId="1B331BDA"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08E8F73F"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CFB832" w14:textId="77777777" w:rsidR="00C70867" w:rsidRPr="00445D89" w:rsidRDefault="00C70867" w:rsidP="00C70867">
                  <w:pPr>
                    <w:spacing w:line="276" w:lineRule="auto"/>
                    <w:jc w:val="left"/>
                    <w:rPr>
                      <w:szCs w:val="22"/>
                    </w:rPr>
                  </w:pPr>
                  <w:r w:rsidRPr="00445D89">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02DA39D3" w14:textId="77777777" w:rsidR="00C70867" w:rsidRPr="00445D89" w:rsidRDefault="00C70867" w:rsidP="00C70867">
                  <w:pPr>
                    <w:spacing w:line="276" w:lineRule="auto"/>
                    <w:rPr>
                      <w:szCs w:val="22"/>
                    </w:rPr>
                  </w:pPr>
                  <w:r w:rsidRPr="00445D89">
                    <w:rPr>
                      <w:szCs w:val="22"/>
                    </w:rPr>
                    <w:t>N/A</w:t>
                  </w:r>
                </w:p>
              </w:tc>
            </w:tr>
            <w:tr w:rsidR="00C70867" w:rsidRPr="00445D89" w14:paraId="44BED8B1"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61EA14" w14:textId="77777777" w:rsidR="00C70867" w:rsidRPr="00445D89" w:rsidRDefault="00C70867" w:rsidP="00C70867">
                  <w:pPr>
                    <w:spacing w:line="276" w:lineRule="auto"/>
                    <w:jc w:val="left"/>
                    <w:rPr>
                      <w:szCs w:val="22"/>
                    </w:rPr>
                  </w:pPr>
                  <w:r w:rsidRPr="00445D89">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035DE8F6" w14:textId="77777777" w:rsidR="00C70867" w:rsidRPr="00445D89" w:rsidRDefault="00C70867" w:rsidP="00C70867">
                  <w:pPr>
                    <w:spacing w:line="276" w:lineRule="auto"/>
                    <w:rPr>
                      <w:szCs w:val="22"/>
                    </w:rPr>
                  </w:pPr>
                  <w:r w:rsidRPr="00445D89">
                    <w:rPr>
                      <w:szCs w:val="22"/>
                    </w:rPr>
                    <w:t>EMCS CAB #191 on 26/05/2020</w:t>
                  </w:r>
                </w:p>
              </w:tc>
            </w:tr>
          </w:tbl>
          <w:p w14:paraId="688BE866" w14:textId="77777777" w:rsidR="00C70867" w:rsidRPr="00445D89" w:rsidRDefault="00C70867" w:rsidP="00C70867">
            <w:pPr>
              <w:spacing w:after="0"/>
              <w:jc w:val="left"/>
              <w:rPr>
                <w:szCs w:val="22"/>
                <w:lang w:val="en-US"/>
              </w:rPr>
            </w:pPr>
          </w:p>
        </w:tc>
      </w:tr>
      <w:tr w:rsidR="00C70867" w:rsidRPr="00445D89" w14:paraId="6BA82AC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ABF976A"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44B4350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20904E"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34CCF29" w14:textId="7FCD06C3"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539EDD31"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634547"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6598AD" w14:textId="04AFF078" w:rsidR="00C70867" w:rsidRPr="00445D89" w:rsidRDefault="005C7E1E" w:rsidP="00C70867">
                  <w:pPr>
                    <w:spacing w:line="276" w:lineRule="auto"/>
                    <w:rPr>
                      <w:szCs w:val="22"/>
                    </w:rPr>
                  </w:pPr>
                  <w:r>
                    <w:rPr>
                      <w:szCs w:val="22"/>
                    </w:rPr>
                    <w:t>13/02/2023</w:t>
                  </w:r>
                </w:p>
              </w:tc>
            </w:tr>
            <w:tr w:rsidR="00C70867" w:rsidRPr="00445D89" w14:paraId="1811AA6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098916C"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80F8FEF" w14:textId="77777777" w:rsidR="00C70867" w:rsidRPr="00445D89" w:rsidRDefault="00C70867" w:rsidP="00C70867">
                  <w:pPr>
                    <w:spacing w:line="276" w:lineRule="auto"/>
                    <w:rPr>
                      <w:szCs w:val="22"/>
                    </w:rPr>
                  </w:pPr>
                  <w:r w:rsidRPr="00445D89">
                    <w:rPr>
                      <w:szCs w:val="22"/>
                    </w:rPr>
                    <w:t>TBD</w:t>
                  </w:r>
                </w:p>
              </w:tc>
            </w:tr>
          </w:tbl>
          <w:p w14:paraId="78C2FE71" w14:textId="77777777" w:rsidR="00C70867" w:rsidRPr="00445D89" w:rsidRDefault="00C70867" w:rsidP="00C70867">
            <w:pPr>
              <w:spacing w:after="0"/>
              <w:jc w:val="left"/>
              <w:rPr>
                <w:szCs w:val="22"/>
                <w:lang w:val="en-US"/>
              </w:rPr>
            </w:pPr>
          </w:p>
        </w:tc>
      </w:tr>
      <w:tr w:rsidR="00C70867" w:rsidRPr="00445D89" w14:paraId="204384F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D7D6278"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451E23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37512A"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B317B3E" w14:textId="77777777" w:rsidR="00C70867" w:rsidRPr="00445D89" w:rsidRDefault="00C70867" w:rsidP="00C70867">
                  <w:pPr>
                    <w:spacing w:line="276" w:lineRule="auto"/>
                    <w:rPr>
                      <w:szCs w:val="22"/>
                    </w:rPr>
                  </w:pPr>
                  <w:r w:rsidRPr="00445D89">
                    <w:rPr>
                      <w:szCs w:val="22"/>
                    </w:rPr>
                    <w:t>N/A</w:t>
                  </w:r>
                </w:p>
              </w:tc>
            </w:tr>
            <w:tr w:rsidR="00C70867" w:rsidRPr="00445D89" w14:paraId="45DA767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45F8EED"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0FAF01D" w14:textId="77777777" w:rsidR="00C70867" w:rsidRPr="00445D89" w:rsidRDefault="00C70867" w:rsidP="00C70867">
                  <w:pPr>
                    <w:spacing w:line="276" w:lineRule="auto"/>
                    <w:rPr>
                      <w:szCs w:val="22"/>
                    </w:rPr>
                  </w:pPr>
                  <w:r w:rsidRPr="00445D89">
                    <w:rPr>
                      <w:szCs w:val="22"/>
                    </w:rPr>
                    <w:t>N/A</w:t>
                  </w:r>
                </w:p>
              </w:tc>
            </w:tr>
          </w:tbl>
          <w:p w14:paraId="68FF2BE3" w14:textId="77777777" w:rsidR="00C70867" w:rsidRPr="00445D89" w:rsidRDefault="00C70867" w:rsidP="00C70867">
            <w:pPr>
              <w:spacing w:after="0"/>
              <w:jc w:val="left"/>
              <w:rPr>
                <w:szCs w:val="22"/>
                <w:lang w:val="en-US"/>
              </w:rPr>
            </w:pPr>
          </w:p>
        </w:tc>
      </w:tr>
    </w:tbl>
    <w:p w14:paraId="59501DD1" w14:textId="77777777" w:rsidR="00C70867" w:rsidRPr="00445D89" w:rsidRDefault="00C70867" w:rsidP="00C70867">
      <w:pPr>
        <w:rPr>
          <w:szCs w:val="22"/>
        </w:rPr>
      </w:pPr>
    </w:p>
    <w:p w14:paraId="7194B5F6" w14:textId="77777777" w:rsidR="00C70867" w:rsidRPr="00445D89" w:rsidRDefault="00C70867" w:rsidP="00C70867">
      <w:pPr>
        <w:spacing w:after="0" w:line="240" w:lineRule="auto"/>
        <w:jc w:val="left"/>
        <w:rPr>
          <w:szCs w:val="22"/>
        </w:rPr>
      </w:pPr>
      <w:r w:rsidRPr="00445D89">
        <w:rPr>
          <w:szCs w:val="22"/>
        </w:rPr>
        <w:br w:type="page"/>
      </w:r>
    </w:p>
    <w:p w14:paraId="711592CE" w14:textId="77777777" w:rsidR="00C70867" w:rsidRPr="00445D89" w:rsidRDefault="00C70867" w:rsidP="00C70867">
      <w:pPr>
        <w:pStyle w:val="4"/>
        <w:rPr>
          <w:szCs w:val="22"/>
        </w:rPr>
      </w:pPr>
      <w:r w:rsidRPr="00445D89">
        <w:rPr>
          <w:szCs w:val="22"/>
        </w:rPr>
        <w:t xml:space="preserve">DDNEA-P4-301 – Deprecation of the IE820 message </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585FDF0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3ADCD2A"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5542774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A4A67E"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93E845" w14:textId="77777777" w:rsidR="00C70867" w:rsidRPr="00445D89" w:rsidRDefault="00C70867" w:rsidP="00C70867">
                  <w:pPr>
                    <w:spacing w:line="276" w:lineRule="auto"/>
                    <w:rPr>
                      <w:szCs w:val="22"/>
                    </w:rPr>
                  </w:pPr>
                  <w:r w:rsidRPr="00445D89">
                    <w:rPr>
                      <w:bCs/>
                      <w:szCs w:val="22"/>
                    </w:rPr>
                    <w:t>DDNEA-P4-301</w:t>
                  </w:r>
                </w:p>
              </w:tc>
            </w:tr>
            <w:tr w:rsidR="00C70867" w:rsidRPr="00445D89" w14:paraId="2D97F3B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E5F0CC"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D53A970"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219923B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6EB9DC"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DCEDBC" w14:textId="77777777" w:rsidR="00C70867" w:rsidRPr="00445D89" w:rsidRDefault="00C70867" w:rsidP="00C70867">
                  <w:pPr>
                    <w:spacing w:line="276" w:lineRule="auto"/>
                    <w:rPr>
                      <w:szCs w:val="22"/>
                    </w:rPr>
                  </w:pPr>
                  <w:r w:rsidRPr="00445D89">
                    <w:rPr>
                      <w:szCs w:val="22"/>
                      <w:lang w:eastAsia="nl-BE"/>
                    </w:rPr>
                    <w:t xml:space="preserve">Incompliance with specification </w:t>
                  </w:r>
                </w:p>
              </w:tc>
            </w:tr>
            <w:tr w:rsidR="00C70867" w:rsidRPr="00445D89" w14:paraId="35864BA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FBAB80"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3EF11AF" w14:textId="77777777" w:rsidR="00C70867" w:rsidRPr="00445D89" w:rsidRDefault="00C70867" w:rsidP="00C70867">
                  <w:pPr>
                    <w:spacing w:line="276" w:lineRule="auto"/>
                    <w:rPr>
                      <w:szCs w:val="22"/>
                    </w:rPr>
                  </w:pPr>
                  <w:r w:rsidRPr="00445D89">
                    <w:rPr>
                      <w:szCs w:val="22"/>
                      <w:lang w:eastAsia="nl-BE"/>
                    </w:rPr>
                    <w:t>IM375589</w:t>
                  </w:r>
                </w:p>
              </w:tc>
            </w:tr>
            <w:tr w:rsidR="00C70867" w:rsidRPr="00445D89" w14:paraId="307AB5F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1120DA"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8264D92" w14:textId="77777777" w:rsidR="00C70867" w:rsidRPr="00445D89" w:rsidRDefault="00C70867" w:rsidP="00C70867">
                  <w:pPr>
                    <w:spacing w:line="276" w:lineRule="auto"/>
                    <w:rPr>
                      <w:szCs w:val="22"/>
                    </w:rPr>
                  </w:pPr>
                  <w:r w:rsidRPr="00445D89">
                    <w:rPr>
                      <w:szCs w:val="22"/>
                    </w:rPr>
                    <w:t>KE19885</w:t>
                  </w:r>
                </w:p>
              </w:tc>
            </w:tr>
            <w:tr w:rsidR="00C70867" w:rsidRPr="00445D89" w14:paraId="511B1E9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A40CC9"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68B7A79" w14:textId="77777777" w:rsidR="00C70867" w:rsidRPr="00445D89" w:rsidRDefault="00C70867" w:rsidP="00C70867">
                  <w:pPr>
                    <w:pStyle w:val="ad"/>
                    <w:spacing w:line="276" w:lineRule="auto"/>
                    <w:ind w:left="0"/>
                    <w:rPr>
                      <w:szCs w:val="22"/>
                      <w:lang w:val="en-US"/>
                    </w:rPr>
                  </w:pPr>
                  <w:r w:rsidRPr="00445D89">
                    <w:rPr>
                      <w:szCs w:val="22"/>
                      <w:lang w:eastAsia="nl-BE"/>
                    </w:rPr>
                    <w:t>08/05/2020</w:t>
                  </w:r>
                </w:p>
                <w:p w14:paraId="4FE64CBF" w14:textId="77777777" w:rsidR="00C70867" w:rsidRPr="00445D89" w:rsidRDefault="00C70867" w:rsidP="00C70867">
                  <w:pPr>
                    <w:rPr>
                      <w:szCs w:val="22"/>
                      <w:lang w:val="en-US"/>
                    </w:rPr>
                  </w:pPr>
                </w:p>
              </w:tc>
            </w:tr>
            <w:tr w:rsidR="00C70867" w:rsidRPr="00445D89" w14:paraId="675B1F14"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8717394"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36BBDBF" w14:textId="77777777" w:rsidR="00C70867" w:rsidRPr="00445D89" w:rsidRDefault="00C70867" w:rsidP="00C70867">
                  <w:pPr>
                    <w:pStyle w:val="ad"/>
                    <w:spacing w:line="276" w:lineRule="auto"/>
                    <w:ind w:left="0"/>
                    <w:rPr>
                      <w:szCs w:val="22"/>
                      <w:lang w:val="en-US"/>
                    </w:rPr>
                  </w:pPr>
                  <w:r w:rsidRPr="00445D89">
                    <w:rPr>
                      <w:szCs w:val="22"/>
                      <w:lang w:eastAsia="nl-BE"/>
                    </w:rPr>
                    <w:t>EMCS CPT</w:t>
                  </w:r>
                </w:p>
              </w:tc>
            </w:tr>
          </w:tbl>
          <w:p w14:paraId="2DC4222D" w14:textId="77777777" w:rsidR="00C70867" w:rsidRPr="00445D89" w:rsidRDefault="00C70867" w:rsidP="00C70867">
            <w:pPr>
              <w:spacing w:after="0"/>
              <w:jc w:val="left"/>
              <w:rPr>
                <w:szCs w:val="22"/>
                <w:lang w:val="en-US"/>
              </w:rPr>
            </w:pPr>
          </w:p>
        </w:tc>
      </w:tr>
      <w:tr w:rsidR="00C70867" w:rsidRPr="00445D89" w14:paraId="401F142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0FB0E37"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1E45D94C"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5D408D"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8242B5" w14:textId="77777777" w:rsidR="00C70867" w:rsidRPr="00445D89" w:rsidRDefault="00C70867" w:rsidP="00C70867">
                  <w:pPr>
                    <w:spacing w:line="276" w:lineRule="auto"/>
                    <w:rPr>
                      <w:szCs w:val="22"/>
                    </w:rPr>
                  </w:pPr>
                  <w:r w:rsidRPr="00445D89">
                    <w:rPr>
                      <w:szCs w:val="22"/>
                    </w:rPr>
                    <w:t>Low</w:t>
                  </w:r>
                </w:p>
              </w:tc>
            </w:tr>
            <w:tr w:rsidR="00C70867" w:rsidRPr="00445D89" w14:paraId="7A6888B5"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ADED48"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374D798" w14:textId="77777777" w:rsidR="00C70867" w:rsidRPr="00445D89" w:rsidRDefault="00C70867" w:rsidP="00C70867">
                  <w:pPr>
                    <w:spacing w:line="276" w:lineRule="auto"/>
                    <w:rPr>
                      <w:b/>
                      <w:szCs w:val="22"/>
                    </w:rPr>
                  </w:pPr>
                  <w:r w:rsidRPr="00445D89">
                    <w:rPr>
                      <w:b/>
                      <w:szCs w:val="22"/>
                    </w:rPr>
                    <w:t>Problem Statement</w:t>
                  </w:r>
                </w:p>
                <w:p w14:paraId="747FC68B" w14:textId="77777777" w:rsidR="00C70867" w:rsidRPr="00445D89" w:rsidRDefault="00C70867" w:rsidP="00C70867">
                  <w:pPr>
                    <w:rPr>
                      <w:szCs w:val="22"/>
                    </w:rPr>
                  </w:pPr>
                  <w:r w:rsidRPr="00445D89">
                    <w:rPr>
                      <w:szCs w:val="22"/>
                    </w:rPr>
                    <w:t xml:space="preserve">The present RFC incorporates the necessary changes in order to align the DDNEA specifications with the changes proposed for FESS by RFC FESS-268. </w:t>
                  </w:r>
                </w:p>
                <w:p w14:paraId="64F0CB03" w14:textId="77777777" w:rsidR="00C70867" w:rsidRPr="00445D89" w:rsidRDefault="00C70867" w:rsidP="00C70867">
                  <w:pPr>
                    <w:rPr>
                      <w:szCs w:val="22"/>
                    </w:rPr>
                  </w:pPr>
                  <w:r w:rsidRPr="00445D89">
                    <w:rPr>
                      <w:szCs w:val="22"/>
                    </w:rPr>
                    <w:t xml:space="preserve">More specifically, the FESS-268 RFC proposes the phasing-out of the IE820 message, due to the low usage of the “Access to the history of movements” functionality. The necessary updates need to take place in the DDNEA specifications, so that the deprecation of the IE820 message is done correctly. </w:t>
                  </w:r>
                </w:p>
                <w:p w14:paraId="04A9307F" w14:textId="77777777" w:rsidR="00C70867" w:rsidRPr="00445D89" w:rsidRDefault="00C70867" w:rsidP="00C70867">
                  <w:pPr>
                    <w:rPr>
                      <w:szCs w:val="22"/>
                    </w:rPr>
                  </w:pPr>
                </w:p>
                <w:p w14:paraId="69B63C05" w14:textId="77777777" w:rsidR="00C70867" w:rsidRPr="00445D89" w:rsidRDefault="00C70867" w:rsidP="00C70867">
                  <w:pPr>
                    <w:spacing w:line="276" w:lineRule="auto"/>
                    <w:rPr>
                      <w:b/>
                      <w:szCs w:val="22"/>
                    </w:rPr>
                  </w:pPr>
                  <w:r w:rsidRPr="00445D89">
                    <w:rPr>
                      <w:b/>
                      <w:szCs w:val="22"/>
                    </w:rPr>
                    <w:t>Proposed Solution</w:t>
                  </w:r>
                </w:p>
                <w:p w14:paraId="0F297B63"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DDNEA:</w:t>
                  </w:r>
                </w:p>
                <w:p w14:paraId="456F4A33" w14:textId="77777777" w:rsidR="00C70867" w:rsidRPr="00445D89" w:rsidRDefault="00C70867" w:rsidP="00B03D74">
                  <w:pPr>
                    <w:pStyle w:val="ad"/>
                    <w:numPr>
                      <w:ilvl w:val="0"/>
                      <w:numId w:val="72"/>
                    </w:numPr>
                    <w:spacing w:after="0" w:line="276" w:lineRule="auto"/>
                    <w:jc w:val="left"/>
                    <w:rPr>
                      <w:szCs w:val="22"/>
                    </w:rPr>
                  </w:pPr>
                  <w:r w:rsidRPr="00445D89">
                    <w:rPr>
                      <w:szCs w:val="22"/>
                    </w:rPr>
                    <w:t>DDNEA Main Document:</w:t>
                  </w:r>
                </w:p>
                <w:p w14:paraId="597E5A12" w14:textId="77777777" w:rsidR="00C70867" w:rsidRPr="00445D89" w:rsidRDefault="00C70867" w:rsidP="00B03D74">
                  <w:pPr>
                    <w:pStyle w:val="ad"/>
                    <w:numPr>
                      <w:ilvl w:val="1"/>
                      <w:numId w:val="72"/>
                    </w:numPr>
                    <w:spacing w:after="0" w:line="276" w:lineRule="auto"/>
                    <w:jc w:val="left"/>
                    <w:rPr>
                      <w:szCs w:val="22"/>
                    </w:rPr>
                  </w:pPr>
                  <w:r w:rsidRPr="00445D89">
                    <w:rPr>
                      <w:szCs w:val="22"/>
                    </w:rPr>
                    <w:t>From section III.I.12 “Download of an e-AD (UC3.31)” the first paragraph will be reworded to remove references to the “Request for history information” and will become:</w:t>
                  </w:r>
                </w:p>
                <w:p w14:paraId="5F5252AF" w14:textId="77777777" w:rsidR="00C70867" w:rsidRPr="00445D89" w:rsidRDefault="00C70867" w:rsidP="00C70867">
                  <w:pPr>
                    <w:pStyle w:val="ad"/>
                    <w:spacing w:line="276" w:lineRule="auto"/>
                    <w:ind w:left="1080"/>
                    <w:rPr>
                      <w:i/>
                      <w:iCs/>
                      <w:szCs w:val="22"/>
                    </w:rPr>
                  </w:pPr>
                  <w:r w:rsidRPr="00445D89">
                    <w:rPr>
                      <w:i/>
                      <w:iCs/>
                      <w:szCs w:val="22"/>
                    </w:rPr>
                    <w:t>“This use case describes the message exchange protocol for requesting to download an e-AD. It describes the case where the e-AD is available on-line in which case the MSA of Dispatch responds with a data packaging message (IE934: C_PAC_DAT) that includes all business messages comprising the movement history.”.</w:t>
                  </w:r>
                </w:p>
                <w:p w14:paraId="743ADDDC" w14:textId="77777777" w:rsidR="00C70867" w:rsidRPr="00445D89" w:rsidRDefault="00C70867" w:rsidP="00B03D74">
                  <w:pPr>
                    <w:pStyle w:val="ad"/>
                    <w:numPr>
                      <w:ilvl w:val="1"/>
                      <w:numId w:val="72"/>
                    </w:numPr>
                    <w:spacing w:after="0" w:line="276" w:lineRule="auto"/>
                    <w:jc w:val="left"/>
                    <w:rPr>
                      <w:szCs w:val="22"/>
                    </w:rPr>
                  </w:pPr>
                  <w:r w:rsidRPr="00445D89">
                    <w:rPr>
                      <w:szCs w:val="22"/>
                    </w:rPr>
                    <w:t>From section III.I.12.2 “Download of an e-AD failed” the following phrase shall be deleted “</w:t>
                  </w:r>
                  <w:r w:rsidRPr="00445D89">
                    <w:rPr>
                      <w:i/>
                      <w:iCs/>
                      <w:szCs w:val="22"/>
                    </w:rPr>
                    <w:t>When deemed necessary a MSA may request archived/historical data to be retrieved by following the scenarios described in IV.III.1 Request for history information”.</w:t>
                  </w:r>
                </w:p>
                <w:p w14:paraId="115E3C68" w14:textId="77777777" w:rsidR="00C70867" w:rsidRPr="00445D89" w:rsidRDefault="00C70867" w:rsidP="00B03D74">
                  <w:pPr>
                    <w:pStyle w:val="ad"/>
                    <w:numPr>
                      <w:ilvl w:val="1"/>
                      <w:numId w:val="72"/>
                    </w:numPr>
                    <w:spacing w:after="0" w:line="276" w:lineRule="auto"/>
                    <w:jc w:val="left"/>
                    <w:rPr>
                      <w:szCs w:val="22"/>
                    </w:rPr>
                  </w:pPr>
                  <w:r w:rsidRPr="00445D89">
                    <w:rPr>
                      <w:szCs w:val="22"/>
                      <w:lang w:val="en-US"/>
                    </w:rPr>
                    <w:t xml:space="preserve">From section III.I.13 “General query to retrieve an e-AD (UC3.32)” the following phrase shall be removed: </w:t>
                  </w:r>
                  <w:r w:rsidRPr="00445D89">
                    <w:rPr>
                      <w:i/>
                      <w:iCs/>
                      <w:szCs w:val="22"/>
                      <w:lang w:val="en-US"/>
                    </w:rPr>
                    <w:t>“If the e-AD is archived and the MSA Official still wants to retrieve this e-AD, then Section IV.III.1 “Request for history information” that includes use case UC3.29 should be considered.”.</w:t>
                  </w:r>
                </w:p>
                <w:p w14:paraId="67402271" w14:textId="77777777" w:rsidR="00C70867" w:rsidRPr="00445D89" w:rsidRDefault="00C70867" w:rsidP="00B03D74">
                  <w:pPr>
                    <w:pStyle w:val="ad"/>
                    <w:numPr>
                      <w:ilvl w:val="1"/>
                      <w:numId w:val="72"/>
                    </w:numPr>
                    <w:spacing w:after="0" w:line="276" w:lineRule="auto"/>
                    <w:jc w:val="left"/>
                    <w:rPr>
                      <w:szCs w:val="22"/>
                    </w:rPr>
                  </w:pPr>
                  <w:r w:rsidRPr="00445D89">
                    <w:rPr>
                      <w:szCs w:val="22"/>
                    </w:rPr>
                    <w:t>Sub-Section IV.III “Access to the history of movements” shall be removed.</w:t>
                  </w:r>
                </w:p>
                <w:p w14:paraId="22763FE4" w14:textId="77777777" w:rsidR="00C70867" w:rsidRPr="00445D89" w:rsidRDefault="00C70867" w:rsidP="00B03D74">
                  <w:pPr>
                    <w:pStyle w:val="ad"/>
                    <w:numPr>
                      <w:ilvl w:val="1"/>
                      <w:numId w:val="72"/>
                    </w:numPr>
                    <w:spacing w:after="0" w:line="276" w:lineRule="auto"/>
                    <w:jc w:val="left"/>
                    <w:rPr>
                      <w:szCs w:val="22"/>
                    </w:rPr>
                  </w:pPr>
                  <w:r w:rsidRPr="00445D89">
                    <w:rPr>
                      <w:szCs w:val="22"/>
                      <w:lang w:val="en-US"/>
                    </w:rPr>
                    <w:t>References to the IE820 message shall be removed from the following parts of DDNEA Section X “Transport of messages via CCN/CSI”:</w:t>
                  </w:r>
                </w:p>
                <w:p w14:paraId="2D7DC474" w14:textId="77777777" w:rsidR="00C70867" w:rsidRPr="00445D89" w:rsidRDefault="00C70867" w:rsidP="00B03D74">
                  <w:pPr>
                    <w:pStyle w:val="ad"/>
                    <w:numPr>
                      <w:ilvl w:val="2"/>
                      <w:numId w:val="72"/>
                    </w:numPr>
                    <w:spacing w:after="0" w:line="276" w:lineRule="auto"/>
                    <w:jc w:val="left"/>
                    <w:rPr>
                      <w:szCs w:val="22"/>
                    </w:rPr>
                  </w:pPr>
                  <w:bookmarkStart w:id="75" w:name="_Ref458499428"/>
                  <w:bookmarkStart w:id="76" w:name="_Ref77397821"/>
                  <w:bookmarkStart w:id="77" w:name="_Ref135478917"/>
                  <w:bookmarkStart w:id="78" w:name="_Toc178390879"/>
                  <w:bookmarkStart w:id="79" w:name="_Toc191308468"/>
                  <w:bookmarkStart w:id="80" w:name="_Toc191309325"/>
                  <w:bookmarkStart w:id="81" w:name="_Toc1400634"/>
                  <w:r w:rsidRPr="00445D89">
                    <w:rPr>
                      <w:szCs w:val="22"/>
                    </w:rPr>
                    <w:t>From X.I.2.2.5 “Encoding the CSIDD</w:t>
                  </w:r>
                  <w:bookmarkEnd w:id="75"/>
                  <w:r w:rsidRPr="00445D89">
                    <w:rPr>
                      <w:szCs w:val="22"/>
                    </w:rPr>
                    <w:t xml:space="preserve"> for </w:t>
                  </w:r>
                  <w:bookmarkEnd w:id="76"/>
                  <w:r w:rsidRPr="00445D89">
                    <w:rPr>
                      <w:szCs w:val="22"/>
                    </w:rPr>
                    <w:t>EMCS</w:t>
                  </w:r>
                  <w:bookmarkEnd w:id="77"/>
                  <w:bookmarkEnd w:id="78"/>
                  <w:bookmarkEnd w:id="79"/>
                  <w:bookmarkEnd w:id="80"/>
                  <w:bookmarkEnd w:id="81"/>
                  <w:r w:rsidRPr="00445D89">
                    <w:rPr>
                      <w:szCs w:val="22"/>
                    </w:rPr>
                    <w:t>”, the entry of IE820 History Results will be removed from Table 45: “MsgTypId used for an Information Exchange of EMCS”.</w:t>
                  </w:r>
                </w:p>
                <w:p w14:paraId="4CE65993" w14:textId="77777777" w:rsidR="00C70867" w:rsidRPr="00445D89" w:rsidRDefault="00C70867" w:rsidP="00331DB5">
                  <w:pPr>
                    <w:pStyle w:val="ad"/>
                    <w:numPr>
                      <w:ilvl w:val="2"/>
                      <w:numId w:val="72"/>
                    </w:numPr>
                    <w:spacing w:after="0" w:line="276" w:lineRule="auto"/>
                    <w:jc w:val="left"/>
                    <w:rPr>
                      <w:szCs w:val="22"/>
                    </w:rPr>
                  </w:pPr>
                  <w:bookmarkStart w:id="82" w:name="_Toc113879356"/>
                  <w:bookmarkStart w:id="83" w:name="_Ref135419849"/>
                  <w:bookmarkStart w:id="84" w:name="_Toc178390891"/>
                  <w:bookmarkStart w:id="85" w:name="_Toc191308480"/>
                  <w:bookmarkStart w:id="86" w:name="_Toc191309333"/>
                  <w:bookmarkStart w:id="87" w:name="_Ref264464477"/>
                  <w:bookmarkStart w:id="88" w:name="_Ref264464481"/>
                  <w:bookmarkStart w:id="89" w:name="_Ref264464486"/>
                  <w:bookmarkStart w:id="90" w:name="_Toc1400647"/>
                  <w:bookmarkStart w:id="91" w:name="_Toc42771400"/>
                  <w:r w:rsidRPr="00445D89">
                    <w:rPr>
                      <w:szCs w:val="22"/>
                    </w:rPr>
                    <w:t>From X.I.3 “Environment</w:t>
                  </w:r>
                  <w:bookmarkEnd w:id="82"/>
                  <w:bookmarkEnd w:id="83"/>
                  <w:bookmarkEnd w:id="84"/>
                  <w:bookmarkEnd w:id="85"/>
                  <w:bookmarkEnd w:id="86"/>
                  <w:bookmarkEnd w:id="87"/>
                  <w:bookmarkEnd w:id="88"/>
                  <w:bookmarkEnd w:id="89"/>
                  <w:bookmarkEnd w:id="90"/>
                  <w:r w:rsidRPr="00445D89">
                    <w:rPr>
                      <w:szCs w:val="22"/>
                    </w:rPr>
                    <w:t>”, the entry of IE820 History Results will be removed from Table 50: “Information Exchanges exchanged via the ‘Core flow’ queue”.</w:t>
                  </w:r>
                  <w:bookmarkEnd w:id="91"/>
                </w:p>
                <w:p w14:paraId="3C074886" w14:textId="77777777" w:rsidR="00C70867" w:rsidRPr="00445D89" w:rsidRDefault="00C70867" w:rsidP="00B03D74">
                  <w:pPr>
                    <w:pStyle w:val="ad"/>
                    <w:numPr>
                      <w:ilvl w:val="2"/>
                      <w:numId w:val="72"/>
                    </w:numPr>
                    <w:spacing w:after="0" w:line="276" w:lineRule="auto"/>
                    <w:jc w:val="left"/>
                    <w:rPr>
                      <w:szCs w:val="22"/>
                    </w:rPr>
                  </w:pPr>
                  <w:r w:rsidRPr="00445D89">
                    <w:rPr>
                      <w:szCs w:val="22"/>
                    </w:rPr>
                    <w:t>From X.I.5 “Configuration”’:</w:t>
                  </w:r>
                </w:p>
                <w:p w14:paraId="7E761AA3" w14:textId="77777777" w:rsidR="00C70867" w:rsidRPr="00445D89" w:rsidRDefault="00C70867" w:rsidP="00B03D74">
                  <w:pPr>
                    <w:pStyle w:val="ad"/>
                    <w:numPr>
                      <w:ilvl w:val="3"/>
                      <w:numId w:val="72"/>
                    </w:numPr>
                    <w:spacing w:after="0" w:line="276" w:lineRule="auto"/>
                    <w:jc w:val="left"/>
                    <w:rPr>
                      <w:szCs w:val="22"/>
                    </w:rPr>
                  </w:pPr>
                  <w:r w:rsidRPr="00445D89">
                    <w:rPr>
                      <w:szCs w:val="22"/>
                    </w:rPr>
                    <w:t>In X.I.5.3.1.4 “ccnMessageId”, the entry “CD820A-MSG.emcs” will be removed</w:t>
                  </w:r>
                </w:p>
                <w:p w14:paraId="13E8D6E1" w14:textId="77777777" w:rsidR="00C70867" w:rsidRPr="00445D89" w:rsidRDefault="00C70867" w:rsidP="00B03D74">
                  <w:pPr>
                    <w:pStyle w:val="ad"/>
                    <w:numPr>
                      <w:ilvl w:val="3"/>
                      <w:numId w:val="72"/>
                    </w:numPr>
                    <w:spacing w:after="0" w:line="276" w:lineRule="auto"/>
                    <w:jc w:val="left"/>
                    <w:rPr>
                      <w:szCs w:val="22"/>
                    </w:rPr>
                  </w:pPr>
                  <w:r w:rsidRPr="00445D89">
                    <w:rPr>
                      <w:szCs w:val="22"/>
                    </w:rPr>
                    <w:t>In X.I.5.3.2 “Message configuration procedure for EMCS” the following will be removed from Table 59: “IDL definition of CCN messages for EMCS”</w:t>
                  </w:r>
                </w:p>
                <w:p w14:paraId="66882C5C" w14:textId="77777777" w:rsidR="00C70867" w:rsidRPr="00445D89" w:rsidRDefault="00C70867" w:rsidP="00C70867">
                  <w:pPr>
                    <w:pStyle w:val="ad"/>
                    <w:spacing w:line="276" w:lineRule="auto"/>
                    <w:ind w:left="2880"/>
                    <w:rPr>
                      <w:szCs w:val="22"/>
                    </w:rPr>
                  </w:pPr>
                  <w:r w:rsidRPr="00445D89">
                    <w:rPr>
                      <w:szCs w:val="22"/>
                    </w:rPr>
                    <w:t>interface CD820A-MSG.emcs</w:t>
                  </w:r>
                </w:p>
                <w:p w14:paraId="111AAF39" w14:textId="77777777" w:rsidR="00C70867" w:rsidRPr="00445D89" w:rsidRDefault="00C70867" w:rsidP="00C70867">
                  <w:pPr>
                    <w:pStyle w:val="ad"/>
                    <w:spacing w:line="276" w:lineRule="auto"/>
                    <w:ind w:left="2880"/>
                    <w:rPr>
                      <w:szCs w:val="22"/>
                    </w:rPr>
                  </w:pPr>
                  <w:r w:rsidRPr="00445D89">
                    <w:rPr>
                      <w:szCs w:val="22"/>
                    </w:rPr>
                    <w:t>{</w:t>
                  </w:r>
                </w:p>
                <w:p w14:paraId="47C0E377" w14:textId="77777777" w:rsidR="00C70867" w:rsidRPr="00445D89" w:rsidRDefault="00C70867" w:rsidP="00C70867">
                  <w:pPr>
                    <w:pStyle w:val="ad"/>
                    <w:spacing w:line="276" w:lineRule="auto"/>
                    <w:ind w:left="2880"/>
                    <w:rPr>
                      <w:szCs w:val="22"/>
                    </w:rPr>
                  </w:pPr>
                  <w:r w:rsidRPr="00445D89">
                    <w:rPr>
                      <w:szCs w:val="22"/>
                    </w:rPr>
                    <w:t>typedef byte RawBuffer ;</w:t>
                  </w:r>
                </w:p>
                <w:p w14:paraId="4DE32A31" w14:textId="77777777" w:rsidR="00C70867" w:rsidRPr="00445D89" w:rsidRDefault="00C70867" w:rsidP="00C70867">
                  <w:pPr>
                    <w:pStyle w:val="ad"/>
                    <w:spacing w:line="276" w:lineRule="auto"/>
                    <w:ind w:left="2880"/>
                    <w:rPr>
                      <w:szCs w:val="22"/>
                    </w:rPr>
                  </w:pPr>
                  <w:r w:rsidRPr="00445D89">
                    <w:rPr>
                      <w:szCs w:val="22"/>
                    </w:rPr>
                    <w:t>}</w:t>
                  </w:r>
                </w:p>
                <w:p w14:paraId="1ED66B1A" w14:textId="77777777" w:rsidR="00C70867" w:rsidRPr="00AB65B5" w:rsidRDefault="00C70867" w:rsidP="00B03D74">
                  <w:pPr>
                    <w:pStyle w:val="ad"/>
                    <w:numPr>
                      <w:ilvl w:val="0"/>
                      <w:numId w:val="72"/>
                    </w:numPr>
                    <w:spacing w:after="0" w:line="276" w:lineRule="auto"/>
                    <w:jc w:val="left"/>
                    <w:rPr>
                      <w:szCs w:val="22"/>
                      <w:lang w:val="fr-BE"/>
                    </w:rPr>
                  </w:pPr>
                  <w:r w:rsidRPr="00AB65B5">
                    <w:rPr>
                      <w:szCs w:val="22"/>
                      <w:lang w:val="fr-BE"/>
                    </w:rPr>
                    <w:t>Appendix D: Technical Message Structure:</w:t>
                  </w:r>
                </w:p>
                <w:p w14:paraId="22D77AFF" w14:textId="77777777" w:rsidR="00C70867" w:rsidRPr="00445D89" w:rsidRDefault="00C70867" w:rsidP="00B03D74">
                  <w:pPr>
                    <w:pStyle w:val="ad"/>
                    <w:numPr>
                      <w:ilvl w:val="1"/>
                      <w:numId w:val="72"/>
                    </w:numPr>
                    <w:spacing w:after="0" w:line="276" w:lineRule="auto"/>
                    <w:jc w:val="left"/>
                    <w:rPr>
                      <w:szCs w:val="22"/>
                    </w:rPr>
                  </w:pPr>
                  <w:r w:rsidRPr="00445D89">
                    <w:rPr>
                      <w:szCs w:val="22"/>
                    </w:rPr>
                    <w:t>The message IE820 - HISTORY RESULTS shall be removed.</w:t>
                  </w:r>
                </w:p>
                <w:p w14:paraId="3F96451B" w14:textId="77777777" w:rsidR="00C70867" w:rsidRPr="00445D89" w:rsidRDefault="00C70867" w:rsidP="00B03D74">
                  <w:pPr>
                    <w:pStyle w:val="ad"/>
                    <w:numPr>
                      <w:ilvl w:val="1"/>
                      <w:numId w:val="72"/>
                    </w:numPr>
                    <w:spacing w:after="0" w:line="276" w:lineRule="auto"/>
                    <w:jc w:val="left"/>
                    <w:rPr>
                      <w:szCs w:val="22"/>
                    </w:rPr>
                  </w:pPr>
                  <w:r w:rsidRPr="00445D89">
                    <w:rPr>
                      <w:szCs w:val="22"/>
                    </w:rPr>
                    <w:t>The &lt;HISTORY REQUEST&gt; Data Group with all included data items will be removed from the IE721 message, as shown below:</w:t>
                  </w:r>
                </w:p>
                <w:p w14:paraId="02E5E6B1" w14:textId="77777777" w:rsidR="00C70867" w:rsidRPr="00445D89" w:rsidRDefault="00C70867" w:rsidP="00C70867">
                  <w:pPr>
                    <w:pStyle w:val="ad"/>
                    <w:spacing w:line="276" w:lineRule="auto"/>
                    <w:ind w:left="1080"/>
                    <w:rPr>
                      <w:szCs w:val="22"/>
                    </w:rPr>
                  </w:pPr>
                </w:p>
                <w:p w14:paraId="48CFCB86" w14:textId="77777777" w:rsidR="00C70867" w:rsidRPr="0048104B" w:rsidRDefault="00C70867" w:rsidP="00890864">
                  <w:pPr>
                    <w:spacing w:after="0" w:line="276" w:lineRule="auto"/>
                    <w:jc w:val="left"/>
                    <w:rPr>
                      <w:szCs w:val="22"/>
                    </w:rPr>
                  </w:pPr>
                  <w:bookmarkStart w:id="92" w:name="_Toc42771401"/>
                  <w:r w:rsidRPr="0048104B">
                    <w:rPr>
                      <w:szCs w:val="22"/>
                    </w:rPr>
                    <w:t>IE721 - ADMINISTRATIVE COOPERATION COMMON REQUEST (C_COO_SUB)</w:t>
                  </w:r>
                  <w:bookmarkEnd w:id="92"/>
                </w:p>
                <w:tbl>
                  <w:tblPr>
                    <w:tblW w:w="6811" w:type="dxa"/>
                    <w:tblBorders>
                      <w:bottom w:val="single" w:sz="12" w:space="0" w:color="808080"/>
                    </w:tblBorders>
                    <w:tblLayout w:type="fixed"/>
                    <w:tblCellMar>
                      <w:top w:w="28" w:type="dxa"/>
                      <w:left w:w="57" w:type="dxa"/>
                      <w:bottom w:w="28" w:type="dxa"/>
                      <w:right w:w="57" w:type="dxa"/>
                    </w:tblCellMar>
                    <w:tblLook w:val="04A0" w:firstRow="1" w:lastRow="0" w:firstColumn="1" w:lastColumn="0" w:noHBand="0" w:noVBand="1"/>
                  </w:tblPr>
                  <w:tblGrid>
                    <w:gridCol w:w="4578"/>
                    <w:gridCol w:w="850"/>
                    <w:gridCol w:w="674"/>
                    <w:gridCol w:w="709"/>
                  </w:tblGrid>
                  <w:tr w:rsidR="00C70867" w:rsidRPr="00445D89" w14:paraId="452D4BCE" w14:textId="77777777" w:rsidTr="00C70867">
                    <w:trPr>
                      <w:cantSplit/>
                    </w:trPr>
                    <w:tc>
                      <w:tcPr>
                        <w:tcW w:w="4578" w:type="dxa"/>
                        <w:tcBorders>
                          <w:top w:val="nil"/>
                          <w:bottom w:val="nil"/>
                        </w:tcBorders>
                        <w:tcMar>
                          <w:top w:w="113" w:type="dxa"/>
                          <w:bottom w:w="113" w:type="dxa"/>
                        </w:tcMar>
                      </w:tcPr>
                      <w:p w14:paraId="66BFA880" w14:textId="77777777" w:rsidR="00C70867" w:rsidRPr="00445D89" w:rsidRDefault="00C70867" w:rsidP="00C70867">
                        <w:pPr>
                          <w:pStyle w:val="af1"/>
                          <w:rPr>
                            <w:sz w:val="22"/>
                            <w:szCs w:val="22"/>
                          </w:rPr>
                        </w:pPr>
                        <w:r w:rsidRPr="00445D89">
                          <w:rPr>
                            <w:sz w:val="22"/>
                            <w:szCs w:val="22"/>
                          </w:rPr>
                          <w:t>MESSAGE</w:t>
                        </w:r>
                      </w:p>
                    </w:tc>
                    <w:tc>
                      <w:tcPr>
                        <w:tcW w:w="850" w:type="dxa"/>
                        <w:tcBorders>
                          <w:top w:val="nil"/>
                          <w:bottom w:val="nil"/>
                        </w:tcBorders>
                        <w:tcMar>
                          <w:top w:w="113" w:type="dxa"/>
                          <w:bottom w:w="113" w:type="dxa"/>
                        </w:tcMar>
                      </w:tcPr>
                      <w:p w14:paraId="61B018A8" w14:textId="77777777" w:rsidR="00C70867" w:rsidRPr="00445D89" w:rsidRDefault="00C70867" w:rsidP="00C70867">
                        <w:pPr>
                          <w:pStyle w:val="af1"/>
                          <w:rPr>
                            <w:sz w:val="22"/>
                            <w:szCs w:val="22"/>
                          </w:rPr>
                        </w:pPr>
                        <w:r w:rsidRPr="00445D89">
                          <w:rPr>
                            <w:sz w:val="22"/>
                            <w:szCs w:val="22"/>
                          </w:rPr>
                          <w:t>1x</w:t>
                        </w:r>
                      </w:p>
                    </w:tc>
                    <w:tc>
                      <w:tcPr>
                        <w:tcW w:w="674" w:type="dxa"/>
                        <w:tcBorders>
                          <w:top w:val="nil"/>
                          <w:bottom w:val="nil"/>
                        </w:tcBorders>
                        <w:tcMar>
                          <w:top w:w="113" w:type="dxa"/>
                          <w:bottom w:w="113" w:type="dxa"/>
                        </w:tcMar>
                      </w:tcPr>
                      <w:p w14:paraId="3BAEBCEC" w14:textId="77777777" w:rsidR="00C70867" w:rsidRPr="00445D89" w:rsidRDefault="00C70867" w:rsidP="00C70867">
                        <w:pPr>
                          <w:pStyle w:val="af1"/>
                          <w:rPr>
                            <w:sz w:val="22"/>
                            <w:szCs w:val="22"/>
                          </w:rPr>
                        </w:pPr>
                        <w:r w:rsidRPr="00445D89">
                          <w:rPr>
                            <w:sz w:val="22"/>
                            <w:szCs w:val="22"/>
                          </w:rPr>
                          <w:t>R</w:t>
                        </w:r>
                      </w:p>
                    </w:tc>
                    <w:tc>
                      <w:tcPr>
                        <w:tcW w:w="709" w:type="dxa"/>
                        <w:tcBorders>
                          <w:top w:val="nil"/>
                          <w:bottom w:val="nil"/>
                        </w:tcBorders>
                        <w:tcMar>
                          <w:top w:w="113" w:type="dxa"/>
                          <w:bottom w:w="113" w:type="dxa"/>
                        </w:tcMar>
                      </w:tcPr>
                      <w:p w14:paraId="3992860C" w14:textId="77777777" w:rsidR="00C70867" w:rsidRPr="00445D89" w:rsidRDefault="00C70867" w:rsidP="00C70867">
                        <w:pPr>
                          <w:pStyle w:val="af1"/>
                          <w:rPr>
                            <w:sz w:val="22"/>
                            <w:szCs w:val="22"/>
                          </w:rPr>
                        </w:pPr>
                      </w:p>
                    </w:tc>
                  </w:tr>
                  <w:tr w:rsidR="00C70867" w:rsidRPr="00445D89" w14:paraId="215B8097" w14:textId="77777777" w:rsidTr="00C70867">
                    <w:trPr>
                      <w:cantSplit/>
                    </w:trPr>
                    <w:tc>
                      <w:tcPr>
                        <w:tcW w:w="4578" w:type="dxa"/>
                        <w:tcBorders>
                          <w:top w:val="nil"/>
                          <w:bottom w:val="nil"/>
                        </w:tcBorders>
                        <w:tcMar>
                          <w:top w:w="113" w:type="dxa"/>
                          <w:bottom w:w="113" w:type="dxa"/>
                        </w:tcMar>
                      </w:tcPr>
                      <w:p w14:paraId="75C208AE" w14:textId="77777777" w:rsidR="00C70867" w:rsidRPr="00445D89" w:rsidRDefault="00C70867" w:rsidP="00C70867">
                        <w:pPr>
                          <w:pStyle w:val="af1"/>
                          <w:rPr>
                            <w:sz w:val="22"/>
                            <w:szCs w:val="22"/>
                          </w:rPr>
                        </w:pPr>
                        <w:r w:rsidRPr="00445D89">
                          <w:rPr>
                            <w:sz w:val="22"/>
                            <w:szCs w:val="22"/>
                          </w:rPr>
                          <w:t>---HEADER</w:t>
                        </w:r>
                      </w:p>
                    </w:tc>
                    <w:tc>
                      <w:tcPr>
                        <w:tcW w:w="850" w:type="dxa"/>
                        <w:tcBorders>
                          <w:top w:val="nil"/>
                          <w:bottom w:val="nil"/>
                        </w:tcBorders>
                        <w:tcMar>
                          <w:top w:w="113" w:type="dxa"/>
                          <w:bottom w:w="113" w:type="dxa"/>
                        </w:tcMar>
                      </w:tcPr>
                      <w:p w14:paraId="2FD3FC2A" w14:textId="77777777" w:rsidR="00C70867" w:rsidRPr="00445D89" w:rsidRDefault="00C70867" w:rsidP="00C70867">
                        <w:pPr>
                          <w:pStyle w:val="af1"/>
                          <w:rPr>
                            <w:sz w:val="22"/>
                            <w:szCs w:val="22"/>
                          </w:rPr>
                        </w:pPr>
                        <w:r w:rsidRPr="00445D89">
                          <w:rPr>
                            <w:sz w:val="22"/>
                            <w:szCs w:val="22"/>
                          </w:rPr>
                          <w:t>1x</w:t>
                        </w:r>
                      </w:p>
                    </w:tc>
                    <w:tc>
                      <w:tcPr>
                        <w:tcW w:w="674" w:type="dxa"/>
                        <w:tcBorders>
                          <w:top w:val="nil"/>
                          <w:bottom w:val="nil"/>
                        </w:tcBorders>
                        <w:tcMar>
                          <w:top w:w="113" w:type="dxa"/>
                          <w:bottom w:w="113" w:type="dxa"/>
                        </w:tcMar>
                      </w:tcPr>
                      <w:p w14:paraId="727DA1F5" w14:textId="77777777" w:rsidR="00C70867" w:rsidRPr="00445D89" w:rsidRDefault="00C70867" w:rsidP="00C70867">
                        <w:pPr>
                          <w:pStyle w:val="af1"/>
                          <w:rPr>
                            <w:sz w:val="22"/>
                            <w:szCs w:val="22"/>
                          </w:rPr>
                        </w:pPr>
                        <w:r w:rsidRPr="00445D89">
                          <w:rPr>
                            <w:sz w:val="22"/>
                            <w:szCs w:val="22"/>
                          </w:rPr>
                          <w:t>R</w:t>
                        </w:r>
                      </w:p>
                    </w:tc>
                    <w:tc>
                      <w:tcPr>
                        <w:tcW w:w="709" w:type="dxa"/>
                        <w:tcBorders>
                          <w:top w:val="nil"/>
                          <w:bottom w:val="nil"/>
                        </w:tcBorders>
                        <w:tcMar>
                          <w:top w:w="113" w:type="dxa"/>
                          <w:bottom w:w="113" w:type="dxa"/>
                        </w:tcMar>
                      </w:tcPr>
                      <w:p w14:paraId="58BB37E0" w14:textId="77777777" w:rsidR="00C70867" w:rsidRPr="00445D89" w:rsidRDefault="00C70867" w:rsidP="00C70867">
                        <w:pPr>
                          <w:pStyle w:val="af1"/>
                          <w:rPr>
                            <w:sz w:val="22"/>
                            <w:szCs w:val="22"/>
                          </w:rPr>
                        </w:pPr>
                      </w:p>
                    </w:tc>
                  </w:tr>
                  <w:tr w:rsidR="00C70867" w:rsidRPr="00445D89" w14:paraId="5B07F8FD" w14:textId="77777777" w:rsidTr="00C70867">
                    <w:trPr>
                      <w:cantSplit/>
                    </w:trPr>
                    <w:tc>
                      <w:tcPr>
                        <w:tcW w:w="4578" w:type="dxa"/>
                        <w:tcBorders>
                          <w:top w:val="nil"/>
                          <w:bottom w:val="nil"/>
                        </w:tcBorders>
                        <w:tcMar>
                          <w:top w:w="113" w:type="dxa"/>
                          <w:bottom w:w="113" w:type="dxa"/>
                        </w:tcMar>
                      </w:tcPr>
                      <w:p w14:paraId="4E60F021" w14:textId="77777777" w:rsidR="00C70867" w:rsidRPr="00445D89" w:rsidRDefault="00C70867" w:rsidP="00C70867">
                        <w:pPr>
                          <w:pStyle w:val="af1"/>
                          <w:rPr>
                            <w:sz w:val="22"/>
                            <w:szCs w:val="22"/>
                          </w:rPr>
                        </w:pPr>
                        <w:r w:rsidRPr="00445D89">
                          <w:rPr>
                            <w:sz w:val="22"/>
                            <w:szCs w:val="22"/>
                          </w:rPr>
                          <w:t>---FOLLOW UP</w:t>
                        </w:r>
                      </w:p>
                    </w:tc>
                    <w:tc>
                      <w:tcPr>
                        <w:tcW w:w="850" w:type="dxa"/>
                        <w:tcBorders>
                          <w:top w:val="nil"/>
                          <w:bottom w:val="nil"/>
                        </w:tcBorders>
                        <w:tcMar>
                          <w:top w:w="113" w:type="dxa"/>
                          <w:bottom w:w="113" w:type="dxa"/>
                        </w:tcMar>
                      </w:tcPr>
                      <w:p w14:paraId="77E90291" w14:textId="77777777" w:rsidR="00C70867" w:rsidRPr="00445D89" w:rsidRDefault="00C70867" w:rsidP="00C70867">
                        <w:pPr>
                          <w:pStyle w:val="af1"/>
                          <w:rPr>
                            <w:sz w:val="22"/>
                            <w:szCs w:val="22"/>
                          </w:rPr>
                        </w:pPr>
                        <w:r w:rsidRPr="00445D89">
                          <w:rPr>
                            <w:sz w:val="22"/>
                            <w:szCs w:val="22"/>
                          </w:rPr>
                          <w:t>1x</w:t>
                        </w:r>
                      </w:p>
                    </w:tc>
                    <w:tc>
                      <w:tcPr>
                        <w:tcW w:w="674" w:type="dxa"/>
                        <w:tcBorders>
                          <w:top w:val="nil"/>
                          <w:bottom w:val="nil"/>
                        </w:tcBorders>
                        <w:tcMar>
                          <w:top w:w="113" w:type="dxa"/>
                          <w:bottom w:w="113" w:type="dxa"/>
                        </w:tcMar>
                      </w:tcPr>
                      <w:p w14:paraId="41147A0C" w14:textId="77777777" w:rsidR="00C70867" w:rsidRPr="00445D89" w:rsidRDefault="00C70867" w:rsidP="00C70867">
                        <w:pPr>
                          <w:pStyle w:val="af1"/>
                          <w:rPr>
                            <w:sz w:val="22"/>
                            <w:szCs w:val="22"/>
                          </w:rPr>
                        </w:pPr>
                        <w:r w:rsidRPr="00445D89">
                          <w:rPr>
                            <w:sz w:val="22"/>
                            <w:szCs w:val="22"/>
                          </w:rPr>
                          <w:t>R</w:t>
                        </w:r>
                      </w:p>
                    </w:tc>
                    <w:tc>
                      <w:tcPr>
                        <w:tcW w:w="709" w:type="dxa"/>
                        <w:tcBorders>
                          <w:top w:val="nil"/>
                          <w:bottom w:val="nil"/>
                        </w:tcBorders>
                        <w:tcMar>
                          <w:top w:w="113" w:type="dxa"/>
                          <w:bottom w:w="113" w:type="dxa"/>
                        </w:tcMar>
                      </w:tcPr>
                      <w:p w14:paraId="499B047D" w14:textId="77777777" w:rsidR="00C70867" w:rsidRPr="00445D89" w:rsidRDefault="00C70867" w:rsidP="00C70867">
                        <w:pPr>
                          <w:pStyle w:val="af1"/>
                          <w:rPr>
                            <w:sz w:val="22"/>
                            <w:szCs w:val="22"/>
                          </w:rPr>
                        </w:pPr>
                      </w:p>
                    </w:tc>
                  </w:tr>
                  <w:tr w:rsidR="00C70867" w:rsidRPr="00445D89" w14:paraId="356BAE6E" w14:textId="77777777" w:rsidTr="00C70867">
                    <w:trPr>
                      <w:cantSplit/>
                    </w:trPr>
                    <w:tc>
                      <w:tcPr>
                        <w:tcW w:w="4578" w:type="dxa"/>
                        <w:tcBorders>
                          <w:top w:val="nil"/>
                          <w:bottom w:val="nil"/>
                        </w:tcBorders>
                        <w:tcMar>
                          <w:top w:w="113" w:type="dxa"/>
                          <w:bottom w:w="113" w:type="dxa"/>
                        </w:tcMar>
                      </w:tcPr>
                      <w:p w14:paraId="5BE7E9FC" w14:textId="77777777" w:rsidR="00C70867" w:rsidRPr="00445D89" w:rsidRDefault="00C70867" w:rsidP="00C70867">
                        <w:pPr>
                          <w:pStyle w:val="af1"/>
                          <w:rPr>
                            <w:sz w:val="22"/>
                            <w:szCs w:val="22"/>
                          </w:rPr>
                        </w:pPr>
                        <w:r w:rsidRPr="00445D89">
                          <w:rPr>
                            <w:sz w:val="22"/>
                            <w:szCs w:val="22"/>
                          </w:rPr>
                          <w:t>---(ADMINISTRATIVE COOPERATION) REQUEST</w:t>
                        </w:r>
                      </w:p>
                    </w:tc>
                    <w:tc>
                      <w:tcPr>
                        <w:tcW w:w="850" w:type="dxa"/>
                        <w:tcBorders>
                          <w:top w:val="nil"/>
                          <w:bottom w:val="nil"/>
                        </w:tcBorders>
                        <w:tcMar>
                          <w:top w:w="113" w:type="dxa"/>
                          <w:bottom w:w="113" w:type="dxa"/>
                        </w:tcMar>
                      </w:tcPr>
                      <w:p w14:paraId="6B084DD9" w14:textId="77777777" w:rsidR="00C70867" w:rsidRPr="00445D89" w:rsidRDefault="00C70867" w:rsidP="00C70867">
                        <w:pPr>
                          <w:pStyle w:val="af1"/>
                          <w:rPr>
                            <w:sz w:val="22"/>
                            <w:szCs w:val="22"/>
                          </w:rPr>
                        </w:pPr>
                        <w:r w:rsidRPr="00445D89">
                          <w:rPr>
                            <w:sz w:val="22"/>
                            <w:szCs w:val="22"/>
                          </w:rPr>
                          <w:t>1x</w:t>
                        </w:r>
                      </w:p>
                    </w:tc>
                    <w:tc>
                      <w:tcPr>
                        <w:tcW w:w="674" w:type="dxa"/>
                        <w:tcBorders>
                          <w:top w:val="nil"/>
                          <w:bottom w:val="nil"/>
                        </w:tcBorders>
                        <w:tcMar>
                          <w:top w:w="113" w:type="dxa"/>
                          <w:bottom w:w="113" w:type="dxa"/>
                        </w:tcMar>
                      </w:tcPr>
                      <w:p w14:paraId="389F6DDA" w14:textId="77777777" w:rsidR="00C70867" w:rsidRPr="00445D89" w:rsidRDefault="00C70867" w:rsidP="00C70867">
                        <w:pPr>
                          <w:pStyle w:val="af1"/>
                          <w:rPr>
                            <w:sz w:val="22"/>
                            <w:szCs w:val="22"/>
                          </w:rPr>
                        </w:pPr>
                        <w:r w:rsidRPr="00445D89">
                          <w:rPr>
                            <w:sz w:val="22"/>
                            <w:szCs w:val="22"/>
                          </w:rPr>
                          <w:t>D</w:t>
                        </w:r>
                      </w:p>
                    </w:tc>
                    <w:tc>
                      <w:tcPr>
                        <w:tcW w:w="709" w:type="dxa"/>
                        <w:tcBorders>
                          <w:top w:val="nil"/>
                          <w:bottom w:val="nil"/>
                        </w:tcBorders>
                        <w:tcMar>
                          <w:top w:w="113" w:type="dxa"/>
                          <w:bottom w:w="113" w:type="dxa"/>
                        </w:tcMar>
                      </w:tcPr>
                      <w:p w14:paraId="57460CF3" w14:textId="77777777" w:rsidR="00C70867" w:rsidRPr="00445D89" w:rsidRDefault="00C70867" w:rsidP="00C70867">
                        <w:pPr>
                          <w:pStyle w:val="af1"/>
                          <w:rPr>
                            <w:sz w:val="22"/>
                            <w:szCs w:val="22"/>
                          </w:rPr>
                        </w:pPr>
                        <w:r w:rsidRPr="00445D89">
                          <w:rPr>
                            <w:sz w:val="22"/>
                            <w:szCs w:val="22"/>
                          </w:rPr>
                          <w:t>C055</w:t>
                        </w:r>
                      </w:p>
                    </w:tc>
                  </w:tr>
                  <w:tr w:rsidR="00C70867" w:rsidRPr="00445D89" w14:paraId="524523E8" w14:textId="77777777" w:rsidTr="00C70867">
                    <w:trPr>
                      <w:cantSplit/>
                    </w:trPr>
                    <w:tc>
                      <w:tcPr>
                        <w:tcW w:w="4578" w:type="dxa"/>
                        <w:tcBorders>
                          <w:top w:val="nil"/>
                          <w:bottom w:val="nil"/>
                        </w:tcBorders>
                        <w:tcMar>
                          <w:top w:w="113" w:type="dxa"/>
                          <w:bottom w:w="113" w:type="dxa"/>
                        </w:tcMar>
                      </w:tcPr>
                      <w:p w14:paraId="7F0F77DE" w14:textId="77777777" w:rsidR="00C70867" w:rsidRPr="00445D89" w:rsidRDefault="00C70867" w:rsidP="00C70867">
                        <w:pPr>
                          <w:pStyle w:val="af1"/>
                          <w:rPr>
                            <w:sz w:val="22"/>
                            <w:szCs w:val="22"/>
                          </w:rPr>
                        </w:pPr>
                        <w:r w:rsidRPr="00445D89">
                          <w:rPr>
                            <w:sz w:val="22"/>
                            <w:szCs w:val="22"/>
                          </w:rPr>
                          <w:t>------REQUEST REASON</w:t>
                        </w:r>
                      </w:p>
                    </w:tc>
                    <w:tc>
                      <w:tcPr>
                        <w:tcW w:w="850" w:type="dxa"/>
                        <w:tcBorders>
                          <w:top w:val="nil"/>
                          <w:bottom w:val="nil"/>
                        </w:tcBorders>
                        <w:tcMar>
                          <w:top w:w="113" w:type="dxa"/>
                          <w:bottom w:w="113" w:type="dxa"/>
                        </w:tcMar>
                      </w:tcPr>
                      <w:p w14:paraId="0F766B8C" w14:textId="77777777" w:rsidR="00C70867" w:rsidRPr="00445D89" w:rsidRDefault="00C70867" w:rsidP="00C70867">
                        <w:pPr>
                          <w:pStyle w:val="af1"/>
                          <w:rPr>
                            <w:sz w:val="22"/>
                            <w:szCs w:val="22"/>
                          </w:rPr>
                        </w:pPr>
                        <w:r w:rsidRPr="00445D89">
                          <w:rPr>
                            <w:sz w:val="22"/>
                            <w:szCs w:val="22"/>
                          </w:rPr>
                          <w:t>99x</w:t>
                        </w:r>
                      </w:p>
                    </w:tc>
                    <w:tc>
                      <w:tcPr>
                        <w:tcW w:w="674" w:type="dxa"/>
                        <w:tcBorders>
                          <w:top w:val="nil"/>
                          <w:bottom w:val="nil"/>
                        </w:tcBorders>
                        <w:tcMar>
                          <w:top w:w="113" w:type="dxa"/>
                          <w:bottom w:w="113" w:type="dxa"/>
                        </w:tcMar>
                      </w:tcPr>
                      <w:p w14:paraId="4D08A2EA" w14:textId="77777777" w:rsidR="00C70867" w:rsidRPr="00445D89" w:rsidRDefault="00C70867" w:rsidP="00C70867">
                        <w:pPr>
                          <w:pStyle w:val="af1"/>
                          <w:rPr>
                            <w:sz w:val="22"/>
                            <w:szCs w:val="22"/>
                          </w:rPr>
                        </w:pPr>
                        <w:r w:rsidRPr="00445D89">
                          <w:rPr>
                            <w:sz w:val="22"/>
                            <w:szCs w:val="22"/>
                          </w:rPr>
                          <w:t>R</w:t>
                        </w:r>
                      </w:p>
                    </w:tc>
                    <w:tc>
                      <w:tcPr>
                        <w:tcW w:w="709" w:type="dxa"/>
                        <w:tcBorders>
                          <w:top w:val="nil"/>
                          <w:bottom w:val="nil"/>
                        </w:tcBorders>
                        <w:tcMar>
                          <w:top w:w="113" w:type="dxa"/>
                          <w:bottom w:w="113" w:type="dxa"/>
                        </w:tcMar>
                      </w:tcPr>
                      <w:p w14:paraId="5F5EC8AB" w14:textId="77777777" w:rsidR="00C70867" w:rsidRPr="00445D89" w:rsidRDefault="00C70867" w:rsidP="00C70867">
                        <w:pPr>
                          <w:pStyle w:val="af1"/>
                          <w:rPr>
                            <w:sz w:val="22"/>
                            <w:szCs w:val="22"/>
                          </w:rPr>
                        </w:pPr>
                      </w:p>
                    </w:tc>
                  </w:tr>
                  <w:tr w:rsidR="00C70867" w:rsidRPr="00445D89" w14:paraId="31E3D951" w14:textId="77777777" w:rsidTr="00C70867">
                    <w:trPr>
                      <w:cantSplit/>
                    </w:trPr>
                    <w:tc>
                      <w:tcPr>
                        <w:tcW w:w="4578" w:type="dxa"/>
                        <w:tcBorders>
                          <w:top w:val="nil"/>
                          <w:bottom w:val="nil"/>
                        </w:tcBorders>
                        <w:tcMar>
                          <w:top w:w="113" w:type="dxa"/>
                          <w:bottom w:w="113" w:type="dxa"/>
                        </w:tcMar>
                      </w:tcPr>
                      <w:p w14:paraId="417F68AD" w14:textId="77777777" w:rsidR="00C70867" w:rsidRPr="00445D89" w:rsidRDefault="00C70867" w:rsidP="00C70867">
                        <w:pPr>
                          <w:pStyle w:val="af1"/>
                          <w:rPr>
                            <w:sz w:val="22"/>
                            <w:szCs w:val="22"/>
                          </w:rPr>
                        </w:pPr>
                        <w:r w:rsidRPr="00445D89">
                          <w:rPr>
                            <w:sz w:val="22"/>
                            <w:szCs w:val="22"/>
                          </w:rPr>
                          <w:t>---------RISK ASSESSMENT REFERENCE</w:t>
                        </w:r>
                      </w:p>
                    </w:tc>
                    <w:tc>
                      <w:tcPr>
                        <w:tcW w:w="850" w:type="dxa"/>
                        <w:tcBorders>
                          <w:top w:val="nil"/>
                          <w:bottom w:val="nil"/>
                        </w:tcBorders>
                        <w:tcMar>
                          <w:top w:w="113" w:type="dxa"/>
                          <w:bottom w:w="113" w:type="dxa"/>
                        </w:tcMar>
                      </w:tcPr>
                      <w:p w14:paraId="4FDF962E" w14:textId="77777777" w:rsidR="00C70867" w:rsidRPr="00445D89" w:rsidRDefault="00C70867" w:rsidP="00C70867">
                        <w:pPr>
                          <w:pStyle w:val="af1"/>
                          <w:rPr>
                            <w:sz w:val="22"/>
                            <w:szCs w:val="22"/>
                          </w:rPr>
                        </w:pPr>
                        <w:r w:rsidRPr="00445D89">
                          <w:rPr>
                            <w:sz w:val="22"/>
                            <w:szCs w:val="22"/>
                          </w:rPr>
                          <w:t>99x</w:t>
                        </w:r>
                      </w:p>
                    </w:tc>
                    <w:tc>
                      <w:tcPr>
                        <w:tcW w:w="674" w:type="dxa"/>
                        <w:tcBorders>
                          <w:top w:val="nil"/>
                          <w:bottom w:val="nil"/>
                        </w:tcBorders>
                        <w:tcMar>
                          <w:top w:w="113" w:type="dxa"/>
                          <w:bottom w:w="113" w:type="dxa"/>
                        </w:tcMar>
                      </w:tcPr>
                      <w:p w14:paraId="4F913AAD" w14:textId="77777777" w:rsidR="00C70867" w:rsidRPr="00445D89" w:rsidRDefault="00C70867" w:rsidP="00C70867">
                        <w:pPr>
                          <w:pStyle w:val="af1"/>
                          <w:rPr>
                            <w:sz w:val="22"/>
                            <w:szCs w:val="22"/>
                          </w:rPr>
                        </w:pPr>
                        <w:r w:rsidRPr="00445D89">
                          <w:rPr>
                            <w:sz w:val="22"/>
                            <w:szCs w:val="22"/>
                          </w:rPr>
                          <w:t>O</w:t>
                        </w:r>
                      </w:p>
                    </w:tc>
                    <w:tc>
                      <w:tcPr>
                        <w:tcW w:w="709" w:type="dxa"/>
                        <w:tcBorders>
                          <w:top w:val="nil"/>
                          <w:bottom w:val="nil"/>
                        </w:tcBorders>
                        <w:tcMar>
                          <w:top w:w="113" w:type="dxa"/>
                          <w:bottom w:w="113" w:type="dxa"/>
                        </w:tcMar>
                      </w:tcPr>
                      <w:p w14:paraId="1184E221" w14:textId="77777777" w:rsidR="00C70867" w:rsidRPr="00445D89" w:rsidRDefault="00C70867" w:rsidP="00C70867">
                        <w:pPr>
                          <w:pStyle w:val="af1"/>
                          <w:rPr>
                            <w:sz w:val="22"/>
                            <w:szCs w:val="22"/>
                          </w:rPr>
                        </w:pPr>
                      </w:p>
                    </w:tc>
                  </w:tr>
                  <w:tr w:rsidR="00C70867" w:rsidRPr="00445D89" w14:paraId="3984A4C4" w14:textId="77777777" w:rsidTr="00C70867">
                    <w:trPr>
                      <w:cantSplit/>
                    </w:trPr>
                    <w:tc>
                      <w:tcPr>
                        <w:tcW w:w="4578" w:type="dxa"/>
                        <w:tcBorders>
                          <w:top w:val="nil"/>
                          <w:bottom w:val="nil"/>
                        </w:tcBorders>
                        <w:tcMar>
                          <w:top w:w="113" w:type="dxa"/>
                          <w:bottom w:w="113" w:type="dxa"/>
                        </w:tcMar>
                      </w:tcPr>
                      <w:p w14:paraId="0D14BD4A" w14:textId="77777777" w:rsidR="00C70867" w:rsidRPr="00445D89" w:rsidRDefault="00C70867" w:rsidP="00C70867">
                        <w:pPr>
                          <w:pStyle w:val="af1"/>
                          <w:rPr>
                            <w:sz w:val="22"/>
                            <w:szCs w:val="22"/>
                          </w:rPr>
                        </w:pPr>
                        <w:r w:rsidRPr="00445D89">
                          <w:rPr>
                            <w:sz w:val="22"/>
                            <w:szCs w:val="22"/>
                          </w:rPr>
                          <w:t>------ARC LIST</w:t>
                        </w:r>
                      </w:p>
                    </w:tc>
                    <w:tc>
                      <w:tcPr>
                        <w:tcW w:w="850" w:type="dxa"/>
                        <w:tcBorders>
                          <w:top w:val="nil"/>
                          <w:bottom w:val="nil"/>
                        </w:tcBorders>
                        <w:tcMar>
                          <w:top w:w="113" w:type="dxa"/>
                          <w:bottom w:w="113" w:type="dxa"/>
                        </w:tcMar>
                      </w:tcPr>
                      <w:p w14:paraId="6FAE7095" w14:textId="77777777" w:rsidR="00C70867" w:rsidRPr="00445D89" w:rsidRDefault="00C70867" w:rsidP="00C70867">
                        <w:pPr>
                          <w:pStyle w:val="af1"/>
                          <w:rPr>
                            <w:sz w:val="22"/>
                            <w:szCs w:val="22"/>
                          </w:rPr>
                        </w:pPr>
                        <w:r w:rsidRPr="00445D89">
                          <w:rPr>
                            <w:sz w:val="22"/>
                            <w:szCs w:val="22"/>
                          </w:rPr>
                          <w:t>99x</w:t>
                        </w:r>
                      </w:p>
                    </w:tc>
                    <w:tc>
                      <w:tcPr>
                        <w:tcW w:w="674" w:type="dxa"/>
                        <w:tcBorders>
                          <w:top w:val="nil"/>
                          <w:bottom w:val="nil"/>
                        </w:tcBorders>
                        <w:tcMar>
                          <w:top w:w="113" w:type="dxa"/>
                          <w:bottom w:w="113" w:type="dxa"/>
                        </w:tcMar>
                      </w:tcPr>
                      <w:p w14:paraId="122206E2" w14:textId="77777777" w:rsidR="00C70867" w:rsidRPr="00445D89" w:rsidRDefault="00C70867" w:rsidP="00C70867">
                        <w:pPr>
                          <w:pStyle w:val="af1"/>
                          <w:rPr>
                            <w:sz w:val="22"/>
                            <w:szCs w:val="22"/>
                          </w:rPr>
                        </w:pPr>
                        <w:r w:rsidRPr="00445D89">
                          <w:rPr>
                            <w:sz w:val="22"/>
                            <w:szCs w:val="22"/>
                          </w:rPr>
                          <w:t>O</w:t>
                        </w:r>
                      </w:p>
                    </w:tc>
                    <w:tc>
                      <w:tcPr>
                        <w:tcW w:w="709" w:type="dxa"/>
                        <w:tcBorders>
                          <w:top w:val="nil"/>
                          <w:bottom w:val="nil"/>
                        </w:tcBorders>
                        <w:tcMar>
                          <w:top w:w="113" w:type="dxa"/>
                          <w:bottom w:w="113" w:type="dxa"/>
                        </w:tcMar>
                      </w:tcPr>
                      <w:p w14:paraId="3E6EBE3B" w14:textId="77777777" w:rsidR="00C70867" w:rsidRPr="00445D89" w:rsidRDefault="00C70867" w:rsidP="00C70867">
                        <w:pPr>
                          <w:pStyle w:val="af1"/>
                          <w:rPr>
                            <w:sz w:val="22"/>
                            <w:szCs w:val="22"/>
                          </w:rPr>
                        </w:pPr>
                      </w:p>
                    </w:tc>
                  </w:tr>
                  <w:tr w:rsidR="00C70867" w:rsidRPr="00445D89" w14:paraId="10BA7AEC" w14:textId="77777777" w:rsidTr="00C70867">
                    <w:trPr>
                      <w:cantSplit/>
                    </w:trPr>
                    <w:tc>
                      <w:tcPr>
                        <w:tcW w:w="4578" w:type="dxa"/>
                        <w:tcBorders>
                          <w:top w:val="nil"/>
                          <w:bottom w:val="nil"/>
                        </w:tcBorders>
                        <w:tcMar>
                          <w:top w:w="113" w:type="dxa"/>
                          <w:bottom w:w="113" w:type="dxa"/>
                        </w:tcMar>
                      </w:tcPr>
                      <w:p w14:paraId="30B1CA0C" w14:textId="77777777" w:rsidR="00C70867" w:rsidRPr="00445D89" w:rsidRDefault="00C70867" w:rsidP="00C70867">
                        <w:pPr>
                          <w:pStyle w:val="af1"/>
                          <w:rPr>
                            <w:sz w:val="22"/>
                            <w:szCs w:val="22"/>
                          </w:rPr>
                        </w:pPr>
                        <w:r w:rsidRPr="00445D89">
                          <w:rPr>
                            <w:sz w:val="22"/>
                            <w:szCs w:val="22"/>
                          </w:rPr>
                          <w:t>------(PERSON) TRADER</w:t>
                        </w:r>
                      </w:p>
                    </w:tc>
                    <w:tc>
                      <w:tcPr>
                        <w:tcW w:w="850" w:type="dxa"/>
                        <w:tcBorders>
                          <w:top w:val="nil"/>
                          <w:bottom w:val="nil"/>
                        </w:tcBorders>
                        <w:tcMar>
                          <w:top w:w="113" w:type="dxa"/>
                          <w:bottom w:w="113" w:type="dxa"/>
                        </w:tcMar>
                      </w:tcPr>
                      <w:p w14:paraId="2FA0F5D8" w14:textId="77777777" w:rsidR="00C70867" w:rsidRPr="00445D89" w:rsidRDefault="00C70867" w:rsidP="00C70867">
                        <w:pPr>
                          <w:pStyle w:val="af1"/>
                          <w:rPr>
                            <w:sz w:val="22"/>
                            <w:szCs w:val="22"/>
                          </w:rPr>
                        </w:pPr>
                        <w:r w:rsidRPr="00445D89">
                          <w:rPr>
                            <w:sz w:val="22"/>
                            <w:szCs w:val="22"/>
                          </w:rPr>
                          <w:t>99x</w:t>
                        </w:r>
                      </w:p>
                    </w:tc>
                    <w:tc>
                      <w:tcPr>
                        <w:tcW w:w="674" w:type="dxa"/>
                        <w:tcBorders>
                          <w:top w:val="nil"/>
                          <w:bottom w:val="nil"/>
                        </w:tcBorders>
                        <w:tcMar>
                          <w:top w:w="113" w:type="dxa"/>
                          <w:bottom w:w="113" w:type="dxa"/>
                        </w:tcMar>
                      </w:tcPr>
                      <w:p w14:paraId="4D041DE2" w14:textId="77777777" w:rsidR="00C70867" w:rsidRPr="00445D89" w:rsidRDefault="00C70867" w:rsidP="00C70867">
                        <w:pPr>
                          <w:pStyle w:val="af1"/>
                          <w:rPr>
                            <w:sz w:val="22"/>
                            <w:szCs w:val="22"/>
                          </w:rPr>
                        </w:pPr>
                        <w:r w:rsidRPr="00445D89">
                          <w:rPr>
                            <w:sz w:val="22"/>
                            <w:szCs w:val="22"/>
                          </w:rPr>
                          <w:t>O</w:t>
                        </w:r>
                      </w:p>
                    </w:tc>
                    <w:tc>
                      <w:tcPr>
                        <w:tcW w:w="709" w:type="dxa"/>
                        <w:tcBorders>
                          <w:top w:val="nil"/>
                          <w:bottom w:val="nil"/>
                        </w:tcBorders>
                        <w:tcMar>
                          <w:top w:w="113" w:type="dxa"/>
                          <w:bottom w:w="113" w:type="dxa"/>
                        </w:tcMar>
                      </w:tcPr>
                      <w:p w14:paraId="31FB4CB5" w14:textId="77777777" w:rsidR="00C70867" w:rsidRPr="00445D89" w:rsidRDefault="00C70867" w:rsidP="00C70867">
                        <w:pPr>
                          <w:pStyle w:val="af1"/>
                          <w:rPr>
                            <w:sz w:val="22"/>
                            <w:szCs w:val="22"/>
                          </w:rPr>
                        </w:pPr>
                      </w:p>
                    </w:tc>
                  </w:tr>
                  <w:tr w:rsidR="00C70867" w:rsidRPr="00445D89" w14:paraId="770F0807" w14:textId="77777777" w:rsidTr="00C70867">
                    <w:trPr>
                      <w:cantSplit/>
                    </w:trPr>
                    <w:tc>
                      <w:tcPr>
                        <w:tcW w:w="4578" w:type="dxa"/>
                        <w:tcBorders>
                          <w:top w:val="nil"/>
                          <w:bottom w:val="nil"/>
                        </w:tcBorders>
                        <w:tcMar>
                          <w:top w:w="113" w:type="dxa"/>
                          <w:bottom w:w="113" w:type="dxa"/>
                        </w:tcMar>
                      </w:tcPr>
                      <w:p w14:paraId="5D0A67EE" w14:textId="77777777" w:rsidR="00C70867" w:rsidRPr="00445D89" w:rsidRDefault="00C70867" w:rsidP="00C70867">
                        <w:pPr>
                          <w:pStyle w:val="af1"/>
                          <w:rPr>
                            <w:sz w:val="22"/>
                            <w:szCs w:val="22"/>
                          </w:rPr>
                        </w:pPr>
                        <w:r w:rsidRPr="00445D89">
                          <w:rPr>
                            <w:sz w:val="22"/>
                            <w:szCs w:val="22"/>
                          </w:rPr>
                          <w:t>------SUPPORTING DOCUMENTS</w:t>
                        </w:r>
                      </w:p>
                    </w:tc>
                    <w:tc>
                      <w:tcPr>
                        <w:tcW w:w="850" w:type="dxa"/>
                        <w:tcBorders>
                          <w:top w:val="nil"/>
                          <w:bottom w:val="nil"/>
                        </w:tcBorders>
                        <w:tcMar>
                          <w:top w:w="113" w:type="dxa"/>
                          <w:bottom w:w="113" w:type="dxa"/>
                        </w:tcMar>
                      </w:tcPr>
                      <w:p w14:paraId="7341F824" w14:textId="77777777" w:rsidR="00C70867" w:rsidRPr="00445D89" w:rsidRDefault="00C70867" w:rsidP="00C70867">
                        <w:pPr>
                          <w:pStyle w:val="af1"/>
                          <w:rPr>
                            <w:sz w:val="22"/>
                            <w:szCs w:val="22"/>
                          </w:rPr>
                        </w:pPr>
                        <w:r w:rsidRPr="00445D89">
                          <w:rPr>
                            <w:sz w:val="22"/>
                            <w:szCs w:val="22"/>
                          </w:rPr>
                          <w:t>9x</w:t>
                        </w:r>
                      </w:p>
                    </w:tc>
                    <w:tc>
                      <w:tcPr>
                        <w:tcW w:w="674" w:type="dxa"/>
                        <w:tcBorders>
                          <w:top w:val="nil"/>
                          <w:bottom w:val="nil"/>
                        </w:tcBorders>
                        <w:tcMar>
                          <w:top w:w="113" w:type="dxa"/>
                          <w:bottom w:w="113" w:type="dxa"/>
                        </w:tcMar>
                      </w:tcPr>
                      <w:p w14:paraId="44D95F62" w14:textId="77777777" w:rsidR="00C70867" w:rsidRPr="00445D89" w:rsidRDefault="00C70867" w:rsidP="00C70867">
                        <w:pPr>
                          <w:pStyle w:val="af1"/>
                          <w:rPr>
                            <w:sz w:val="22"/>
                            <w:szCs w:val="22"/>
                          </w:rPr>
                        </w:pPr>
                        <w:r w:rsidRPr="00445D89">
                          <w:rPr>
                            <w:sz w:val="22"/>
                            <w:szCs w:val="22"/>
                          </w:rPr>
                          <w:t>O</w:t>
                        </w:r>
                      </w:p>
                    </w:tc>
                    <w:tc>
                      <w:tcPr>
                        <w:tcW w:w="709" w:type="dxa"/>
                        <w:tcBorders>
                          <w:top w:val="nil"/>
                          <w:bottom w:val="nil"/>
                        </w:tcBorders>
                        <w:tcMar>
                          <w:top w:w="113" w:type="dxa"/>
                          <w:bottom w:w="113" w:type="dxa"/>
                        </w:tcMar>
                      </w:tcPr>
                      <w:p w14:paraId="622D186D" w14:textId="77777777" w:rsidR="00C70867" w:rsidRPr="00445D89" w:rsidRDefault="00C70867" w:rsidP="00C70867">
                        <w:pPr>
                          <w:pStyle w:val="af1"/>
                          <w:rPr>
                            <w:sz w:val="22"/>
                            <w:szCs w:val="22"/>
                          </w:rPr>
                        </w:pPr>
                      </w:p>
                    </w:tc>
                  </w:tr>
                  <w:tr w:rsidR="00C70867" w:rsidRPr="00445D89" w14:paraId="4F4E7832" w14:textId="77777777" w:rsidTr="00C70867">
                    <w:trPr>
                      <w:cantSplit/>
                    </w:trPr>
                    <w:tc>
                      <w:tcPr>
                        <w:tcW w:w="4578" w:type="dxa"/>
                        <w:tcBorders>
                          <w:top w:val="nil"/>
                          <w:bottom w:val="nil"/>
                        </w:tcBorders>
                        <w:tcMar>
                          <w:top w:w="113" w:type="dxa"/>
                          <w:bottom w:w="113" w:type="dxa"/>
                        </w:tcMar>
                      </w:tcPr>
                      <w:p w14:paraId="16B3ED1B" w14:textId="77777777" w:rsidR="00C70867" w:rsidRPr="00445D89" w:rsidRDefault="00C70867" w:rsidP="00C70867">
                        <w:pPr>
                          <w:pStyle w:val="af1"/>
                          <w:rPr>
                            <w:sz w:val="22"/>
                            <w:szCs w:val="22"/>
                          </w:rPr>
                        </w:pPr>
                        <w:r w:rsidRPr="00445D89">
                          <w:rPr>
                            <w:sz w:val="22"/>
                            <w:szCs w:val="22"/>
                          </w:rPr>
                          <w:t>------ACTIONS REQUESTED</w:t>
                        </w:r>
                      </w:p>
                    </w:tc>
                    <w:tc>
                      <w:tcPr>
                        <w:tcW w:w="850" w:type="dxa"/>
                        <w:tcBorders>
                          <w:top w:val="nil"/>
                          <w:bottom w:val="nil"/>
                        </w:tcBorders>
                        <w:tcMar>
                          <w:top w:w="113" w:type="dxa"/>
                          <w:bottom w:w="113" w:type="dxa"/>
                        </w:tcMar>
                      </w:tcPr>
                      <w:p w14:paraId="0F9BE254" w14:textId="77777777" w:rsidR="00C70867" w:rsidRPr="00445D89" w:rsidRDefault="00C70867" w:rsidP="00C70867">
                        <w:pPr>
                          <w:pStyle w:val="af1"/>
                          <w:rPr>
                            <w:sz w:val="22"/>
                            <w:szCs w:val="22"/>
                          </w:rPr>
                        </w:pPr>
                        <w:r w:rsidRPr="00445D89">
                          <w:rPr>
                            <w:sz w:val="22"/>
                            <w:szCs w:val="22"/>
                          </w:rPr>
                          <w:t>99x</w:t>
                        </w:r>
                      </w:p>
                    </w:tc>
                    <w:tc>
                      <w:tcPr>
                        <w:tcW w:w="674" w:type="dxa"/>
                        <w:tcBorders>
                          <w:top w:val="nil"/>
                          <w:bottom w:val="nil"/>
                        </w:tcBorders>
                        <w:tcMar>
                          <w:top w:w="113" w:type="dxa"/>
                          <w:bottom w:w="113" w:type="dxa"/>
                        </w:tcMar>
                      </w:tcPr>
                      <w:p w14:paraId="6A4668DC" w14:textId="77777777" w:rsidR="00C70867" w:rsidRPr="00445D89" w:rsidRDefault="00C70867" w:rsidP="00C70867">
                        <w:pPr>
                          <w:pStyle w:val="af1"/>
                          <w:rPr>
                            <w:sz w:val="22"/>
                            <w:szCs w:val="22"/>
                          </w:rPr>
                        </w:pPr>
                        <w:r w:rsidRPr="00445D89">
                          <w:rPr>
                            <w:sz w:val="22"/>
                            <w:szCs w:val="22"/>
                          </w:rPr>
                          <w:t>O</w:t>
                        </w:r>
                      </w:p>
                    </w:tc>
                    <w:tc>
                      <w:tcPr>
                        <w:tcW w:w="709" w:type="dxa"/>
                        <w:tcBorders>
                          <w:top w:val="nil"/>
                          <w:bottom w:val="nil"/>
                        </w:tcBorders>
                        <w:tcMar>
                          <w:top w:w="113" w:type="dxa"/>
                          <w:bottom w:w="113" w:type="dxa"/>
                        </w:tcMar>
                      </w:tcPr>
                      <w:p w14:paraId="2A31B08A" w14:textId="77777777" w:rsidR="00C70867" w:rsidRPr="00445D89" w:rsidRDefault="00C70867" w:rsidP="00C70867">
                        <w:pPr>
                          <w:pStyle w:val="af1"/>
                          <w:rPr>
                            <w:sz w:val="22"/>
                            <w:szCs w:val="22"/>
                          </w:rPr>
                        </w:pPr>
                      </w:p>
                    </w:tc>
                  </w:tr>
                  <w:tr w:rsidR="00C70867" w:rsidRPr="00445D89" w14:paraId="068CAB3F" w14:textId="77777777" w:rsidTr="00C70867">
                    <w:trPr>
                      <w:cantSplit/>
                    </w:trPr>
                    <w:tc>
                      <w:tcPr>
                        <w:tcW w:w="4578" w:type="dxa"/>
                        <w:tcBorders>
                          <w:top w:val="nil"/>
                          <w:bottom w:val="nil"/>
                        </w:tcBorders>
                        <w:tcMar>
                          <w:top w:w="113" w:type="dxa"/>
                          <w:bottom w:w="113" w:type="dxa"/>
                        </w:tcMar>
                      </w:tcPr>
                      <w:p w14:paraId="1065FCBE" w14:textId="77777777" w:rsidR="00C70867" w:rsidRPr="00445D89" w:rsidRDefault="00C70867" w:rsidP="00C70867">
                        <w:pPr>
                          <w:pStyle w:val="af1"/>
                          <w:rPr>
                            <w:strike/>
                            <w:sz w:val="22"/>
                            <w:szCs w:val="22"/>
                          </w:rPr>
                        </w:pPr>
                        <w:r w:rsidRPr="00445D89">
                          <w:rPr>
                            <w:strike/>
                            <w:sz w:val="22"/>
                            <w:szCs w:val="22"/>
                          </w:rPr>
                          <w:t>---HISTORY REQUEST</w:t>
                        </w:r>
                      </w:p>
                    </w:tc>
                    <w:tc>
                      <w:tcPr>
                        <w:tcW w:w="850" w:type="dxa"/>
                        <w:tcBorders>
                          <w:top w:val="nil"/>
                          <w:bottom w:val="nil"/>
                        </w:tcBorders>
                        <w:tcMar>
                          <w:top w:w="113" w:type="dxa"/>
                          <w:bottom w:w="113" w:type="dxa"/>
                        </w:tcMar>
                      </w:tcPr>
                      <w:p w14:paraId="339DD20D" w14:textId="77777777" w:rsidR="00C70867" w:rsidRPr="00445D89" w:rsidRDefault="00C70867" w:rsidP="00C70867">
                        <w:pPr>
                          <w:pStyle w:val="af1"/>
                          <w:rPr>
                            <w:strike/>
                            <w:sz w:val="22"/>
                            <w:szCs w:val="22"/>
                          </w:rPr>
                        </w:pPr>
                        <w:r w:rsidRPr="00445D89">
                          <w:rPr>
                            <w:strike/>
                            <w:sz w:val="22"/>
                            <w:szCs w:val="22"/>
                          </w:rPr>
                          <w:t>1x</w:t>
                        </w:r>
                      </w:p>
                    </w:tc>
                    <w:tc>
                      <w:tcPr>
                        <w:tcW w:w="674" w:type="dxa"/>
                        <w:tcBorders>
                          <w:top w:val="nil"/>
                          <w:bottom w:val="nil"/>
                        </w:tcBorders>
                        <w:tcMar>
                          <w:top w:w="113" w:type="dxa"/>
                          <w:bottom w:w="113" w:type="dxa"/>
                        </w:tcMar>
                      </w:tcPr>
                      <w:p w14:paraId="48900C12" w14:textId="77777777" w:rsidR="00C70867" w:rsidRPr="00445D89" w:rsidRDefault="00C70867" w:rsidP="00C70867">
                        <w:pPr>
                          <w:pStyle w:val="af1"/>
                          <w:rPr>
                            <w:strike/>
                            <w:sz w:val="22"/>
                            <w:szCs w:val="22"/>
                          </w:rPr>
                        </w:pPr>
                        <w:r w:rsidRPr="00445D89">
                          <w:rPr>
                            <w:strike/>
                            <w:sz w:val="22"/>
                            <w:szCs w:val="22"/>
                          </w:rPr>
                          <w:t>D</w:t>
                        </w:r>
                      </w:p>
                    </w:tc>
                    <w:tc>
                      <w:tcPr>
                        <w:tcW w:w="709" w:type="dxa"/>
                        <w:tcBorders>
                          <w:top w:val="nil"/>
                          <w:bottom w:val="nil"/>
                        </w:tcBorders>
                        <w:tcMar>
                          <w:top w:w="113" w:type="dxa"/>
                          <w:bottom w:w="113" w:type="dxa"/>
                        </w:tcMar>
                      </w:tcPr>
                      <w:p w14:paraId="592BF617" w14:textId="77777777" w:rsidR="00C70867" w:rsidRPr="00445D89" w:rsidRDefault="00C70867" w:rsidP="00C70867">
                        <w:pPr>
                          <w:pStyle w:val="af1"/>
                          <w:rPr>
                            <w:strike/>
                            <w:sz w:val="22"/>
                            <w:szCs w:val="22"/>
                          </w:rPr>
                        </w:pPr>
                        <w:r w:rsidRPr="00445D89">
                          <w:rPr>
                            <w:strike/>
                            <w:sz w:val="22"/>
                            <w:szCs w:val="22"/>
                          </w:rPr>
                          <w:t>C056</w:t>
                        </w:r>
                      </w:p>
                    </w:tc>
                  </w:tr>
                  <w:tr w:rsidR="00C70867" w:rsidRPr="00445D89" w14:paraId="1025E5FD" w14:textId="77777777" w:rsidTr="00C70867">
                    <w:trPr>
                      <w:cantSplit/>
                    </w:trPr>
                    <w:tc>
                      <w:tcPr>
                        <w:tcW w:w="4578" w:type="dxa"/>
                        <w:tcBorders>
                          <w:top w:val="nil"/>
                          <w:bottom w:val="nil"/>
                        </w:tcBorders>
                        <w:tcMar>
                          <w:top w:w="113" w:type="dxa"/>
                          <w:bottom w:w="113" w:type="dxa"/>
                        </w:tcMar>
                      </w:tcPr>
                      <w:p w14:paraId="5D925006" w14:textId="77777777" w:rsidR="00C70867" w:rsidRPr="00445D89" w:rsidRDefault="00C70867" w:rsidP="00C70867">
                        <w:pPr>
                          <w:pStyle w:val="af1"/>
                          <w:rPr>
                            <w:sz w:val="22"/>
                            <w:szCs w:val="22"/>
                          </w:rPr>
                        </w:pPr>
                        <w:r w:rsidRPr="00445D89">
                          <w:rPr>
                            <w:sz w:val="22"/>
                            <w:szCs w:val="22"/>
                          </w:rPr>
                          <w:t>---CONTACT</w:t>
                        </w:r>
                      </w:p>
                    </w:tc>
                    <w:tc>
                      <w:tcPr>
                        <w:tcW w:w="850" w:type="dxa"/>
                        <w:tcBorders>
                          <w:top w:val="nil"/>
                          <w:bottom w:val="nil"/>
                        </w:tcBorders>
                        <w:tcMar>
                          <w:top w:w="113" w:type="dxa"/>
                          <w:bottom w:w="113" w:type="dxa"/>
                        </w:tcMar>
                      </w:tcPr>
                      <w:p w14:paraId="5114E29A" w14:textId="77777777" w:rsidR="00C70867" w:rsidRPr="00445D89" w:rsidRDefault="00C70867" w:rsidP="00C70867">
                        <w:pPr>
                          <w:pStyle w:val="af1"/>
                          <w:rPr>
                            <w:sz w:val="22"/>
                            <w:szCs w:val="22"/>
                          </w:rPr>
                        </w:pPr>
                        <w:r w:rsidRPr="00445D89">
                          <w:rPr>
                            <w:sz w:val="22"/>
                            <w:szCs w:val="22"/>
                          </w:rPr>
                          <w:t>1x</w:t>
                        </w:r>
                      </w:p>
                    </w:tc>
                    <w:tc>
                      <w:tcPr>
                        <w:tcW w:w="674" w:type="dxa"/>
                        <w:tcBorders>
                          <w:top w:val="nil"/>
                          <w:bottom w:val="nil"/>
                        </w:tcBorders>
                        <w:tcMar>
                          <w:top w:w="113" w:type="dxa"/>
                          <w:bottom w:w="113" w:type="dxa"/>
                        </w:tcMar>
                      </w:tcPr>
                      <w:p w14:paraId="2946016B" w14:textId="77777777" w:rsidR="00C70867" w:rsidRPr="00445D89" w:rsidRDefault="00C70867" w:rsidP="00C70867">
                        <w:pPr>
                          <w:pStyle w:val="af1"/>
                          <w:rPr>
                            <w:sz w:val="22"/>
                            <w:szCs w:val="22"/>
                          </w:rPr>
                        </w:pPr>
                        <w:r w:rsidRPr="00445D89">
                          <w:rPr>
                            <w:sz w:val="22"/>
                            <w:szCs w:val="22"/>
                          </w:rPr>
                          <w:t>O</w:t>
                        </w:r>
                      </w:p>
                    </w:tc>
                    <w:tc>
                      <w:tcPr>
                        <w:tcW w:w="709" w:type="dxa"/>
                        <w:tcBorders>
                          <w:top w:val="nil"/>
                          <w:bottom w:val="nil"/>
                        </w:tcBorders>
                        <w:tcMar>
                          <w:top w:w="113" w:type="dxa"/>
                          <w:bottom w:w="113" w:type="dxa"/>
                        </w:tcMar>
                      </w:tcPr>
                      <w:p w14:paraId="7DB126AE" w14:textId="77777777" w:rsidR="00C70867" w:rsidRPr="00445D89" w:rsidRDefault="00C70867" w:rsidP="00C70867">
                        <w:pPr>
                          <w:pStyle w:val="af1"/>
                          <w:rPr>
                            <w:sz w:val="22"/>
                            <w:szCs w:val="22"/>
                          </w:rPr>
                        </w:pPr>
                      </w:p>
                    </w:tc>
                  </w:tr>
                </w:tbl>
                <w:p w14:paraId="18F4C94B" w14:textId="77777777" w:rsidR="00C70867" w:rsidRPr="00445D89" w:rsidRDefault="00C70867" w:rsidP="00C70867">
                  <w:pPr>
                    <w:pStyle w:val="ad"/>
                    <w:spacing w:line="276" w:lineRule="auto"/>
                    <w:ind w:left="1080"/>
                    <w:rPr>
                      <w:szCs w:val="22"/>
                    </w:rPr>
                  </w:pPr>
                </w:p>
                <w:p w14:paraId="01DB066F" w14:textId="77777777" w:rsidR="00C70867" w:rsidRPr="00445D89" w:rsidRDefault="00C70867" w:rsidP="00B03D74">
                  <w:pPr>
                    <w:pStyle w:val="ad"/>
                    <w:numPr>
                      <w:ilvl w:val="1"/>
                      <w:numId w:val="72"/>
                    </w:numPr>
                    <w:spacing w:after="0" w:line="276" w:lineRule="auto"/>
                    <w:jc w:val="left"/>
                    <w:rPr>
                      <w:szCs w:val="22"/>
                    </w:rPr>
                  </w:pPr>
                  <w:r w:rsidRPr="00445D89">
                    <w:rPr>
                      <w:szCs w:val="22"/>
                    </w:rPr>
                    <w:t>Condition C056 shall be deleted, as it is applied only to the &lt;HISTORY REQUEST&gt; Data Group in messages IE721 and IE820.</w:t>
                  </w:r>
                </w:p>
                <w:p w14:paraId="4A928F0A" w14:textId="77777777" w:rsidR="00C70867" w:rsidRPr="00445D89" w:rsidRDefault="00C70867" w:rsidP="00B03D74">
                  <w:pPr>
                    <w:pStyle w:val="ad"/>
                    <w:numPr>
                      <w:ilvl w:val="1"/>
                      <w:numId w:val="72"/>
                    </w:numPr>
                    <w:spacing w:after="0" w:line="276" w:lineRule="auto"/>
                    <w:jc w:val="left"/>
                    <w:rPr>
                      <w:szCs w:val="22"/>
                    </w:rPr>
                  </w:pPr>
                  <w:r w:rsidRPr="00445D89">
                    <w:rPr>
                      <w:szCs w:val="22"/>
                    </w:rPr>
                    <w:t xml:space="preserve">Condition C035 shall be deleted as it is applied only to the “Scope Date” Data Item, which along with the &lt;HISTORY REQUEST&gt; Data Group in message IE721 and message IE820, shall be deleted. </w:t>
                  </w:r>
                </w:p>
                <w:p w14:paraId="73864DBF" w14:textId="77777777" w:rsidR="00C70867" w:rsidRPr="00445D89" w:rsidRDefault="00C70867" w:rsidP="00B03D74">
                  <w:pPr>
                    <w:pStyle w:val="ad"/>
                    <w:numPr>
                      <w:ilvl w:val="1"/>
                      <w:numId w:val="72"/>
                    </w:numPr>
                    <w:spacing w:after="0" w:line="276" w:lineRule="auto"/>
                    <w:jc w:val="left"/>
                    <w:rPr>
                      <w:szCs w:val="22"/>
                    </w:rPr>
                  </w:pPr>
                  <w:r w:rsidRPr="00445D89">
                    <w:rPr>
                      <w:szCs w:val="22"/>
                    </w:rPr>
                    <w:t xml:space="preserve">The description of rule R213 will be reworded from </w:t>
                  </w:r>
                  <w:r w:rsidRPr="00445D89">
                    <w:rPr>
                      <w:i/>
                      <w:iCs/>
                      <w:szCs w:val="22"/>
                    </w:rPr>
                    <w:t xml:space="preserve">“A Control Report IE717 exists in the system (including the case that it is encapsulated in a received IE934/IE820) having the same &lt;Control Report Reference&gt;with that of the submitted message. In addition if the ARC is provided in the submitted message then it coincides with the ARC of the referenced Control Report IE717”, </w:t>
                  </w:r>
                  <w:r w:rsidRPr="00445D89">
                    <w:rPr>
                      <w:szCs w:val="22"/>
                    </w:rPr>
                    <w:t xml:space="preserve">to </w:t>
                  </w:r>
                </w:p>
                <w:p w14:paraId="02618470" w14:textId="77777777" w:rsidR="00C70867" w:rsidRPr="00445D89" w:rsidRDefault="00C70867" w:rsidP="00C70867">
                  <w:pPr>
                    <w:pStyle w:val="ad"/>
                    <w:spacing w:line="276" w:lineRule="auto"/>
                    <w:ind w:left="1080"/>
                    <w:rPr>
                      <w:szCs w:val="22"/>
                    </w:rPr>
                  </w:pPr>
                  <w:r w:rsidRPr="00445D89">
                    <w:rPr>
                      <w:i/>
                      <w:iCs/>
                      <w:szCs w:val="22"/>
                    </w:rPr>
                    <w:t>“A Control Report IE717 exists in the system (including the case that it is encapsulated in a received IE934) having the same &lt;Control Report Reference&gt;with that of the submitted message. In addition if the ARC is provided in the submitted message then it coincides with the ARC of the referenced Control Report IE717”.</w:t>
                  </w:r>
                </w:p>
                <w:p w14:paraId="72226D77" w14:textId="77777777" w:rsidR="00C70867" w:rsidRPr="00445D89" w:rsidRDefault="00C70867" w:rsidP="00B03D74">
                  <w:pPr>
                    <w:pStyle w:val="ad"/>
                    <w:numPr>
                      <w:ilvl w:val="1"/>
                      <w:numId w:val="72"/>
                    </w:numPr>
                    <w:spacing w:after="0" w:line="276" w:lineRule="auto"/>
                    <w:jc w:val="left"/>
                    <w:rPr>
                      <w:szCs w:val="22"/>
                    </w:rPr>
                  </w:pPr>
                  <w:r w:rsidRPr="00445D89">
                    <w:rPr>
                      <w:szCs w:val="22"/>
                    </w:rPr>
                    <w:t xml:space="preserve">The description of Technical Rule TR9120 will be reworded from </w:t>
                  </w:r>
                  <w:r w:rsidRPr="00445D89">
                    <w:rPr>
                      <w:i/>
                      <w:iCs/>
                      <w:szCs w:val="22"/>
                    </w:rPr>
                    <w:t xml:space="preserve">“The value of this field shall be ‘1’ in case a Status Synchronisation Request is requested. The value of this attribute shall be ‘2’ in case a Movement History Request is requested. If it is not used a Status Request/Response will be performed”, </w:t>
                  </w:r>
                  <w:r w:rsidRPr="00445D89">
                    <w:rPr>
                      <w:szCs w:val="22"/>
                    </w:rPr>
                    <w:t xml:space="preserve">to </w:t>
                  </w:r>
                </w:p>
                <w:p w14:paraId="2DCE5197" w14:textId="77777777" w:rsidR="00C70867" w:rsidRPr="00445D89" w:rsidRDefault="00C70867" w:rsidP="00C70867">
                  <w:pPr>
                    <w:pStyle w:val="ad"/>
                    <w:spacing w:line="276" w:lineRule="auto"/>
                    <w:ind w:left="1080"/>
                    <w:rPr>
                      <w:szCs w:val="22"/>
                    </w:rPr>
                  </w:pPr>
                  <w:r w:rsidRPr="00445D89">
                    <w:rPr>
                      <w:i/>
                      <w:iCs/>
                      <w:szCs w:val="22"/>
                    </w:rPr>
                    <w:t>“The value of this field shall be ‘1’ in case a Status Synchronisation Request is requested. If it is not used a Status Request/Response will be performed”.</w:t>
                  </w:r>
                </w:p>
                <w:p w14:paraId="5F1CD2DD" w14:textId="77777777" w:rsidR="00C70867" w:rsidRPr="00445D89" w:rsidRDefault="00C70867" w:rsidP="00C70867">
                  <w:pPr>
                    <w:pStyle w:val="ad"/>
                    <w:spacing w:line="276" w:lineRule="auto"/>
                    <w:ind w:left="1080"/>
                    <w:rPr>
                      <w:szCs w:val="22"/>
                    </w:rPr>
                  </w:pPr>
                </w:p>
                <w:p w14:paraId="6FD24D49" w14:textId="77777777" w:rsidR="00C70867" w:rsidRPr="00445D89" w:rsidRDefault="00C70867" w:rsidP="00C70867">
                  <w:pPr>
                    <w:pStyle w:val="ad"/>
                    <w:spacing w:after="240"/>
                    <w:ind w:left="360"/>
                    <w:rPr>
                      <w:b/>
                      <w:bCs/>
                      <w:szCs w:val="22"/>
                    </w:rPr>
                  </w:pPr>
                  <w:r w:rsidRPr="00445D89">
                    <w:rPr>
                      <w:szCs w:val="22"/>
                    </w:rPr>
                    <w:t>Note: in alignment to the aforementioned changes in Appendix D, the following Appendices will be updated accordingly: Appendix A: Message Scope, Appendix C: EMCS Correlation Table, Appendix E: XML Mapping, Appendix F: Data Groups &amp; Transaction Hierarchy, Appendix G: Data Items, Appendix K: Rules and Conditions</w:t>
                  </w:r>
                </w:p>
                <w:p w14:paraId="71EBE406" w14:textId="77777777" w:rsidR="00C70867" w:rsidRPr="00445D89" w:rsidRDefault="00C70867" w:rsidP="00C70867">
                  <w:pPr>
                    <w:pStyle w:val="ad"/>
                    <w:spacing w:line="276" w:lineRule="auto"/>
                    <w:ind w:left="1080"/>
                    <w:rPr>
                      <w:szCs w:val="22"/>
                    </w:rPr>
                  </w:pPr>
                </w:p>
                <w:p w14:paraId="0197B9C9" w14:textId="77777777" w:rsidR="00C70867" w:rsidRPr="00445D89" w:rsidRDefault="00C70867" w:rsidP="00B03D74">
                  <w:pPr>
                    <w:pStyle w:val="ad"/>
                    <w:numPr>
                      <w:ilvl w:val="0"/>
                      <w:numId w:val="72"/>
                    </w:numPr>
                    <w:spacing w:after="240"/>
                    <w:jc w:val="left"/>
                    <w:rPr>
                      <w:b/>
                      <w:bCs/>
                      <w:szCs w:val="22"/>
                    </w:rPr>
                  </w:pPr>
                  <w:r w:rsidRPr="00445D89">
                    <w:rPr>
                      <w:szCs w:val="22"/>
                    </w:rPr>
                    <w:t>Appendix B: Codelists:</w:t>
                  </w:r>
                </w:p>
                <w:p w14:paraId="34BF1462" w14:textId="77777777" w:rsidR="00C70867" w:rsidRPr="00445D89" w:rsidRDefault="00C70867" w:rsidP="00B03D74">
                  <w:pPr>
                    <w:pStyle w:val="ad"/>
                    <w:numPr>
                      <w:ilvl w:val="1"/>
                      <w:numId w:val="72"/>
                    </w:numPr>
                    <w:spacing w:after="0" w:line="276" w:lineRule="auto"/>
                    <w:rPr>
                      <w:szCs w:val="22"/>
                    </w:rPr>
                  </w:pPr>
                  <w:r w:rsidRPr="00445D89">
                    <w:rPr>
                      <w:szCs w:val="22"/>
                    </w:rPr>
                    <w:t>In Technical Codelist TC86 - “Answer Message Type”, the description of code ‘2’ will be updated from ‘History answer message’ to ‘(reserved)’In Technical Codelist TC90 - “ACO Request Type”, the description of code ‘2’ will be updated from ‘Request for history’ to ‘(reserved)’</w:t>
                  </w:r>
                </w:p>
                <w:p w14:paraId="217DCE91" w14:textId="77777777" w:rsidR="00C70867" w:rsidRPr="00445D89" w:rsidRDefault="00C70867" w:rsidP="00B03D74">
                  <w:pPr>
                    <w:pStyle w:val="ad"/>
                    <w:numPr>
                      <w:ilvl w:val="1"/>
                      <w:numId w:val="72"/>
                    </w:numPr>
                    <w:spacing w:after="0" w:line="276" w:lineRule="auto"/>
                    <w:rPr>
                      <w:szCs w:val="22"/>
                    </w:rPr>
                  </w:pPr>
                  <w:r w:rsidRPr="00445D89">
                    <w:rPr>
                      <w:szCs w:val="22"/>
                    </w:rPr>
                    <w:t>In Technical Codelist TC93 - “ACO Reminder Message Type”</w:t>
                  </w:r>
                  <w:r w:rsidRPr="00445D89" w:rsidDel="00F24ABC">
                    <w:rPr>
                      <w:szCs w:val="22"/>
                    </w:rPr>
                    <w:t xml:space="preserve"> </w:t>
                  </w:r>
                  <w:r w:rsidRPr="00445D89">
                    <w:rPr>
                      <w:szCs w:val="22"/>
                    </w:rPr>
                    <w:t>, the description of code ‘2’ will be updated from ‘History results reminder message’ to ‘(reserved)’</w:t>
                  </w:r>
                </w:p>
                <w:p w14:paraId="726A6348" w14:textId="77777777" w:rsidR="00C70867" w:rsidRPr="00445D89" w:rsidRDefault="00C70867" w:rsidP="00B03D74">
                  <w:pPr>
                    <w:pStyle w:val="ad"/>
                    <w:numPr>
                      <w:ilvl w:val="1"/>
                      <w:numId w:val="72"/>
                    </w:numPr>
                    <w:spacing w:after="240"/>
                    <w:jc w:val="left"/>
                    <w:rPr>
                      <w:b/>
                      <w:bCs/>
                      <w:szCs w:val="22"/>
                    </w:rPr>
                  </w:pPr>
                  <w:r w:rsidRPr="00445D89">
                    <w:rPr>
                      <w:szCs w:val="22"/>
                    </w:rPr>
                    <w:t xml:space="preserve">The Technical Codelist TC91 – “History Request Scope Type” will be deleted </w:t>
                  </w:r>
                </w:p>
                <w:p w14:paraId="766FB81A" w14:textId="77777777" w:rsidR="00C70867" w:rsidRPr="00445D89" w:rsidRDefault="00C70867" w:rsidP="00C70867">
                  <w:pPr>
                    <w:pStyle w:val="ad"/>
                    <w:spacing w:after="240"/>
                    <w:ind w:left="1080"/>
                    <w:rPr>
                      <w:b/>
                      <w:bCs/>
                      <w:szCs w:val="22"/>
                    </w:rPr>
                  </w:pPr>
                </w:p>
                <w:p w14:paraId="36F6B81B" w14:textId="77777777" w:rsidR="00C70867" w:rsidRPr="00445D89" w:rsidRDefault="00C70867" w:rsidP="00B03D74">
                  <w:pPr>
                    <w:pStyle w:val="ad"/>
                    <w:numPr>
                      <w:ilvl w:val="0"/>
                      <w:numId w:val="72"/>
                    </w:numPr>
                    <w:spacing w:after="0"/>
                    <w:jc w:val="left"/>
                    <w:rPr>
                      <w:szCs w:val="22"/>
                    </w:rPr>
                  </w:pPr>
                  <w:r w:rsidRPr="00445D89">
                    <w:rPr>
                      <w:szCs w:val="22"/>
                    </w:rPr>
                    <w:t>Appendix H: Directory with XML SCHEMAS (XSDS)</w:t>
                  </w:r>
                </w:p>
                <w:p w14:paraId="3201A49F" w14:textId="77777777" w:rsidR="00C70867" w:rsidRPr="00445D89" w:rsidRDefault="00C70867" w:rsidP="00B03D74">
                  <w:pPr>
                    <w:pStyle w:val="ad"/>
                    <w:numPr>
                      <w:ilvl w:val="1"/>
                      <w:numId w:val="72"/>
                    </w:numPr>
                    <w:spacing w:after="240"/>
                    <w:jc w:val="left"/>
                    <w:rPr>
                      <w:b/>
                      <w:bCs/>
                      <w:szCs w:val="22"/>
                    </w:rPr>
                  </w:pPr>
                  <w:r w:rsidRPr="00445D89">
                    <w:rPr>
                      <w:szCs w:val="22"/>
                    </w:rPr>
                    <w:t xml:space="preserve">The "HistoryRequestType" complex type shall be deleted from the ie721.xsd: </w:t>
                  </w:r>
                </w:p>
                <w:p w14:paraId="0415462D" w14:textId="77777777" w:rsidR="00C70867" w:rsidRPr="00445D89" w:rsidRDefault="00C70867" w:rsidP="00C70867">
                  <w:pPr>
                    <w:pStyle w:val="ad"/>
                    <w:spacing w:after="240"/>
                    <w:ind w:left="1080"/>
                    <w:rPr>
                      <w:i/>
                      <w:iCs/>
                      <w:szCs w:val="22"/>
                    </w:rPr>
                  </w:pPr>
                  <w:r w:rsidRPr="00445D89">
                    <w:rPr>
                      <w:i/>
                      <w:iCs/>
                      <w:szCs w:val="22"/>
                    </w:rPr>
                    <w:t>“…</w:t>
                  </w:r>
                </w:p>
                <w:p w14:paraId="3F31DABB" w14:textId="77777777" w:rsidR="00C70867" w:rsidRPr="00445D89" w:rsidRDefault="00C70867" w:rsidP="00C70867">
                  <w:pPr>
                    <w:pStyle w:val="ad"/>
                    <w:spacing w:after="240"/>
                    <w:ind w:left="1080"/>
                    <w:rPr>
                      <w:i/>
                      <w:iCs/>
                      <w:strike/>
                      <w:szCs w:val="22"/>
                    </w:rPr>
                  </w:pPr>
                  <w:r w:rsidRPr="00445D89">
                    <w:rPr>
                      <w:i/>
                      <w:iCs/>
                      <w:strike/>
                      <w:szCs w:val="22"/>
                    </w:rPr>
                    <w:t>&lt;xs:complexType name="HistoryRequestType"&gt;</w:t>
                  </w:r>
                </w:p>
                <w:p w14:paraId="76A0FC1E" w14:textId="77777777" w:rsidR="00C70867" w:rsidRPr="00445D89" w:rsidRDefault="00C70867" w:rsidP="00C70867">
                  <w:pPr>
                    <w:pStyle w:val="ad"/>
                    <w:spacing w:after="240"/>
                    <w:ind w:left="1080"/>
                    <w:rPr>
                      <w:i/>
                      <w:iCs/>
                      <w:strike/>
                      <w:szCs w:val="22"/>
                    </w:rPr>
                  </w:pPr>
                  <w:r w:rsidRPr="00445D89">
                    <w:rPr>
                      <w:i/>
                      <w:iCs/>
                      <w:strike/>
                      <w:szCs w:val="22"/>
                    </w:rPr>
                    <w:t xml:space="preserve">    &lt;xs:annotation&gt;</w:t>
                  </w:r>
                </w:p>
                <w:p w14:paraId="18F4EFFB" w14:textId="77777777" w:rsidR="00C70867" w:rsidRPr="00AB65B5" w:rsidRDefault="00C70867" w:rsidP="00C70867">
                  <w:pPr>
                    <w:pStyle w:val="ad"/>
                    <w:spacing w:after="240"/>
                    <w:ind w:left="1080"/>
                    <w:rPr>
                      <w:i/>
                      <w:iCs/>
                      <w:strike/>
                      <w:szCs w:val="22"/>
                      <w:lang w:val="fr-BE"/>
                    </w:rPr>
                  </w:pPr>
                  <w:r w:rsidRPr="00445D89">
                    <w:rPr>
                      <w:i/>
                      <w:iCs/>
                      <w:strike/>
                      <w:szCs w:val="22"/>
                    </w:rPr>
                    <w:t xml:space="preserve">      </w:t>
                  </w:r>
                  <w:r w:rsidRPr="00AB65B5">
                    <w:rPr>
                      <w:i/>
                      <w:iCs/>
                      <w:strike/>
                      <w:szCs w:val="22"/>
                      <w:lang w:val="fr-BE"/>
                    </w:rPr>
                    <w:t>&lt;xs:documentation&gt;</w:t>
                  </w:r>
                </w:p>
                <w:p w14:paraId="07A72503" w14:textId="77777777" w:rsidR="00C70867" w:rsidRPr="00AB65B5" w:rsidRDefault="00C70867" w:rsidP="00C70867">
                  <w:pPr>
                    <w:pStyle w:val="ad"/>
                    <w:spacing w:after="240"/>
                    <w:ind w:left="1080"/>
                    <w:rPr>
                      <w:i/>
                      <w:iCs/>
                      <w:strike/>
                      <w:szCs w:val="22"/>
                      <w:lang w:val="fr-BE"/>
                    </w:rPr>
                  </w:pPr>
                  <w:r w:rsidRPr="00AB65B5">
                    <w:rPr>
                      <w:i/>
                      <w:iCs/>
                      <w:strike/>
                      <w:szCs w:val="22"/>
                      <w:lang w:val="fr-BE"/>
                    </w:rPr>
                    <w:t xml:space="preserve">        &lt;doc:description value="HISTORY REQUEST" /&gt;</w:t>
                  </w:r>
                </w:p>
                <w:p w14:paraId="324399BD" w14:textId="77777777" w:rsidR="00C70867" w:rsidRPr="00AB65B5" w:rsidRDefault="00C70867" w:rsidP="00C70867">
                  <w:pPr>
                    <w:pStyle w:val="ad"/>
                    <w:spacing w:after="240"/>
                    <w:ind w:left="1080"/>
                    <w:rPr>
                      <w:i/>
                      <w:iCs/>
                      <w:strike/>
                      <w:szCs w:val="22"/>
                      <w:lang w:val="fr-BE"/>
                    </w:rPr>
                  </w:pPr>
                  <w:r w:rsidRPr="00AB65B5">
                    <w:rPr>
                      <w:i/>
                      <w:iCs/>
                      <w:strike/>
                      <w:szCs w:val="22"/>
                      <w:lang w:val="fr-BE"/>
                    </w:rPr>
                    <w:t xml:space="preserve">      &lt;/xs:documentation&gt;</w:t>
                  </w:r>
                </w:p>
                <w:p w14:paraId="666DC398" w14:textId="77777777" w:rsidR="00C70867" w:rsidRPr="00445D89" w:rsidRDefault="00C70867" w:rsidP="00C70867">
                  <w:pPr>
                    <w:pStyle w:val="ad"/>
                    <w:spacing w:after="240"/>
                    <w:ind w:left="1080"/>
                    <w:rPr>
                      <w:i/>
                      <w:iCs/>
                      <w:strike/>
                      <w:szCs w:val="22"/>
                    </w:rPr>
                  </w:pPr>
                  <w:r w:rsidRPr="00AB65B5">
                    <w:rPr>
                      <w:i/>
                      <w:iCs/>
                      <w:strike/>
                      <w:szCs w:val="22"/>
                      <w:lang w:val="fr-BE"/>
                    </w:rPr>
                    <w:t xml:space="preserve">    </w:t>
                  </w:r>
                  <w:r w:rsidRPr="00445D89">
                    <w:rPr>
                      <w:i/>
                      <w:iCs/>
                      <w:strike/>
                      <w:szCs w:val="22"/>
                    </w:rPr>
                    <w:t>&lt;/xs:annotation&gt;</w:t>
                  </w:r>
                </w:p>
                <w:p w14:paraId="1BF5998E" w14:textId="77777777" w:rsidR="00C70867" w:rsidRPr="00445D89" w:rsidRDefault="00C70867" w:rsidP="00C70867">
                  <w:pPr>
                    <w:pStyle w:val="ad"/>
                    <w:spacing w:after="240"/>
                    <w:ind w:left="1080"/>
                    <w:rPr>
                      <w:i/>
                      <w:iCs/>
                      <w:strike/>
                      <w:szCs w:val="22"/>
                    </w:rPr>
                  </w:pPr>
                  <w:r w:rsidRPr="00445D89">
                    <w:rPr>
                      <w:i/>
                      <w:iCs/>
                      <w:strike/>
                      <w:szCs w:val="22"/>
                    </w:rPr>
                    <w:t xml:space="preserve">    &lt;xs:sequence&gt;</w:t>
                  </w:r>
                </w:p>
                <w:p w14:paraId="38108F50" w14:textId="77777777" w:rsidR="00C70867" w:rsidRPr="00445D89" w:rsidRDefault="00C70867" w:rsidP="00C70867">
                  <w:pPr>
                    <w:pStyle w:val="ad"/>
                    <w:spacing w:after="240"/>
                    <w:ind w:left="1080"/>
                    <w:rPr>
                      <w:i/>
                      <w:iCs/>
                      <w:strike/>
                      <w:szCs w:val="22"/>
                    </w:rPr>
                  </w:pPr>
                  <w:r w:rsidRPr="00445D89">
                    <w:rPr>
                      <w:i/>
                      <w:iCs/>
                      <w:strike/>
                      <w:szCs w:val="22"/>
                    </w:rPr>
                    <w:t xml:space="preserve">      &lt;xs:element name="AdministrativeReferenceCode" type="emcs:AdministrativeReferenceCodeType" /&gt;</w:t>
                  </w:r>
                </w:p>
                <w:p w14:paraId="6E56C8C6" w14:textId="77777777" w:rsidR="00C70867" w:rsidRPr="00445D89" w:rsidRDefault="00C70867" w:rsidP="00C70867">
                  <w:pPr>
                    <w:pStyle w:val="ad"/>
                    <w:spacing w:after="240"/>
                    <w:ind w:left="1080"/>
                    <w:rPr>
                      <w:i/>
                      <w:iCs/>
                      <w:strike/>
                      <w:szCs w:val="22"/>
                    </w:rPr>
                  </w:pPr>
                  <w:r w:rsidRPr="00445D89">
                    <w:rPr>
                      <w:i/>
                      <w:iCs/>
                      <w:strike/>
                      <w:szCs w:val="22"/>
                    </w:rPr>
                    <w:t xml:space="preserve">      &lt;xs:element name="HistoryRequestScopeType" type="tcl:HistoryRequestScopeType" /&gt;</w:t>
                  </w:r>
                </w:p>
                <w:p w14:paraId="12615688" w14:textId="77777777" w:rsidR="00C70867" w:rsidRPr="00445D89" w:rsidRDefault="00C70867" w:rsidP="00C70867">
                  <w:pPr>
                    <w:pStyle w:val="ad"/>
                    <w:spacing w:after="240"/>
                    <w:ind w:left="1080"/>
                    <w:rPr>
                      <w:i/>
                      <w:iCs/>
                      <w:strike/>
                      <w:szCs w:val="22"/>
                    </w:rPr>
                  </w:pPr>
                  <w:r w:rsidRPr="00445D89">
                    <w:rPr>
                      <w:i/>
                      <w:iCs/>
                      <w:strike/>
                      <w:szCs w:val="22"/>
                    </w:rPr>
                    <w:t xml:space="preserve">      &lt;xs:element name="ScopeDate" type="emcs:DateType" minOccurs="0" /&gt;</w:t>
                  </w:r>
                </w:p>
                <w:p w14:paraId="3B4169F6" w14:textId="77777777" w:rsidR="00C70867" w:rsidRPr="00445D89" w:rsidRDefault="00C70867" w:rsidP="00C70867">
                  <w:pPr>
                    <w:pStyle w:val="ad"/>
                    <w:spacing w:after="240"/>
                    <w:ind w:left="1080"/>
                    <w:rPr>
                      <w:i/>
                      <w:iCs/>
                      <w:strike/>
                      <w:szCs w:val="22"/>
                    </w:rPr>
                  </w:pPr>
                  <w:r w:rsidRPr="00445D89">
                    <w:rPr>
                      <w:i/>
                      <w:iCs/>
                      <w:strike/>
                      <w:szCs w:val="22"/>
                    </w:rPr>
                    <w:t xml:space="preserve">      &lt;xs:element name="HistoryRequestReason" type="ie:LSDHistoryRequestReasonType" /&gt;</w:t>
                  </w:r>
                </w:p>
                <w:p w14:paraId="578AD1F1" w14:textId="77777777" w:rsidR="00C70867" w:rsidRPr="00445D89" w:rsidRDefault="00C70867" w:rsidP="00C70867">
                  <w:pPr>
                    <w:pStyle w:val="ad"/>
                    <w:spacing w:after="240"/>
                    <w:ind w:left="1080"/>
                    <w:rPr>
                      <w:i/>
                      <w:iCs/>
                      <w:strike/>
                      <w:szCs w:val="22"/>
                    </w:rPr>
                  </w:pPr>
                  <w:r w:rsidRPr="00445D89">
                    <w:rPr>
                      <w:i/>
                      <w:iCs/>
                      <w:strike/>
                      <w:szCs w:val="22"/>
                    </w:rPr>
                    <w:t xml:space="preserve">    &lt;/xs:sequence&gt;</w:t>
                  </w:r>
                </w:p>
                <w:p w14:paraId="03A4E0A6" w14:textId="77777777" w:rsidR="00C70867" w:rsidRPr="00445D89" w:rsidRDefault="00C70867" w:rsidP="00C70867">
                  <w:pPr>
                    <w:pStyle w:val="ad"/>
                    <w:spacing w:after="240"/>
                    <w:ind w:left="1080"/>
                    <w:rPr>
                      <w:i/>
                      <w:iCs/>
                      <w:strike/>
                      <w:szCs w:val="22"/>
                    </w:rPr>
                  </w:pPr>
                  <w:r w:rsidRPr="00445D89">
                    <w:rPr>
                      <w:i/>
                      <w:iCs/>
                      <w:strike/>
                      <w:szCs w:val="22"/>
                    </w:rPr>
                    <w:t xml:space="preserve">  &lt;/xs:complexType&gt;”</w:t>
                  </w:r>
                </w:p>
                <w:p w14:paraId="674AE877" w14:textId="77777777" w:rsidR="00C70867" w:rsidRPr="00445D89" w:rsidRDefault="00C70867" w:rsidP="00C70867">
                  <w:pPr>
                    <w:pStyle w:val="ad"/>
                    <w:spacing w:after="240"/>
                    <w:ind w:left="1080"/>
                    <w:rPr>
                      <w:i/>
                      <w:iCs/>
                      <w:szCs w:val="22"/>
                    </w:rPr>
                  </w:pPr>
                  <w:r w:rsidRPr="00445D89">
                    <w:rPr>
                      <w:i/>
                      <w:iCs/>
                      <w:szCs w:val="22"/>
                    </w:rPr>
                    <w:t>…”</w:t>
                  </w:r>
                </w:p>
                <w:p w14:paraId="3FC504DB" w14:textId="77777777" w:rsidR="00C70867" w:rsidRPr="00445D89" w:rsidRDefault="00C70867" w:rsidP="00B03D74">
                  <w:pPr>
                    <w:pStyle w:val="ad"/>
                    <w:numPr>
                      <w:ilvl w:val="1"/>
                      <w:numId w:val="72"/>
                    </w:numPr>
                    <w:spacing w:after="240"/>
                    <w:jc w:val="left"/>
                    <w:rPr>
                      <w:b/>
                      <w:bCs/>
                      <w:szCs w:val="22"/>
                    </w:rPr>
                  </w:pPr>
                  <w:r w:rsidRPr="00445D89">
                    <w:rPr>
                      <w:szCs w:val="22"/>
                    </w:rPr>
                    <w:t>The ie820.xsd will be removed</w:t>
                  </w:r>
                </w:p>
                <w:p w14:paraId="0458276B" w14:textId="77777777" w:rsidR="00C70867" w:rsidRPr="00445D89" w:rsidRDefault="00C70867" w:rsidP="00B03D74">
                  <w:pPr>
                    <w:pStyle w:val="ad"/>
                    <w:numPr>
                      <w:ilvl w:val="1"/>
                      <w:numId w:val="72"/>
                    </w:numPr>
                    <w:spacing w:after="240"/>
                    <w:jc w:val="left"/>
                    <w:rPr>
                      <w:b/>
                      <w:bCs/>
                      <w:szCs w:val="22"/>
                    </w:rPr>
                  </w:pPr>
                  <w:r w:rsidRPr="00445D89">
                    <w:rPr>
                      <w:szCs w:val="22"/>
                    </w:rPr>
                    <w:t>The following updates will take place in tcl.xsd:</w:t>
                  </w:r>
                </w:p>
                <w:p w14:paraId="44ECEFE4" w14:textId="77777777" w:rsidR="00C70867" w:rsidRPr="00445D89" w:rsidRDefault="00C70867" w:rsidP="00B03D74">
                  <w:pPr>
                    <w:pStyle w:val="ad"/>
                    <w:numPr>
                      <w:ilvl w:val="2"/>
                      <w:numId w:val="72"/>
                    </w:numPr>
                    <w:spacing w:after="240"/>
                    <w:jc w:val="left"/>
                    <w:rPr>
                      <w:b/>
                      <w:bCs/>
                      <w:szCs w:val="22"/>
                    </w:rPr>
                  </w:pPr>
                  <w:r w:rsidRPr="00445D89">
                    <w:rPr>
                      <w:szCs w:val="22"/>
                    </w:rPr>
                    <w:t>TC86 will be updated as follows:</w:t>
                  </w:r>
                </w:p>
                <w:p w14:paraId="50BBC443" w14:textId="77777777" w:rsidR="00C70867" w:rsidRPr="00445D89" w:rsidRDefault="00C70867" w:rsidP="00C70867">
                  <w:pPr>
                    <w:pStyle w:val="ad"/>
                    <w:spacing w:after="240"/>
                    <w:ind w:left="360"/>
                    <w:rPr>
                      <w:szCs w:val="22"/>
                    </w:rPr>
                  </w:pPr>
                  <w:r w:rsidRPr="00445D89">
                    <w:rPr>
                      <w:i/>
                      <w:szCs w:val="22"/>
                      <w:lang w:eastAsia="el-GR"/>
                    </w:rPr>
                    <w:t>“…</w:t>
                  </w:r>
                </w:p>
                <w:p w14:paraId="4E650E4A" w14:textId="77777777" w:rsidR="00C70867" w:rsidRPr="00445D89" w:rsidRDefault="00C70867" w:rsidP="00C70867">
                  <w:pPr>
                    <w:pStyle w:val="ad"/>
                    <w:spacing w:after="240"/>
                    <w:ind w:left="360"/>
                    <w:rPr>
                      <w:i/>
                      <w:iCs/>
                      <w:szCs w:val="22"/>
                    </w:rPr>
                  </w:pPr>
                  <w:r w:rsidRPr="00445D89">
                    <w:rPr>
                      <w:i/>
                      <w:iCs/>
                      <w:szCs w:val="22"/>
                    </w:rPr>
                    <w:t>&lt;!--=========================================--&gt;</w:t>
                  </w:r>
                </w:p>
                <w:p w14:paraId="15E1FF75" w14:textId="77777777" w:rsidR="00C70867" w:rsidRPr="00445D89" w:rsidRDefault="00C70867" w:rsidP="00C70867">
                  <w:pPr>
                    <w:pStyle w:val="ad"/>
                    <w:spacing w:after="240"/>
                    <w:ind w:left="360"/>
                    <w:rPr>
                      <w:i/>
                      <w:iCs/>
                      <w:szCs w:val="22"/>
                    </w:rPr>
                  </w:pPr>
                  <w:r w:rsidRPr="00445D89">
                    <w:rPr>
                      <w:i/>
                      <w:iCs/>
                      <w:szCs w:val="22"/>
                    </w:rPr>
                    <w:t xml:space="preserve">  &lt;!--===== Answer Message Type =====--&gt;</w:t>
                  </w:r>
                </w:p>
                <w:p w14:paraId="1A11E56D" w14:textId="77777777" w:rsidR="00C70867" w:rsidRPr="00445D89" w:rsidRDefault="00C70867" w:rsidP="00C70867">
                  <w:pPr>
                    <w:pStyle w:val="ad"/>
                    <w:spacing w:after="240"/>
                    <w:ind w:left="360"/>
                    <w:rPr>
                      <w:i/>
                      <w:iCs/>
                      <w:szCs w:val="22"/>
                    </w:rPr>
                  </w:pPr>
                  <w:r w:rsidRPr="00445D89">
                    <w:rPr>
                      <w:i/>
                      <w:iCs/>
                      <w:szCs w:val="22"/>
                    </w:rPr>
                    <w:t xml:space="preserve">  &lt;!--=========================================--&gt;</w:t>
                  </w:r>
                </w:p>
                <w:p w14:paraId="3B9B49BC" w14:textId="77777777" w:rsidR="00C70867" w:rsidRPr="00445D89" w:rsidRDefault="00C70867" w:rsidP="00C70867">
                  <w:pPr>
                    <w:pStyle w:val="ad"/>
                    <w:spacing w:after="240"/>
                    <w:ind w:left="360"/>
                    <w:rPr>
                      <w:i/>
                      <w:iCs/>
                      <w:szCs w:val="22"/>
                    </w:rPr>
                  </w:pPr>
                  <w:r w:rsidRPr="00445D89">
                    <w:rPr>
                      <w:i/>
                      <w:szCs w:val="22"/>
                      <w:lang w:eastAsia="el-GR"/>
                    </w:rPr>
                    <w:t xml:space="preserve"> …..</w:t>
                  </w:r>
                </w:p>
                <w:p w14:paraId="4F68818B" w14:textId="77777777" w:rsidR="00C70867" w:rsidRPr="00445D89" w:rsidRDefault="00C70867" w:rsidP="00C70867">
                  <w:pPr>
                    <w:pStyle w:val="ad"/>
                    <w:spacing w:after="240"/>
                    <w:ind w:left="360"/>
                    <w:rPr>
                      <w:i/>
                      <w:iCs/>
                      <w:szCs w:val="22"/>
                    </w:rPr>
                  </w:pPr>
                  <w:r w:rsidRPr="00445D89">
                    <w:rPr>
                      <w:i/>
                      <w:iCs/>
                      <w:szCs w:val="22"/>
                    </w:rPr>
                    <w:t xml:space="preserve">      &lt;xs:enumeration value="2"&gt;</w:t>
                  </w:r>
                </w:p>
                <w:p w14:paraId="773E9FF0" w14:textId="77777777" w:rsidR="00C70867" w:rsidRPr="00445D89" w:rsidRDefault="00C70867" w:rsidP="00C70867">
                  <w:pPr>
                    <w:pStyle w:val="ad"/>
                    <w:spacing w:after="240"/>
                    <w:ind w:left="360"/>
                    <w:rPr>
                      <w:i/>
                      <w:iCs/>
                      <w:szCs w:val="22"/>
                    </w:rPr>
                  </w:pPr>
                  <w:r w:rsidRPr="00445D89">
                    <w:rPr>
                      <w:i/>
                      <w:iCs/>
                      <w:szCs w:val="22"/>
                    </w:rPr>
                    <w:t xml:space="preserve">        &lt;xs:annotation&gt;</w:t>
                  </w:r>
                </w:p>
                <w:p w14:paraId="388AB05A" w14:textId="77777777" w:rsidR="00C70867" w:rsidRPr="00AB65B5" w:rsidRDefault="00C70867" w:rsidP="00C70867">
                  <w:pPr>
                    <w:pStyle w:val="ad"/>
                    <w:spacing w:after="240"/>
                    <w:ind w:left="360"/>
                    <w:rPr>
                      <w:i/>
                      <w:iCs/>
                      <w:szCs w:val="22"/>
                      <w:lang w:val="fr-BE"/>
                    </w:rPr>
                  </w:pPr>
                  <w:r w:rsidRPr="00445D89">
                    <w:rPr>
                      <w:i/>
                      <w:iCs/>
                      <w:szCs w:val="22"/>
                    </w:rPr>
                    <w:t xml:space="preserve">          </w:t>
                  </w:r>
                  <w:r w:rsidRPr="00AB65B5">
                    <w:rPr>
                      <w:i/>
                      <w:iCs/>
                      <w:szCs w:val="22"/>
                      <w:lang w:val="fr-BE"/>
                    </w:rPr>
                    <w:t>&lt;xs:documentation&gt;(reserved)&lt;/xs:documentation&gt;</w:t>
                  </w:r>
                </w:p>
                <w:p w14:paraId="3B9C3168" w14:textId="77777777" w:rsidR="00C70867" w:rsidRPr="00445D89" w:rsidRDefault="00C70867" w:rsidP="00C70867">
                  <w:pPr>
                    <w:pStyle w:val="ad"/>
                    <w:spacing w:after="240"/>
                    <w:ind w:left="360"/>
                    <w:rPr>
                      <w:i/>
                      <w:iCs/>
                      <w:szCs w:val="22"/>
                    </w:rPr>
                  </w:pPr>
                  <w:r w:rsidRPr="00AB65B5">
                    <w:rPr>
                      <w:i/>
                      <w:iCs/>
                      <w:szCs w:val="22"/>
                      <w:lang w:val="fr-BE"/>
                    </w:rPr>
                    <w:t xml:space="preserve">        </w:t>
                  </w:r>
                  <w:r w:rsidRPr="00445D89">
                    <w:rPr>
                      <w:i/>
                      <w:iCs/>
                      <w:szCs w:val="22"/>
                    </w:rPr>
                    <w:t>&lt;/xs:annotation&gt;</w:t>
                  </w:r>
                </w:p>
                <w:p w14:paraId="72202BE9" w14:textId="77777777" w:rsidR="00C70867" w:rsidRPr="00445D89" w:rsidRDefault="00C70867" w:rsidP="00C70867">
                  <w:pPr>
                    <w:pStyle w:val="ad"/>
                    <w:spacing w:after="240"/>
                    <w:ind w:left="360"/>
                    <w:rPr>
                      <w:i/>
                      <w:iCs/>
                      <w:szCs w:val="22"/>
                    </w:rPr>
                  </w:pPr>
                  <w:r w:rsidRPr="00445D89">
                    <w:rPr>
                      <w:i/>
                      <w:iCs/>
                      <w:szCs w:val="22"/>
                    </w:rPr>
                    <w:t xml:space="preserve">      &lt;/xs:enumeration&gt;</w:t>
                  </w:r>
                </w:p>
                <w:p w14:paraId="57416E46" w14:textId="77777777" w:rsidR="00C70867" w:rsidRPr="00445D89" w:rsidRDefault="00C70867" w:rsidP="00C70867">
                  <w:pPr>
                    <w:pStyle w:val="ad"/>
                    <w:spacing w:after="240"/>
                    <w:ind w:left="360"/>
                    <w:rPr>
                      <w:i/>
                      <w:iCs/>
                      <w:szCs w:val="22"/>
                    </w:rPr>
                  </w:pPr>
                  <w:r w:rsidRPr="00445D89">
                    <w:rPr>
                      <w:i/>
                      <w:iCs/>
                      <w:szCs w:val="22"/>
                    </w:rPr>
                    <w:t xml:space="preserve">    &lt;/xs:restriction&gt;</w:t>
                  </w:r>
                </w:p>
                <w:p w14:paraId="04304B2D" w14:textId="77777777" w:rsidR="00C70867" w:rsidRPr="00445D89" w:rsidRDefault="00C70867" w:rsidP="00C70867">
                  <w:pPr>
                    <w:pStyle w:val="ad"/>
                    <w:spacing w:after="240"/>
                    <w:ind w:left="360"/>
                    <w:rPr>
                      <w:i/>
                      <w:iCs/>
                      <w:szCs w:val="22"/>
                    </w:rPr>
                  </w:pPr>
                  <w:r w:rsidRPr="00445D89">
                    <w:rPr>
                      <w:i/>
                      <w:iCs/>
                      <w:szCs w:val="22"/>
                    </w:rPr>
                    <w:t xml:space="preserve">  &lt;/xs:simpleType&gt;</w:t>
                  </w:r>
                </w:p>
                <w:p w14:paraId="4BC0A55C" w14:textId="77777777" w:rsidR="00C70867" w:rsidRPr="00445D89" w:rsidRDefault="00C70867" w:rsidP="00C70867">
                  <w:pPr>
                    <w:pStyle w:val="ad"/>
                    <w:spacing w:after="240"/>
                    <w:ind w:left="360"/>
                    <w:rPr>
                      <w:i/>
                      <w:szCs w:val="22"/>
                      <w:lang w:eastAsia="el-GR"/>
                    </w:rPr>
                  </w:pPr>
                  <w:r w:rsidRPr="00445D89">
                    <w:rPr>
                      <w:i/>
                      <w:szCs w:val="22"/>
                      <w:lang w:eastAsia="el-GR"/>
                    </w:rPr>
                    <w:t>…”</w:t>
                  </w:r>
                </w:p>
                <w:p w14:paraId="3894941D" w14:textId="77777777" w:rsidR="00C70867" w:rsidRPr="00445D89" w:rsidRDefault="00C70867" w:rsidP="00B03D74">
                  <w:pPr>
                    <w:pStyle w:val="ad"/>
                    <w:numPr>
                      <w:ilvl w:val="2"/>
                      <w:numId w:val="72"/>
                    </w:numPr>
                    <w:spacing w:after="240"/>
                    <w:jc w:val="left"/>
                    <w:rPr>
                      <w:b/>
                      <w:bCs/>
                      <w:szCs w:val="22"/>
                    </w:rPr>
                  </w:pPr>
                  <w:r w:rsidRPr="00445D89">
                    <w:rPr>
                      <w:szCs w:val="22"/>
                    </w:rPr>
                    <w:t>TC90 will be updated as follows:</w:t>
                  </w:r>
                </w:p>
                <w:p w14:paraId="3702E045" w14:textId="77777777" w:rsidR="00C70867" w:rsidRPr="00445D89" w:rsidRDefault="00C70867" w:rsidP="00C70867">
                  <w:pPr>
                    <w:pStyle w:val="ad"/>
                    <w:spacing w:after="240"/>
                    <w:ind w:left="360"/>
                    <w:rPr>
                      <w:szCs w:val="22"/>
                    </w:rPr>
                  </w:pPr>
                  <w:r w:rsidRPr="00445D89">
                    <w:rPr>
                      <w:i/>
                      <w:szCs w:val="22"/>
                      <w:lang w:eastAsia="el-GR"/>
                    </w:rPr>
                    <w:t>“…</w:t>
                  </w:r>
                </w:p>
                <w:p w14:paraId="046298B4" w14:textId="77777777" w:rsidR="00C70867" w:rsidRPr="00445D89" w:rsidRDefault="00C70867" w:rsidP="00C70867">
                  <w:pPr>
                    <w:pStyle w:val="ad"/>
                    <w:spacing w:after="240"/>
                    <w:ind w:left="360"/>
                    <w:rPr>
                      <w:i/>
                      <w:iCs/>
                      <w:szCs w:val="22"/>
                    </w:rPr>
                  </w:pPr>
                  <w:r w:rsidRPr="00445D89">
                    <w:rPr>
                      <w:i/>
                      <w:iCs/>
                      <w:szCs w:val="22"/>
                    </w:rPr>
                    <w:t>&lt;!--=========================================--&gt;</w:t>
                  </w:r>
                </w:p>
                <w:p w14:paraId="5588D881" w14:textId="77777777" w:rsidR="00C70867" w:rsidRPr="00445D89" w:rsidRDefault="00C70867" w:rsidP="00C70867">
                  <w:pPr>
                    <w:pStyle w:val="ad"/>
                    <w:spacing w:after="240"/>
                    <w:ind w:left="360"/>
                    <w:rPr>
                      <w:i/>
                      <w:iCs/>
                      <w:szCs w:val="22"/>
                    </w:rPr>
                  </w:pPr>
                  <w:r w:rsidRPr="00445D89">
                    <w:rPr>
                      <w:i/>
                      <w:iCs/>
                      <w:szCs w:val="22"/>
                    </w:rPr>
                    <w:t xml:space="preserve">  &lt;!--===== ACO Request Type=====--&gt;</w:t>
                  </w:r>
                </w:p>
                <w:p w14:paraId="7DE69FA8" w14:textId="77777777" w:rsidR="00C70867" w:rsidRPr="00445D89" w:rsidRDefault="00C70867" w:rsidP="00C70867">
                  <w:pPr>
                    <w:pStyle w:val="ad"/>
                    <w:spacing w:after="240"/>
                    <w:ind w:left="360"/>
                    <w:rPr>
                      <w:i/>
                      <w:iCs/>
                      <w:szCs w:val="22"/>
                    </w:rPr>
                  </w:pPr>
                  <w:r w:rsidRPr="00445D89">
                    <w:rPr>
                      <w:i/>
                      <w:iCs/>
                      <w:szCs w:val="22"/>
                    </w:rPr>
                    <w:t xml:space="preserve">  &lt;!--=========================================--&gt;</w:t>
                  </w:r>
                </w:p>
                <w:p w14:paraId="1387E539" w14:textId="77777777" w:rsidR="00C70867" w:rsidRPr="00445D89" w:rsidRDefault="00C70867" w:rsidP="00C70867">
                  <w:pPr>
                    <w:pStyle w:val="ad"/>
                    <w:spacing w:after="240"/>
                    <w:ind w:left="360"/>
                    <w:rPr>
                      <w:i/>
                      <w:iCs/>
                      <w:szCs w:val="22"/>
                    </w:rPr>
                  </w:pPr>
                  <w:r w:rsidRPr="00445D89">
                    <w:rPr>
                      <w:i/>
                      <w:szCs w:val="22"/>
                      <w:lang w:eastAsia="el-GR"/>
                    </w:rPr>
                    <w:t xml:space="preserve"> …..</w:t>
                  </w:r>
                </w:p>
                <w:p w14:paraId="5F71727A" w14:textId="77777777" w:rsidR="00C70867" w:rsidRPr="00445D89" w:rsidRDefault="00C70867" w:rsidP="00C70867">
                  <w:pPr>
                    <w:pStyle w:val="ad"/>
                    <w:spacing w:after="240"/>
                    <w:ind w:left="360"/>
                    <w:rPr>
                      <w:i/>
                      <w:iCs/>
                      <w:szCs w:val="22"/>
                    </w:rPr>
                  </w:pPr>
                  <w:r w:rsidRPr="00445D89">
                    <w:rPr>
                      <w:i/>
                      <w:iCs/>
                      <w:szCs w:val="22"/>
                    </w:rPr>
                    <w:t xml:space="preserve">      &lt;xs:enumeration value="2"&gt;</w:t>
                  </w:r>
                </w:p>
                <w:p w14:paraId="1E41AA0F" w14:textId="77777777" w:rsidR="00C70867" w:rsidRPr="00445D89" w:rsidRDefault="00C70867" w:rsidP="00C70867">
                  <w:pPr>
                    <w:pStyle w:val="ad"/>
                    <w:spacing w:after="240"/>
                    <w:ind w:left="360"/>
                    <w:rPr>
                      <w:i/>
                      <w:iCs/>
                      <w:szCs w:val="22"/>
                    </w:rPr>
                  </w:pPr>
                  <w:r w:rsidRPr="00445D89">
                    <w:rPr>
                      <w:i/>
                      <w:iCs/>
                      <w:szCs w:val="22"/>
                    </w:rPr>
                    <w:t xml:space="preserve">        &lt;xs:annotation&gt;</w:t>
                  </w:r>
                </w:p>
                <w:p w14:paraId="5825BEF7" w14:textId="77777777" w:rsidR="00C70867" w:rsidRPr="00AB65B5" w:rsidRDefault="00C70867" w:rsidP="00C70867">
                  <w:pPr>
                    <w:pStyle w:val="ad"/>
                    <w:spacing w:after="240"/>
                    <w:ind w:left="360"/>
                    <w:rPr>
                      <w:i/>
                      <w:iCs/>
                      <w:szCs w:val="22"/>
                      <w:lang w:val="fr-BE"/>
                    </w:rPr>
                  </w:pPr>
                  <w:r w:rsidRPr="00445D89">
                    <w:rPr>
                      <w:i/>
                      <w:iCs/>
                      <w:szCs w:val="22"/>
                    </w:rPr>
                    <w:t xml:space="preserve">          </w:t>
                  </w:r>
                  <w:r w:rsidRPr="00AB65B5">
                    <w:rPr>
                      <w:i/>
                      <w:iCs/>
                      <w:szCs w:val="22"/>
                      <w:lang w:val="fr-BE"/>
                    </w:rPr>
                    <w:t>&lt;xs:documentation&gt;(reserved)&lt;/xs:documentation&gt;</w:t>
                  </w:r>
                </w:p>
                <w:p w14:paraId="3B1BE871" w14:textId="77777777" w:rsidR="00C70867" w:rsidRPr="00445D89" w:rsidRDefault="00C70867" w:rsidP="00C70867">
                  <w:pPr>
                    <w:pStyle w:val="ad"/>
                    <w:spacing w:after="240"/>
                    <w:ind w:left="360"/>
                    <w:rPr>
                      <w:i/>
                      <w:iCs/>
                      <w:szCs w:val="22"/>
                    </w:rPr>
                  </w:pPr>
                  <w:r w:rsidRPr="00AB65B5">
                    <w:rPr>
                      <w:i/>
                      <w:iCs/>
                      <w:szCs w:val="22"/>
                      <w:lang w:val="fr-BE"/>
                    </w:rPr>
                    <w:t xml:space="preserve">        </w:t>
                  </w:r>
                  <w:r w:rsidRPr="00445D89">
                    <w:rPr>
                      <w:i/>
                      <w:iCs/>
                      <w:szCs w:val="22"/>
                    </w:rPr>
                    <w:t>&lt;/xs:annotation&gt;</w:t>
                  </w:r>
                </w:p>
                <w:p w14:paraId="38B1014E" w14:textId="77777777" w:rsidR="00C70867" w:rsidRPr="00445D89" w:rsidRDefault="00C70867" w:rsidP="00C70867">
                  <w:pPr>
                    <w:pStyle w:val="ad"/>
                    <w:spacing w:after="240"/>
                    <w:ind w:left="360"/>
                    <w:rPr>
                      <w:i/>
                      <w:iCs/>
                      <w:szCs w:val="22"/>
                    </w:rPr>
                  </w:pPr>
                  <w:r w:rsidRPr="00445D89">
                    <w:rPr>
                      <w:i/>
                      <w:iCs/>
                      <w:szCs w:val="22"/>
                    </w:rPr>
                    <w:t xml:space="preserve">      &lt;/xs:enumeration&gt;</w:t>
                  </w:r>
                </w:p>
                <w:p w14:paraId="798BE766" w14:textId="77777777" w:rsidR="00C70867" w:rsidRPr="00445D89" w:rsidRDefault="00C70867" w:rsidP="00C70867">
                  <w:pPr>
                    <w:pStyle w:val="ad"/>
                    <w:spacing w:after="240"/>
                    <w:ind w:left="360"/>
                    <w:rPr>
                      <w:i/>
                      <w:iCs/>
                      <w:szCs w:val="22"/>
                    </w:rPr>
                  </w:pPr>
                  <w:r w:rsidRPr="00445D89">
                    <w:rPr>
                      <w:i/>
                      <w:iCs/>
                      <w:szCs w:val="22"/>
                    </w:rPr>
                    <w:t xml:space="preserve">    &lt;/xs:restriction&gt;</w:t>
                  </w:r>
                </w:p>
                <w:p w14:paraId="07391AA3" w14:textId="77777777" w:rsidR="00C70867" w:rsidRPr="00445D89" w:rsidRDefault="00C70867" w:rsidP="00C70867">
                  <w:pPr>
                    <w:pStyle w:val="ad"/>
                    <w:spacing w:after="240"/>
                    <w:ind w:left="360"/>
                    <w:rPr>
                      <w:i/>
                      <w:iCs/>
                      <w:szCs w:val="22"/>
                    </w:rPr>
                  </w:pPr>
                  <w:r w:rsidRPr="00445D89">
                    <w:rPr>
                      <w:i/>
                      <w:iCs/>
                      <w:szCs w:val="22"/>
                    </w:rPr>
                    <w:t xml:space="preserve">  &lt;/xs:simpleType&gt;</w:t>
                  </w:r>
                </w:p>
                <w:p w14:paraId="34BF85F4" w14:textId="77777777" w:rsidR="00C70867" w:rsidRPr="00445D89" w:rsidRDefault="00C70867" w:rsidP="00C70867">
                  <w:pPr>
                    <w:pStyle w:val="ad"/>
                    <w:spacing w:after="240"/>
                    <w:ind w:left="360"/>
                    <w:rPr>
                      <w:i/>
                      <w:szCs w:val="22"/>
                      <w:lang w:eastAsia="el-GR"/>
                    </w:rPr>
                  </w:pPr>
                  <w:r w:rsidRPr="00445D89">
                    <w:rPr>
                      <w:i/>
                      <w:szCs w:val="22"/>
                      <w:lang w:eastAsia="el-GR"/>
                    </w:rPr>
                    <w:t>…”</w:t>
                  </w:r>
                </w:p>
                <w:p w14:paraId="3282B7F6" w14:textId="77777777" w:rsidR="00C70867" w:rsidRPr="00445D89" w:rsidRDefault="00C70867" w:rsidP="00C70867">
                  <w:pPr>
                    <w:pStyle w:val="ad"/>
                    <w:spacing w:after="240"/>
                    <w:ind w:left="1800"/>
                    <w:rPr>
                      <w:b/>
                      <w:bCs/>
                      <w:szCs w:val="22"/>
                    </w:rPr>
                  </w:pPr>
                </w:p>
                <w:p w14:paraId="5BD8156F" w14:textId="77777777" w:rsidR="00C70867" w:rsidRPr="00445D89" w:rsidRDefault="00C70867" w:rsidP="00B03D74">
                  <w:pPr>
                    <w:pStyle w:val="ad"/>
                    <w:numPr>
                      <w:ilvl w:val="2"/>
                      <w:numId w:val="72"/>
                    </w:numPr>
                    <w:spacing w:after="240"/>
                    <w:jc w:val="left"/>
                    <w:rPr>
                      <w:b/>
                      <w:bCs/>
                      <w:szCs w:val="22"/>
                    </w:rPr>
                  </w:pPr>
                  <w:r w:rsidRPr="00445D89">
                    <w:rPr>
                      <w:szCs w:val="22"/>
                    </w:rPr>
                    <w:t>TC93 will be updated as follows:</w:t>
                  </w:r>
                </w:p>
                <w:p w14:paraId="0BBB1E97" w14:textId="77777777" w:rsidR="00C70867" w:rsidRPr="00445D89" w:rsidRDefault="00C70867" w:rsidP="00C70867">
                  <w:pPr>
                    <w:pStyle w:val="ad"/>
                    <w:spacing w:after="240"/>
                    <w:ind w:left="360"/>
                    <w:rPr>
                      <w:szCs w:val="22"/>
                    </w:rPr>
                  </w:pPr>
                  <w:r w:rsidRPr="00445D89">
                    <w:rPr>
                      <w:i/>
                      <w:szCs w:val="22"/>
                      <w:lang w:eastAsia="el-GR"/>
                    </w:rPr>
                    <w:t>“…</w:t>
                  </w:r>
                </w:p>
                <w:p w14:paraId="24914379" w14:textId="77777777" w:rsidR="00C70867" w:rsidRPr="00445D89" w:rsidRDefault="00C70867" w:rsidP="00C70867">
                  <w:pPr>
                    <w:pStyle w:val="ad"/>
                    <w:spacing w:after="240"/>
                    <w:ind w:left="360"/>
                    <w:rPr>
                      <w:i/>
                      <w:iCs/>
                      <w:szCs w:val="22"/>
                    </w:rPr>
                  </w:pPr>
                  <w:r w:rsidRPr="00445D89">
                    <w:rPr>
                      <w:i/>
                      <w:iCs/>
                      <w:szCs w:val="22"/>
                    </w:rPr>
                    <w:t>&lt;!--=========================================--&gt;</w:t>
                  </w:r>
                </w:p>
                <w:p w14:paraId="73D650C5" w14:textId="77777777" w:rsidR="00C70867" w:rsidRPr="00445D89" w:rsidRDefault="00C70867" w:rsidP="00C70867">
                  <w:pPr>
                    <w:pStyle w:val="ad"/>
                    <w:spacing w:after="240"/>
                    <w:ind w:left="360"/>
                    <w:rPr>
                      <w:i/>
                      <w:iCs/>
                      <w:szCs w:val="22"/>
                    </w:rPr>
                  </w:pPr>
                  <w:r w:rsidRPr="00445D89">
                    <w:rPr>
                      <w:i/>
                      <w:iCs/>
                      <w:szCs w:val="22"/>
                    </w:rPr>
                    <w:t xml:space="preserve">  &lt;!--===== ACO Reminder Message Type=====--&gt;</w:t>
                  </w:r>
                </w:p>
                <w:p w14:paraId="7FE59145" w14:textId="77777777" w:rsidR="00C70867" w:rsidRPr="00445D89" w:rsidRDefault="00C70867" w:rsidP="00C70867">
                  <w:pPr>
                    <w:pStyle w:val="ad"/>
                    <w:spacing w:after="240"/>
                    <w:ind w:left="360"/>
                    <w:rPr>
                      <w:i/>
                      <w:iCs/>
                      <w:szCs w:val="22"/>
                    </w:rPr>
                  </w:pPr>
                  <w:r w:rsidRPr="00445D89">
                    <w:rPr>
                      <w:i/>
                      <w:iCs/>
                      <w:szCs w:val="22"/>
                    </w:rPr>
                    <w:t xml:space="preserve">  &lt;!--=========================================--&gt;</w:t>
                  </w:r>
                </w:p>
                <w:p w14:paraId="25030013" w14:textId="77777777" w:rsidR="00C70867" w:rsidRPr="00445D89" w:rsidRDefault="00C70867" w:rsidP="00C70867">
                  <w:pPr>
                    <w:pStyle w:val="ad"/>
                    <w:spacing w:after="240"/>
                    <w:ind w:left="360"/>
                    <w:rPr>
                      <w:i/>
                      <w:iCs/>
                      <w:szCs w:val="22"/>
                    </w:rPr>
                  </w:pPr>
                  <w:r w:rsidRPr="00445D89">
                    <w:rPr>
                      <w:i/>
                      <w:szCs w:val="22"/>
                      <w:lang w:eastAsia="el-GR"/>
                    </w:rPr>
                    <w:t xml:space="preserve"> …..</w:t>
                  </w:r>
                </w:p>
                <w:p w14:paraId="7F26A40D" w14:textId="77777777" w:rsidR="00C70867" w:rsidRPr="00445D89" w:rsidRDefault="00C70867" w:rsidP="00C70867">
                  <w:pPr>
                    <w:pStyle w:val="ad"/>
                    <w:spacing w:after="240"/>
                    <w:ind w:left="360"/>
                    <w:rPr>
                      <w:i/>
                      <w:iCs/>
                      <w:szCs w:val="22"/>
                    </w:rPr>
                  </w:pPr>
                  <w:r w:rsidRPr="00445D89">
                    <w:rPr>
                      <w:i/>
                      <w:iCs/>
                      <w:szCs w:val="22"/>
                    </w:rPr>
                    <w:t xml:space="preserve">      &lt;xs:enumeration value="2"&gt;</w:t>
                  </w:r>
                </w:p>
                <w:p w14:paraId="08708E0C" w14:textId="77777777" w:rsidR="00C70867" w:rsidRPr="00445D89" w:rsidRDefault="00C70867" w:rsidP="00C70867">
                  <w:pPr>
                    <w:pStyle w:val="ad"/>
                    <w:spacing w:after="240"/>
                    <w:ind w:left="360"/>
                    <w:rPr>
                      <w:i/>
                      <w:iCs/>
                      <w:szCs w:val="22"/>
                    </w:rPr>
                  </w:pPr>
                  <w:r w:rsidRPr="00445D89">
                    <w:rPr>
                      <w:i/>
                      <w:iCs/>
                      <w:szCs w:val="22"/>
                    </w:rPr>
                    <w:t xml:space="preserve">        &lt;xs:annotation&gt;</w:t>
                  </w:r>
                </w:p>
                <w:p w14:paraId="610617A2" w14:textId="77777777" w:rsidR="00C70867" w:rsidRPr="00AB65B5" w:rsidRDefault="00C70867" w:rsidP="00C70867">
                  <w:pPr>
                    <w:pStyle w:val="ad"/>
                    <w:spacing w:after="240"/>
                    <w:ind w:left="360"/>
                    <w:rPr>
                      <w:i/>
                      <w:iCs/>
                      <w:szCs w:val="22"/>
                      <w:lang w:val="fr-BE"/>
                    </w:rPr>
                  </w:pPr>
                  <w:r w:rsidRPr="00445D89">
                    <w:rPr>
                      <w:i/>
                      <w:iCs/>
                      <w:szCs w:val="22"/>
                    </w:rPr>
                    <w:t xml:space="preserve">          </w:t>
                  </w:r>
                  <w:r w:rsidRPr="00AB65B5">
                    <w:rPr>
                      <w:i/>
                      <w:iCs/>
                      <w:szCs w:val="22"/>
                      <w:lang w:val="fr-BE"/>
                    </w:rPr>
                    <w:t>&lt;xs:documentation&gt;(reserved)&lt;/xs:documentation&gt;</w:t>
                  </w:r>
                </w:p>
                <w:p w14:paraId="41C5814F" w14:textId="77777777" w:rsidR="00C70867" w:rsidRPr="00445D89" w:rsidRDefault="00C70867" w:rsidP="00C70867">
                  <w:pPr>
                    <w:pStyle w:val="ad"/>
                    <w:spacing w:after="240"/>
                    <w:ind w:left="360"/>
                    <w:rPr>
                      <w:i/>
                      <w:iCs/>
                      <w:szCs w:val="22"/>
                    </w:rPr>
                  </w:pPr>
                  <w:r w:rsidRPr="00AB65B5">
                    <w:rPr>
                      <w:i/>
                      <w:iCs/>
                      <w:szCs w:val="22"/>
                      <w:lang w:val="fr-BE"/>
                    </w:rPr>
                    <w:t xml:space="preserve">        </w:t>
                  </w:r>
                  <w:r w:rsidRPr="00445D89">
                    <w:rPr>
                      <w:i/>
                      <w:iCs/>
                      <w:szCs w:val="22"/>
                    </w:rPr>
                    <w:t>&lt;/xs:annotation&gt;</w:t>
                  </w:r>
                </w:p>
                <w:p w14:paraId="50FE9D46" w14:textId="77777777" w:rsidR="00C70867" w:rsidRPr="00445D89" w:rsidRDefault="00C70867" w:rsidP="00C70867">
                  <w:pPr>
                    <w:pStyle w:val="ad"/>
                    <w:spacing w:after="240"/>
                    <w:ind w:left="360"/>
                    <w:rPr>
                      <w:i/>
                      <w:iCs/>
                      <w:szCs w:val="22"/>
                    </w:rPr>
                  </w:pPr>
                  <w:r w:rsidRPr="00445D89">
                    <w:rPr>
                      <w:i/>
                      <w:iCs/>
                      <w:szCs w:val="22"/>
                    </w:rPr>
                    <w:t xml:space="preserve">      &lt;/xs:enumeration&gt;</w:t>
                  </w:r>
                </w:p>
                <w:p w14:paraId="52E45DA5" w14:textId="77777777" w:rsidR="00C70867" w:rsidRPr="00445D89" w:rsidRDefault="00C70867" w:rsidP="00C70867">
                  <w:pPr>
                    <w:pStyle w:val="ad"/>
                    <w:spacing w:after="240"/>
                    <w:ind w:left="360"/>
                    <w:rPr>
                      <w:i/>
                      <w:iCs/>
                      <w:szCs w:val="22"/>
                    </w:rPr>
                  </w:pPr>
                  <w:r w:rsidRPr="00445D89">
                    <w:rPr>
                      <w:i/>
                      <w:iCs/>
                      <w:szCs w:val="22"/>
                    </w:rPr>
                    <w:t xml:space="preserve">    &lt;/xs:restriction&gt;</w:t>
                  </w:r>
                </w:p>
                <w:p w14:paraId="1DE96D44" w14:textId="77777777" w:rsidR="00C70867" w:rsidRPr="00445D89" w:rsidRDefault="00C70867" w:rsidP="00C70867">
                  <w:pPr>
                    <w:pStyle w:val="ad"/>
                    <w:spacing w:after="240"/>
                    <w:ind w:left="360"/>
                    <w:rPr>
                      <w:i/>
                      <w:iCs/>
                      <w:szCs w:val="22"/>
                    </w:rPr>
                  </w:pPr>
                  <w:r w:rsidRPr="00445D89">
                    <w:rPr>
                      <w:i/>
                      <w:iCs/>
                      <w:szCs w:val="22"/>
                    </w:rPr>
                    <w:t xml:space="preserve">  &lt;/xs:simpleType&gt;</w:t>
                  </w:r>
                </w:p>
                <w:p w14:paraId="1F1199E1" w14:textId="77777777" w:rsidR="00C70867" w:rsidRPr="00445D89" w:rsidRDefault="00C70867" w:rsidP="00C70867">
                  <w:pPr>
                    <w:pStyle w:val="ad"/>
                    <w:spacing w:after="240"/>
                    <w:ind w:left="360"/>
                    <w:rPr>
                      <w:i/>
                      <w:szCs w:val="22"/>
                      <w:lang w:eastAsia="el-GR"/>
                    </w:rPr>
                  </w:pPr>
                  <w:r w:rsidRPr="00445D89">
                    <w:rPr>
                      <w:i/>
                      <w:szCs w:val="22"/>
                      <w:lang w:eastAsia="el-GR"/>
                    </w:rPr>
                    <w:t>…”</w:t>
                  </w:r>
                </w:p>
                <w:p w14:paraId="01490DDB" w14:textId="77777777" w:rsidR="00C70867" w:rsidRPr="00445D89" w:rsidRDefault="00C70867" w:rsidP="00C70867">
                  <w:pPr>
                    <w:pStyle w:val="ad"/>
                    <w:spacing w:after="240"/>
                    <w:ind w:left="1800"/>
                    <w:rPr>
                      <w:b/>
                      <w:bCs/>
                      <w:szCs w:val="22"/>
                    </w:rPr>
                  </w:pPr>
                </w:p>
                <w:p w14:paraId="6AA5381D" w14:textId="77777777" w:rsidR="00C70867" w:rsidRPr="00445D89" w:rsidRDefault="00C70867" w:rsidP="00B03D74">
                  <w:pPr>
                    <w:pStyle w:val="ad"/>
                    <w:numPr>
                      <w:ilvl w:val="2"/>
                      <w:numId w:val="72"/>
                    </w:numPr>
                    <w:spacing w:after="240"/>
                    <w:jc w:val="left"/>
                    <w:rPr>
                      <w:b/>
                      <w:bCs/>
                      <w:szCs w:val="22"/>
                    </w:rPr>
                  </w:pPr>
                  <w:r w:rsidRPr="00445D89">
                    <w:rPr>
                      <w:szCs w:val="22"/>
                    </w:rPr>
                    <w:t>TC91 will be deleted:</w:t>
                  </w:r>
                </w:p>
                <w:p w14:paraId="5F669B28" w14:textId="77777777" w:rsidR="00C70867" w:rsidRPr="00445D89" w:rsidRDefault="00C70867" w:rsidP="00C70867">
                  <w:pPr>
                    <w:pStyle w:val="ad"/>
                    <w:spacing w:after="240"/>
                    <w:ind w:left="360"/>
                    <w:rPr>
                      <w:szCs w:val="22"/>
                    </w:rPr>
                  </w:pPr>
                  <w:r w:rsidRPr="00445D89">
                    <w:rPr>
                      <w:i/>
                      <w:szCs w:val="22"/>
                      <w:lang w:eastAsia="el-GR"/>
                    </w:rPr>
                    <w:t>“…</w:t>
                  </w:r>
                </w:p>
                <w:p w14:paraId="7E5B450A" w14:textId="77777777" w:rsidR="00C70867" w:rsidRPr="00445D89" w:rsidRDefault="00C70867" w:rsidP="00C70867">
                  <w:pPr>
                    <w:pStyle w:val="ad"/>
                    <w:spacing w:after="240"/>
                    <w:ind w:left="1800"/>
                    <w:rPr>
                      <w:b/>
                      <w:bCs/>
                      <w:szCs w:val="22"/>
                    </w:rPr>
                  </w:pPr>
                </w:p>
                <w:p w14:paraId="0E7485F9" w14:textId="77777777" w:rsidR="00C70867" w:rsidRPr="00445D89" w:rsidRDefault="00C70867" w:rsidP="00C70867">
                  <w:pPr>
                    <w:pStyle w:val="ad"/>
                    <w:spacing w:after="240"/>
                    <w:ind w:left="0"/>
                    <w:rPr>
                      <w:i/>
                      <w:iCs/>
                      <w:strike/>
                      <w:szCs w:val="22"/>
                    </w:rPr>
                  </w:pPr>
                  <w:r w:rsidRPr="00445D89">
                    <w:rPr>
                      <w:i/>
                      <w:iCs/>
                      <w:strike/>
                      <w:szCs w:val="22"/>
                    </w:rPr>
                    <w:t>&lt;!--=========================================--&gt;</w:t>
                  </w:r>
                </w:p>
                <w:p w14:paraId="27446651" w14:textId="77777777" w:rsidR="00C70867" w:rsidRPr="00445D89" w:rsidRDefault="00C70867" w:rsidP="00C70867">
                  <w:pPr>
                    <w:pStyle w:val="ad"/>
                    <w:spacing w:after="240"/>
                    <w:ind w:left="0"/>
                    <w:rPr>
                      <w:i/>
                      <w:iCs/>
                      <w:strike/>
                      <w:szCs w:val="22"/>
                    </w:rPr>
                  </w:pPr>
                  <w:r w:rsidRPr="00445D89">
                    <w:rPr>
                      <w:i/>
                      <w:iCs/>
                      <w:strike/>
                      <w:szCs w:val="22"/>
                    </w:rPr>
                    <w:t xml:space="preserve">  &lt;!--===== History Request Scope Type =====--&gt;</w:t>
                  </w:r>
                </w:p>
                <w:p w14:paraId="0616087F" w14:textId="77777777" w:rsidR="00C70867" w:rsidRPr="00445D89" w:rsidRDefault="00C70867" w:rsidP="00C70867">
                  <w:pPr>
                    <w:pStyle w:val="ad"/>
                    <w:spacing w:after="240"/>
                    <w:ind w:left="0"/>
                    <w:rPr>
                      <w:i/>
                      <w:iCs/>
                      <w:strike/>
                      <w:szCs w:val="22"/>
                    </w:rPr>
                  </w:pPr>
                  <w:r w:rsidRPr="00445D89">
                    <w:rPr>
                      <w:i/>
                      <w:iCs/>
                      <w:strike/>
                      <w:szCs w:val="22"/>
                    </w:rPr>
                    <w:t xml:space="preserve">  &lt;!--=========================================--&gt;</w:t>
                  </w:r>
                </w:p>
                <w:p w14:paraId="1650A62A" w14:textId="77777777" w:rsidR="00C70867" w:rsidRPr="00445D89" w:rsidRDefault="00C70867" w:rsidP="00C70867">
                  <w:pPr>
                    <w:pStyle w:val="ad"/>
                    <w:spacing w:after="240"/>
                    <w:ind w:left="0"/>
                    <w:rPr>
                      <w:i/>
                      <w:iCs/>
                      <w:strike/>
                      <w:szCs w:val="22"/>
                    </w:rPr>
                  </w:pPr>
                  <w:r w:rsidRPr="00445D89">
                    <w:rPr>
                      <w:i/>
                      <w:iCs/>
                      <w:strike/>
                      <w:szCs w:val="22"/>
                    </w:rPr>
                    <w:t xml:space="preserve">  &lt;xs:simpleType name="HistoryRequestScopeType"&gt;</w:t>
                  </w:r>
                </w:p>
                <w:p w14:paraId="2F034B50" w14:textId="77777777" w:rsidR="00C70867" w:rsidRPr="00445D89" w:rsidRDefault="00C70867" w:rsidP="00C70867">
                  <w:pPr>
                    <w:pStyle w:val="ad"/>
                    <w:spacing w:after="240"/>
                    <w:ind w:left="0"/>
                    <w:rPr>
                      <w:i/>
                      <w:iCs/>
                      <w:strike/>
                      <w:szCs w:val="22"/>
                    </w:rPr>
                  </w:pPr>
                  <w:r w:rsidRPr="00445D89">
                    <w:rPr>
                      <w:i/>
                      <w:iCs/>
                      <w:strike/>
                      <w:szCs w:val="22"/>
                    </w:rPr>
                    <w:t xml:space="preserve">    &lt;xs:annotation&gt;</w:t>
                  </w:r>
                </w:p>
                <w:p w14:paraId="2C6CFC6D" w14:textId="77777777" w:rsidR="00C70867" w:rsidRPr="00AB65B5" w:rsidRDefault="00C70867" w:rsidP="00C70867">
                  <w:pPr>
                    <w:pStyle w:val="ad"/>
                    <w:spacing w:after="240"/>
                    <w:ind w:left="0"/>
                    <w:rPr>
                      <w:i/>
                      <w:iCs/>
                      <w:strike/>
                      <w:szCs w:val="22"/>
                      <w:lang w:val="fr-BE"/>
                    </w:rPr>
                  </w:pPr>
                  <w:r w:rsidRPr="00445D89">
                    <w:rPr>
                      <w:i/>
                      <w:iCs/>
                      <w:strike/>
                      <w:szCs w:val="22"/>
                    </w:rPr>
                    <w:t xml:space="preserve">      </w:t>
                  </w:r>
                  <w:r w:rsidRPr="00AB65B5">
                    <w:rPr>
                      <w:i/>
                      <w:iCs/>
                      <w:strike/>
                      <w:szCs w:val="22"/>
                      <w:lang w:val="fr-BE"/>
                    </w:rPr>
                    <w:t>&lt;xs:documentation&gt;History Request Scope Type&lt;/xs:documentation&gt;</w:t>
                  </w:r>
                </w:p>
                <w:p w14:paraId="6C1CBC8F" w14:textId="77777777" w:rsidR="00C70867" w:rsidRPr="00445D89" w:rsidRDefault="00C70867" w:rsidP="00C70867">
                  <w:pPr>
                    <w:pStyle w:val="ad"/>
                    <w:spacing w:after="240"/>
                    <w:ind w:left="0"/>
                    <w:rPr>
                      <w:i/>
                      <w:iCs/>
                      <w:strike/>
                      <w:szCs w:val="22"/>
                    </w:rPr>
                  </w:pPr>
                  <w:r w:rsidRPr="00AB65B5">
                    <w:rPr>
                      <w:i/>
                      <w:iCs/>
                      <w:strike/>
                      <w:szCs w:val="22"/>
                      <w:lang w:val="fr-BE"/>
                    </w:rPr>
                    <w:t xml:space="preserve">    </w:t>
                  </w:r>
                  <w:r w:rsidRPr="00445D89">
                    <w:rPr>
                      <w:i/>
                      <w:iCs/>
                      <w:strike/>
                      <w:szCs w:val="22"/>
                    </w:rPr>
                    <w:t>&lt;/xs:annotation&gt;</w:t>
                  </w:r>
                </w:p>
                <w:p w14:paraId="257AA76C" w14:textId="77777777" w:rsidR="00C70867" w:rsidRPr="00445D89" w:rsidRDefault="00C70867" w:rsidP="00C70867">
                  <w:pPr>
                    <w:pStyle w:val="ad"/>
                    <w:spacing w:after="240"/>
                    <w:ind w:left="0"/>
                    <w:rPr>
                      <w:i/>
                      <w:iCs/>
                      <w:strike/>
                      <w:szCs w:val="22"/>
                    </w:rPr>
                  </w:pPr>
                  <w:r w:rsidRPr="00445D89">
                    <w:rPr>
                      <w:i/>
                      <w:iCs/>
                      <w:strike/>
                      <w:szCs w:val="22"/>
                    </w:rPr>
                    <w:t xml:space="preserve">    &lt;xs:restriction base="xs:nonNegativeInteger"&gt;</w:t>
                  </w:r>
                </w:p>
                <w:p w14:paraId="6D759C3E" w14:textId="77777777" w:rsidR="00C70867" w:rsidRPr="00445D89" w:rsidRDefault="00C70867" w:rsidP="00C70867">
                  <w:pPr>
                    <w:pStyle w:val="ad"/>
                    <w:spacing w:after="240"/>
                    <w:ind w:left="0"/>
                    <w:rPr>
                      <w:i/>
                      <w:iCs/>
                      <w:strike/>
                      <w:szCs w:val="22"/>
                    </w:rPr>
                  </w:pPr>
                  <w:r w:rsidRPr="00445D89">
                    <w:rPr>
                      <w:i/>
                      <w:iCs/>
                      <w:strike/>
                      <w:szCs w:val="22"/>
                    </w:rPr>
                    <w:t xml:space="preserve">      &lt;xs:enumeration value="1"&gt;</w:t>
                  </w:r>
                </w:p>
                <w:p w14:paraId="53F7F7B3" w14:textId="77777777" w:rsidR="00C70867" w:rsidRPr="00445D89" w:rsidRDefault="00C70867" w:rsidP="00C70867">
                  <w:pPr>
                    <w:pStyle w:val="ad"/>
                    <w:spacing w:after="240"/>
                    <w:ind w:left="0"/>
                    <w:rPr>
                      <w:i/>
                      <w:iCs/>
                      <w:strike/>
                      <w:szCs w:val="22"/>
                    </w:rPr>
                  </w:pPr>
                  <w:r w:rsidRPr="00445D89">
                    <w:rPr>
                      <w:i/>
                      <w:iCs/>
                      <w:strike/>
                      <w:szCs w:val="22"/>
                    </w:rPr>
                    <w:t xml:space="preserve">        &lt;xs:annotation&gt;</w:t>
                  </w:r>
                </w:p>
                <w:p w14:paraId="6AE66D8F" w14:textId="77777777" w:rsidR="00C70867" w:rsidRPr="00445D89" w:rsidRDefault="00C70867" w:rsidP="00C70867">
                  <w:pPr>
                    <w:pStyle w:val="ad"/>
                    <w:spacing w:after="240"/>
                    <w:ind w:left="0"/>
                    <w:rPr>
                      <w:i/>
                      <w:iCs/>
                      <w:strike/>
                      <w:szCs w:val="22"/>
                    </w:rPr>
                  </w:pPr>
                  <w:r w:rsidRPr="00445D89">
                    <w:rPr>
                      <w:i/>
                      <w:iCs/>
                      <w:strike/>
                      <w:szCs w:val="22"/>
                    </w:rPr>
                    <w:t xml:space="preserve">          &lt;xs:documentation&gt;Applicable data at a given date set by the &amp;lt;Scope Date&amp;gt;&lt;/xs:documentation&gt;</w:t>
                  </w:r>
                </w:p>
                <w:p w14:paraId="2505F77E" w14:textId="77777777" w:rsidR="00C70867" w:rsidRPr="00445D89" w:rsidRDefault="00C70867" w:rsidP="00C70867">
                  <w:pPr>
                    <w:pStyle w:val="ad"/>
                    <w:spacing w:after="240"/>
                    <w:ind w:left="0"/>
                    <w:rPr>
                      <w:i/>
                      <w:iCs/>
                      <w:strike/>
                      <w:szCs w:val="22"/>
                    </w:rPr>
                  </w:pPr>
                  <w:r w:rsidRPr="00445D89">
                    <w:rPr>
                      <w:i/>
                      <w:iCs/>
                      <w:strike/>
                      <w:szCs w:val="22"/>
                    </w:rPr>
                    <w:t xml:space="preserve">        &lt;/xs:annotation&gt;</w:t>
                  </w:r>
                </w:p>
                <w:p w14:paraId="70F47004" w14:textId="77777777" w:rsidR="00C70867" w:rsidRPr="00445D89" w:rsidRDefault="00C70867" w:rsidP="00C70867">
                  <w:pPr>
                    <w:pStyle w:val="ad"/>
                    <w:spacing w:after="240"/>
                    <w:ind w:left="0"/>
                    <w:rPr>
                      <w:i/>
                      <w:iCs/>
                      <w:strike/>
                      <w:szCs w:val="22"/>
                    </w:rPr>
                  </w:pPr>
                  <w:r w:rsidRPr="00445D89">
                    <w:rPr>
                      <w:i/>
                      <w:iCs/>
                      <w:strike/>
                      <w:szCs w:val="22"/>
                    </w:rPr>
                    <w:t xml:space="preserve">      &lt;/xs:enumeration&gt;</w:t>
                  </w:r>
                </w:p>
                <w:p w14:paraId="6C7A4216" w14:textId="77777777" w:rsidR="00C70867" w:rsidRPr="00445D89" w:rsidRDefault="00C70867" w:rsidP="00C70867">
                  <w:pPr>
                    <w:pStyle w:val="ad"/>
                    <w:spacing w:after="240"/>
                    <w:ind w:left="0"/>
                    <w:rPr>
                      <w:i/>
                      <w:iCs/>
                      <w:strike/>
                      <w:szCs w:val="22"/>
                    </w:rPr>
                  </w:pPr>
                  <w:r w:rsidRPr="00445D89">
                    <w:rPr>
                      <w:i/>
                      <w:iCs/>
                      <w:strike/>
                      <w:szCs w:val="22"/>
                    </w:rPr>
                    <w:t xml:space="preserve">      &lt;xs:enumeration value="2"&gt;</w:t>
                  </w:r>
                </w:p>
                <w:p w14:paraId="294630EB" w14:textId="77777777" w:rsidR="00C70867" w:rsidRPr="00445D89" w:rsidRDefault="00C70867" w:rsidP="00C70867">
                  <w:pPr>
                    <w:pStyle w:val="ad"/>
                    <w:spacing w:after="240"/>
                    <w:ind w:left="0"/>
                    <w:rPr>
                      <w:i/>
                      <w:iCs/>
                      <w:strike/>
                      <w:szCs w:val="22"/>
                    </w:rPr>
                  </w:pPr>
                  <w:r w:rsidRPr="00445D89">
                    <w:rPr>
                      <w:i/>
                      <w:iCs/>
                      <w:strike/>
                      <w:szCs w:val="22"/>
                    </w:rPr>
                    <w:t xml:space="preserve">        &lt;xs:annotation&gt;</w:t>
                  </w:r>
                </w:p>
                <w:p w14:paraId="04CF62A5" w14:textId="77777777" w:rsidR="00C70867" w:rsidRPr="00445D89" w:rsidRDefault="00C70867" w:rsidP="00C70867">
                  <w:pPr>
                    <w:pStyle w:val="ad"/>
                    <w:spacing w:after="240"/>
                    <w:ind w:left="0"/>
                    <w:rPr>
                      <w:i/>
                      <w:iCs/>
                      <w:strike/>
                      <w:szCs w:val="22"/>
                    </w:rPr>
                  </w:pPr>
                  <w:r w:rsidRPr="00445D89">
                    <w:rPr>
                      <w:i/>
                      <w:iCs/>
                      <w:strike/>
                      <w:szCs w:val="22"/>
                    </w:rPr>
                    <w:t xml:space="preserve">          &lt;xs:documentation&gt;History of data since a given date set by the &amp;lt;Scope Date&amp;gt;&lt;/xs:documentation&gt;</w:t>
                  </w:r>
                </w:p>
                <w:p w14:paraId="2307FB0E" w14:textId="77777777" w:rsidR="00C70867" w:rsidRPr="00445D89" w:rsidRDefault="00C70867" w:rsidP="00C70867">
                  <w:pPr>
                    <w:pStyle w:val="ad"/>
                    <w:spacing w:after="240"/>
                    <w:ind w:left="0"/>
                    <w:rPr>
                      <w:i/>
                      <w:iCs/>
                      <w:strike/>
                      <w:szCs w:val="22"/>
                    </w:rPr>
                  </w:pPr>
                  <w:r w:rsidRPr="00445D89">
                    <w:rPr>
                      <w:i/>
                      <w:iCs/>
                      <w:strike/>
                      <w:szCs w:val="22"/>
                    </w:rPr>
                    <w:t xml:space="preserve">        &lt;/xs:annotation&gt;</w:t>
                  </w:r>
                </w:p>
                <w:p w14:paraId="04371AE3" w14:textId="77777777" w:rsidR="00C70867" w:rsidRPr="00445D89" w:rsidRDefault="00C70867" w:rsidP="00C70867">
                  <w:pPr>
                    <w:pStyle w:val="ad"/>
                    <w:spacing w:after="240"/>
                    <w:ind w:left="0"/>
                    <w:rPr>
                      <w:i/>
                      <w:iCs/>
                      <w:strike/>
                      <w:szCs w:val="22"/>
                    </w:rPr>
                  </w:pPr>
                  <w:r w:rsidRPr="00445D89">
                    <w:rPr>
                      <w:i/>
                      <w:iCs/>
                      <w:strike/>
                      <w:szCs w:val="22"/>
                    </w:rPr>
                    <w:t xml:space="preserve">      &lt;/xs:enumeration&gt;</w:t>
                  </w:r>
                </w:p>
                <w:p w14:paraId="510F1EED" w14:textId="77777777" w:rsidR="00C70867" w:rsidRPr="00445D89" w:rsidRDefault="00C70867" w:rsidP="00C70867">
                  <w:pPr>
                    <w:pStyle w:val="ad"/>
                    <w:spacing w:after="240"/>
                    <w:ind w:left="0"/>
                    <w:rPr>
                      <w:i/>
                      <w:iCs/>
                      <w:strike/>
                      <w:szCs w:val="22"/>
                    </w:rPr>
                  </w:pPr>
                  <w:r w:rsidRPr="00445D89">
                    <w:rPr>
                      <w:i/>
                      <w:iCs/>
                      <w:strike/>
                      <w:szCs w:val="22"/>
                    </w:rPr>
                    <w:t xml:space="preserve">      &lt;xs:enumeration value="3"&gt;</w:t>
                  </w:r>
                </w:p>
                <w:p w14:paraId="4C22473C" w14:textId="77777777" w:rsidR="00C70867" w:rsidRPr="00445D89" w:rsidRDefault="00C70867" w:rsidP="00C70867">
                  <w:pPr>
                    <w:pStyle w:val="ad"/>
                    <w:spacing w:after="240"/>
                    <w:ind w:left="0"/>
                    <w:rPr>
                      <w:i/>
                      <w:iCs/>
                      <w:strike/>
                      <w:szCs w:val="22"/>
                    </w:rPr>
                  </w:pPr>
                  <w:r w:rsidRPr="00445D89">
                    <w:rPr>
                      <w:i/>
                      <w:iCs/>
                      <w:strike/>
                      <w:szCs w:val="22"/>
                    </w:rPr>
                    <w:t xml:space="preserve">        &lt;xs:annotation&gt;</w:t>
                  </w:r>
                </w:p>
                <w:p w14:paraId="5A139A2B" w14:textId="77777777" w:rsidR="00C70867" w:rsidRPr="00445D89" w:rsidRDefault="00C70867" w:rsidP="00C70867">
                  <w:pPr>
                    <w:pStyle w:val="ad"/>
                    <w:spacing w:after="240"/>
                    <w:ind w:left="0"/>
                    <w:rPr>
                      <w:i/>
                      <w:iCs/>
                      <w:strike/>
                      <w:szCs w:val="22"/>
                    </w:rPr>
                  </w:pPr>
                  <w:r w:rsidRPr="00445D89">
                    <w:rPr>
                      <w:i/>
                      <w:iCs/>
                      <w:strike/>
                      <w:szCs w:val="22"/>
                    </w:rPr>
                    <w:t xml:space="preserve">          &lt;xs:documentation&gt;Complete history of data&lt;/xs:documentation&gt;</w:t>
                  </w:r>
                </w:p>
                <w:p w14:paraId="3D0E4780" w14:textId="77777777" w:rsidR="00C70867" w:rsidRPr="00445D89" w:rsidRDefault="00C70867" w:rsidP="00C70867">
                  <w:pPr>
                    <w:pStyle w:val="ad"/>
                    <w:spacing w:after="240"/>
                    <w:ind w:left="0"/>
                    <w:rPr>
                      <w:i/>
                      <w:iCs/>
                      <w:strike/>
                      <w:szCs w:val="22"/>
                    </w:rPr>
                  </w:pPr>
                  <w:r w:rsidRPr="00445D89">
                    <w:rPr>
                      <w:i/>
                      <w:iCs/>
                      <w:strike/>
                      <w:szCs w:val="22"/>
                    </w:rPr>
                    <w:t xml:space="preserve">        &lt;/xs:annotation&gt;</w:t>
                  </w:r>
                </w:p>
                <w:p w14:paraId="67D9D835" w14:textId="77777777" w:rsidR="00C70867" w:rsidRPr="00445D89" w:rsidRDefault="00C70867" w:rsidP="00C70867">
                  <w:pPr>
                    <w:pStyle w:val="ad"/>
                    <w:spacing w:after="240"/>
                    <w:ind w:left="0"/>
                    <w:rPr>
                      <w:i/>
                      <w:iCs/>
                      <w:strike/>
                      <w:szCs w:val="22"/>
                    </w:rPr>
                  </w:pPr>
                  <w:r w:rsidRPr="00445D89">
                    <w:rPr>
                      <w:i/>
                      <w:iCs/>
                      <w:strike/>
                      <w:szCs w:val="22"/>
                    </w:rPr>
                    <w:t xml:space="preserve">      &lt;/xs:enumeration&gt;</w:t>
                  </w:r>
                </w:p>
                <w:p w14:paraId="2B4859DF" w14:textId="77777777" w:rsidR="00C70867" w:rsidRPr="00445D89" w:rsidRDefault="00C70867" w:rsidP="00C70867">
                  <w:pPr>
                    <w:pStyle w:val="ad"/>
                    <w:spacing w:after="240"/>
                    <w:ind w:left="0"/>
                    <w:rPr>
                      <w:i/>
                      <w:iCs/>
                      <w:strike/>
                      <w:szCs w:val="22"/>
                    </w:rPr>
                  </w:pPr>
                  <w:r w:rsidRPr="00445D89">
                    <w:rPr>
                      <w:i/>
                      <w:iCs/>
                      <w:strike/>
                      <w:szCs w:val="22"/>
                    </w:rPr>
                    <w:t xml:space="preserve">    &lt;/xs:restriction&gt;</w:t>
                  </w:r>
                </w:p>
                <w:p w14:paraId="11AC9A14" w14:textId="77777777" w:rsidR="00C70867" w:rsidRPr="00445D89" w:rsidRDefault="00C70867" w:rsidP="00C70867">
                  <w:pPr>
                    <w:pStyle w:val="ad"/>
                    <w:spacing w:after="240"/>
                    <w:ind w:left="0"/>
                    <w:rPr>
                      <w:i/>
                      <w:iCs/>
                      <w:strike/>
                      <w:szCs w:val="22"/>
                    </w:rPr>
                  </w:pPr>
                  <w:r w:rsidRPr="00445D89">
                    <w:rPr>
                      <w:i/>
                      <w:iCs/>
                      <w:strike/>
                      <w:szCs w:val="22"/>
                    </w:rPr>
                    <w:t xml:space="preserve">  &lt;/xs:simpleType&gt;</w:t>
                  </w:r>
                </w:p>
                <w:p w14:paraId="259FB17B" w14:textId="77777777" w:rsidR="00C70867" w:rsidRPr="00445D89" w:rsidRDefault="00C70867" w:rsidP="00C70867">
                  <w:pPr>
                    <w:pStyle w:val="ad"/>
                    <w:spacing w:after="240"/>
                    <w:ind w:left="360"/>
                    <w:rPr>
                      <w:i/>
                      <w:szCs w:val="22"/>
                      <w:lang w:eastAsia="el-GR"/>
                    </w:rPr>
                  </w:pPr>
                  <w:r w:rsidRPr="00445D89">
                    <w:rPr>
                      <w:i/>
                      <w:szCs w:val="22"/>
                      <w:lang w:eastAsia="el-GR"/>
                    </w:rPr>
                    <w:t>…”</w:t>
                  </w:r>
                </w:p>
              </w:tc>
            </w:tr>
            <w:tr w:rsidR="00C70867" w:rsidRPr="00445D89" w14:paraId="126FDD0B"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517D78"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C4725DC" w14:textId="77777777" w:rsidR="00C70867" w:rsidRPr="00445D89" w:rsidRDefault="00C70867" w:rsidP="00C70867">
                  <w:pPr>
                    <w:spacing w:after="0" w:line="276" w:lineRule="auto"/>
                    <w:rPr>
                      <w:szCs w:val="22"/>
                    </w:rPr>
                  </w:pPr>
                  <w:r w:rsidRPr="00445D89">
                    <w:rPr>
                      <w:szCs w:val="22"/>
                    </w:rPr>
                    <w:t>Specification Documents:</w:t>
                  </w:r>
                </w:p>
                <w:p w14:paraId="4084246A"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(Medium);</w:t>
                  </w:r>
                </w:p>
                <w:p w14:paraId="2875D8E4"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w:t>
                  </w:r>
                  <w:r w:rsidRPr="00445D89">
                    <w:rPr>
                      <w:rFonts w:ascii="Times New Roman" w:hAnsi="Times New Roman" w:cs="Times New Roman"/>
                      <w:sz w:val="22"/>
                      <w:szCs w:val="22"/>
                      <w:lang w:val="nn-NO"/>
                    </w:rPr>
                    <w:t>Medium</w:t>
                  </w:r>
                  <w:r w:rsidRPr="00445D89">
                    <w:rPr>
                      <w:rFonts w:ascii="Times New Roman" w:hAnsi="Times New Roman" w:cs="Times New Roman"/>
                      <w:sz w:val="22"/>
                      <w:szCs w:val="22"/>
                    </w:rPr>
                    <w:t>);</w:t>
                  </w:r>
                </w:p>
                <w:p w14:paraId="4C0E6943"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4 (</w:t>
                  </w:r>
                  <w:r w:rsidRPr="00445D89">
                    <w:rPr>
                      <w:rFonts w:ascii="Times New Roman" w:hAnsi="Times New Roman" w:cs="Times New Roman"/>
                      <w:sz w:val="22"/>
                      <w:szCs w:val="22"/>
                      <w:lang w:val="nn-NO"/>
                    </w:rPr>
                    <w:t>Medium</w:t>
                  </w:r>
                  <w:r w:rsidRPr="00445D89">
                    <w:rPr>
                      <w:rFonts w:ascii="Times New Roman" w:hAnsi="Times New Roman" w:cs="Times New Roman"/>
                      <w:sz w:val="22"/>
                      <w:szCs w:val="22"/>
                    </w:rPr>
                    <w:t>).</w:t>
                  </w:r>
                </w:p>
                <w:p w14:paraId="5FE8FF49" w14:textId="77777777" w:rsidR="00C70867" w:rsidRPr="00445D89" w:rsidRDefault="00C70867" w:rsidP="00C70867">
                  <w:pPr>
                    <w:spacing w:after="0" w:line="276" w:lineRule="auto"/>
                    <w:rPr>
                      <w:szCs w:val="22"/>
                    </w:rPr>
                  </w:pPr>
                </w:p>
                <w:p w14:paraId="08968C75" w14:textId="77777777" w:rsidR="00C70867" w:rsidRPr="00445D89" w:rsidRDefault="00C70867" w:rsidP="00C70867">
                  <w:pPr>
                    <w:spacing w:after="0" w:line="276" w:lineRule="auto"/>
                    <w:rPr>
                      <w:szCs w:val="22"/>
                    </w:rPr>
                  </w:pPr>
                  <w:r w:rsidRPr="00445D89">
                    <w:rPr>
                      <w:szCs w:val="22"/>
                    </w:rPr>
                    <w:t>CDEAs:</w:t>
                  </w:r>
                </w:p>
                <w:p w14:paraId="12971E6D"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(Low);</w:t>
                  </w:r>
                </w:p>
                <w:p w14:paraId="4A76FEBC"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5217428B"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(High).</w:t>
                  </w:r>
                </w:p>
                <w:p w14:paraId="6160BCF0" w14:textId="77777777" w:rsidR="00C70867" w:rsidRPr="00445D89" w:rsidRDefault="00C70867" w:rsidP="00C70867">
                  <w:pPr>
                    <w:spacing w:after="0" w:line="276" w:lineRule="auto"/>
                    <w:rPr>
                      <w:szCs w:val="22"/>
                    </w:rPr>
                  </w:pPr>
                </w:p>
                <w:p w14:paraId="573D3959" w14:textId="77777777" w:rsidR="00C70867" w:rsidRPr="00445D89" w:rsidRDefault="00C70867" w:rsidP="00C70867">
                  <w:pPr>
                    <w:spacing w:after="0" w:line="276" w:lineRule="auto"/>
                    <w:rPr>
                      <w:szCs w:val="22"/>
                    </w:rPr>
                  </w:pPr>
                  <w:r w:rsidRPr="00445D89">
                    <w:rPr>
                      <w:szCs w:val="22"/>
                    </w:rPr>
                    <w:t>NEAs:</w:t>
                  </w:r>
                </w:p>
                <w:p w14:paraId="62CDF654" w14:textId="77777777" w:rsidR="00C70867" w:rsidRPr="00445D89" w:rsidRDefault="00C70867" w:rsidP="00B03D74">
                  <w:pPr>
                    <w:numPr>
                      <w:ilvl w:val="0"/>
                      <w:numId w:val="45"/>
                    </w:numPr>
                    <w:spacing w:line="276" w:lineRule="auto"/>
                    <w:rPr>
                      <w:szCs w:val="22"/>
                    </w:rPr>
                  </w:pPr>
                  <w:r w:rsidRPr="00445D89">
                    <w:rPr>
                      <w:szCs w:val="22"/>
                    </w:rPr>
                    <w:t>Impact on NEAs (</w:t>
                  </w:r>
                  <w:r w:rsidRPr="00445D89">
                    <w:rPr>
                      <w:szCs w:val="22"/>
                      <w:lang w:val="nn-NO"/>
                    </w:rPr>
                    <w:t>Medium</w:t>
                  </w:r>
                  <w:r w:rsidRPr="00445D89">
                    <w:rPr>
                      <w:szCs w:val="22"/>
                    </w:rPr>
                    <w:t>).</w:t>
                  </w:r>
                </w:p>
              </w:tc>
            </w:tr>
            <w:tr w:rsidR="00C70867" w:rsidRPr="00445D89" w14:paraId="6B01C31E"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7FB161"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C4D3E6" w14:textId="77777777" w:rsidR="00C70867" w:rsidRPr="00445D89" w:rsidRDefault="00C70867" w:rsidP="00C70867">
                  <w:pPr>
                    <w:spacing w:line="276" w:lineRule="auto"/>
                    <w:rPr>
                      <w:szCs w:val="22"/>
                    </w:rPr>
                  </w:pPr>
                  <w:r w:rsidRPr="00445D89">
                    <w:rPr>
                      <w:szCs w:val="22"/>
                      <w:lang w:eastAsia="el-GR"/>
                    </w:rPr>
                    <w:t>If the proposed change is not implemented, then the DDNEA will be in misalignment with the changes proposed for FESS by FESS-268 RFC.</w:t>
                  </w:r>
                </w:p>
              </w:tc>
            </w:tr>
            <w:tr w:rsidR="00C70867" w:rsidRPr="00445D89" w14:paraId="6C1DB745" w14:textId="77777777" w:rsidTr="00931CDE">
              <w:trPr>
                <w:trHeight w:val="6571"/>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A74850"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8E0CFD" w14:textId="77777777" w:rsidR="00C70867" w:rsidRPr="00445D89" w:rsidRDefault="00C70867" w:rsidP="00C70867">
                  <w:pPr>
                    <w:tabs>
                      <w:tab w:val="left" w:pos="4302"/>
                    </w:tabs>
                    <w:rPr>
                      <w:szCs w:val="22"/>
                    </w:rPr>
                  </w:pPr>
                  <w:r w:rsidRPr="00445D89">
                    <w:rPr>
                      <w:szCs w:val="22"/>
                    </w:rPr>
                    <w:t xml:space="preserve">This RFC concerns changes at the syntactic level regarding the removal of the &lt;HISTORY REQUEST&gt; Data Group in the IE721 message and the deprecation of the IE820 message. Concerning the .xsd changes, it is considered that they pose no impact on business continuity, thus, this RFC can be deployed in a Migration period, providing that sending applications which have not implemented this RFC, do not request for history information from receiving applications that are aligned to Phase 4 regarding this RFC. </w:t>
                  </w:r>
                </w:p>
                <w:p w14:paraId="45951D47" w14:textId="77777777" w:rsidR="00C70867" w:rsidRPr="00445D89" w:rsidRDefault="00C70867" w:rsidP="00C70867">
                  <w:pPr>
                    <w:suppressAutoHyphens/>
                    <w:rPr>
                      <w:szCs w:val="22"/>
                    </w:rPr>
                  </w:pPr>
                  <w:r w:rsidRPr="00445D89">
                    <w:rPr>
                      <w:szCs w:val="22"/>
                    </w:rPr>
                    <w:t>More specifically:</w:t>
                  </w:r>
                </w:p>
                <w:p w14:paraId="0490FEB2" w14:textId="77777777" w:rsidR="00C70867" w:rsidRPr="00445D89" w:rsidRDefault="00C70867" w:rsidP="00B03D74">
                  <w:pPr>
                    <w:pStyle w:val="ad"/>
                    <w:numPr>
                      <w:ilvl w:val="0"/>
                      <w:numId w:val="73"/>
                    </w:numPr>
                    <w:suppressAutoHyphens/>
                    <w:spacing w:after="0"/>
                    <w:jc w:val="left"/>
                    <w:rPr>
                      <w:szCs w:val="22"/>
                    </w:rPr>
                  </w:pPr>
                  <w:r w:rsidRPr="00445D89">
                    <w:rPr>
                      <w:szCs w:val="22"/>
                    </w:rPr>
                    <w:t>Assuming that the sending application has implemented the change whereas the receiving application has not, the IE721 message that will be sent will not contain the Data Group &lt;HISTORY REQUEST&gt;. The received message will be validated successfully by the receiving application since the &lt;HISTORY REQUEST&gt; Data Group is not currently a Required one;</w:t>
                  </w:r>
                </w:p>
                <w:p w14:paraId="4987943B" w14:textId="77777777" w:rsidR="00C70867" w:rsidRPr="00445D89" w:rsidRDefault="00C70867" w:rsidP="00B03D74">
                  <w:pPr>
                    <w:pStyle w:val="ad"/>
                    <w:numPr>
                      <w:ilvl w:val="0"/>
                      <w:numId w:val="73"/>
                    </w:numPr>
                    <w:suppressAutoHyphens/>
                    <w:spacing w:after="0"/>
                    <w:jc w:val="left"/>
                    <w:rPr>
                      <w:szCs w:val="22"/>
                    </w:rPr>
                  </w:pPr>
                  <w:r w:rsidRPr="00445D89">
                    <w:rPr>
                      <w:szCs w:val="22"/>
                    </w:rPr>
                    <w:t xml:space="preserve">Assuming that the receiving application has implemented the change whereas the sending application has not, in case an IE721 message is sent containing the &lt;HISTORY REQUEST&gt; Data Group, this will not be validated successfully by the receiving application. For this scenario, a transformation solution is not proposed, on the basis that the History Request functionality has a very low usage volume (i.e. 1 registered History Request case in 2019). It proposed that the sending applications which will not be aligned to this RFC, shall not request for history information from receiving applications that have implemented this RFC for Phase 4. </w:t>
                  </w:r>
                </w:p>
                <w:p w14:paraId="714E83A8" w14:textId="77777777" w:rsidR="00C70867" w:rsidRPr="00445D89" w:rsidRDefault="00C70867" w:rsidP="00C70867">
                  <w:pPr>
                    <w:suppressAutoHyphens/>
                    <w:rPr>
                      <w:szCs w:val="22"/>
                      <w:lang w:val="en-US"/>
                    </w:rPr>
                  </w:pPr>
                </w:p>
              </w:tc>
            </w:tr>
            <w:tr w:rsidR="00C70867" w:rsidRPr="00445D89" w14:paraId="6382715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0CB9FE"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481CB7" w14:textId="77777777" w:rsidR="00C70867" w:rsidRPr="00445D89" w:rsidRDefault="00C70867" w:rsidP="00C70867">
                  <w:pPr>
                    <w:spacing w:line="276" w:lineRule="auto"/>
                    <w:rPr>
                      <w:bCs/>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219E9D2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E432725"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14178AE" w14:textId="77777777" w:rsidR="00C70867" w:rsidRPr="00445D89" w:rsidRDefault="00C70867" w:rsidP="00B03D74">
                  <w:pPr>
                    <w:pStyle w:val="Bulleted1"/>
                    <w:numPr>
                      <w:ilvl w:val="0"/>
                      <w:numId w:val="27"/>
                    </w:numPr>
                    <w:spacing w:after="60"/>
                    <w:contextualSpacing/>
                    <w:jc w:val="both"/>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 xml:space="preserve">FESS-268; </w:t>
                  </w:r>
                </w:p>
                <w:p w14:paraId="17BF7492" w14:textId="77777777" w:rsidR="00C70867" w:rsidRPr="00445D89" w:rsidRDefault="00C70867" w:rsidP="00B03D74">
                  <w:pPr>
                    <w:pStyle w:val="Bulleted1"/>
                    <w:numPr>
                      <w:ilvl w:val="0"/>
                      <w:numId w:val="27"/>
                    </w:numPr>
                    <w:spacing w:after="60"/>
                    <w:contextualSpacing/>
                    <w:rPr>
                      <w:rFonts w:ascii="Times New Roman" w:hAnsi="Times New Roman" w:cs="Times New Roman"/>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TRP-P4-xxx, CTP-P4-xxx, CSMISE-xxx, SEED-xxx;</w:t>
                  </w:r>
                </w:p>
                <w:p w14:paraId="26E7B1D9" w14:textId="77777777" w:rsidR="00C70867" w:rsidRPr="00445D89" w:rsidRDefault="00C70867" w:rsidP="00B03D74">
                  <w:pPr>
                    <w:pStyle w:val="Bulleted1"/>
                    <w:numPr>
                      <w:ilvl w:val="0"/>
                      <w:numId w:val="27"/>
                    </w:numPr>
                    <w:spacing w:after="60" w:line="276" w:lineRule="auto"/>
                    <w:contextualSpacing/>
                    <w:rPr>
                      <w:rFonts w:ascii="Times New Roman" w:hAnsi="Times New Roman" w:cs="Times New Roman"/>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sz w:val="22"/>
                      <w:szCs w:val="22"/>
                    </w:rPr>
                    <w:t xml:space="preserve"> -.</w:t>
                  </w:r>
                </w:p>
              </w:tc>
            </w:tr>
          </w:tbl>
          <w:p w14:paraId="5CFF103E" w14:textId="77777777" w:rsidR="00C70867" w:rsidRPr="00445D89" w:rsidRDefault="00C70867" w:rsidP="00C70867">
            <w:pPr>
              <w:spacing w:after="0"/>
              <w:jc w:val="left"/>
              <w:rPr>
                <w:szCs w:val="22"/>
                <w:lang w:val="en-US"/>
              </w:rPr>
            </w:pPr>
          </w:p>
        </w:tc>
      </w:tr>
      <w:tr w:rsidR="00C70867" w:rsidRPr="00445D89" w14:paraId="085AB2F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3542EA0"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5A700514"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8D7489"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0BC7F65" w14:textId="77777777" w:rsidR="00C70867" w:rsidRPr="00445D89" w:rsidRDefault="00C70867" w:rsidP="00C70867">
                  <w:pPr>
                    <w:spacing w:line="276" w:lineRule="auto"/>
                    <w:rPr>
                      <w:szCs w:val="22"/>
                    </w:rPr>
                  </w:pPr>
                  <w:r w:rsidRPr="00445D89">
                    <w:rPr>
                      <w:szCs w:val="22"/>
                    </w:rPr>
                    <w:t>N/A</w:t>
                  </w:r>
                </w:p>
              </w:tc>
            </w:tr>
            <w:tr w:rsidR="00C70867" w:rsidRPr="00445D89" w14:paraId="05954DE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7FC3BC"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E84BEB7" w14:textId="77777777" w:rsidR="00C70867" w:rsidRPr="00445D89" w:rsidRDefault="00C70867" w:rsidP="00C70867">
                  <w:pPr>
                    <w:spacing w:line="276" w:lineRule="auto"/>
                    <w:rPr>
                      <w:szCs w:val="22"/>
                    </w:rPr>
                  </w:pPr>
                  <w:r w:rsidRPr="00445D89">
                    <w:rPr>
                      <w:szCs w:val="22"/>
                    </w:rPr>
                    <w:t>N/A</w:t>
                  </w:r>
                </w:p>
              </w:tc>
            </w:tr>
          </w:tbl>
          <w:p w14:paraId="4BDA14BF" w14:textId="77777777" w:rsidR="00C70867" w:rsidRPr="00445D89" w:rsidRDefault="00C70867" w:rsidP="00C70867">
            <w:pPr>
              <w:spacing w:after="0"/>
              <w:jc w:val="left"/>
              <w:rPr>
                <w:szCs w:val="22"/>
                <w:lang w:val="en-US"/>
              </w:rPr>
            </w:pPr>
          </w:p>
        </w:tc>
      </w:tr>
      <w:tr w:rsidR="00C70867" w:rsidRPr="00445D89" w14:paraId="6612A0F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A905D76" w14:textId="77777777" w:rsidR="00C70867" w:rsidRPr="00445D89" w:rsidRDefault="00C70867" w:rsidP="00C70867">
            <w:pPr>
              <w:spacing w:line="276" w:lineRule="auto"/>
              <w:rPr>
                <w:b/>
                <w:szCs w:val="22"/>
              </w:rPr>
            </w:pPr>
            <w:r w:rsidRPr="00445D89">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445D89" w14:paraId="5F75CDBF" w14:textId="77777777" w:rsidTr="00C70867">
              <w:trPr>
                <w:trHeight w:val="404"/>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5E4665" w14:textId="77777777" w:rsidR="00C70867" w:rsidRPr="00445D89" w:rsidRDefault="00C70867" w:rsidP="00C70867">
                  <w:pPr>
                    <w:spacing w:line="276" w:lineRule="auto"/>
                    <w:jc w:val="left"/>
                    <w:rPr>
                      <w:szCs w:val="22"/>
                    </w:rPr>
                  </w:pPr>
                  <w:r w:rsidRPr="00445D89">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4EBF51F4"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1CB7DF80" w14:textId="77777777" w:rsidR="00C70867" w:rsidRPr="00445D89" w:rsidRDefault="00C70867" w:rsidP="00B03D74">
                  <w:pPr>
                    <w:numPr>
                      <w:ilvl w:val="0"/>
                      <w:numId w:val="25"/>
                    </w:numPr>
                    <w:spacing w:line="276" w:lineRule="auto"/>
                    <w:rPr>
                      <w:szCs w:val="22"/>
                    </w:rPr>
                  </w:pPr>
                  <w:r w:rsidRPr="00445D89">
                    <w:rPr>
                      <w:b/>
                      <w:szCs w:val="22"/>
                    </w:rPr>
                    <w:t>Approval process:</w:t>
                  </w:r>
                </w:p>
                <w:p w14:paraId="5505ED84"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6924BCDD"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630EB3" w14:textId="77777777" w:rsidR="00C70867" w:rsidRPr="00445D89" w:rsidRDefault="00C70867" w:rsidP="00C70867">
                  <w:pPr>
                    <w:spacing w:line="276" w:lineRule="auto"/>
                    <w:jc w:val="left"/>
                    <w:rPr>
                      <w:szCs w:val="22"/>
                    </w:rPr>
                  </w:pPr>
                  <w:r w:rsidRPr="00445D89">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0437BB9A" w14:textId="77777777" w:rsidR="00C70867" w:rsidRPr="00445D89" w:rsidRDefault="00C70867" w:rsidP="00C70867">
                  <w:pPr>
                    <w:spacing w:line="276" w:lineRule="auto"/>
                    <w:rPr>
                      <w:szCs w:val="22"/>
                    </w:rPr>
                  </w:pPr>
                  <w:r w:rsidRPr="00445D89">
                    <w:rPr>
                      <w:szCs w:val="22"/>
                    </w:rPr>
                    <w:t>N/A</w:t>
                  </w:r>
                </w:p>
              </w:tc>
            </w:tr>
            <w:tr w:rsidR="00C70867" w:rsidRPr="00445D89" w14:paraId="19101D26"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6E53C9" w14:textId="77777777" w:rsidR="00C70867" w:rsidRPr="00445D89" w:rsidRDefault="00C70867" w:rsidP="00C70867">
                  <w:pPr>
                    <w:spacing w:line="276" w:lineRule="auto"/>
                    <w:jc w:val="left"/>
                    <w:rPr>
                      <w:szCs w:val="22"/>
                    </w:rPr>
                  </w:pPr>
                  <w:r w:rsidRPr="00445D89">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40911645" w14:textId="77777777" w:rsidR="00C70867" w:rsidRPr="00445D89" w:rsidRDefault="00C70867" w:rsidP="00C70867">
                  <w:pPr>
                    <w:spacing w:line="276" w:lineRule="auto"/>
                    <w:rPr>
                      <w:szCs w:val="22"/>
                    </w:rPr>
                  </w:pPr>
                  <w:r w:rsidRPr="00445D89">
                    <w:rPr>
                      <w:szCs w:val="22"/>
                    </w:rPr>
                    <w:t>EMCS CAB #191 on 26/05/2020</w:t>
                  </w:r>
                </w:p>
              </w:tc>
            </w:tr>
          </w:tbl>
          <w:p w14:paraId="1A3B0A9B" w14:textId="77777777" w:rsidR="00C70867" w:rsidRPr="00445D89" w:rsidRDefault="00C70867" w:rsidP="00C70867">
            <w:pPr>
              <w:spacing w:after="0"/>
              <w:jc w:val="left"/>
              <w:rPr>
                <w:szCs w:val="22"/>
                <w:lang w:val="en-US"/>
              </w:rPr>
            </w:pPr>
          </w:p>
        </w:tc>
      </w:tr>
      <w:tr w:rsidR="00C70867" w:rsidRPr="00445D89" w14:paraId="4316A5D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3B52613"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10DBF80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828FA8"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6CDD11C" w14:textId="329E35B4"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3B9C5E06"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C75B71"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80BE6A7" w14:textId="4C100D82" w:rsidR="00C70867" w:rsidRPr="00445D89" w:rsidRDefault="005C7E1E" w:rsidP="00C70867">
                  <w:pPr>
                    <w:spacing w:line="276" w:lineRule="auto"/>
                    <w:rPr>
                      <w:szCs w:val="22"/>
                    </w:rPr>
                  </w:pPr>
                  <w:r>
                    <w:rPr>
                      <w:szCs w:val="22"/>
                    </w:rPr>
                    <w:t>13/02/2023</w:t>
                  </w:r>
                </w:p>
              </w:tc>
            </w:tr>
            <w:tr w:rsidR="00C70867" w:rsidRPr="00445D89" w14:paraId="0E22079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8CFDF59"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9B84AFF" w14:textId="77777777" w:rsidR="00C70867" w:rsidRPr="00445D89" w:rsidRDefault="00C70867" w:rsidP="00C70867">
                  <w:pPr>
                    <w:spacing w:line="276" w:lineRule="auto"/>
                    <w:rPr>
                      <w:szCs w:val="22"/>
                    </w:rPr>
                  </w:pPr>
                  <w:r w:rsidRPr="00445D89">
                    <w:rPr>
                      <w:szCs w:val="22"/>
                    </w:rPr>
                    <w:t>TBD</w:t>
                  </w:r>
                </w:p>
              </w:tc>
            </w:tr>
          </w:tbl>
          <w:p w14:paraId="4A8A9F86" w14:textId="77777777" w:rsidR="00C70867" w:rsidRPr="00445D89" w:rsidRDefault="00C70867" w:rsidP="00C70867">
            <w:pPr>
              <w:spacing w:after="0"/>
              <w:jc w:val="left"/>
              <w:rPr>
                <w:szCs w:val="22"/>
                <w:lang w:val="en-US"/>
              </w:rPr>
            </w:pPr>
          </w:p>
        </w:tc>
      </w:tr>
      <w:tr w:rsidR="00C70867" w:rsidRPr="00445D89" w14:paraId="5F66CA5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6E4A129"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686481B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07985C"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A6CBB90" w14:textId="77777777" w:rsidR="00C70867" w:rsidRPr="00445D89" w:rsidRDefault="00C70867" w:rsidP="00C70867">
                  <w:pPr>
                    <w:spacing w:line="276" w:lineRule="auto"/>
                    <w:rPr>
                      <w:szCs w:val="22"/>
                    </w:rPr>
                  </w:pPr>
                  <w:r w:rsidRPr="00445D89">
                    <w:rPr>
                      <w:szCs w:val="22"/>
                    </w:rPr>
                    <w:t>N/A</w:t>
                  </w:r>
                </w:p>
              </w:tc>
            </w:tr>
            <w:tr w:rsidR="00C70867" w:rsidRPr="00445D89" w14:paraId="2D87686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2D133BA"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EBA5623" w14:textId="77777777" w:rsidR="00C70867" w:rsidRPr="00445D89" w:rsidRDefault="00C70867" w:rsidP="00C70867">
                  <w:pPr>
                    <w:spacing w:line="276" w:lineRule="auto"/>
                    <w:rPr>
                      <w:szCs w:val="22"/>
                    </w:rPr>
                  </w:pPr>
                  <w:r w:rsidRPr="00445D89">
                    <w:rPr>
                      <w:szCs w:val="22"/>
                    </w:rPr>
                    <w:t>N/A</w:t>
                  </w:r>
                </w:p>
              </w:tc>
            </w:tr>
          </w:tbl>
          <w:p w14:paraId="3EBC787B" w14:textId="77777777" w:rsidR="00C70867" w:rsidRPr="00445D89" w:rsidRDefault="00C70867" w:rsidP="00C70867">
            <w:pPr>
              <w:spacing w:after="0"/>
              <w:jc w:val="left"/>
              <w:rPr>
                <w:szCs w:val="22"/>
                <w:lang w:val="en-US"/>
              </w:rPr>
            </w:pPr>
          </w:p>
        </w:tc>
      </w:tr>
    </w:tbl>
    <w:p w14:paraId="056D6CA3" w14:textId="77777777" w:rsidR="00C70867" w:rsidRPr="00445D89" w:rsidRDefault="00C70867" w:rsidP="00C70867">
      <w:pPr>
        <w:rPr>
          <w:szCs w:val="22"/>
        </w:rPr>
      </w:pPr>
    </w:p>
    <w:p w14:paraId="51ED5473" w14:textId="77777777" w:rsidR="00C70867" w:rsidRPr="00445D89" w:rsidRDefault="00C70867" w:rsidP="00C70867">
      <w:pPr>
        <w:spacing w:after="0" w:line="240" w:lineRule="auto"/>
        <w:jc w:val="left"/>
        <w:rPr>
          <w:szCs w:val="22"/>
        </w:rPr>
      </w:pPr>
      <w:r w:rsidRPr="00445D89">
        <w:rPr>
          <w:szCs w:val="22"/>
        </w:rPr>
        <w:br w:type="page"/>
      </w:r>
    </w:p>
    <w:p w14:paraId="18CD9234" w14:textId="77777777" w:rsidR="00C70867" w:rsidRPr="00445D89" w:rsidRDefault="00C70867" w:rsidP="00C70867">
      <w:pPr>
        <w:pStyle w:val="4"/>
        <w:rPr>
          <w:szCs w:val="22"/>
        </w:rPr>
      </w:pPr>
      <w:r w:rsidRPr="00445D89">
        <w:rPr>
          <w:szCs w:val="22"/>
        </w:rPr>
        <w:t>DDNEA-P4-302 – Handling of Timers for manually closed movements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155BEAB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16E80E0"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5B8A0128"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52DCC1"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EBA79D" w14:textId="77777777" w:rsidR="00C70867" w:rsidRPr="00445D89" w:rsidRDefault="00C70867" w:rsidP="00C70867">
                  <w:pPr>
                    <w:spacing w:line="276" w:lineRule="auto"/>
                    <w:rPr>
                      <w:szCs w:val="22"/>
                    </w:rPr>
                  </w:pPr>
                  <w:r w:rsidRPr="00445D89">
                    <w:rPr>
                      <w:bCs/>
                      <w:szCs w:val="22"/>
                    </w:rPr>
                    <w:t>DDNEA-P4-302</w:t>
                  </w:r>
                </w:p>
              </w:tc>
            </w:tr>
            <w:tr w:rsidR="00C70867" w:rsidRPr="00445D89" w14:paraId="6B25A9F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85B548A"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C71962"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30BCDB0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F6D2CF"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0213C1" w14:textId="77777777" w:rsidR="00C70867" w:rsidRPr="00445D89" w:rsidRDefault="00C70867" w:rsidP="00C70867">
                  <w:pPr>
                    <w:spacing w:line="276" w:lineRule="auto"/>
                    <w:rPr>
                      <w:szCs w:val="22"/>
                    </w:rPr>
                  </w:pPr>
                  <w:r w:rsidRPr="00445D89">
                    <w:rPr>
                      <w:szCs w:val="22"/>
                      <w:lang w:eastAsia="nl-BE"/>
                    </w:rPr>
                    <w:t>Specification Defect</w:t>
                  </w:r>
                </w:p>
              </w:tc>
            </w:tr>
            <w:tr w:rsidR="00C70867" w:rsidRPr="00445D89" w14:paraId="76F8BCD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82BAEED"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EE29EF4" w14:textId="77777777" w:rsidR="00C70867" w:rsidRPr="00445D89" w:rsidRDefault="00C70867" w:rsidP="00C70867">
                  <w:pPr>
                    <w:spacing w:line="276" w:lineRule="auto"/>
                    <w:rPr>
                      <w:szCs w:val="22"/>
                    </w:rPr>
                  </w:pPr>
                  <w:r w:rsidRPr="00445D89">
                    <w:rPr>
                      <w:szCs w:val="22"/>
                      <w:lang w:eastAsia="nl-BE"/>
                    </w:rPr>
                    <w:t>IM377465</w:t>
                  </w:r>
                </w:p>
              </w:tc>
            </w:tr>
            <w:tr w:rsidR="00C70867" w:rsidRPr="00445D89" w14:paraId="453050E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71B23D"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CFAD19" w14:textId="77777777" w:rsidR="00C70867" w:rsidRPr="00445D89" w:rsidRDefault="00C70867" w:rsidP="00C70867">
                  <w:pPr>
                    <w:spacing w:line="276" w:lineRule="auto"/>
                    <w:rPr>
                      <w:szCs w:val="22"/>
                    </w:rPr>
                  </w:pPr>
                  <w:r w:rsidRPr="00445D89">
                    <w:rPr>
                      <w:szCs w:val="22"/>
                    </w:rPr>
                    <w:t>N/A</w:t>
                  </w:r>
                </w:p>
              </w:tc>
            </w:tr>
            <w:tr w:rsidR="00C70867" w:rsidRPr="00445D89" w14:paraId="032442A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9B9570"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C0D164" w14:textId="77777777" w:rsidR="00C70867" w:rsidRPr="00445D89" w:rsidRDefault="00C70867" w:rsidP="00C70867">
                  <w:pPr>
                    <w:pStyle w:val="ad"/>
                    <w:spacing w:line="276" w:lineRule="auto"/>
                    <w:ind w:left="0"/>
                    <w:rPr>
                      <w:szCs w:val="22"/>
                      <w:lang w:val="en-US"/>
                    </w:rPr>
                  </w:pPr>
                  <w:r w:rsidRPr="00445D89">
                    <w:rPr>
                      <w:szCs w:val="22"/>
                      <w:lang w:eastAsia="nl-BE"/>
                    </w:rPr>
                    <w:t>21/05/2020</w:t>
                  </w:r>
                </w:p>
                <w:p w14:paraId="502DABCA" w14:textId="77777777" w:rsidR="00C70867" w:rsidRPr="00445D89" w:rsidRDefault="00C70867" w:rsidP="00C70867">
                  <w:pPr>
                    <w:rPr>
                      <w:szCs w:val="22"/>
                      <w:lang w:val="en-US"/>
                    </w:rPr>
                  </w:pPr>
                </w:p>
              </w:tc>
            </w:tr>
            <w:tr w:rsidR="00C70867" w:rsidRPr="00445D89" w14:paraId="6E108DAD"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1D7AC0"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2FAE42F" w14:textId="77777777" w:rsidR="00C70867" w:rsidRPr="00445D89" w:rsidRDefault="00C70867" w:rsidP="00C70867">
                  <w:pPr>
                    <w:pStyle w:val="ad"/>
                    <w:spacing w:line="276" w:lineRule="auto"/>
                    <w:ind w:left="0"/>
                    <w:rPr>
                      <w:szCs w:val="22"/>
                      <w:lang w:val="en-US"/>
                    </w:rPr>
                  </w:pPr>
                  <w:r w:rsidRPr="00445D89">
                    <w:rPr>
                      <w:szCs w:val="22"/>
                      <w:lang w:eastAsia="nl-BE"/>
                    </w:rPr>
                    <w:t>MSA-NL</w:t>
                  </w:r>
                </w:p>
              </w:tc>
            </w:tr>
          </w:tbl>
          <w:p w14:paraId="0C18254E" w14:textId="77777777" w:rsidR="00C70867" w:rsidRPr="00445D89" w:rsidRDefault="00C70867" w:rsidP="00C70867">
            <w:pPr>
              <w:spacing w:after="0"/>
              <w:jc w:val="left"/>
              <w:rPr>
                <w:szCs w:val="22"/>
                <w:lang w:val="en-US"/>
              </w:rPr>
            </w:pPr>
          </w:p>
        </w:tc>
      </w:tr>
      <w:tr w:rsidR="00C70867" w:rsidRPr="00445D89" w14:paraId="2740E87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2475B7A"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14627B4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8CFC44"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B65EDF" w14:textId="77777777" w:rsidR="00C70867" w:rsidRPr="00445D89" w:rsidRDefault="00C70867" w:rsidP="00C70867">
                  <w:pPr>
                    <w:spacing w:line="276" w:lineRule="auto"/>
                    <w:rPr>
                      <w:szCs w:val="22"/>
                    </w:rPr>
                  </w:pPr>
                  <w:r w:rsidRPr="00445D89">
                    <w:rPr>
                      <w:szCs w:val="22"/>
                    </w:rPr>
                    <w:t>Low</w:t>
                  </w:r>
                </w:p>
              </w:tc>
            </w:tr>
            <w:tr w:rsidR="00C70867" w:rsidRPr="00445D89" w14:paraId="68765C19"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1F2689"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31618E8" w14:textId="77777777" w:rsidR="00C70867" w:rsidRPr="00445D89" w:rsidRDefault="00C70867" w:rsidP="00C70867">
                  <w:pPr>
                    <w:spacing w:line="276" w:lineRule="auto"/>
                    <w:rPr>
                      <w:b/>
                      <w:szCs w:val="22"/>
                    </w:rPr>
                  </w:pPr>
                  <w:r w:rsidRPr="00445D89">
                    <w:rPr>
                      <w:b/>
                      <w:szCs w:val="22"/>
                    </w:rPr>
                    <w:t>Problem Statement</w:t>
                  </w:r>
                </w:p>
                <w:p w14:paraId="41C64C88" w14:textId="77777777" w:rsidR="00C70867" w:rsidRPr="00445D89" w:rsidRDefault="00C70867" w:rsidP="00C70867">
                  <w:pPr>
                    <w:rPr>
                      <w:szCs w:val="22"/>
                    </w:rPr>
                  </w:pPr>
                  <w:r w:rsidRPr="00445D89">
                    <w:rPr>
                      <w:szCs w:val="22"/>
                    </w:rPr>
                    <w:t xml:space="preserve">The present RFC incorporates the necessary changes in order to align the DDNEA specifications with the changes proposed for FESS by RFC FESS-269. </w:t>
                  </w:r>
                </w:p>
                <w:p w14:paraId="6F72C57C" w14:textId="77777777" w:rsidR="00C70867" w:rsidRPr="00445D89" w:rsidRDefault="00C70867" w:rsidP="00C70867">
                  <w:pPr>
                    <w:spacing w:line="276" w:lineRule="auto"/>
                    <w:rPr>
                      <w:szCs w:val="22"/>
                    </w:rPr>
                  </w:pPr>
                  <w:r w:rsidRPr="00445D89">
                    <w:rPr>
                      <w:szCs w:val="22"/>
                    </w:rPr>
                    <w:t>More specifically, it describes the necessary updates in the DDNEA documentation so that the handling of timers for manually closed movements is clearly illustrated.</w:t>
                  </w:r>
                </w:p>
                <w:p w14:paraId="210F1C36" w14:textId="77777777" w:rsidR="00C70867" w:rsidRPr="00445D89" w:rsidRDefault="00C70867" w:rsidP="00C70867">
                  <w:pPr>
                    <w:rPr>
                      <w:szCs w:val="22"/>
                    </w:rPr>
                  </w:pPr>
                </w:p>
                <w:p w14:paraId="5BBA0853" w14:textId="77777777" w:rsidR="00C70867" w:rsidRPr="00445D89" w:rsidRDefault="00C70867" w:rsidP="00C70867">
                  <w:pPr>
                    <w:spacing w:line="276" w:lineRule="auto"/>
                    <w:rPr>
                      <w:b/>
                      <w:szCs w:val="22"/>
                    </w:rPr>
                  </w:pPr>
                  <w:r w:rsidRPr="00445D89">
                    <w:rPr>
                      <w:b/>
                      <w:szCs w:val="22"/>
                    </w:rPr>
                    <w:t>Proposed Solution</w:t>
                  </w:r>
                </w:p>
                <w:p w14:paraId="0ADE47A6" w14:textId="77777777" w:rsidR="00C70867" w:rsidRPr="00445D89" w:rsidRDefault="00C70867" w:rsidP="00C70867">
                  <w:pPr>
                    <w:spacing w:line="276" w:lineRule="auto"/>
                    <w:rPr>
                      <w:szCs w:val="22"/>
                      <w:lang w:val="en-US"/>
                    </w:rPr>
                  </w:pPr>
                  <w:r w:rsidRPr="00445D89">
                    <w:rPr>
                      <w:szCs w:val="22"/>
                    </w:rPr>
                    <w:t>As per the analysis provided in the [Problem Statement], the following update shall be performed in DDNEA</w:t>
                  </w:r>
                  <w:r w:rsidRPr="00445D89">
                    <w:rPr>
                      <w:szCs w:val="22"/>
                      <w:lang w:val="en-US"/>
                    </w:rPr>
                    <w:t xml:space="preserve">, Main Document: </w:t>
                  </w:r>
                </w:p>
                <w:p w14:paraId="0C6F6993" w14:textId="77777777" w:rsidR="00C70867" w:rsidRPr="00445D89" w:rsidRDefault="00C70867" w:rsidP="00C70867">
                  <w:pPr>
                    <w:spacing w:line="276" w:lineRule="auto"/>
                    <w:rPr>
                      <w:szCs w:val="22"/>
                      <w:lang w:val="en-US"/>
                    </w:rPr>
                  </w:pPr>
                  <w:r w:rsidRPr="00445D89">
                    <w:rPr>
                      <w:szCs w:val="22"/>
                      <w:lang w:val="en-US"/>
                    </w:rPr>
                    <w:t>In sub-section “IV.I.4.1 Manual Closing is initiated by an Excise Officer of MSA Dispatch”, the following paragraph:</w:t>
                  </w:r>
                </w:p>
                <w:p w14:paraId="2931DDB5" w14:textId="77777777" w:rsidR="00C70867" w:rsidRPr="00445D89" w:rsidRDefault="00C70867" w:rsidP="00C70867">
                  <w:pPr>
                    <w:rPr>
                      <w:i/>
                      <w:szCs w:val="22"/>
                    </w:rPr>
                  </w:pPr>
                  <w:r w:rsidRPr="00445D89">
                    <w:rPr>
                      <w:i/>
                      <w:szCs w:val="22"/>
                      <w:lang w:val="en-US"/>
                    </w:rPr>
                    <w:t>“</w:t>
                  </w:r>
                  <w:r w:rsidRPr="00445D89">
                    <w:rPr>
                      <w:i/>
                      <w:szCs w:val="22"/>
                    </w:rPr>
                    <w:t>The MSA dispatch application after validating the received message structure, registers the manual closure and the state of the movement at the MSA of Dispatch is set to ‘e-AD Manually Closed’. Additionally, the MSA dispatch application transfers the manual closure response message (IE881: C_MNC_RES), including the status of the movement (i.e. e-AD Manually Closed) to the MSA destination application and notifies the requesting Excise Officer and the relevant Consignor.</w:t>
                  </w:r>
                  <w:r w:rsidRPr="00445D89">
                    <w:rPr>
                      <w:i/>
                      <w:szCs w:val="22"/>
                      <w:lang w:val="en-US"/>
                    </w:rPr>
                    <w:t>”</w:t>
                  </w:r>
                </w:p>
                <w:p w14:paraId="79133028" w14:textId="77777777" w:rsidR="00C70867" w:rsidRPr="00445D89" w:rsidRDefault="00C70867" w:rsidP="00C70867">
                  <w:pPr>
                    <w:spacing w:line="276" w:lineRule="auto"/>
                    <w:rPr>
                      <w:szCs w:val="22"/>
                      <w:lang w:val="en-US"/>
                    </w:rPr>
                  </w:pPr>
                  <w:r w:rsidRPr="00445D89">
                    <w:rPr>
                      <w:szCs w:val="22"/>
                      <w:lang w:val="en-US"/>
                    </w:rPr>
                    <w:t xml:space="preserve">will be updated as follows: </w:t>
                  </w:r>
                </w:p>
                <w:p w14:paraId="702B72B4" w14:textId="6DE763C2" w:rsidR="00C70867" w:rsidRPr="00445D89" w:rsidRDefault="00C70867" w:rsidP="00C70867">
                  <w:pPr>
                    <w:rPr>
                      <w:i/>
                      <w:szCs w:val="22"/>
                      <w:lang w:val="en-US"/>
                    </w:rPr>
                  </w:pPr>
                  <w:r w:rsidRPr="00445D89">
                    <w:rPr>
                      <w:i/>
                      <w:szCs w:val="22"/>
                      <w:lang w:val="en-US"/>
                    </w:rPr>
                    <w:t>“</w:t>
                  </w:r>
                  <w:r w:rsidRPr="00445D89">
                    <w:rPr>
                      <w:i/>
                      <w:szCs w:val="22"/>
                    </w:rPr>
                    <w:t>The MSA dispatch application after validating the received message structure, registers the manual closure and the state of the movement at the MSA of Dispatch is set to ‘e-AD Manually Closed’. Additionally, the MSA dispatch application transfers the manual closure response message (IE881: C_MNC_RES), including the status of the movement (i.e. e-AD Manually Closed) to the MSA destination application and notifies the requesting Excise Officer and the relevant Consignor.</w:t>
                  </w:r>
                  <w:r w:rsidRPr="00445D89">
                    <w:rPr>
                      <w:szCs w:val="22"/>
                    </w:rPr>
                    <w:t xml:space="preserve"> </w:t>
                  </w:r>
                  <w:r w:rsidRPr="00445D89">
                    <w:rPr>
                      <w:b/>
                      <w:bCs/>
                      <w:i/>
                      <w:iCs/>
                      <w:szCs w:val="22"/>
                    </w:rPr>
                    <w:t xml:space="preserve">If </w:t>
                  </w:r>
                  <w:r w:rsidRPr="003573BF">
                    <w:rPr>
                      <w:b/>
                      <w:bCs/>
                      <w:i/>
                      <w:iCs/>
                      <w:strike/>
                      <w:color w:val="FF0000"/>
                      <w:szCs w:val="22"/>
                    </w:rPr>
                    <w:t>any timers associated</w:t>
                  </w:r>
                  <w:r w:rsidR="009B6341" w:rsidRPr="003573BF">
                    <w:rPr>
                      <w:b/>
                      <w:bCs/>
                      <w:i/>
                      <w:iCs/>
                      <w:strike/>
                      <w:color w:val="FF0000"/>
                      <w:szCs w:val="22"/>
                    </w:rPr>
                    <w:t xml:space="preserve"> </w:t>
                  </w:r>
                  <w:r w:rsidRPr="003573BF">
                    <w:rPr>
                      <w:b/>
                      <w:bCs/>
                      <w:i/>
                      <w:iCs/>
                      <w:strike/>
                      <w:color w:val="FF0000"/>
                      <w:szCs w:val="22"/>
                    </w:rPr>
                    <w:t>with the manually closed movement</w:t>
                  </w:r>
                  <w:r w:rsidR="003573BF" w:rsidRPr="003573BF">
                    <w:rPr>
                      <w:b/>
                      <w:bCs/>
                      <w:i/>
                      <w:iCs/>
                      <w:color w:val="FF0000"/>
                      <w:szCs w:val="22"/>
                    </w:rPr>
                    <w:t xml:space="preserve"> </w:t>
                  </w:r>
                  <w:r w:rsidR="003573BF" w:rsidRPr="003573BF">
                    <w:rPr>
                      <w:b/>
                      <w:bCs/>
                      <w:i/>
                      <w:iCs/>
                      <w:color w:val="00B050"/>
                      <w:szCs w:val="22"/>
                    </w:rPr>
                    <w:t>TIM_EAD, TIM_FDF and TIM_CHS</w:t>
                  </w:r>
                  <w:r w:rsidRPr="00445D89">
                    <w:rPr>
                      <w:b/>
                      <w:bCs/>
                      <w:i/>
                      <w:iCs/>
                      <w:szCs w:val="22"/>
                    </w:rPr>
                    <w:t xml:space="preserve"> have already expired at the limit date, the MSA dispatch application resets their flag that has been raised locally at the expiration time. If any timers associated with the manually closed movement are still running, the MSA dispatch application stops them</w:t>
                  </w:r>
                  <w:r w:rsidRPr="00445D89">
                    <w:rPr>
                      <w:i/>
                      <w:szCs w:val="22"/>
                      <w:lang w:val="en-US"/>
                    </w:rPr>
                    <w:t>”.</w:t>
                  </w:r>
                </w:p>
                <w:p w14:paraId="4DDC4D1D" w14:textId="77777777" w:rsidR="00C70867" w:rsidRPr="00445D89" w:rsidRDefault="00C70867" w:rsidP="00C70867">
                  <w:pPr>
                    <w:spacing w:line="276" w:lineRule="auto"/>
                    <w:rPr>
                      <w:szCs w:val="22"/>
                      <w:lang w:val="en-US"/>
                    </w:rPr>
                  </w:pPr>
                </w:p>
                <w:p w14:paraId="178736C4" w14:textId="77777777" w:rsidR="00C70867" w:rsidRPr="00445D89" w:rsidRDefault="00C70867" w:rsidP="00C70867">
                  <w:pPr>
                    <w:spacing w:line="276" w:lineRule="auto"/>
                    <w:rPr>
                      <w:szCs w:val="22"/>
                      <w:lang w:val="en-US"/>
                    </w:rPr>
                  </w:pPr>
                  <w:r w:rsidRPr="00445D89">
                    <w:rPr>
                      <w:szCs w:val="22"/>
                      <w:lang w:val="en-US"/>
                    </w:rPr>
                    <w:t>In sub-section “IV.I.4.2 Manual Closing is initiated by an Excise Officer of MSA Dispatch”, the following paragraph:</w:t>
                  </w:r>
                </w:p>
                <w:p w14:paraId="394CBFE4" w14:textId="77777777" w:rsidR="00C70867" w:rsidRPr="00445D89" w:rsidRDefault="00C70867" w:rsidP="00C70867">
                  <w:pPr>
                    <w:rPr>
                      <w:i/>
                      <w:szCs w:val="22"/>
                    </w:rPr>
                  </w:pPr>
                  <w:r w:rsidRPr="00445D89">
                    <w:rPr>
                      <w:i/>
                      <w:szCs w:val="22"/>
                      <w:lang w:val="en-US"/>
                    </w:rPr>
                    <w:t>“</w:t>
                  </w:r>
                  <w:r w:rsidRPr="00445D89">
                    <w:rPr>
                      <w:i/>
                      <w:iCs/>
                      <w:szCs w:val="22"/>
                    </w:rPr>
                    <w:t>Upon successful validation, the MSA destination application transfers the manual closure request to the MSA dispatch application which in turn, after validating the received message structure, registers the manual closure and the state of the movement at the MSA of Dispatch is set to ‘e-AD Manually Closed’.</w:t>
                  </w:r>
                  <w:r w:rsidRPr="00445D89">
                    <w:rPr>
                      <w:i/>
                      <w:iCs/>
                      <w:szCs w:val="22"/>
                      <w:lang w:val="en-US"/>
                    </w:rPr>
                    <w:t>”</w:t>
                  </w:r>
                </w:p>
                <w:p w14:paraId="506A5AA1" w14:textId="77777777" w:rsidR="00C70867" w:rsidRPr="00445D89" w:rsidRDefault="00C70867" w:rsidP="00C70867">
                  <w:pPr>
                    <w:spacing w:line="276" w:lineRule="auto"/>
                    <w:rPr>
                      <w:szCs w:val="22"/>
                      <w:lang w:val="en-US"/>
                    </w:rPr>
                  </w:pPr>
                  <w:r w:rsidRPr="00445D89">
                    <w:rPr>
                      <w:szCs w:val="22"/>
                      <w:lang w:val="en-US"/>
                    </w:rPr>
                    <w:t xml:space="preserve">will be updated as follows: </w:t>
                  </w:r>
                </w:p>
                <w:p w14:paraId="1B23B34C" w14:textId="5761B29D" w:rsidR="00C70867" w:rsidRPr="00445D89" w:rsidRDefault="00C70867" w:rsidP="00C70867">
                  <w:pPr>
                    <w:rPr>
                      <w:i/>
                      <w:szCs w:val="22"/>
                      <w:lang w:val="en-US"/>
                    </w:rPr>
                  </w:pPr>
                  <w:r w:rsidRPr="00445D89">
                    <w:rPr>
                      <w:i/>
                      <w:szCs w:val="22"/>
                      <w:lang w:val="en-US"/>
                    </w:rPr>
                    <w:t>“</w:t>
                  </w:r>
                  <w:r w:rsidRPr="00445D89">
                    <w:rPr>
                      <w:i/>
                      <w:iCs/>
                      <w:szCs w:val="22"/>
                    </w:rPr>
                    <w:t>Upon successful validation, the MSA destination application transfers the manual closure request to the MSA dispatch application which in turn, after validating the received message structure, registers the manual closure and the state of the movement at the MSA of Dispatch is set to ‘e-AD Manually Closed’</w:t>
                  </w:r>
                  <w:r w:rsidRPr="00445D89">
                    <w:rPr>
                      <w:i/>
                      <w:szCs w:val="22"/>
                    </w:rPr>
                    <w:t>.</w:t>
                  </w:r>
                  <w:r w:rsidRPr="00445D89">
                    <w:rPr>
                      <w:szCs w:val="22"/>
                    </w:rPr>
                    <w:t xml:space="preserve"> </w:t>
                  </w:r>
                  <w:r w:rsidRPr="00445D89">
                    <w:rPr>
                      <w:b/>
                      <w:bCs/>
                      <w:i/>
                      <w:iCs/>
                      <w:szCs w:val="22"/>
                    </w:rPr>
                    <w:t xml:space="preserve">If </w:t>
                  </w:r>
                  <w:r w:rsidR="003573BF" w:rsidRPr="003573BF">
                    <w:rPr>
                      <w:b/>
                      <w:bCs/>
                      <w:i/>
                      <w:iCs/>
                      <w:strike/>
                      <w:color w:val="FF0000"/>
                      <w:szCs w:val="22"/>
                    </w:rPr>
                    <w:t>any timers associated with the manually closed movement</w:t>
                  </w:r>
                  <w:r w:rsidR="003573BF" w:rsidRPr="003573BF">
                    <w:rPr>
                      <w:b/>
                      <w:bCs/>
                      <w:i/>
                      <w:iCs/>
                      <w:color w:val="FF0000"/>
                      <w:szCs w:val="22"/>
                    </w:rPr>
                    <w:t xml:space="preserve"> </w:t>
                  </w:r>
                  <w:r w:rsidR="003573BF" w:rsidRPr="003573BF">
                    <w:rPr>
                      <w:b/>
                      <w:bCs/>
                      <w:i/>
                      <w:iCs/>
                      <w:color w:val="00B050"/>
                      <w:szCs w:val="22"/>
                    </w:rPr>
                    <w:t>TIM_EAD, TIM_FDF and TIM_CHS</w:t>
                  </w:r>
                  <w:r w:rsidR="003573BF" w:rsidRPr="00445D89">
                    <w:rPr>
                      <w:b/>
                      <w:bCs/>
                      <w:i/>
                      <w:iCs/>
                      <w:szCs w:val="22"/>
                    </w:rPr>
                    <w:t xml:space="preserve"> </w:t>
                  </w:r>
                  <w:r w:rsidRPr="00445D89">
                    <w:rPr>
                      <w:b/>
                      <w:bCs/>
                      <w:i/>
                      <w:iCs/>
                      <w:szCs w:val="22"/>
                    </w:rPr>
                    <w:t>have already expired at the limit date, the MSA dispatch application resets their flag that has been raised locally at the expiration time. If any timers associated with the manually closed movement are still running, the MSA dispatch application stops them</w:t>
                  </w:r>
                  <w:r w:rsidRPr="00445D89">
                    <w:rPr>
                      <w:i/>
                      <w:szCs w:val="22"/>
                      <w:lang w:val="en-US"/>
                    </w:rPr>
                    <w:t>”.</w:t>
                  </w:r>
                </w:p>
                <w:p w14:paraId="43A23829" w14:textId="77777777" w:rsidR="00C70867" w:rsidRPr="00445D89" w:rsidRDefault="00C70867" w:rsidP="00C70867">
                  <w:pPr>
                    <w:rPr>
                      <w:i/>
                      <w:szCs w:val="22"/>
                      <w:lang w:val="en-US"/>
                    </w:rPr>
                  </w:pPr>
                </w:p>
                <w:p w14:paraId="415156A9" w14:textId="77777777" w:rsidR="00C70867" w:rsidRPr="00445D89" w:rsidRDefault="00C70867" w:rsidP="00C70867">
                  <w:pPr>
                    <w:rPr>
                      <w:iCs/>
                      <w:szCs w:val="22"/>
                    </w:rPr>
                  </w:pPr>
                  <w:r w:rsidRPr="00445D89">
                    <w:rPr>
                      <w:iCs/>
                      <w:szCs w:val="22"/>
                      <w:lang w:val="en-US"/>
                    </w:rPr>
                    <w:t>Additionally, the Time Sequence Diagrams (TSD) of ‘</w:t>
                  </w:r>
                  <w:r w:rsidRPr="00445D89">
                    <w:rPr>
                      <w:szCs w:val="22"/>
                    </w:rPr>
                    <w:t xml:space="preserve">Manual closure initiated by an Excise Officer of MSA Dispatch’ and ‘Manual closure initiated by an Excise Officer of MSA Destination’ will be updated to include a ‘Stop Running Timers’ step associated to ‘MSA Dispatch Application’ actor, in alignment with other processes described in the DDNEA. </w:t>
                  </w:r>
                </w:p>
              </w:tc>
            </w:tr>
            <w:tr w:rsidR="00C70867" w:rsidRPr="00445D89" w14:paraId="74E26311" w14:textId="77777777" w:rsidTr="00C70867">
              <w:trPr>
                <w:trHeight w:val="403"/>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B80898"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22E7D11" w14:textId="77777777" w:rsidR="00C70867" w:rsidRPr="00445D89" w:rsidRDefault="00C70867" w:rsidP="00C70867">
                  <w:pPr>
                    <w:spacing w:after="0" w:line="276" w:lineRule="auto"/>
                    <w:rPr>
                      <w:szCs w:val="22"/>
                    </w:rPr>
                  </w:pPr>
                  <w:r w:rsidRPr="00445D89">
                    <w:rPr>
                      <w:szCs w:val="22"/>
                    </w:rPr>
                    <w:t>Specification Documents:</w:t>
                  </w:r>
                </w:p>
                <w:p w14:paraId="7C80EACF"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(Medium);</w:t>
                  </w:r>
                </w:p>
                <w:p w14:paraId="78BD0E4B"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w:t>
                  </w:r>
                  <w:r w:rsidRPr="00445D89">
                    <w:rPr>
                      <w:rFonts w:ascii="Times New Roman" w:hAnsi="Times New Roman" w:cs="Times New Roman"/>
                      <w:sz w:val="22"/>
                      <w:szCs w:val="22"/>
                      <w:lang w:val="nn-NO"/>
                    </w:rPr>
                    <w:t>None</w:t>
                  </w:r>
                  <w:r w:rsidRPr="00445D89">
                    <w:rPr>
                      <w:rFonts w:ascii="Times New Roman" w:hAnsi="Times New Roman" w:cs="Times New Roman"/>
                      <w:sz w:val="22"/>
                      <w:szCs w:val="22"/>
                    </w:rPr>
                    <w:t>);</w:t>
                  </w:r>
                </w:p>
                <w:p w14:paraId="07DA4045"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4 (</w:t>
                  </w:r>
                  <w:r w:rsidRPr="00445D89">
                    <w:rPr>
                      <w:rFonts w:ascii="Times New Roman" w:hAnsi="Times New Roman" w:cs="Times New Roman"/>
                      <w:sz w:val="22"/>
                      <w:szCs w:val="22"/>
                      <w:lang w:val="nn-NO"/>
                    </w:rPr>
                    <w:t>None</w:t>
                  </w:r>
                  <w:r w:rsidRPr="00445D89">
                    <w:rPr>
                      <w:rFonts w:ascii="Times New Roman" w:hAnsi="Times New Roman" w:cs="Times New Roman"/>
                      <w:sz w:val="22"/>
                      <w:szCs w:val="22"/>
                    </w:rPr>
                    <w:t>).</w:t>
                  </w:r>
                </w:p>
                <w:p w14:paraId="5AE055A1" w14:textId="77777777" w:rsidR="00C70867" w:rsidRPr="00445D89" w:rsidRDefault="00C70867" w:rsidP="00C70867">
                  <w:pPr>
                    <w:spacing w:after="0" w:line="276" w:lineRule="auto"/>
                    <w:rPr>
                      <w:szCs w:val="22"/>
                    </w:rPr>
                  </w:pPr>
                </w:p>
                <w:p w14:paraId="6B41F506" w14:textId="77777777" w:rsidR="00C70867" w:rsidRPr="00445D89" w:rsidRDefault="00C70867" w:rsidP="00C70867">
                  <w:pPr>
                    <w:spacing w:after="0" w:line="276" w:lineRule="auto"/>
                    <w:rPr>
                      <w:szCs w:val="22"/>
                    </w:rPr>
                  </w:pPr>
                  <w:r w:rsidRPr="00445D89">
                    <w:rPr>
                      <w:szCs w:val="22"/>
                    </w:rPr>
                    <w:t>CDEAs:</w:t>
                  </w:r>
                </w:p>
                <w:p w14:paraId="5C61EAD4"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337AA667"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034E79AA"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749E23BB" w14:textId="77777777" w:rsidR="00C70867" w:rsidRPr="00445D89" w:rsidRDefault="00C70867" w:rsidP="00C70867">
                  <w:pPr>
                    <w:spacing w:after="0" w:line="276" w:lineRule="auto"/>
                    <w:rPr>
                      <w:szCs w:val="22"/>
                    </w:rPr>
                  </w:pPr>
                </w:p>
                <w:p w14:paraId="71CDA6E2" w14:textId="77777777" w:rsidR="00C70867" w:rsidRPr="00445D89" w:rsidRDefault="00C70867" w:rsidP="00C70867">
                  <w:pPr>
                    <w:spacing w:after="0" w:line="276" w:lineRule="auto"/>
                    <w:rPr>
                      <w:szCs w:val="22"/>
                    </w:rPr>
                  </w:pPr>
                  <w:r w:rsidRPr="00445D89">
                    <w:rPr>
                      <w:szCs w:val="22"/>
                    </w:rPr>
                    <w:t>NEAs:</w:t>
                  </w:r>
                </w:p>
                <w:p w14:paraId="798816DF" w14:textId="77777777" w:rsidR="00C70867" w:rsidRPr="00445D89" w:rsidRDefault="00C70867" w:rsidP="00B03D74">
                  <w:pPr>
                    <w:numPr>
                      <w:ilvl w:val="0"/>
                      <w:numId w:val="45"/>
                    </w:numPr>
                    <w:spacing w:line="276" w:lineRule="auto"/>
                    <w:rPr>
                      <w:szCs w:val="22"/>
                    </w:rPr>
                  </w:pPr>
                  <w:r w:rsidRPr="00445D89">
                    <w:rPr>
                      <w:szCs w:val="22"/>
                    </w:rPr>
                    <w:t>Impact on NEAs (</w:t>
                  </w:r>
                  <w:r w:rsidRPr="00445D89">
                    <w:rPr>
                      <w:szCs w:val="22"/>
                      <w:lang w:val="nn-NO"/>
                    </w:rPr>
                    <w:t>Low</w:t>
                  </w:r>
                  <w:r w:rsidRPr="00445D89">
                    <w:rPr>
                      <w:szCs w:val="22"/>
                    </w:rPr>
                    <w:t>).</w:t>
                  </w:r>
                </w:p>
              </w:tc>
            </w:tr>
            <w:tr w:rsidR="00C70867" w:rsidRPr="00445D89" w14:paraId="2CF8DACF"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FF7F55"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3C4B8F9" w14:textId="77777777" w:rsidR="00C70867" w:rsidRPr="00445D89" w:rsidRDefault="00C70867" w:rsidP="00C70867">
                  <w:pPr>
                    <w:spacing w:line="276" w:lineRule="auto"/>
                    <w:rPr>
                      <w:szCs w:val="22"/>
                    </w:rPr>
                  </w:pPr>
                  <w:r w:rsidRPr="00445D89">
                    <w:rPr>
                      <w:szCs w:val="22"/>
                      <w:lang w:eastAsia="el-GR"/>
                    </w:rPr>
                    <w:t>If the proposed change is not implemented, then the DDNEA will be in misalignment with the changes proposed for FESS by FESS-269 RFC.</w:t>
                  </w:r>
                </w:p>
              </w:tc>
            </w:tr>
            <w:tr w:rsidR="00C70867" w:rsidRPr="00445D89" w14:paraId="2EB729AC"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EF136F"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C97A2B" w14:textId="77777777" w:rsidR="00C70867" w:rsidRPr="00445D89" w:rsidRDefault="00C70867" w:rsidP="00C70867">
                  <w:pPr>
                    <w:spacing w:line="276" w:lineRule="auto"/>
                    <w:rPr>
                      <w:color w:val="000000"/>
                      <w:szCs w:val="22"/>
                    </w:rPr>
                  </w:pPr>
                  <w:r w:rsidRPr="00445D89">
                    <w:rPr>
                      <w:color w:val="000000"/>
                      <w:szCs w:val="22"/>
                    </w:rPr>
                    <w:t>This RFC entails no business continuity risks, since it concerns documentation updates of the DDNEA document, in relation to the handling of timers for manually closed movements.</w:t>
                  </w:r>
                </w:p>
                <w:p w14:paraId="6B608C39" w14:textId="77777777" w:rsidR="00C70867" w:rsidRPr="00445D89" w:rsidRDefault="00C70867" w:rsidP="00C70867">
                  <w:pPr>
                    <w:spacing w:line="276" w:lineRule="auto"/>
                    <w:rPr>
                      <w:color w:val="000000"/>
                      <w:szCs w:val="22"/>
                    </w:rPr>
                  </w:pPr>
                  <w:r w:rsidRPr="00445D89">
                    <w:rPr>
                      <w:color w:val="000000"/>
                      <w:szCs w:val="22"/>
                    </w:rPr>
                    <w:t xml:space="preserve">It should be highlighted that at a national administration level, even in cases where the TIM_EAD would expire for a movement that is actually manually closed, then according to the DDNEA specifications, an </w:t>
                  </w:r>
                  <w:r w:rsidRPr="00445D89">
                    <w:rPr>
                      <w:szCs w:val="22"/>
                    </w:rPr>
                    <w:t>automatic Status Request/Response should be triggered by the MSA dispatch application to examine why the TIM_EAD timer expired; prior to the MSA of Dispatch proceeding with further actions, such as the sending of an IE802 message.</w:t>
                  </w:r>
                </w:p>
                <w:p w14:paraId="71F06748" w14:textId="77777777" w:rsidR="00C70867" w:rsidRPr="00445D89" w:rsidRDefault="00C70867" w:rsidP="00C70867">
                  <w:pPr>
                    <w:suppressAutoHyphens/>
                    <w:rPr>
                      <w:szCs w:val="22"/>
                      <w:lang w:val="en-US"/>
                    </w:rPr>
                  </w:pPr>
                </w:p>
              </w:tc>
            </w:tr>
            <w:tr w:rsidR="00C70867" w:rsidRPr="00445D89" w14:paraId="180AB0A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C67058"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ED0B709" w14:textId="77777777" w:rsidR="00C70867" w:rsidRPr="00445D89" w:rsidRDefault="00C70867" w:rsidP="00C70867">
                  <w:pPr>
                    <w:spacing w:line="276" w:lineRule="auto"/>
                    <w:rPr>
                      <w:bCs/>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75FF01A2"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D27F572"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0FFFD24" w14:textId="77777777" w:rsidR="00C70867" w:rsidRPr="00445D89" w:rsidRDefault="00C70867" w:rsidP="00B03D74">
                  <w:pPr>
                    <w:pStyle w:val="Bulleted1"/>
                    <w:numPr>
                      <w:ilvl w:val="0"/>
                      <w:numId w:val="27"/>
                    </w:numPr>
                    <w:spacing w:after="60"/>
                    <w:contextualSpacing/>
                    <w:jc w:val="both"/>
                    <w:rPr>
                      <w:rFonts w:ascii="Times New Roman" w:hAnsi="Times New Roman" w:cs="Times New Roman"/>
                      <w:sz w:val="22"/>
                      <w:szCs w:val="22"/>
                    </w:rPr>
                  </w:pPr>
                  <w:r w:rsidRPr="00445D89">
                    <w:rPr>
                      <w:rFonts w:ascii="Times New Roman" w:hAnsi="Times New Roman" w:cs="Times New Roman"/>
                      <w:b/>
                      <w:sz w:val="22"/>
                      <w:szCs w:val="22"/>
                    </w:rPr>
                    <w:t xml:space="preserve">Parent RFCs: </w:t>
                  </w:r>
                  <w:r w:rsidRPr="00445D89">
                    <w:rPr>
                      <w:rFonts w:ascii="Times New Roman" w:hAnsi="Times New Roman" w:cs="Times New Roman"/>
                      <w:sz w:val="22"/>
                      <w:szCs w:val="22"/>
                    </w:rPr>
                    <w:t xml:space="preserve">FESS-269; </w:t>
                  </w:r>
                </w:p>
                <w:p w14:paraId="679F291D" w14:textId="77777777" w:rsidR="00C70867" w:rsidRPr="00445D89" w:rsidRDefault="00C70867" w:rsidP="00B03D74">
                  <w:pPr>
                    <w:pStyle w:val="Bulleted1"/>
                    <w:numPr>
                      <w:ilvl w:val="0"/>
                      <w:numId w:val="27"/>
                    </w:numPr>
                    <w:spacing w:after="60"/>
                    <w:contextualSpacing/>
                    <w:rPr>
                      <w:rFonts w:ascii="Times New Roman" w:hAnsi="Times New Roman" w:cs="Times New Roman"/>
                      <w:sz w:val="22"/>
                      <w:szCs w:val="22"/>
                    </w:rPr>
                  </w:pPr>
                  <w:r w:rsidRPr="00445D89">
                    <w:rPr>
                      <w:rFonts w:ascii="Times New Roman" w:hAnsi="Times New Roman" w:cs="Times New Roman"/>
                      <w:b/>
                      <w:sz w:val="22"/>
                      <w:szCs w:val="22"/>
                    </w:rPr>
                    <w:t>Children RFCs:</w:t>
                  </w:r>
                  <w:r w:rsidRPr="00445D89">
                    <w:rPr>
                      <w:rFonts w:ascii="Times New Roman" w:hAnsi="Times New Roman" w:cs="Times New Roman"/>
                      <w:sz w:val="22"/>
                      <w:szCs w:val="22"/>
                    </w:rPr>
                    <w:t xml:space="preserve"> -;</w:t>
                  </w:r>
                </w:p>
                <w:p w14:paraId="5FF931F9" w14:textId="77777777" w:rsidR="00C70867" w:rsidRPr="00445D89" w:rsidRDefault="00C70867" w:rsidP="00B03D74">
                  <w:pPr>
                    <w:pStyle w:val="Bulleted1"/>
                    <w:numPr>
                      <w:ilvl w:val="0"/>
                      <w:numId w:val="27"/>
                    </w:numPr>
                    <w:spacing w:after="60" w:line="276" w:lineRule="auto"/>
                    <w:contextualSpacing/>
                    <w:rPr>
                      <w:rFonts w:ascii="Times New Roman" w:hAnsi="Times New Roman" w:cs="Times New Roman"/>
                      <w:sz w:val="22"/>
                      <w:szCs w:val="22"/>
                      <w:lang w:val="en-US"/>
                    </w:rPr>
                  </w:pPr>
                  <w:r w:rsidRPr="00445D89">
                    <w:rPr>
                      <w:rFonts w:ascii="Times New Roman" w:hAnsi="Times New Roman" w:cs="Times New Roman"/>
                      <w:b/>
                      <w:sz w:val="22"/>
                      <w:szCs w:val="22"/>
                    </w:rPr>
                    <w:t>Other RFCs:</w:t>
                  </w:r>
                  <w:r w:rsidRPr="00445D89">
                    <w:rPr>
                      <w:rFonts w:ascii="Times New Roman" w:hAnsi="Times New Roman" w:cs="Times New Roman"/>
                      <w:sz w:val="22"/>
                      <w:szCs w:val="22"/>
                    </w:rPr>
                    <w:t xml:space="preserve"> -.</w:t>
                  </w:r>
                </w:p>
              </w:tc>
            </w:tr>
          </w:tbl>
          <w:p w14:paraId="52EE9E6F" w14:textId="77777777" w:rsidR="00C70867" w:rsidRPr="00445D89" w:rsidRDefault="00C70867" w:rsidP="00C70867">
            <w:pPr>
              <w:spacing w:after="0"/>
              <w:jc w:val="left"/>
              <w:rPr>
                <w:szCs w:val="22"/>
                <w:lang w:val="en-US"/>
              </w:rPr>
            </w:pPr>
          </w:p>
        </w:tc>
      </w:tr>
      <w:tr w:rsidR="00C70867" w:rsidRPr="00445D89" w14:paraId="22ECC55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22AC12"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3E52925F"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2FE0AA"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CAC774" w14:textId="77777777" w:rsidR="00C70867" w:rsidRPr="00445D89" w:rsidRDefault="00C70867" w:rsidP="00C70867">
                  <w:pPr>
                    <w:spacing w:line="276" w:lineRule="auto"/>
                    <w:rPr>
                      <w:szCs w:val="22"/>
                    </w:rPr>
                  </w:pPr>
                  <w:r w:rsidRPr="00445D89">
                    <w:rPr>
                      <w:szCs w:val="22"/>
                    </w:rPr>
                    <w:t>N/A</w:t>
                  </w:r>
                </w:p>
              </w:tc>
            </w:tr>
            <w:tr w:rsidR="00C70867" w:rsidRPr="00445D89" w14:paraId="016E955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C60934"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85BB654" w14:textId="77777777" w:rsidR="00C70867" w:rsidRPr="00445D89" w:rsidRDefault="00C70867" w:rsidP="00C70867">
                  <w:pPr>
                    <w:spacing w:line="276" w:lineRule="auto"/>
                    <w:rPr>
                      <w:szCs w:val="22"/>
                    </w:rPr>
                  </w:pPr>
                  <w:r w:rsidRPr="00445D89">
                    <w:rPr>
                      <w:szCs w:val="22"/>
                    </w:rPr>
                    <w:t>N/A</w:t>
                  </w:r>
                </w:p>
              </w:tc>
            </w:tr>
          </w:tbl>
          <w:p w14:paraId="0A636A2C" w14:textId="77777777" w:rsidR="00C70867" w:rsidRPr="00445D89" w:rsidRDefault="00C70867" w:rsidP="00C70867">
            <w:pPr>
              <w:spacing w:after="0"/>
              <w:jc w:val="left"/>
              <w:rPr>
                <w:szCs w:val="22"/>
                <w:lang w:val="en-US"/>
              </w:rPr>
            </w:pPr>
          </w:p>
        </w:tc>
      </w:tr>
      <w:tr w:rsidR="00C70867" w:rsidRPr="00445D89" w14:paraId="7507C4E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05C9301" w14:textId="77777777" w:rsidR="00C70867" w:rsidRPr="00445D89" w:rsidRDefault="00C70867" w:rsidP="00C70867">
            <w:pPr>
              <w:spacing w:line="276" w:lineRule="auto"/>
              <w:rPr>
                <w:b/>
                <w:szCs w:val="22"/>
              </w:rPr>
            </w:pPr>
            <w:r w:rsidRPr="00445D89">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445D89" w14:paraId="03B37E89"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808C7B" w14:textId="77777777" w:rsidR="00C70867" w:rsidRPr="00445D89" w:rsidRDefault="00C70867" w:rsidP="00C70867">
                  <w:pPr>
                    <w:spacing w:line="276" w:lineRule="auto"/>
                    <w:jc w:val="left"/>
                    <w:rPr>
                      <w:szCs w:val="22"/>
                    </w:rPr>
                  </w:pPr>
                  <w:r w:rsidRPr="00445D89">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209A1756"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527E111D" w14:textId="77777777" w:rsidR="00C70867" w:rsidRPr="00445D89" w:rsidRDefault="00C70867" w:rsidP="00B03D74">
                  <w:pPr>
                    <w:numPr>
                      <w:ilvl w:val="0"/>
                      <w:numId w:val="25"/>
                    </w:numPr>
                    <w:spacing w:line="276" w:lineRule="auto"/>
                    <w:rPr>
                      <w:szCs w:val="22"/>
                    </w:rPr>
                  </w:pPr>
                  <w:r w:rsidRPr="00445D89">
                    <w:rPr>
                      <w:b/>
                      <w:szCs w:val="22"/>
                    </w:rPr>
                    <w:t>Approval process:</w:t>
                  </w:r>
                </w:p>
                <w:p w14:paraId="49635B54"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3BE75E26"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09F928" w14:textId="77777777" w:rsidR="00C70867" w:rsidRPr="00445D89" w:rsidRDefault="00C70867" w:rsidP="00C70867">
                  <w:pPr>
                    <w:spacing w:line="276" w:lineRule="auto"/>
                    <w:jc w:val="left"/>
                    <w:rPr>
                      <w:szCs w:val="22"/>
                    </w:rPr>
                  </w:pPr>
                  <w:r w:rsidRPr="00445D89">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51A82D86" w14:textId="77777777" w:rsidR="00C70867" w:rsidRPr="00445D89" w:rsidRDefault="00C70867" w:rsidP="00C70867">
                  <w:pPr>
                    <w:spacing w:line="276" w:lineRule="auto"/>
                    <w:rPr>
                      <w:szCs w:val="22"/>
                    </w:rPr>
                  </w:pPr>
                  <w:r w:rsidRPr="00445D89">
                    <w:rPr>
                      <w:szCs w:val="22"/>
                    </w:rPr>
                    <w:t>N/A</w:t>
                  </w:r>
                </w:p>
              </w:tc>
            </w:tr>
            <w:tr w:rsidR="00C70867" w:rsidRPr="00445D89" w14:paraId="4437266F"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613A3EF" w14:textId="77777777" w:rsidR="00C70867" w:rsidRPr="00445D89" w:rsidRDefault="00C70867" w:rsidP="00C70867">
                  <w:pPr>
                    <w:spacing w:line="276" w:lineRule="auto"/>
                    <w:jc w:val="left"/>
                    <w:rPr>
                      <w:szCs w:val="22"/>
                    </w:rPr>
                  </w:pPr>
                  <w:r w:rsidRPr="00445D89">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2A84D048" w14:textId="77777777" w:rsidR="00C70867" w:rsidRPr="00445D89" w:rsidRDefault="00C70867" w:rsidP="00C70867">
                  <w:pPr>
                    <w:spacing w:line="276" w:lineRule="auto"/>
                    <w:rPr>
                      <w:szCs w:val="22"/>
                    </w:rPr>
                  </w:pPr>
                  <w:r w:rsidRPr="00445D89">
                    <w:rPr>
                      <w:szCs w:val="22"/>
                    </w:rPr>
                    <w:t>EMCS CAB #191 on 26/05/2020</w:t>
                  </w:r>
                </w:p>
              </w:tc>
            </w:tr>
          </w:tbl>
          <w:p w14:paraId="12CA46B8" w14:textId="77777777" w:rsidR="00C70867" w:rsidRPr="00445D89" w:rsidRDefault="00C70867" w:rsidP="00C70867">
            <w:pPr>
              <w:spacing w:after="0"/>
              <w:jc w:val="left"/>
              <w:rPr>
                <w:szCs w:val="22"/>
                <w:lang w:val="en-US"/>
              </w:rPr>
            </w:pPr>
          </w:p>
        </w:tc>
      </w:tr>
      <w:tr w:rsidR="00C70867" w:rsidRPr="00445D89" w14:paraId="2762B44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18C2E1"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4F8BDA1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F9152B"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ADEDE2" w14:textId="4F9BB72B"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226C3AF0"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3A2F85"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A3DDDA1" w14:textId="6CA8EB95" w:rsidR="00C70867" w:rsidRPr="00445D89" w:rsidRDefault="005C7E1E" w:rsidP="00C70867">
                  <w:pPr>
                    <w:spacing w:line="276" w:lineRule="auto"/>
                    <w:rPr>
                      <w:szCs w:val="22"/>
                    </w:rPr>
                  </w:pPr>
                  <w:r>
                    <w:rPr>
                      <w:szCs w:val="22"/>
                    </w:rPr>
                    <w:t>13/02/2023</w:t>
                  </w:r>
                </w:p>
              </w:tc>
            </w:tr>
            <w:tr w:rsidR="00C70867" w:rsidRPr="00445D89" w14:paraId="13BD158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D1DCDAC"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B681A12" w14:textId="77777777" w:rsidR="00C70867" w:rsidRPr="00445D89" w:rsidRDefault="00C70867" w:rsidP="00C70867">
                  <w:pPr>
                    <w:spacing w:line="276" w:lineRule="auto"/>
                    <w:rPr>
                      <w:szCs w:val="22"/>
                    </w:rPr>
                  </w:pPr>
                  <w:r w:rsidRPr="00445D89">
                    <w:rPr>
                      <w:szCs w:val="22"/>
                    </w:rPr>
                    <w:t>TBD</w:t>
                  </w:r>
                </w:p>
              </w:tc>
            </w:tr>
          </w:tbl>
          <w:p w14:paraId="57EFD8F3" w14:textId="77777777" w:rsidR="00C70867" w:rsidRPr="00445D89" w:rsidRDefault="00C70867" w:rsidP="00C70867">
            <w:pPr>
              <w:spacing w:after="0"/>
              <w:jc w:val="left"/>
              <w:rPr>
                <w:szCs w:val="22"/>
                <w:lang w:val="en-US"/>
              </w:rPr>
            </w:pPr>
          </w:p>
        </w:tc>
      </w:tr>
      <w:tr w:rsidR="00C70867" w:rsidRPr="00445D89" w14:paraId="2DA9216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0A9CA27"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2C679F7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BCF7E8"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87F72E5" w14:textId="77777777" w:rsidR="00C70867" w:rsidRPr="00445D89" w:rsidRDefault="00C70867" w:rsidP="00C70867">
                  <w:pPr>
                    <w:spacing w:line="276" w:lineRule="auto"/>
                    <w:rPr>
                      <w:szCs w:val="22"/>
                    </w:rPr>
                  </w:pPr>
                  <w:r w:rsidRPr="00445D89">
                    <w:rPr>
                      <w:szCs w:val="22"/>
                    </w:rPr>
                    <w:t>N/A</w:t>
                  </w:r>
                </w:p>
              </w:tc>
            </w:tr>
            <w:tr w:rsidR="00C70867" w:rsidRPr="00445D89" w14:paraId="20A8F0F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E5CB39B"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562F6F5" w14:textId="77777777" w:rsidR="00C70867" w:rsidRPr="00445D89" w:rsidRDefault="00C70867" w:rsidP="00C70867">
                  <w:pPr>
                    <w:spacing w:line="276" w:lineRule="auto"/>
                    <w:rPr>
                      <w:szCs w:val="22"/>
                    </w:rPr>
                  </w:pPr>
                  <w:r w:rsidRPr="00445D89">
                    <w:rPr>
                      <w:szCs w:val="22"/>
                    </w:rPr>
                    <w:t>N/A</w:t>
                  </w:r>
                </w:p>
              </w:tc>
            </w:tr>
          </w:tbl>
          <w:p w14:paraId="0C302286" w14:textId="77777777" w:rsidR="00C70867" w:rsidRPr="00445D89" w:rsidRDefault="00C70867" w:rsidP="00C70867">
            <w:pPr>
              <w:spacing w:after="0"/>
              <w:jc w:val="left"/>
              <w:rPr>
                <w:szCs w:val="22"/>
                <w:lang w:val="en-US"/>
              </w:rPr>
            </w:pPr>
          </w:p>
        </w:tc>
      </w:tr>
    </w:tbl>
    <w:p w14:paraId="4C736B7F" w14:textId="77777777" w:rsidR="00C70867" w:rsidRPr="00445D89" w:rsidRDefault="00C70867" w:rsidP="00C70867">
      <w:pPr>
        <w:rPr>
          <w:szCs w:val="22"/>
        </w:rPr>
      </w:pPr>
    </w:p>
    <w:p w14:paraId="02EFC361" w14:textId="77777777" w:rsidR="00C70867" w:rsidRPr="00445D89" w:rsidRDefault="00C70867" w:rsidP="00C70867">
      <w:pPr>
        <w:spacing w:after="0" w:line="240" w:lineRule="auto"/>
        <w:jc w:val="left"/>
        <w:rPr>
          <w:szCs w:val="22"/>
        </w:rPr>
      </w:pPr>
      <w:r w:rsidRPr="00445D89">
        <w:rPr>
          <w:szCs w:val="22"/>
        </w:rPr>
        <w:br w:type="page"/>
      </w:r>
    </w:p>
    <w:p w14:paraId="4327045B" w14:textId="77777777" w:rsidR="00C70867" w:rsidRPr="00445D89" w:rsidRDefault="00C70867" w:rsidP="00C70867">
      <w:pPr>
        <w:pStyle w:val="4"/>
        <w:rPr>
          <w:szCs w:val="22"/>
        </w:rPr>
      </w:pPr>
      <w:r w:rsidRPr="00445D89">
        <w:rPr>
          <w:szCs w:val="22"/>
        </w:rPr>
        <w:t>DDNEA-P4-303 – Modification of figures in DDNEA “</w:t>
      </w:r>
      <w:r w:rsidRPr="00445D89">
        <w:rPr>
          <w:szCs w:val="22"/>
          <w:lang w:val="en-US"/>
        </w:rPr>
        <w:t>X.I.3.3 Queues usage Overview</w:t>
      </w:r>
      <w:r w:rsidRPr="00445D89">
        <w:rPr>
          <w:szCs w:val="22"/>
        </w:rPr>
        <w:t>” section</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782ADA2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ADEDFAB"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162E8DE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376DF9"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82D4E7" w14:textId="77777777" w:rsidR="00C70867" w:rsidRPr="00445D89" w:rsidRDefault="00C70867" w:rsidP="00C70867">
                  <w:pPr>
                    <w:spacing w:line="276" w:lineRule="auto"/>
                    <w:rPr>
                      <w:szCs w:val="22"/>
                    </w:rPr>
                  </w:pPr>
                  <w:r w:rsidRPr="00445D89">
                    <w:rPr>
                      <w:bCs/>
                      <w:szCs w:val="22"/>
                    </w:rPr>
                    <w:t>DDNEA-P4-303</w:t>
                  </w:r>
                </w:p>
              </w:tc>
            </w:tr>
            <w:tr w:rsidR="00C70867" w:rsidRPr="00445D89" w14:paraId="4CCF077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0633DB"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0000BBB"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34DF375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5DFD87"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D3FEB4" w14:textId="77777777" w:rsidR="00C70867" w:rsidRPr="00445D89" w:rsidRDefault="00C70867" w:rsidP="00C70867">
                  <w:pPr>
                    <w:spacing w:line="276" w:lineRule="auto"/>
                    <w:rPr>
                      <w:szCs w:val="22"/>
                    </w:rPr>
                  </w:pPr>
                  <w:r w:rsidRPr="00445D89">
                    <w:rPr>
                      <w:szCs w:val="22"/>
                      <w:lang w:eastAsia="nl-BE"/>
                    </w:rPr>
                    <w:t>Specification Defect</w:t>
                  </w:r>
                </w:p>
              </w:tc>
            </w:tr>
            <w:tr w:rsidR="00C70867" w:rsidRPr="00445D89" w14:paraId="67B5C35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5B4A1D"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37333F" w14:textId="77777777" w:rsidR="00C70867" w:rsidRPr="00445D89" w:rsidRDefault="00C70867" w:rsidP="00C70867">
                  <w:pPr>
                    <w:spacing w:line="276" w:lineRule="auto"/>
                    <w:rPr>
                      <w:szCs w:val="22"/>
                    </w:rPr>
                  </w:pPr>
                  <w:r w:rsidRPr="00445D89">
                    <w:rPr>
                      <w:szCs w:val="22"/>
                      <w:lang w:eastAsia="nl-BE"/>
                    </w:rPr>
                    <w:t>IM369729</w:t>
                  </w:r>
                </w:p>
              </w:tc>
            </w:tr>
            <w:tr w:rsidR="00C70867" w:rsidRPr="00445D89" w14:paraId="03A57D4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13B713"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631EE7" w14:textId="77777777" w:rsidR="00C70867" w:rsidRPr="00445D89" w:rsidRDefault="00C70867" w:rsidP="00C70867">
                  <w:pPr>
                    <w:spacing w:line="276" w:lineRule="auto"/>
                    <w:rPr>
                      <w:szCs w:val="22"/>
                    </w:rPr>
                  </w:pPr>
                  <w:r w:rsidRPr="00445D89">
                    <w:rPr>
                      <w:szCs w:val="22"/>
                      <w:lang w:eastAsia="nl-BE"/>
                    </w:rPr>
                    <w:t>KE19760</w:t>
                  </w:r>
                </w:p>
              </w:tc>
            </w:tr>
            <w:tr w:rsidR="00C70867" w:rsidRPr="00445D89" w14:paraId="650D85E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C4D6B3"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6D8829" w14:textId="77777777" w:rsidR="00C70867" w:rsidRPr="00445D89" w:rsidRDefault="00C70867" w:rsidP="00C70867">
                  <w:pPr>
                    <w:pStyle w:val="ad"/>
                    <w:spacing w:line="276" w:lineRule="auto"/>
                    <w:ind w:left="0"/>
                    <w:rPr>
                      <w:szCs w:val="22"/>
                      <w:lang w:val="en-US"/>
                    </w:rPr>
                  </w:pPr>
                  <w:r w:rsidRPr="00445D89">
                    <w:rPr>
                      <w:szCs w:val="22"/>
                      <w:lang w:val="en-US"/>
                    </w:rPr>
                    <w:t>09/04/2020</w:t>
                  </w:r>
                </w:p>
              </w:tc>
            </w:tr>
            <w:tr w:rsidR="00C70867" w:rsidRPr="00445D89" w14:paraId="20A971A0"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D6D62B"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6E31500" w14:textId="77777777" w:rsidR="00C70867" w:rsidRPr="00445D89" w:rsidRDefault="00C70867" w:rsidP="00C70867">
                  <w:pPr>
                    <w:pStyle w:val="ad"/>
                    <w:spacing w:line="276" w:lineRule="auto"/>
                    <w:ind w:left="0"/>
                    <w:rPr>
                      <w:szCs w:val="22"/>
                      <w:lang w:val="en-US"/>
                    </w:rPr>
                  </w:pPr>
                  <w:r w:rsidRPr="00445D89">
                    <w:rPr>
                      <w:szCs w:val="22"/>
                      <w:lang w:val="en-US"/>
                    </w:rPr>
                    <w:t>EMCS CPT</w:t>
                  </w:r>
                </w:p>
              </w:tc>
            </w:tr>
          </w:tbl>
          <w:p w14:paraId="1F78CBB0" w14:textId="77777777" w:rsidR="00C70867" w:rsidRPr="00445D89" w:rsidRDefault="00C70867" w:rsidP="00C70867">
            <w:pPr>
              <w:spacing w:after="0"/>
              <w:jc w:val="left"/>
              <w:rPr>
                <w:szCs w:val="22"/>
                <w:lang w:val="en-US"/>
              </w:rPr>
            </w:pPr>
          </w:p>
        </w:tc>
      </w:tr>
      <w:tr w:rsidR="00C70867" w:rsidRPr="00445D89" w14:paraId="25B42E2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FF10DD"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012FCE2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369EEA"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7B4C6D" w14:textId="77777777" w:rsidR="00C70867" w:rsidRPr="00445D89" w:rsidRDefault="00C70867" w:rsidP="00C70867">
                  <w:pPr>
                    <w:spacing w:line="276" w:lineRule="auto"/>
                    <w:rPr>
                      <w:szCs w:val="22"/>
                    </w:rPr>
                  </w:pPr>
                  <w:r w:rsidRPr="00445D89">
                    <w:rPr>
                      <w:color w:val="000000" w:themeColor="text1"/>
                      <w:szCs w:val="22"/>
                    </w:rPr>
                    <w:t>Low</w:t>
                  </w:r>
                </w:p>
              </w:tc>
            </w:tr>
            <w:tr w:rsidR="00C70867" w:rsidRPr="00445D89" w14:paraId="53A75402"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03D4B5"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803DBE1" w14:textId="77777777" w:rsidR="00C70867" w:rsidRPr="00445D89" w:rsidRDefault="00C70867" w:rsidP="00C70867">
                  <w:pPr>
                    <w:spacing w:line="276" w:lineRule="auto"/>
                    <w:rPr>
                      <w:b/>
                      <w:szCs w:val="22"/>
                    </w:rPr>
                  </w:pPr>
                  <w:r w:rsidRPr="00445D89">
                    <w:rPr>
                      <w:b/>
                      <w:szCs w:val="22"/>
                    </w:rPr>
                    <w:t>Problem Statement</w:t>
                  </w:r>
                </w:p>
                <w:p w14:paraId="17170797" w14:textId="77777777" w:rsidR="00C70867" w:rsidRPr="00445D89" w:rsidRDefault="00C70867" w:rsidP="00C70867">
                  <w:pPr>
                    <w:rPr>
                      <w:szCs w:val="22"/>
                    </w:rPr>
                  </w:pPr>
                  <w:r w:rsidRPr="00445D89">
                    <w:rPr>
                      <w:szCs w:val="22"/>
                    </w:rPr>
                    <w:t xml:space="preserve">During the EMCS Phase 3.4 CT Campaign, it was proven confusing for NAs to refer to Figure 254 in DDNEA v2.02 in order to understand the CCN/CSI infrastructure and, more specifically, the role of their national queues and gateways within it. Figure 254 should be modified to represent conformance testing with CTA in a more accurate way. Moreover, in order to keep a unified format among figures under the “X.I.3.3 Queues usage Overview” section of DDNEA v2.02, also the Figures 249-252 should be modified. Figure 253 should be removed as it refers to the TA application. </w:t>
                  </w:r>
                </w:p>
                <w:p w14:paraId="698AFA91" w14:textId="77777777" w:rsidR="00C70867" w:rsidRPr="00445D89" w:rsidRDefault="00C70867" w:rsidP="00C70867">
                  <w:pPr>
                    <w:rPr>
                      <w:szCs w:val="22"/>
                    </w:rPr>
                  </w:pPr>
                  <w:r w:rsidRPr="00445D89">
                    <w:rPr>
                      <w:szCs w:val="22"/>
                    </w:rPr>
                    <w:t>In addition, considering that the text of the “X.I.3.3 Queues usage Overview” section refers to the figures that should be modified, this textual description should also be modified.</w:t>
                  </w:r>
                </w:p>
                <w:p w14:paraId="13BB728B" w14:textId="77777777" w:rsidR="00C70867" w:rsidRPr="00445D89" w:rsidRDefault="00C70867" w:rsidP="00C70867">
                  <w:pPr>
                    <w:rPr>
                      <w:szCs w:val="22"/>
                    </w:rPr>
                  </w:pPr>
                </w:p>
                <w:p w14:paraId="192602D5" w14:textId="77777777" w:rsidR="00C70867" w:rsidRPr="00445D89" w:rsidRDefault="00C70867" w:rsidP="00C70867">
                  <w:pPr>
                    <w:spacing w:line="276" w:lineRule="auto"/>
                    <w:rPr>
                      <w:b/>
                      <w:szCs w:val="22"/>
                    </w:rPr>
                  </w:pPr>
                  <w:r w:rsidRPr="00445D89">
                    <w:rPr>
                      <w:b/>
                      <w:szCs w:val="22"/>
                    </w:rPr>
                    <w:t>Proposed Solution</w:t>
                  </w:r>
                </w:p>
                <w:p w14:paraId="62477207"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DDNEA:</w:t>
                  </w:r>
                </w:p>
                <w:p w14:paraId="69EE6FC6" w14:textId="77777777" w:rsidR="00C70867" w:rsidRPr="00445D89" w:rsidRDefault="00C70867" w:rsidP="00B03D74">
                  <w:pPr>
                    <w:pStyle w:val="ad"/>
                    <w:numPr>
                      <w:ilvl w:val="0"/>
                      <w:numId w:val="47"/>
                    </w:numPr>
                    <w:spacing w:line="276" w:lineRule="auto"/>
                    <w:contextualSpacing w:val="0"/>
                    <w:rPr>
                      <w:szCs w:val="22"/>
                      <w:lang w:val="fr-FR"/>
                    </w:rPr>
                  </w:pPr>
                  <w:r w:rsidRPr="00445D89">
                    <w:rPr>
                      <w:szCs w:val="22"/>
                      <w:lang w:val="fr-FR"/>
                    </w:rPr>
                    <w:t>Main document: Section “X.I.3.3 Queues usage Overview”</w:t>
                  </w:r>
                </w:p>
                <w:p w14:paraId="7B42FB15" w14:textId="4966AC25" w:rsidR="00C70867" w:rsidRPr="00445D89" w:rsidRDefault="00C70867" w:rsidP="00C70867">
                  <w:pPr>
                    <w:spacing w:line="276" w:lineRule="auto"/>
                    <w:rPr>
                      <w:szCs w:val="22"/>
                    </w:rPr>
                  </w:pPr>
                  <w:r w:rsidRPr="00445D89">
                    <w:rPr>
                      <w:szCs w:val="22"/>
                    </w:rPr>
                    <w:t xml:space="preserve">The textual description and Figures of the DDNEA section “X.I.3.3 Queues usage Overview” should be modified. A detailed description of the changes in DDNEA Section X.I.3.3 is described in the accompanying </w:t>
                  </w:r>
                  <w:hyperlink w:anchor="_Annex:_DDNEA-P4-303_–" w:history="1">
                    <w:r w:rsidRPr="00445D89">
                      <w:rPr>
                        <w:rStyle w:val="-"/>
                        <w:szCs w:val="22"/>
                      </w:rPr>
                      <w:t>Annex</w:t>
                    </w:r>
                  </w:hyperlink>
                  <w:r w:rsidRPr="00445D89">
                    <w:rPr>
                      <w:szCs w:val="22"/>
                      <w:lang w:val="en-US"/>
                    </w:rPr>
                    <w:t>.</w:t>
                  </w:r>
                </w:p>
              </w:tc>
            </w:tr>
            <w:tr w:rsidR="00C70867" w:rsidRPr="00445D89" w14:paraId="6C469F58"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54EA279"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4BBDC51" w14:textId="77777777" w:rsidR="00C70867" w:rsidRPr="00445D89" w:rsidRDefault="00C70867" w:rsidP="00C70867">
                  <w:pPr>
                    <w:spacing w:after="0" w:line="276" w:lineRule="auto"/>
                    <w:rPr>
                      <w:szCs w:val="22"/>
                    </w:rPr>
                  </w:pPr>
                  <w:r w:rsidRPr="00445D89">
                    <w:rPr>
                      <w:szCs w:val="22"/>
                    </w:rPr>
                    <w:t>Specification Documents:</w:t>
                  </w:r>
                </w:p>
                <w:p w14:paraId="75FFD987"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73490288"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(None);</w:t>
                  </w:r>
                </w:p>
                <w:p w14:paraId="52F30A39"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(None).</w:t>
                  </w:r>
                </w:p>
                <w:p w14:paraId="50DC1F6C" w14:textId="77777777" w:rsidR="00C70867" w:rsidRPr="00445D89" w:rsidRDefault="00C70867" w:rsidP="00C70867">
                  <w:pPr>
                    <w:spacing w:after="0" w:line="276" w:lineRule="auto"/>
                    <w:rPr>
                      <w:szCs w:val="22"/>
                    </w:rPr>
                  </w:pPr>
                  <w:r w:rsidRPr="00445D89">
                    <w:rPr>
                      <w:szCs w:val="22"/>
                    </w:rPr>
                    <w:t>CDEAs:</w:t>
                  </w:r>
                </w:p>
                <w:p w14:paraId="27AE4F99"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6530607E"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0BF2BFA8"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7AAF497F" w14:textId="77777777" w:rsidR="00C70867" w:rsidRPr="00445D89" w:rsidRDefault="00C70867" w:rsidP="00C70867">
                  <w:pPr>
                    <w:spacing w:after="0" w:line="276" w:lineRule="auto"/>
                    <w:rPr>
                      <w:szCs w:val="22"/>
                    </w:rPr>
                  </w:pPr>
                  <w:r w:rsidRPr="00445D89">
                    <w:rPr>
                      <w:szCs w:val="22"/>
                    </w:rPr>
                    <w:t>NEAs:</w:t>
                  </w:r>
                </w:p>
                <w:p w14:paraId="31A3998E" w14:textId="77777777" w:rsidR="00C70867" w:rsidRPr="00445D89" w:rsidRDefault="00C70867" w:rsidP="00B03D74">
                  <w:pPr>
                    <w:numPr>
                      <w:ilvl w:val="0"/>
                      <w:numId w:val="45"/>
                    </w:numPr>
                    <w:spacing w:line="276" w:lineRule="auto"/>
                    <w:rPr>
                      <w:szCs w:val="22"/>
                    </w:rPr>
                  </w:pPr>
                  <w:r w:rsidRPr="00445D89">
                    <w:rPr>
                      <w:szCs w:val="22"/>
                    </w:rPr>
                    <w:t>Impact on NEAs (None).</w:t>
                  </w:r>
                </w:p>
              </w:tc>
            </w:tr>
            <w:tr w:rsidR="00C70867" w:rsidRPr="00445D89" w14:paraId="32203518"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5BED19"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DA3DB49" w14:textId="77777777" w:rsidR="00C70867" w:rsidRPr="00445D89" w:rsidRDefault="00C70867" w:rsidP="00C70867">
                  <w:pPr>
                    <w:spacing w:line="276" w:lineRule="auto"/>
                    <w:rPr>
                      <w:szCs w:val="22"/>
                    </w:rPr>
                  </w:pPr>
                  <w:r w:rsidRPr="00445D89">
                    <w:rPr>
                      <w:szCs w:val="22"/>
                    </w:rPr>
                    <w:t>If the proposed change is not implemented, then DDNEA will not represent the infrastructure of the operational and conformance environment in a comprehensible way.</w:t>
                  </w:r>
                </w:p>
              </w:tc>
            </w:tr>
            <w:tr w:rsidR="00C70867" w:rsidRPr="00445D89" w14:paraId="512B384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A1AEB1"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B76F08" w14:textId="77777777" w:rsidR="00C70867" w:rsidRPr="00445D89" w:rsidRDefault="00C70867" w:rsidP="00C70867">
                  <w:pPr>
                    <w:suppressAutoHyphens/>
                    <w:rPr>
                      <w:iCs/>
                      <w:color w:val="FF0000"/>
                      <w:szCs w:val="22"/>
                    </w:rPr>
                  </w:pPr>
                  <w:r w:rsidRPr="00445D89">
                    <w:rPr>
                      <w:szCs w:val="22"/>
                    </w:rPr>
                    <w:t>This RFC entails no business continuity risk since it concerns a documentation update.</w:t>
                  </w:r>
                </w:p>
              </w:tc>
            </w:tr>
            <w:tr w:rsidR="00C70867" w:rsidRPr="00445D89" w14:paraId="6327377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1A1838"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1FC076" w14:textId="77777777" w:rsidR="00C70867" w:rsidRPr="00445D89" w:rsidRDefault="00C70867" w:rsidP="00C70867">
                  <w:pPr>
                    <w:spacing w:line="276" w:lineRule="auto"/>
                    <w:rPr>
                      <w:color w:val="000000"/>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27CEFD16"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2880E2C"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894996E" w14:textId="77777777" w:rsidR="00C70867" w:rsidRPr="00445D89"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445D89">
                    <w:rPr>
                      <w:rFonts w:ascii="Times New Roman" w:hAnsi="Times New Roman" w:cs="Times New Roman"/>
                      <w:sz w:val="22"/>
                      <w:szCs w:val="22"/>
                    </w:rPr>
                    <w:t>There is no reference to other RFCs.</w:t>
                  </w:r>
                </w:p>
              </w:tc>
            </w:tr>
          </w:tbl>
          <w:p w14:paraId="4ACFEC97" w14:textId="77777777" w:rsidR="00C70867" w:rsidRPr="00445D89" w:rsidRDefault="00C70867" w:rsidP="00C70867">
            <w:pPr>
              <w:spacing w:after="0"/>
              <w:jc w:val="left"/>
              <w:rPr>
                <w:szCs w:val="22"/>
                <w:lang w:val="en-US"/>
              </w:rPr>
            </w:pPr>
          </w:p>
        </w:tc>
      </w:tr>
      <w:tr w:rsidR="00C70867" w:rsidRPr="00445D89" w14:paraId="20DBAB7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C5B6B15"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5616ABF4"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27C119"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227A5F6" w14:textId="77777777" w:rsidR="00C70867" w:rsidRPr="00445D89" w:rsidRDefault="00C70867" w:rsidP="00C70867">
                  <w:pPr>
                    <w:spacing w:line="276" w:lineRule="auto"/>
                    <w:rPr>
                      <w:szCs w:val="22"/>
                    </w:rPr>
                  </w:pPr>
                  <w:r w:rsidRPr="00445D89">
                    <w:rPr>
                      <w:szCs w:val="22"/>
                    </w:rPr>
                    <w:t>N/A</w:t>
                  </w:r>
                </w:p>
              </w:tc>
            </w:tr>
            <w:tr w:rsidR="00C70867" w:rsidRPr="00445D89" w14:paraId="7C9E96C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CF8476"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A196E05" w14:textId="77777777" w:rsidR="00C70867" w:rsidRPr="00445D89" w:rsidRDefault="00C70867" w:rsidP="00C70867">
                  <w:pPr>
                    <w:spacing w:line="276" w:lineRule="auto"/>
                    <w:rPr>
                      <w:szCs w:val="22"/>
                    </w:rPr>
                  </w:pPr>
                  <w:r w:rsidRPr="00445D89">
                    <w:rPr>
                      <w:szCs w:val="22"/>
                    </w:rPr>
                    <w:t>N/A</w:t>
                  </w:r>
                </w:p>
              </w:tc>
            </w:tr>
          </w:tbl>
          <w:p w14:paraId="6B0B056A" w14:textId="77777777" w:rsidR="00C70867" w:rsidRPr="00445D89" w:rsidRDefault="00C70867" w:rsidP="00C70867">
            <w:pPr>
              <w:spacing w:after="0"/>
              <w:jc w:val="left"/>
              <w:rPr>
                <w:szCs w:val="22"/>
                <w:lang w:val="en-US"/>
              </w:rPr>
            </w:pPr>
          </w:p>
        </w:tc>
      </w:tr>
      <w:tr w:rsidR="00C70867" w:rsidRPr="00445D89" w14:paraId="18F9BF8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64DED17" w14:textId="77777777" w:rsidR="00C70867" w:rsidRPr="00445D89" w:rsidRDefault="00C70867" w:rsidP="00C70867">
            <w:pPr>
              <w:spacing w:line="276" w:lineRule="auto"/>
              <w:rPr>
                <w:b/>
                <w:szCs w:val="22"/>
              </w:rPr>
            </w:pPr>
            <w:r w:rsidRPr="00445D89">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445D89" w14:paraId="2E5526F0"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8D64AC" w14:textId="77777777" w:rsidR="00C70867" w:rsidRPr="00445D89" w:rsidRDefault="00C70867" w:rsidP="00C70867">
                  <w:pPr>
                    <w:spacing w:line="276" w:lineRule="auto"/>
                    <w:jc w:val="left"/>
                    <w:rPr>
                      <w:szCs w:val="22"/>
                    </w:rPr>
                  </w:pPr>
                  <w:r w:rsidRPr="00445D89">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495BE1BE"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64F005E5" w14:textId="77777777" w:rsidR="00C70867" w:rsidRPr="00445D89" w:rsidRDefault="00C70867" w:rsidP="00B03D74">
                  <w:pPr>
                    <w:numPr>
                      <w:ilvl w:val="0"/>
                      <w:numId w:val="25"/>
                    </w:numPr>
                    <w:spacing w:line="276" w:lineRule="auto"/>
                    <w:rPr>
                      <w:szCs w:val="22"/>
                    </w:rPr>
                  </w:pPr>
                  <w:r w:rsidRPr="00445D89">
                    <w:rPr>
                      <w:b/>
                      <w:szCs w:val="22"/>
                    </w:rPr>
                    <w:t>Approval process:</w:t>
                  </w:r>
                </w:p>
                <w:p w14:paraId="671F1428"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63562E0B"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C387F4" w14:textId="77777777" w:rsidR="00C70867" w:rsidRPr="00445D89" w:rsidRDefault="00C70867" w:rsidP="00C70867">
                  <w:pPr>
                    <w:spacing w:line="276" w:lineRule="auto"/>
                    <w:jc w:val="left"/>
                    <w:rPr>
                      <w:szCs w:val="22"/>
                    </w:rPr>
                  </w:pPr>
                  <w:r w:rsidRPr="00445D89">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4F43490C" w14:textId="77777777" w:rsidR="00C70867" w:rsidRPr="00445D89" w:rsidRDefault="00C70867" w:rsidP="00C70867">
                  <w:pPr>
                    <w:spacing w:line="276" w:lineRule="auto"/>
                    <w:rPr>
                      <w:szCs w:val="22"/>
                    </w:rPr>
                  </w:pPr>
                  <w:r w:rsidRPr="00445D89">
                    <w:rPr>
                      <w:szCs w:val="22"/>
                    </w:rPr>
                    <w:t>N/A</w:t>
                  </w:r>
                </w:p>
              </w:tc>
            </w:tr>
            <w:tr w:rsidR="00C70867" w:rsidRPr="00445D89" w14:paraId="14F8D361"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C315048" w14:textId="77777777" w:rsidR="00C70867" w:rsidRPr="00445D89" w:rsidRDefault="00C70867" w:rsidP="00C70867">
                  <w:pPr>
                    <w:spacing w:line="276" w:lineRule="auto"/>
                    <w:jc w:val="left"/>
                    <w:rPr>
                      <w:szCs w:val="22"/>
                    </w:rPr>
                  </w:pPr>
                  <w:r w:rsidRPr="00445D89">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0AE1D6C4" w14:textId="77777777" w:rsidR="00C70867" w:rsidRPr="00445D89" w:rsidRDefault="00C70867" w:rsidP="00C70867">
                  <w:pPr>
                    <w:spacing w:line="276" w:lineRule="auto"/>
                    <w:rPr>
                      <w:szCs w:val="22"/>
                    </w:rPr>
                  </w:pPr>
                  <w:r w:rsidRPr="00445D89">
                    <w:rPr>
                      <w:szCs w:val="22"/>
                    </w:rPr>
                    <w:t>EMCS CAB #191 on 26/05/2020</w:t>
                  </w:r>
                </w:p>
              </w:tc>
            </w:tr>
          </w:tbl>
          <w:p w14:paraId="28D1F03B" w14:textId="77777777" w:rsidR="00C70867" w:rsidRPr="00445D89" w:rsidRDefault="00C70867" w:rsidP="00C70867">
            <w:pPr>
              <w:spacing w:after="0"/>
              <w:jc w:val="left"/>
              <w:rPr>
                <w:szCs w:val="22"/>
                <w:lang w:val="en-US"/>
              </w:rPr>
            </w:pPr>
          </w:p>
        </w:tc>
      </w:tr>
      <w:tr w:rsidR="00C70867" w:rsidRPr="00445D89" w14:paraId="7E594EE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36864C"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42FDCEC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CAF80A"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9A56B9" w14:textId="0891C162"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6A664AC0"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F34EEA"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272294" w14:textId="2762919E" w:rsidR="00C70867" w:rsidRPr="00445D89" w:rsidRDefault="005C7E1E" w:rsidP="00C70867">
                  <w:pPr>
                    <w:spacing w:line="276" w:lineRule="auto"/>
                    <w:rPr>
                      <w:szCs w:val="22"/>
                    </w:rPr>
                  </w:pPr>
                  <w:r>
                    <w:rPr>
                      <w:szCs w:val="22"/>
                    </w:rPr>
                    <w:t>13/02/2023</w:t>
                  </w:r>
                </w:p>
              </w:tc>
            </w:tr>
            <w:tr w:rsidR="00C70867" w:rsidRPr="00445D89" w14:paraId="2F43ADC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4E906C"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E0775EB" w14:textId="77777777" w:rsidR="00C70867" w:rsidRPr="00445D89" w:rsidRDefault="00C70867" w:rsidP="00C70867">
                  <w:pPr>
                    <w:spacing w:line="276" w:lineRule="auto"/>
                    <w:rPr>
                      <w:szCs w:val="22"/>
                    </w:rPr>
                  </w:pPr>
                  <w:r w:rsidRPr="00445D89">
                    <w:rPr>
                      <w:szCs w:val="22"/>
                    </w:rPr>
                    <w:t>TBD</w:t>
                  </w:r>
                </w:p>
              </w:tc>
            </w:tr>
          </w:tbl>
          <w:p w14:paraId="526EC3C5" w14:textId="77777777" w:rsidR="00C70867" w:rsidRPr="00445D89" w:rsidRDefault="00C70867" w:rsidP="00C70867">
            <w:pPr>
              <w:spacing w:after="0"/>
              <w:jc w:val="left"/>
              <w:rPr>
                <w:szCs w:val="22"/>
                <w:lang w:val="en-US"/>
              </w:rPr>
            </w:pPr>
          </w:p>
        </w:tc>
      </w:tr>
      <w:tr w:rsidR="00C70867" w:rsidRPr="00445D89" w14:paraId="43E6593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334FB2A"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52C7152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944EDA"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EA1DDCE" w14:textId="77777777" w:rsidR="00C70867" w:rsidRPr="00445D89" w:rsidRDefault="00C70867" w:rsidP="00C70867">
                  <w:pPr>
                    <w:spacing w:line="276" w:lineRule="auto"/>
                    <w:rPr>
                      <w:szCs w:val="22"/>
                    </w:rPr>
                  </w:pPr>
                  <w:r w:rsidRPr="00445D89">
                    <w:rPr>
                      <w:szCs w:val="22"/>
                    </w:rPr>
                    <w:t>N/A</w:t>
                  </w:r>
                </w:p>
              </w:tc>
            </w:tr>
            <w:tr w:rsidR="00C70867" w:rsidRPr="00445D89" w14:paraId="32BE4A9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A8379F8"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0EB0226" w14:textId="77777777" w:rsidR="00C70867" w:rsidRPr="00445D89" w:rsidRDefault="00C70867" w:rsidP="00C70867">
                  <w:pPr>
                    <w:spacing w:line="276" w:lineRule="auto"/>
                    <w:rPr>
                      <w:szCs w:val="22"/>
                    </w:rPr>
                  </w:pPr>
                  <w:r w:rsidRPr="00445D89">
                    <w:rPr>
                      <w:szCs w:val="22"/>
                    </w:rPr>
                    <w:t>N/A</w:t>
                  </w:r>
                </w:p>
              </w:tc>
            </w:tr>
          </w:tbl>
          <w:p w14:paraId="49405414" w14:textId="77777777" w:rsidR="00C70867" w:rsidRPr="00445D89" w:rsidRDefault="00C70867" w:rsidP="00C70867">
            <w:pPr>
              <w:spacing w:after="0"/>
              <w:jc w:val="left"/>
              <w:rPr>
                <w:szCs w:val="22"/>
                <w:lang w:val="en-US"/>
              </w:rPr>
            </w:pPr>
          </w:p>
        </w:tc>
      </w:tr>
    </w:tbl>
    <w:p w14:paraId="76F92D34" w14:textId="77777777" w:rsidR="00C70867" w:rsidRPr="00445D89" w:rsidRDefault="00C70867" w:rsidP="00C70867">
      <w:pPr>
        <w:rPr>
          <w:szCs w:val="22"/>
        </w:rPr>
      </w:pPr>
    </w:p>
    <w:p w14:paraId="504813C2" w14:textId="77777777" w:rsidR="00C70867" w:rsidRPr="00445D89" w:rsidRDefault="00C70867" w:rsidP="00C70867">
      <w:pPr>
        <w:spacing w:after="0" w:line="240" w:lineRule="auto"/>
        <w:jc w:val="left"/>
        <w:rPr>
          <w:szCs w:val="22"/>
        </w:rPr>
      </w:pPr>
      <w:r w:rsidRPr="00445D89">
        <w:rPr>
          <w:szCs w:val="22"/>
        </w:rPr>
        <w:br w:type="page"/>
      </w:r>
    </w:p>
    <w:p w14:paraId="782ADAA8" w14:textId="77777777" w:rsidR="00C70867" w:rsidRPr="00445D89" w:rsidRDefault="00C70867" w:rsidP="00C70867">
      <w:pPr>
        <w:pStyle w:val="4"/>
        <w:rPr>
          <w:szCs w:val="22"/>
        </w:rPr>
      </w:pPr>
      <w:bookmarkStart w:id="93" w:name="_Hlk41929797"/>
      <w:r w:rsidRPr="00445D89">
        <w:rPr>
          <w:szCs w:val="22"/>
        </w:rPr>
        <w:t>DDNEA-P4-304 – Correction in DDNEA “III.VI.2.3.4 e-AD Manual Closure and the e-AD is under the 'Accepted' state at the MSA of Destination” section</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445D89" w14:paraId="7A486E5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bookmarkEnd w:id="93"/>
          <w:p w14:paraId="1F134F6D" w14:textId="77777777" w:rsidR="00C70867" w:rsidRPr="00445D89" w:rsidRDefault="00C70867" w:rsidP="00C70867">
            <w:pPr>
              <w:spacing w:line="276" w:lineRule="auto"/>
              <w:rPr>
                <w:b/>
                <w:szCs w:val="22"/>
              </w:rPr>
            </w:pPr>
            <w:r w:rsidRPr="00445D89">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445D89" w14:paraId="2A82DCFD"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DACDC2" w14:textId="77777777" w:rsidR="00C70867" w:rsidRPr="00445D89" w:rsidRDefault="00C70867" w:rsidP="00C70867">
                  <w:pPr>
                    <w:spacing w:line="276" w:lineRule="auto"/>
                    <w:jc w:val="left"/>
                    <w:rPr>
                      <w:szCs w:val="22"/>
                    </w:rPr>
                  </w:pPr>
                  <w:r w:rsidRPr="00445D89">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14580D" w14:textId="77777777" w:rsidR="00C70867" w:rsidRPr="00445D89" w:rsidRDefault="00C70867" w:rsidP="00C70867">
                  <w:pPr>
                    <w:spacing w:line="276" w:lineRule="auto"/>
                    <w:rPr>
                      <w:szCs w:val="22"/>
                    </w:rPr>
                  </w:pPr>
                  <w:r w:rsidRPr="00445D89">
                    <w:rPr>
                      <w:bCs/>
                      <w:szCs w:val="22"/>
                    </w:rPr>
                    <w:t>DDNEA-P4-304</w:t>
                  </w:r>
                </w:p>
              </w:tc>
            </w:tr>
            <w:tr w:rsidR="00C70867" w:rsidRPr="00445D89" w14:paraId="4A29B49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64AFD2" w14:textId="77777777" w:rsidR="00C70867" w:rsidRPr="00445D89" w:rsidRDefault="00C70867" w:rsidP="00C70867">
                  <w:pPr>
                    <w:spacing w:line="276" w:lineRule="auto"/>
                    <w:jc w:val="left"/>
                    <w:rPr>
                      <w:szCs w:val="22"/>
                    </w:rPr>
                  </w:pPr>
                  <w:r w:rsidRPr="00445D89">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6BA0A4B" w14:textId="77777777" w:rsidR="00C70867" w:rsidRPr="00445D89" w:rsidRDefault="00C70867" w:rsidP="00C70867">
                  <w:pPr>
                    <w:tabs>
                      <w:tab w:val="left" w:pos="1305"/>
                    </w:tabs>
                    <w:spacing w:line="276" w:lineRule="auto"/>
                    <w:rPr>
                      <w:szCs w:val="22"/>
                    </w:rPr>
                  </w:pPr>
                  <w:r w:rsidRPr="00445D89">
                    <w:rPr>
                      <w:szCs w:val="22"/>
                    </w:rPr>
                    <w:t>Accepted</w:t>
                  </w:r>
                </w:p>
              </w:tc>
            </w:tr>
            <w:tr w:rsidR="00C70867" w:rsidRPr="00445D89" w14:paraId="30D63CD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01DA6D" w14:textId="77777777" w:rsidR="00C70867" w:rsidRPr="00445D89" w:rsidRDefault="00C70867" w:rsidP="00C70867">
                  <w:pPr>
                    <w:spacing w:line="276" w:lineRule="auto"/>
                    <w:jc w:val="left"/>
                    <w:rPr>
                      <w:szCs w:val="22"/>
                    </w:rPr>
                  </w:pPr>
                  <w:r w:rsidRPr="00445D89">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254BB6" w14:textId="77777777" w:rsidR="00C70867" w:rsidRPr="00445D89" w:rsidRDefault="00C70867" w:rsidP="00C70867">
                  <w:pPr>
                    <w:spacing w:line="276" w:lineRule="auto"/>
                    <w:rPr>
                      <w:szCs w:val="22"/>
                    </w:rPr>
                  </w:pPr>
                  <w:r w:rsidRPr="00445D89">
                    <w:rPr>
                      <w:szCs w:val="22"/>
                      <w:lang w:eastAsia="nl-BE"/>
                    </w:rPr>
                    <w:t>Specification Defect</w:t>
                  </w:r>
                </w:p>
              </w:tc>
            </w:tr>
            <w:tr w:rsidR="00C70867" w:rsidRPr="00445D89" w14:paraId="27D8F22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E9C985" w14:textId="77777777" w:rsidR="00C70867" w:rsidRPr="00445D89" w:rsidRDefault="00C70867" w:rsidP="00C70867">
                  <w:pPr>
                    <w:spacing w:line="276" w:lineRule="auto"/>
                    <w:jc w:val="left"/>
                    <w:rPr>
                      <w:szCs w:val="22"/>
                    </w:rPr>
                  </w:pPr>
                  <w:r w:rsidRPr="00445D89">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4E4C7FD" w14:textId="77777777" w:rsidR="00C70867" w:rsidRPr="00445D89" w:rsidRDefault="00C70867" w:rsidP="00C70867">
                  <w:pPr>
                    <w:spacing w:line="276" w:lineRule="auto"/>
                    <w:rPr>
                      <w:szCs w:val="22"/>
                    </w:rPr>
                  </w:pPr>
                  <w:r w:rsidRPr="00445D89">
                    <w:rPr>
                      <w:szCs w:val="22"/>
                      <w:lang w:eastAsia="nl-BE"/>
                    </w:rPr>
                    <w:t>IM368753, IM371663</w:t>
                  </w:r>
                </w:p>
              </w:tc>
            </w:tr>
            <w:tr w:rsidR="00C70867" w:rsidRPr="00445D89" w14:paraId="6D50D7E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CD9ED3" w14:textId="77777777" w:rsidR="00C70867" w:rsidRPr="00445D89" w:rsidRDefault="00C70867" w:rsidP="00C70867">
                  <w:pPr>
                    <w:spacing w:line="276" w:lineRule="auto"/>
                    <w:jc w:val="left"/>
                    <w:rPr>
                      <w:szCs w:val="22"/>
                    </w:rPr>
                  </w:pPr>
                  <w:r w:rsidRPr="00445D89">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52DF65" w14:textId="77777777" w:rsidR="00C70867" w:rsidRPr="00445D89" w:rsidRDefault="00C70867" w:rsidP="00C70867">
                  <w:pPr>
                    <w:spacing w:line="276" w:lineRule="auto"/>
                    <w:rPr>
                      <w:szCs w:val="22"/>
                    </w:rPr>
                  </w:pPr>
                  <w:r w:rsidRPr="00445D89">
                    <w:rPr>
                      <w:szCs w:val="22"/>
                      <w:lang w:eastAsia="nl-BE"/>
                    </w:rPr>
                    <w:t>KE19734</w:t>
                  </w:r>
                </w:p>
              </w:tc>
            </w:tr>
            <w:tr w:rsidR="00C70867" w:rsidRPr="00445D89" w14:paraId="6CCD9DD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773A7E" w14:textId="77777777" w:rsidR="00C70867" w:rsidRPr="00445D89" w:rsidRDefault="00C70867" w:rsidP="00C70867">
                  <w:pPr>
                    <w:spacing w:line="276" w:lineRule="auto"/>
                    <w:jc w:val="left"/>
                    <w:rPr>
                      <w:szCs w:val="22"/>
                    </w:rPr>
                  </w:pPr>
                  <w:r w:rsidRPr="00445D89">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0BC691" w14:textId="77777777" w:rsidR="00C70867" w:rsidRPr="00445D89" w:rsidRDefault="00C70867" w:rsidP="00C70867">
                  <w:pPr>
                    <w:pStyle w:val="ad"/>
                    <w:spacing w:line="276" w:lineRule="auto"/>
                    <w:ind w:left="0"/>
                    <w:rPr>
                      <w:szCs w:val="22"/>
                      <w:lang w:val="en-US"/>
                    </w:rPr>
                  </w:pPr>
                  <w:r w:rsidRPr="00445D89">
                    <w:rPr>
                      <w:szCs w:val="22"/>
                      <w:lang w:eastAsia="nl-BE"/>
                    </w:rPr>
                    <w:t>24/03/2020</w:t>
                  </w:r>
                </w:p>
              </w:tc>
            </w:tr>
            <w:tr w:rsidR="00C70867" w:rsidRPr="00445D89" w14:paraId="7AC5220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2E046C" w14:textId="77777777" w:rsidR="00C70867" w:rsidRPr="00445D89" w:rsidRDefault="00C70867" w:rsidP="00C70867">
                  <w:pPr>
                    <w:spacing w:line="276" w:lineRule="auto"/>
                    <w:jc w:val="left"/>
                    <w:rPr>
                      <w:szCs w:val="22"/>
                    </w:rPr>
                  </w:pPr>
                  <w:r w:rsidRPr="00445D89">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B6C74AF" w14:textId="77777777" w:rsidR="00C70867" w:rsidRPr="00445D89" w:rsidRDefault="00C70867" w:rsidP="00C70867">
                  <w:pPr>
                    <w:pStyle w:val="ad"/>
                    <w:spacing w:line="276" w:lineRule="auto"/>
                    <w:ind w:left="0"/>
                    <w:rPr>
                      <w:szCs w:val="22"/>
                      <w:lang w:val="en-US"/>
                    </w:rPr>
                  </w:pPr>
                  <w:r w:rsidRPr="00445D89">
                    <w:rPr>
                      <w:szCs w:val="22"/>
                      <w:lang w:val="en-US"/>
                    </w:rPr>
                    <w:t>MSA-NL</w:t>
                  </w:r>
                </w:p>
              </w:tc>
            </w:tr>
          </w:tbl>
          <w:p w14:paraId="77B87409" w14:textId="77777777" w:rsidR="00C70867" w:rsidRPr="00445D89" w:rsidRDefault="00C70867" w:rsidP="00C70867">
            <w:pPr>
              <w:spacing w:after="0"/>
              <w:jc w:val="left"/>
              <w:rPr>
                <w:szCs w:val="22"/>
                <w:lang w:val="en-US"/>
              </w:rPr>
            </w:pPr>
          </w:p>
        </w:tc>
      </w:tr>
      <w:tr w:rsidR="00C70867" w:rsidRPr="00445D89" w14:paraId="148D36E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7BDB6D4" w14:textId="77777777" w:rsidR="00C70867" w:rsidRPr="00445D89" w:rsidRDefault="00C70867" w:rsidP="00C70867">
            <w:pPr>
              <w:spacing w:line="276" w:lineRule="auto"/>
              <w:rPr>
                <w:b/>
                <w:szCs w:val="22"/>
              </w:rPr>
            </w:pPr>
            <w:r w:rsidRPr="00445D89">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445D89" w14:paraId="1A47370B"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1BB7E9" w14:textId="77777777" w:rsidR="00C70867" w:rsidRPr="00445D89" w:rsidRDefault="00C70867" w:rsidP="00C70867">
                  <w:pPr>
                    <w:spacing w:line="276" w:lineRule="auto"/>
                    <w:jc w:val="left"/>
                    <w:rPr>
                      <w:szCs w:val="22"/>
                    </w:rPr>
                  </w:pPr>
                  <w:r w:rsidRPr="00445D89">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66B37C4" w14:textId="77777777" w:rsidR="00C70867" w:rsidRPr="00445D89" w:rsidRDefault="00C70867" w:rsidP="00C70867">
                  <w:pPr>
                    <w:spacing w:line="276" w:lineRule="auto"/>
                    <w:rPr>
                      <w:szCs w:val="22"/>
                    </w:rPr>
                  </w:pPr>
                  <w:r w:rsidRPr="00445D89">
                    <w:rPr>
                      <w:color w:val="000000" w:themeColor="text1"/>
                      <w:szCs w:val="22"/>
                    </w:rPr>
                    <w:t>Medium</w:t>
                  </w:r>
                </w:p>
              </w:tc>
            </w:tr>
            <w:tr w:rsidR="00C70867" w:rsidRPr="00445D89" w14:paraId="21184CCD"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17567F" w14:textId="77777777" w:rsidR="00C70867" w:rsidRPr="00445D89" w:rsidRDefault="00C70867" w:rsidP="00C70867">
                  <w:pPr>
                    <w:spacing w:line="276" w:lineRule="auto"/>
                    <w:jc w:val="left"/>
                    <w:rPr>
                      <w:szCs w:val="22"/>
                    </w:rPr>
                  </w:pPr>
                  <w:r w:rsidRPr="00445D89">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5E1423" w14:textId="77777777" w:rsidR="00C70867" w:rsidRPr="00445D89" w:rsidRDefault="00C70867" w:rsidP="00C70867">
                  <w:pPr>
                    <w:spacing w:line="276" w:lineRule="auto"/>
                    <w:rPr>
                      <w:b/>
                      <w:szCs w:val="22"/>
                    </w:rPr>
                  </w:pPr>
                  <w:r w:rsidRPr="00445D89">
                    <w:rPr>
                      <w:b/>
                      <w:szCs w:val="22"/>
                    </w:rPr>
                    <w:t>Problem Statement</w:t>
                  </w:r>
                </w:p>
                <w:p w14:paraId="67375FEC" w14:textId="77777777" w:rsidR="00C70867" w:rsidRPr="00445D89" w:rsidRDefault="00C70867" w:rsidP="00C70867">
                  <w:pPr>
                    <w:rPr>
                      <w:szCs w:val="22"/>
                    </w:rPr>
                  </w:pPr>
                  <w:r w:rsidRPr="00445D89">
                    <w:rPr>
                      <w:szCs w:val="22"/>
                    </w:rPr>
                    <w:t xml:space="preserve">Based on an observation by MSA-NL, the “III.VI.2.3.4 e-AD Manual Closure and the e-AD is under the 'Accepted' state at the MSA of Destination” section of DDNEA v2.02 should be updated by taking into consideration that, for manual closures from Phase 3.4 onwards, the message IE905 has been replaced by the newly introduced message IE881. </w:t>
                  </w:r>
                </w:p>
                <w:p w14:paraId="5267DF70" w14:textId="77777777" w:rsidR="00C70867" w:rsidRPr="00445D89" w:rsidRDefault="00C70867" w:rsidP="00C70867">
                  <w:pPr>
                    <w:rPr>
                      <w:szCs w:val="22"/>
                    </w:rPr>
                  </w:pPr>
                </w:p>
                <w:p w14:paraId="75F3AB71" w14:textId="77777777" w:rsidR="00C70867" w:rsidRPr="00445D89" w:rsidRDefault="00C70867" w:rsidP="00C70867">
                  <w:pPr>
                    <w:spacing w:line="276" w:lineRule="auto"/>
                    <w:rPr>
                      <w:b/>
                      <w:szCs w:val="22"/>
                    </w:rPr>
                  </w:pPr>
                  <w:r w:rsidRPr="00445D89">
                    <w:rPr>
                      <w:b/>
                      <w:szCs w:val="22"/>
                    </w:rPr>
                    <w:t>Proposed Solution</w:t>
                  </w:r>
                </w:p>
                <w:p w14:paraId="20051380" w14:textId="77777777" w:rsidR="00C70867" w:rsidRPr="00445D89" w:rsidRDefault="00C70867" w:rsidP="00C70867">
                  <w:pPr>
                    <w:spacing w:line="276" w:lineRule="auto"/>
                    <w:rPr>
                      <w:szCs w:val="22"/>
                    </w:rPr>
                  </w:pPr>
                  <w:r w:rsidRPr="00445D89">
                    <w:rPr>
                      <w:szCs w:val="22"/>
                    </w:rPr>
                    <w:t>As per the analysis provided in the [Problem Statement], the following updates shall be performed in DDNEA:</w:t>
                  </w:r>
                </w:p>
                <w:p w14:paraId="7DC9DC4E" w14:textId="77777777" w:rsidR="00C70867" w:rsidRPr="00445D89" w:rsidRDefault="00C70867" w:rsidP="00B03D74">
                  <w:pPr>
                    <w:pStyle w:val="ad"/>
                    <w:numPr>
                      <w:ilvl w:val="0"/>
                      <w:numId w:val="47"/>
                    </w:numPr>
                    <w:spacing w:line="276" w:lineRule="auto"/>
                    <w:contextualSpacing w:val="0"/>
                    <w:rPr>
                      <w:szCs w:val="22"/>
                      <w:lang w:val="en-US"/>
                    </w:rPr>
                  </w:pPr>
                  <w:r w:rsidRPr="00445D89">
                    <w:rPr>
                      <w:szCs w:val="22"/>
                      <w:lang w:val="en-US"/>
                    </w:rPr>
                    <w:t xml:space="preserve">Main document: Section </w:t>
                  </w:r>
                  <w:r w:rsidRPr="00445D89">
                    <w:rPr>
                      <w:szCs w:val="22"/>
                    </w:rPr>
                    <w:t>“III.VI.2.3.4 e-AD Manual Closure and the e-AD is under the 'Accepted' state at the MSA of Destination”</w:t>
                  </w:r>
                </w:p>
                <w:p w14:paraId="44158F20" w14:textId="77777777" w:rsidR="00C70867" w:rsidRPr="00445D89" w:rsidRDefault="00C70867" w:rsidP="00C70867">
                  <w:pPr>
                    <w:spacing w:line="276" w:lineRule="auto"/>
                    <w:rPr>
                      <w:szCs w:val="22"/>
                    </w:rPr>
                  </w:pPr>
                  <w:r w:rsidRPr="00445D89">
                    <w:rPr>
                      <w:szCs w:val="22"/>
                      <w:lang w:val="en-US"/>
                    </w:rPr>
                    <w:t xml:space="preserve">The message IE905, when used for manual closure, will be replaced by the message IE881. The figures for DDNEA Section </w:t>
                  </w:r>
                  <w:r w:rsidRPr="00445D89">
                    <w:rPr>
                      <w:szCs w:val="22"/>
                    </w:rPr>
                    <w:t xml:space="preserve">III.VI.2.3.4 will also </w:t>
                  </w:r>
                  <w:r w:rsidRPr="00445D89">
                    <w:rPr>
                      <w:szCs w:val="22"/>
                      <w:lang w:val="en-US"/>
                    </w:rPr>
                    <w:t>be updated accordingly.</w:t>
                  </w:r>
                  <w:r w:rsidRPr="00445D89">
                    <w:rPr>
                      <w:szCs w:val="22"/>
                    </w:rPr>
                    <w:t xml:space="preserve"> </w:t>
                  </w:r>
                </w:p>
                <w:p w14:paraId="0A20A2F5" w14:textId="02E6EC99" w:rsidR="00C70867" w:rsidRPr="00445D89" w:rsidRDefault="00C70867" w:rsidP="00C70867">
                  <w:pPr>
                    <w:spacing w:line="276" w:lineRule="auto"/>
                    <w:rPr>
                      <w:szCs w:val="22"/>
                    </w:rPr>
                  </w:pPr>
                  <w:r w:rsidRPr="00445D89">
                    <w:rPr>
                      <w:szCs w:val="22"/>
                      <w:lang w:val="en-US"/>
                    </w:rPr>
                    <w:t xml:space="preserve">A detailed description of the changes in DDNEA Section </w:t>
                  </w:r>
                  <w:r w:rsidRPr="00445D89">
                    <w:rPr>
                      <w:szCs w:val="22"/>
                    </w:rPr>
                    <w:t>III.VI.2.3.4</w:t>
                  </w:r>
                  <w:r w:rsidRPr="00445D89">
                    <w:rPr>
                      <w:szCs w:val="22"/>
                      <w:lang w:val="en-US"/>
                    </w:rPr>
                    <w:t xml:space="preserve"> is described in the accompanying </w:t>
                  </w:r>
                  <w:hyperlink w:anchor="_Annex:_DDNEA-P4-304_–" w:history="1">
                    <w:r w:rsidRPr="00445D89">
                      <w:rPr>
                        <w:rStyle w:val="-"/>
                        <w:szCs w:val="22"/>
                        <w:lang w:val="en-US"/>
                      </w:rPr>
                      <w:t>Annex</w:t>
                    </w:r>
                  </w:hyperlink>
                  <w:r w:rsidRPr="00445D89">
                    <w:rPr>
                      <w:szCs w:val="22"/>
                      <w:lang w:val="en-US"/>
                    </w:rPr>
                    <w:t>.</w:t>
                  </w:r>
                </w:p>
              </w:tc>
            </w:tr>
            <w:tr w:rsidR="00C70867" w:rsidRPr="00445D89" w14:paraId="596895C6"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470600" w14:textId="77777777" w:rsidR="00C70867" w:rsidRPr="00445D89" w:rsidRDefault="00C70867" w:rsidP="00C70867">
                  <w:pPr>
                    <w:spacing w:line="276" w:lineRule="auto"/>
                    <w:jc w:val="left"/>
                    <w:rPr>
                      <w:szCs w:val="22"/>
                    </w:rPr>
                  </w:pPr>
                  <w:r w:rsidRPr="00445D89">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BBE0A51" w14:textId="77777777" w:rsidR="00C70867" w:rsidRPr="00445D89" w:rsidRDefault="00C70867" w:rsidP="00C70867">
                  <w:pPr>
                    <w:spacing w:after="0" w:line="276" w:lineRule="auto"/>
                    <w:rPr>
                      <w:szCs w:val="22"/>
                    </w:rPr>
                  </w:pPr>
                  <w:r w:rsidRPr="00445D89">
                    <w:rPr>
                      <w:szCs w:val="22"/>
                    </w:rPr>
                    <w:t>Specification Documents:</w:t>
                  </w:r>
                </w:p>
                <w:p w14:paraId="149E7083"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lang w:val="nn-NO"/>
                    </w:rPr>
                    <w:t>DDNEA for EMCS Phase 4 (Low);</w:t>
                  </w:r>
                </w:p>
                <w:p w14:paraId="1D4F1614" w14:textId="77777777" w:rsidR="00C70867" w:rsidRPr="00445D89" w:rsidRDefault="00C70867" w:rsidP="00B03D74">
                  <w:pPr>
                    <w:pStyle w:val="Bulleted1"/>
                    <w:numPr>
                      <w:ilvl w:val="0"/>
                      <w:numId w:val="45"/>
                    </w:numPr>
                    <w:spacing w:after="60"/>
                    <w:contextualSpacing/>
                    <w:jc w:val="both"/>
                    <w:rPr>
                      <w:rFonts w:ascii="Times New Roman" w:hAnsi="Times New Roman" w:cs="Times New Roman"/>
                      <w:sz w:val="22"/>
                      <w:szCs w:val="22"/>
                    </w:rPr>
                  </w:pPr>
                  <w:r w:rsidRPr="00445D89">
                    <w:rPr>
                      <w:rFonts w:ascii="Times New Roman" w:hAnsi="Times New Roman" w:cs="Times New Roman"/>
                      <w:sz w:val="22"/>
                      <w:szCs w:val="22"/>
                    </w:rPr>
                    <w:t>CTP for EMCS Phase 4 (None);</w:t>
                  </w:r>
                </w:p>
                <w:p w14:paraId="7E0EB17D" w14:textId="77777777" w:rsidR="00C70867" w:rsidRPr="00445D89" w:rsidRDefault="00C70867" w:rsidP="00B03D74">
                  <w:pPr>
                    <w:pStyle w:val="Bulleted1"/>
                    <w:numPr>
                      <w:ilvl w:val="0"/>
                      <w:numId w:val="45"/>
                    </w:numPr>
                    <w:contextualSpacing/>
                    <w:jc w:val="both"/>
                    <w:rPr>
                      <w:rFonts w:ascii="Times New Roman" w:hAnsi="Times New Roman" w:cs="Times New Roman"/>
                      <w:sz w:val="22"/>
                      <w:szCs w:val="22"/>
                    </w:rPr>
                  </w:pPr>
                  <w:r w:rsidRPr="00445D89">
                    <w:rPr>
                      <w:rFonts w:ascii="Times New Roman" w:hAnsi="Times New Roman" w:cs="Times New Roman"/>
                      <w:sz w:val="22"/>
                      <w:szCs w:val="22"/>
                    </w:rPr>
                    <w:t>TRP for EMCS Phase (None).</w:t>
                  </w:r>
                </w:p>
                <w:p w14:paraId="14BBF968" w14:textId="77777777" w:rsidR="00C70867" w:rsidRPr="00445D89" w:rsidRDefault="00C70867" w:rsidP="00C70867">
                  <w:pPr>
                    <w:spacing w:after="0" w:line="276" w:lineRule="auto"/>
                    <w:rPr>
                      <w:szCs w:val="22"/>
                    </w:rPr>
                  </w:pPr>
                </w:p>
                <w:p w14:paraId="0A5BBAF7" w14:textId="77777777" w:rsidR="00C70867" w:rsidRPr="00445D89" w:rsidRDefault="00C70867" w:rsidP="00C70867">
                  <w:pPr>
                    <w:spacing w:after="0" w:line="276" w:lineRule="auto"/>
                    <w:rPr>
                      <w:szCs w:val="22"/>
                    </w:rPr>
                  </w:pPr>
                  <w:r w:rsidRPr="00445D89">
                    <w:rPr>
                      <w:szCs w:val="22"/>
                    </w:rPr>
                    <w:t>CDEAs:</w:t>
                  </w:r>
                </w:p>
                <w:p w14:paraId="7C204156" w14:textId="77777777" w:rsidR="00C70867" w:rsidRPr="00445D89"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Central SEED v1 application (None);</w:t>
                  </w:r>
                </w:p>
                <w:p w14:paraId="7C777580"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CTA (None);</w:t>
                  </w:r>
                </w:p>
                <w:p w14:paraId="0DE3BA0C" w14:textId="77777777" w:rsidR="00C70867" w:rsidRPr="00445D89"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445D89">
                    <w:rPr>
                      <w:rFonts w:ascii="Times New Roman" w:hAnsi="Times New Roman" w:cs="Times New Roman"/>
                      <w:sz w:val="22"/>
                      <w:szCs w:val="22"/>
                    </w:rPr>
                    <w:t>CS/MISE (None).</w:t>
                  </w:r>
                </w:p>
                <w:p w14:paraId="74650C4A" w14:textId="77777777" w:rsidR="00C70867" w:rsidRPr="00445D89" w:rsidRDefault="00C70867" w:rsidP="00C70867">
                  <w:pPr>
                    <w:spacing w:after="0" w:line="276" w:lineRule="auto"/>
                    <w:rPr>
                      <w:szCs w:val="22"/>
                    </w:rPr>
                  </w:pPr>
                </w:p>
                <w:p w14:paraId="639559FB" w14:textId="77777777" w:rsidR="00C70867" w:rsidRPr="00445D89" w:rsidRDefault="00C70867" w:rsidP="00C70867">
                  <w:pPr>
                    <w:spacing w:after="0" w:line="276" w:lineRule="auto"/>
                    <w:rPr>
                      <w:szCs w:val="22"/>
                    </w:rPr>
                  </w:pPr>
                  <w:r w:rsidRPr="00445D89">
                    <w:rPr>
                      <w:szCs w:val="22"/>
                    </w:rPr>
                    <w:t>NEAs:</w:t>
                  </w:r>
                </w:p>
                <w:p w14:paraId="73A9EFFC" w14:textId="77777777" w:rsidR="00C70867" w:rsidRPr="00445D89" w:rsidRDefault="00C70867" w:rsidP="00B03D74">
                  <w:pPr>
                    <w:numPr>
                      <w:ilvl w:val="0"/>
                      <w:numId w:val="45"/>
                    </w:numPr>
                    <w:spacing w:line="276" w:lineRule="auto"/>
                    <w:rPr>
                      <w:szCs w:val="22"/>
                    </w:rPr>
                  </w:pPr>
                  <w:r w:rsidRPr="00445D89">
                    <w:rPr>
                      <w:szCs w:val="22"/>
                    </w:rPr>
                    <w:t>Impact on NEAs (None).</w:t>
                  </w:r>
                </w:p>
              </w:tc>
            </w:tr>
            <w:tr w:rsidR="00C70867" w:rsidRPr="00445D89" w14:paraId="3CEAEE7F"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46B741" w14:textId="77777777" w:rsidR="00C70867" w:rsidRPr="00445D89" w:rsidRDefault="00C70867" w:rsidP="00C70867">
                  <w:pPr>
                    <w:spacing w:line="276" w:lineRule="auto"/>
                    <w:jc w:val="left"/>
                    <w:rPr>
                      <w:szCs w:val="22"/>
                    </w:rPr>
                  </w:pPr>
                  <w:r w:rsidRPr="00445D89">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F108C9" w14:textId="77777777" w:rsidR="00C70867" w:rsidRPr="00445D89" w:rsidRDefault="00C70867" w:rsidP="00C70867">
                  <w:pPr>
                    <w:spacing w:line="276" w:lineRule="auto"/>
                    <w:rPr>
                      <w:szCs w:val="22"/>
                    </w:rPr>
                  </w:pPr>
                  <w:r w:rsidRPr="00445D89">
                    <w:rPr>
                      <w:szCs w:val="22"/>
                    </w:rPr>
                    <w:t>If the proposed change is not implemented, then the aforementioned section of the DDNEA main document will not be correctly updated with the introduction of the IE881 message which replaced the previously used IE905 message.</w:t>
                  </w:r>
                </w:p>
              </w:tc>
            </w:tr>
            <w:tr w:rsidR="00C70867" w:rsidRPr="00445D89" w14:paraId="040484CE"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CC520F" w14:textId="77777777" w:rsidR="00C70867" w:rsidRPr="00445D89" w:rsidRDefault="00C70867" w:rsidP="00C70867">
                  <w:pPr>
                    <w:spacing w:line="276" w:lineRule="auto"/>
                    <w:jc w:val="left"/>
                    <w:rPr>
                      <w:szCs w:val="22"/>
                    </w:rPr>
                  </w:pPr>
                  <w:r w:rsidRPr="00445D89">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74CDB6" w14:textId="77777777" w:rsidR="00C70867" w:rsidRPr="00445D89" w:rsidRDefault="00C70867" w:rsidP="00C70867">
                  <w:pPr>
                    <w:suppressAutoHyphens/>
                    <w:rPr>
                      <w:iCs/>
                      <w:color w:val="FF0000"/>
                      <w:szCs w:val="22"/>
                    </w:rPr>
                  </w:pPr>
                  <w:r w:rsidRPr="00445D89">
                    <w:rPr>
                      <w:szCs w:val="22"/>
                    </w:rPr>
                    <w:t>This RFC entails no business continuity risk since it concerns a documentation update.</w:t>
                  </w:r>
                </w:p>
              </w:tc>
            </w:tr>
            <w:tr w:rsidR="00C70867" w:rsidRPr="00445D89" w14:paraId="188259D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678377" w14:textId="77777777" w:rsidR="00C70867" w:rsidRPr="00445D89" w:rsidRDefault="00C70867" w:rsidP="00C70867">
                  <w:pPr>
                    <w:spacing w:line="276" w:lineRule="auto"/>
                    <w:jc w:val="left"/>
                    <w:rPr>
                      <w:szCs w:val="22"/>
                    </w:rPr>
                  </w:pPr>
                  <w:r w:rsidRPr="00445D89">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A2B41A5" w14:textId="77777777" w:rsidR="00C70867" w:rsidRPr="00445D89" w:rsidRDefault="00C70867" w:rsidP="00C70867">
                  <w:pPr>
                    <w:spacing w:line="276" w:lineRule="auto"/>
                    <w:rPr>
                      <w:color w:val="000000"/>
                      <w:szCs w:val="22"/>
                    </w:rPr>
                  </w:pPr>
                  <w:r w:rsidRPr="00445D89">
                    <w:rPr>
                      <w:bCs/>
                      <w:szCs w:val="22"/>
                    </w:rPr>
                    <w:t xml:space="preserve">The RFC can be deployed in a </w:t>
                  </w:r>
                  <w:r w:rsidRPr="00445D89">
                    <w:rPr>
                      <w:b/>
                      <w:bCs/>
                      <w:szCs w:val="22"/>
                    </w:rPr>
                    <w:t>Migration Period</w:t>
                  </w:r>
                  <w:r w:rsidRPr="00445D89">
                    <w:rPr>
                      <w:bCs/>
                      <w:szCs w:val="22"/>
                    </w:rPr>
                    <w:t xml:space="preserve"> with no business continuity risks.</w:t>
                  </w:r>
                </w:p>
              </w:tc>
            </w:tr>
            <w:tr w:rsidR="00C70867" w:rsidRPr="00445D89" w14:paraId="2B081EA0"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BBD7375" w14:textId="77777777" w:rsidR="00C70867" w:rsidRPr="00445D89" w:rsidRDefault="00C70867" w:rsidP="00C70867">
                  <w:pPr>
                    <w:spacing w:line="276" w:lineRule="auto"/>
                    <w:jc w:val="left"/>
                    <w:rPr>
                      <w:szCs w:val="22"/>
                    </w:rPr>
                  </w:pPr>
                  <w:r w:rsidRPr="00445D89">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E032DFE" w14:textId="77777777" w:rsidR="00C70867" w:rsidRPr="00445D89"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445D89">
                    <w:rPr>
                      <w:rFonts w:ascii="Times New Roman" w:hAnsi="Times New Roman" w:cs="Times New Roman"/>
                      <w:sz w:val="22"/>
                      <w:szCs w:val="22"/>
                    </w:rPr>
                    <w:t>There is no reference to other RFCs.</w:t>
                  </w:r>
                </w:p>
              </w:tc>
            </w:tr>
          </w:tbl>
          <w:p w14:paraId="718BA030" w14:textId="77777777" w:rsidR="00C70867" w:rsidRPr="00445D89" w:rsidRDefault="00C70867" w:rsidP="00C70867">
            <w:pPr>
              <w:spacing w:after="0"/>
              <w:jc w:val="left"/>
              <w:rPr>
                <w:szCs w:val="22"/>
                <w:lang w:val="en-US"/>
              </w:rPr>
            </w:pPr>
          </w:p>
        </w:tc>
      </w:tr>
      <w:tr w:rsidR="00C70867" w:rsidRPr="00445D89" w14:paraId="132687D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87FA093" w14:textId="77777777" w:rsidR="00C70867" w:rsidRPr="00445D89" w:rsidRDefault="00C70867" w:rsidP="00C70867">
            <w:pPr>
              <w:spacing w:line="276" w:lineRule="auto"/>
              <w:rPr>
                <w:b/>
                <w:szCs w:val="22"/>
              </w:rPr>
            </w:pPr>
            <w:r w:rsidRPr="00445D89">
              <w:rPr>
                <w:b/>
                <w:szCs w:val="22"/>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445D89" w14:paraId="72593B43"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3FCF6B" w14:textId="77777777" w:rsidR="00C70867" w:rsidRPr="00445D89" w:rsidRDefault="00C70867" w:rsidP="00C70867">
                  <w:pPr>
                    <w:spacing w:line="276" w:lineRule="auto"/>
                    <w:jc w:val="left"/>
                    <w:rPr>
                      <w:szCs w:val="22"/>
                    </w:rPr>
                  </w:pPr>
                  <w:r w:rsidRPr="00445D89">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04EF32" w14:textId="77777777" w:rsidR="00C70867" w:rsidRPr="00445D89" w:rsidRDefault="00C70867" w:rsidP="00C70867">
                  <w:pPr>
                    <w:spacing w:line="276" w:lineRule="auto"/>
                    <w:rPr>
                      <w:szCs w:val="22"/>
                    </w:rPr>
                  </w:pPr>
                  <w:r w:rsidRPr="00445D89">
                    <w:rPr>
                      <w:szCs w:val="22"/>
                    </w:rPr>
                    <w:t>N/A</w:t>
                  </w:r>
                </w:p>
              </w:tc>
            </w:tr>
            <w:tr w:rsidR="00C70867" w:rsidRPr="00445D89" w14:paraId="0509B67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435AF8" w14:textId="77777777" w:rsidR="00C70867" w:rsidRPr="00445D89" w:rsidRDefault="00C70867" w:rsidP="00C70867">
                  <w:pPr>
                    <w:spacing w:line="276" w:lineRule="auto"/>
                    <w:jc w:val="left"/>
                    <w:rPr>
                      <w:szCs w:val="22"/>
                    </w:rPr>
                  </w:pPr>
                  <w:r w:rsidRPr="00445D89">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705D003" w14:textId="77777777" w:rsidR="00C70867" w:rsidRPr="00445D89" w:rsidRDefault="00C70867" w:rsidP="00C70867">
                  <w:pPr>
                    <w:spacing w:line="276" w:lineRule="auto"/>
                    <w:rPr>
                      <w:szCs w:val="22"/>
                    </w:rPr>
                  </w:pPr>
                  <w:r w:rsidRPr="00445D89">
                    <w:rPr>
                      <w:szCs w:val="22"/>
                    </w:rPr>
                    <w:t>N/A</w:t>
                  </w:r>
                </w:p>
              </w:tc>
            </w:tr>
          </w:tbl>
          <w:p w14:paraId="60AACA7A" w14:textId="77777777" w:rsidR="00C70867" w:rsidRPr="00445D89" w:rsidRDefault="00C70867" w:rsidP="00C70867">
            <w:pPr>
              <w:spacing w:after="0"/>
              <w:jc w:val="left"/>
              <w:rPr>
                <w:szCs w:val="22"/>
                <w:lang w:val="en-US"/>
              </w:rPr>
            </w:pPr>
          </w:p>
        </w:tc>
      </w:tr>
      <w:tr w:rsidR="00C70867" w:rsidRPr="00445D89" w14:paraId="290A68F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835C43B" w14:textId="77777777" w:rsidR="00C70867" w:rsidRPr="00445D89" w:rsidRDefault="00C70867" w:rsidP="00C70867">
            <w:pPr>
              <w:spacing w:line="276" w:lineRule="auto"/>
              <w:rPr>
                <w:b/>
                <w:szCs w:val="22"/>
              </w:rPr>
            </w:pPr>
            <w:r w:rsidRPr="00445D89">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445D89" w14:paraId="3A3D07E5"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B5DAB5" w14:textId="77777777" w:rsidR="00C70867" w:rsidRPr="00445D89" w:rsidRDefault="00C70867" w:rsidP="00C70867">
                  <w:pPr>
                    <w:spacing w:line="276" w:lineRule="auto"/>
                    <w:jc w:val="left"/>
                    <w:rPr>
                      <w:szCs w:val="22"/>
                    </w:rPr>
                  </w:pPr>
                  <w:r w:rsidRPr="00445D89">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48943256" w14:textId="77777777" w:rsidR="00C70867" w:rsidRPr="00445D89" w:rsidRDefault="00C70867" w:rsidP="00B03D74">
                  <w:pPr>
                    <w:numPr>
                      <w:ilvl w:val="0"/>
                      <w:numId w:val="25"/>
                    </w:numPr>
                    <w:spacing w:line="276" w:lineRule="auto"/>
                    <w:rPr>
                      <w:szCs w:val="22"/>
                    </w:rPr>
                  </w:pPr>
                  <w:r w:rsidRPr="00445D89">
                    <w:rPr>
                      <w:b/>
                      <w:szCs w:val="22"/>
                    </w:rPr>
                    <w:t>Category of the Change: Review;</w:t>
                  </w:r>
                </w:p>
                <w:p w14:paraId="785BEC40" w14:textId="77777777" w:rsidR="00C70867" w:rsidRPr="00445D89" w:rsidRDefault="00C70867" w:rsidP="00B03D74">
                  <w:pPr>
                    <w:numPr>
                      <w:ilvl w:val="0"/>
                      <w:numId w:val="25"/>
                    </w:numPr>
                    <w:spacing w:line="276" w:lineRule="auto"/>
                    <w:rPr>
                      <w:szCs w:val="22"/>
                    </w:rPr>
                  </w:pPr>
                  <w:r w:rsidRPr="00445D89">
                    <w:rPr>
                      <w:b/>
                      <w:szCs w:val="22"/>
                    </w:rPr>
                    <w:t>Approval process:</w:t>
                  </w:r>
                </w:p>
                <w:p w14:paraId="79833960" w14:textId="77777777" w:rsidR="00C70867" w:rsidRPr="00445D89" w:rsidRDefault="00C70867" w:rsidP="00B03D74">
                  <w:pPr>
                    <w:numPr>
                      <w:ilvl w:val="1"/>
                      <w:numId w:val="25"/>
                    </w:numPr>
                    <w:spacing w:line="276" w:lineRule="auto"/>
                    <w:rPr>
                      <w:szCs w:val="22"/>
                    </w:rPr>
                  </w:pPr>
                  <w:r w:rsidRPr="00445D89">
                    <w:rPr>
                      <w:b/>
                      <w:szCs w:val="22"/>
                    </w:rPr>
                    <w:t>The Change is authorised for approval by the CAB.</w:t>
                  </w:r>
                </w:p>
              </w:tc>
            </w:tr>
            <w:tr w:rsidR="00C70867" w:rsidRPr="00445D89" w14:paraId="228D1216"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64A4F2" w14:textId="77777777" w:rsidR="00C70867" w:rsidRPr="00445D89" w:rsidRDefault="00C70867" w:rsidP="00C70867">
                  <w:pPr>
                    <w:spacing w:line="276" w:lineRule="auto"/>
                    <w:jc w:val="left"/>
                    <w:rPr>
                      <w:szCs w:val="22"/>
                    </w:rPr>
                  </w:pPr>
                  <w:r w:rsidRPr="00445D89">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7A18C010" w14:textId="77777777" w:rsidR="00C70867" w:rsidRPr="00445D89" w:rsidRDefault="00C70867" w:rsidP="00C70867">
                  <w:pPr>
                    <w:spacing w:line="276" w:lineRule="auto"/>
                    <w:rPr>
                      <w:szCs w:val="22"/>
                    </w:rPr>
                  </w:pPr>
                  <w:r w:rsidRPr="00445D89">
                    <w:rPr>
                      <w:szCs w:val="22"/>
                    </w:rPr>
                    <w:t>N/A</w:t>
                  </w:r>
                </w:p>
              </w:tc>
            </w:tr>
            <w:tr w:rsidR="00C70867" w:rsidRPr="00445D89" w14:paraId="4EE92DA2"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8FB9B9A" w14:textId="77777777" w:rsidR="00C70867" w:rsidRPr="00445D89" w:rsidRDefault="00C70867" w:rsidP="00C70867">
                  <w:pPr>
                    <w:spacing w:line="276" w:lineRule="auto"/>
                    <w:jc w:val="left"/>
                    <w:rPr>
                      <w:szCs w:val="22"/>
                    </w:rPr>
                  </w:pPr>
                  <w:r w:rsidRPr="00445D89">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078D32F9" w14:textId="77777777" w:rsidR="00C70867" w:rsidRPr="00445D89" w:rsidRDefault="00C70867" w:rsidP="00C70867">
                  <w:pPr>
                    <w:spacing w:line="276" w:lineRule="auto"/>
                    <w:rPr>
                      <w:szCs w:val="22"/>
                    </w:rPr>
                  </w:pPr>
                  <w:r w:rsidRPr="00445D89">
                    <w:rPr>
                      <w:szCs w:val="22"/>
                    </w:rPr>
                    <w:t>EMCS CAB #191 on 26/05/2020</w:t>
                  </w:r>
                </w:p>
              </w:tc>
            </w:tr>
          </w:tbl>
          <w:p w14:paraId="62887C03" w14:textId="77777777" w:rsidR="00C70867" w:rsidRPr="00445D89" w:rsidRDefault="00C70867" w:rsidP="00C70867">
            <w:pPr>
              <w:spacing w:after="0"/>
              <w:jc w:val="left"/>
              <w:rPr>
                <w:szCs w:val="22"/>
                <w:lang w:val="en-US"/>
              </w:rPr>
            </w:pPr>
          </w:p>
        </w:tc>
      </w:tr>
      <w:tr w:rsidR="00C70867" w:rsidRPr="00445D89" w14:paraId="11CDCDD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699876" w14:textId="77777777" w:rsidR="00C70867" w:rsidRPr="00445D89" w:rsidRDefault="00C70867" w:rsidP="00C70867">
            <w:pPr>
              <w:spacing w:line="276" w:lineRule="auto"/>
              <w:rPr>
                <w:b/>
                <w:szCs w:val="22"/>
              </w:rPr>
            </w:pPr>
            <w:r w:rsidRPr="00445D89">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3AC2B3F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0A9A57" w14:textId="77777777" w:rsidR="00C70867" w:rsidRPr="00445D89" w:rsidRDefault="00C70867" w:rsidP="00C70867">
                  <w:pPr>
                    <w:spacing w:line="276" w:lineRule="auto"/>
                    <w:jc w:val="left"/>
                    <w:rPr>
                      <w:szCs w:val="22"/>
                    </w:rPr>
                  </w:pPr>
                  <w:r w:rsidRPr="00445D89">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CFF3A3" w14:textId="24CC1C03" w:rsidR="00C70867" w:rsidRPr="00445D89" w:rsidRDefault="00A41AB0" w:rsidP="00C70867">
                  <w:pPr>
                    <w:spacing w:line="276" w:lineRule="auto"/>
                    <w:rPr>
                      <w:szCs w:val="22"/>
                    </w:rPr>
                  </w:pPr>
                  <w:r w:rsidRPr="00A41AB0">
                    <w:rPr>
                      <w:color w:val="000000" w:themeColor="text1"/>
                      <w:szCs w:val="22"/>
                    </w:rPr>
                    <w:t>v2.04</w:t>
                  </w:r>
                </w:p>
              </w:tc>
            </w:tr>
            <w:tr w:rsidR="00C70867" w:rsidRPr="00445D89" w14:paraId="2B9BE25E"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7EFF64" w14:textId="77777777" w:rsidR="00C70867" w:rsidRPr="00445D89" w:rsidRDefault="00C70867" w:rsidP="00C70867">
                  <w:pPr>
                    <w:spacing w:line="276" w:lineRule="auto"/>
                    <w:jc w:val="left"/>
                    <w:rPr>
                      <w:szCs w:val="22"/>
                    </w:rPr>
                  </w:pPr>
                  <w:r w:rsidRPr="00445D89">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189869" w14:textId="0B790FD3" w:rsidR="00C70867" w:rsidRPr="00445D89" w:rsidRDefault="005C7E1E" w:rsidP="00C70867">
                  <w:pPr>
                    <w:spacing w:line="276" w:lineRule="auto"/>
                    <w:rPr>
                      <w:szCs w:val="22"/>
                    </w:rPr>
                  </w:pPr>
                  <w:r>
                    <w:rPr>
                      <w:szCs w:val="22"/>
                    </w:rPr>
                    <w:t>13/02/2023</w:t>
                  </w:r>
                </w:p>
              </w:tc>
            </w:tr>
            <w:tr w:rsidR="00C70867" w:rsidRPr="00445D89" w14:paraId="00EE58AE"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47EB0C" w14:textId="77777777" w:rsidR="00C70867" w:rsidRPr="00445D89" w:rsidRDefault="00C70867" w:rsidP="00C70867">
                  <w:pPr>
                    <w:spacing w:line="276" w:lineRule="auto"/>
                    <w:jc w:val="left"/>
                    <w:rPr>
                      <w:szCs w:val="22"/>
                    </w:rPr>
                  </w:pPr>
                  <w:r w:rsidRPr="00445D89">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010D5FE" w14:textId="77777777" w:rsidR="00C70867" w:rsidRPr="00445D89" w:rsidRDefault="00C70867" w:rsidP="00C70867">
                  <w:pPr>
                    <w:spacing w:line="276" w:lineRule="auto"/>
                    <w:rPr>
                      <w:szCs w:val="22"/>
                    </w:rPr>
                  </w:pPr>
                  <w:r w:rsidRPr="00445D89">
                    <w:rPr>
                      <w:szCs w:val="22"/>
                    </w:rPr>
                    <w:t>TBD</w:t>
                  </w:r>
                </w:p>
              </w:tc>
            </w:tr>
          </w:tbl>
          <w:p w14:paraId="52CCB1CC" w14:textId="77777777" w:rsidR="00C70867" w:rsidRPr="00445D89" w:rsidRDefault="00C70867" w:rsidP="00C70867">
            <w:pPr>
              <w:spacing w:after="0"/>
              <w:jc w:val="left"/>
              <w:rPr>
                <w:szCs w:val="22"/>
                <w:lang w:val="en-US"/>
              </w:rPr>
            </w:pPr>
          </w:p>
        </w:tc>
      </w:tr>
      <w:tr w:rsidR="00C70867" w:rsidRPr="00445D89" w14:paraId="0C5C994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F5F1B55" w14:textId="77777777" w:rsidR="00C70867" w:rsidRPr="00445D89" w:rsidRDefault="00C70867" w:rsidP="00C70867">
            <w:pPr>
              <w:spacing w:line="276" w:lineRule="auto"/>
              <w:rPr>
                <w:b/>
                <w:szCs w:val="22"/>
              </w:rPr>
            </w:pPr>
            <w:r w:rsidRPr="00445D89">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445D89" w14:paraId="0078B91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A85E61" w14:textId="77777777" w:rsidR="00C70867" w:rsidRPr="00445D89" w:rsidRDefault="00C70867" w:rsidP="00C70867">
                  <w:pPr>
                    <w:spacing w:line="276" w:lineRule="auto"/>
                    <w:jc w:val="left"/>
                    <w:rPr>
                      <w:szCs w:val="22"/>
                    </w:rPr>
                  </w:pPr>
                  <w:r w:rsidRPr="00445D89">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C396231" w14:textId="77777777" w:rsidR="00C70867" w:rsidRPr="00445D89" w:rsidRDefault="00C70867" w:rsidP="00C70867">
                  <w:pPr>
                    <w:spacing w:line="276" w:lineRule="auto"/>
                    <w:rPr>
                      <w:szCs w:val="22"/>
                    </w:rPr>
                  </w:pPr>
                  <w:r w:rsidRPr="00445D89">
                    <w:rPr>
                      <w:szCs w:val="22"/>
                    </w:rPr>
                    <w:t>N/A</w:t>
                  </w:r>
                </w:p>
              </w:tc>
            </w:tr>
            <w:tr w:rsidR="00C70867" w:rsidRPr="00445D89" w14:paraId="0DDFAF0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2604453" w14:textId="77777777" w:rsidR="00C70867" w:rsidRPr="00445D89" w:rsidRDefault="00C70867" w:rsidP="00C70867">
                  <w:pPr>
                    <w:spacing w:line="276" w:lineRule="auto"/>
                    <w:jc w:val="left"/>
                    <w:rPr>
                      <w:szCs w:val="22"/>
                    </w:rPr>
                  </w:pPr>
                  <w:r w:rsidRPr="00445D89">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229EFC2" w14:textId="77777777" w:rsidR="00C70867" w:rsidRPr="00445D89" w:rsidRDefault="00C70867" w:rsidP="00C70867">
                  <w:pPr>
                    <w:spacing w:line="276" w:lineRule="auto"/>
                    <w:rPr>
                      <w:szCs w:val="22"/>
                    </w:rPr>
                  </w:pPr>
                  <w:r w:rsidRPr="00445D89">
                    <w:rPr>
                      <w:szCs w:val="22"/>
                    </w:rPr>
                    <w:t>N/A</w:t>
                  </w:r>
                </w:p>
              </w:tc>
            </w:tr>
          </w:tbl>
          <w:p w14:paraId="594A243A" w14:textId="77777777" w:rsidR="00C70867" w:rsidRPr="00445D89" w:rsidRDefault="00C70867" w:rsidP="00C70867">
            <w:pPr>
              <w:spacing w:after="0"/>
              <w:jc w:val="left"/>
              <w:rPr>
                <w:szCs w:val="22"/>
                <w:lang w:val="en-US"/>
              </w:rPr>
            </w:pPr>
          </w:p>
        </w:tc>
      </w:tr>
    </w:tbl>
    <w:p w14:paraId="57701C0B" w14:textId="77777777" w:rsidR="00C70867" w:rsidRPr="00445D89" w:rsidRDefault="00C70867" w:rsidP="00C70867">
      <w:pPr>
        <w:rPr>
          <w:szCs w:val="22"/>
        </w:rPr>
      </w:pPr>
    </w:p>
    <w:p w14:paraId="29A649F5" w14:textId="0A7A73EE" w:rsidR="00AF7619" w:rsidRPr="0029226D" w:rsidRDefault="00C70867" w:rsidP="00AF7619">
      <w:pPr>
        <w:pStyle w:val="4"/>
        <w:rPr>
          <w:bCs/>
        </w:rPr>
      </w:pPr>
      <w:r w:rsidRPr="00445D89">
        <w:rPr>
          <w:szCs w:val="22"/>
        </w:rPr>
        <w:br w:type="page"/>
      </w:r>
      <w:r w:rsidR="00AF7619" w:rsidRPr="00160945">
        <w:t>DDNEA-P</w:t>
      </w:r>
      <w:r w:rsidR="00610BA6">
        <w:t>4</w:t>
      </w:r>
      <w:r w:rsidR="00AF7619" w:rsidRPr="00160945">
        <w:t>-</w:t>
      </w:r>
      <w:r w:rsidR="00AF7619">
        <w:t>305</w:t>
      </w:r>
      <w:r w:rsidR="00AF7619" w:rsidRPr="00160945">
        <w:t xml:space="preserve"> – </w:t>
      </w:r>
      <w:r w:rsidR="00AF7619">
        <w:t>SEED compliance with GDPR/Rev2</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AF7619" w14:paraId="48F06279"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B700355" w14:textId="77777777" w:rsidR="00AF7619" w:rsidRPr="00973FC2" w:rsidRDefault="00AF7619" w:rsidP="00AF7619">
            <w:pPr>
              <w:spacing w:line="276" w:lineRule="auto"/>
              <w:rPr>
                <w:b/>
                <w:szCs w:val="20"/>
              </w:rPr>
            </w:pPr>
            <w:r w:rsidRPr="00973FC2">
              <w:rPr>
                <w:b/>
                <w:szCs w:val="20"/>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AF7619" w:rsidRPr="00973FC2" w14:paraId="72D7E69A" w14:textId="77777777" w:rsidTr="00AF7619">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3CD116" w14:textId="77777777" w:rsidR="00AF7619" w:rsidRPr="00973FC2" w:rsidRDefault="00AF7619" w:rsidP="00AF7619">
                  <w:pPr>
                    <w:spacing w:line="276" w:lineRule="auto"/>
                    <w:jc w:val="left"/>
                    <w:rPr>
                      <w:szCs w:val="20"/>
                    </w:rPr>
                  </w:pPr>
                  <w:r w:rsidRPr="00973FC2">
                    <w:rPr>
                      <w:szCs w:val="20"/>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F2E008D" w14:textId="17BE5B4F" w:rsidR="00AF7619" w:rsidRPr="0029226D" w:rsidRDefault="00AF7619" w:rsidP="00AF7619">
                  <w:pPr>
                    <w:spacing w:line="276" w:lineRule="auto"/>
                    <w:rPr>
                      <w:szCs w:val="20"/>
                    </w:rPr>
                  </w:pPr>
                  <w:r w:rsidRPr="00973FC2">
                    <w:rPr>
                      <w:bCs/>
                      <w:szCs w:val="20"/>
                    </w:rPr>
                    <w:t>DDNEA-P</w:t>
                  </w:r>
                  <w:r w:rsidR="00610BA6">
                    <w:rPr>
                      <w:bCs/>
                      <w:szCs w:val="20"/>
                    </w:rPr>
                    <w:t>4</w:t>
                  </w:r>
                  <w:r w:rsidRPr="00973FC2">
                    <w:rPr>
                      <w:bCs/>
                      <w:szCs w:val="20"/>
                    </w:rPr>
                    <w:t>-</w:t>
                  </w:r>
                  <w:r>
                    <w:rPr>
                      <w:bCs/>
                      <w:szCs w:val="20"/>
                    </w:rPr>
                    <w:t>305</w:t>
                  </w:r>
                </w:p>
              </w:tc>
            </w:tr>
            <w:tr w:rsidR="00AF7619" w:rsidRPr="00973FC2" w14:paraId="7A5AFB6D"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FB6A9CA" w14:textId="77777777" w:rsidR="00AF7619" w:rsidRPr="00973FC2" w:rsidRDefault="00AF7619" w:rsidP="00AF7619">
                  <w:pPr>
                    <w:spacing w:line="276" w:lineRule="auto"/>
                    <w:jc w:val="left"/>
                    <w:rPr>
                      <w:szCs w:val="20"/>
                    </w:rPr>
                  </w:pPr>
                  <w:r w:rsidRPr="00973FC2">
                    <w:rPr>
                      <w:szCs w:val="20"/>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D9C905B" w14:textId="77777777" w:rsidR="00AF7619" w:rsidRPr="0029226D" w:rsidRDefault="00AF7619" w:rsidP="00AF7619">
                  <w:pPr>
                    <w:tabs>
                      <w:tab w:val="left" w:pos="1305"/>
                    </w:tabs>
                    <w:spacing w:line="276" w:lineRule="auto"/>
                    <w:rPr>
                      <w:szCs w:val="20"/>
                    </w:rPr>
                  </w:pPr>
                  <w:r>
                    <w:rPr>
                      <w:szCs w:val="20"/>
                    </w:rPr>
                    <w:t>Accepted</w:t>
                  </w:r>
                </w:p>
              </w:tc>
            </w:tr>
            <w:tr w:rsidR="00AF7619" w:rsidRPr="00973FC2" w14:paraId="53BA59E1"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6C74EB" w14:textId="77777777" w:rsidR="00AF7619" w:rsidRPr="00973FC2" w:rsidRDefault="00AF7619" w:rsidP="00AF7619">
                  <w:pPr>
                    <w:spacing w:line="276" w:lineRule="auto"/>
                    <w:jc w:val="left"/>
                    <w:rPr>
                      <w:szCs w:val="20"/>
                    </w:rPr>
                  </w:pPr>
                  <w:r w:rsidRPr="00973FC2">
                    <w:rPr>
                      <w:szCs w:val="20"/>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ECE19A3" w14:textId="77777777" w:rsidR="00AF7619" w:rsidRPr="00973FC2" w:rsidRDefault="00AF7619" w:rsidP="00AF7619">
                  <w:pPr>
                    <w:spacing w:line="276" w:lineRule="auto"/>
                    <w:rPr>
                      <w:szCs w:val="20"/>
                    </w:rPr>
                  </w:pPr>
                  <w:r w:rsidRPr="00973FC2">
                    <w:rPr>
                      <w:szCs w:val="20"/>
                    </w:rPr>
                    <w:t>Increase of Functionality</w:t>
                  </w:r>
                </w:p>
              </w:tc>
            </w:tr>
            <w:tr w:rsidR="00AF7619" w:rsidRPr="00973FC2" w14:paraId="38A0E1FE"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16FA82" w14:textId="77777777" w:rsidR="00AF7619" w:rsidRPr="00973FC2" w:rsidRDefault="00AF7619" w:rsidP="00AF7619">
                  <w:pPr>
                    <w:spacing w:line="276" w:lineRule="auto"/>
                    <w:jc w:val="left"/>
                    <w:rPr>
                      <w:color w:val="000000"/>
                      <w:szCs w:val="20"/>
                      <w:lang w:eastAsia="el-GR"/>
                    </w:rPr>
                  </w:pPr>
                  <w:r w:rsidRPr="00973FC2">
                    <w:rPr>
                      <w:color w:val="000000"/>
                      <w:szCs w:val="20"/>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952B0A" w14:textId="77777777" w:rsidR="00AF7619" w:rsidRPr="00973FC2" w:rsidRDefault="00AF7619" w:rsidP="00AF7619">
                  <w:pPr>
                    <w:spacing w:line="276" w:lineRule="auto"/>
                    <w:rPr>
                      <w:color w:val="000000"/>
                      <w:szCs w:val="20"/>
                      <w:lang w:eastAsia="el-GR"/>
                    </w:rPr>
                  </w:pPr>
                  <w:r w:rsidRPr="00973FC2">
                    <w:rPr>
                      <w:szCs w:val="20"/>
                    </w:rPr>
                    <w:t>N/A</w:t>
                  </w:r>
                </w:p>
              </w:tc>
            </w:tr>
            <w:tr w:rsidR="00AF7619" w:rsidRPr="00973FC2" w14:paraId="4DBDA122"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0AB26E" w14:textId="77777777" w:rsidR="00AF7619" w:rsidRPr="00973FC2" w:rsidRDefault="00AF7619" w:rsidP="00AF7619">
                  <w:pPr>
                    <w:spacing w:line="276" w:lineRule="auto"/>
                    <w:jc w:val="left"/>
                    <w:rPr>
                      <w:szCs w:val="20"/>
                    </w:rPr>
                  </w:pPr>
                  <w:r w:rsidRPr="00973FC2">
                    <w:rPr>
                      <w:szCs w:val="20"/>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6BE1AE" w14:textId="77777777" w:rsidR="00AF7619" w:rsidRPr="00973FC2" w:rsidRDefault="00AF7619" w:rsidP="00AF7619">
                  <w:pPr>
                    <w:spacing w:line="276" w:lineRule="auto"/>
                    <w:rPr>
                      <w:szCs w:val="20"/>
                    </w:rPr>
                  </w:pPr>
                  <w:r w:rsidRPr="00973FC2">
                    <w:rPr>
                      <w:color w:val="000000"/>
                      <w:szCs w:val="20"/>
                      <w:lang w:eastAsia="el-GR"/>
                    </w:rPr>
                    <w:t>N/A</w:t>
                  </w:r>
                </w:p>
              </w:tc>
            </w:tr>
            <w:tr w:rsidR="00AF7619" w:rsidRPr="00973FC2" w14:paraId="43F96DE0"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DB75C8" w14:textId="77777777" w:rsidR="00AF7619" w:rsidRPr="00973FC2" w:rsidRDefault="00AF7619" w:rsidP="00AF7619">
                  <w:pPr>
                    <w:spacing w:line="276" w:lineRule="auto"/>
                    <w:jc w:val="left"/>
                    <w:rPr>
                      <w:szCs w:val="20"/>
                    </w:rPr>
                  </w:pPr>
                  <w:r w:rsidRPr="00973FC2">
                    <w:rPr>
                      <w:szCs w:val="20"/>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4427118" w14:textId="77777777" w:rsidR="00AF7619" w:rsidRPr="00973FC2" w:rsidRDefault="00AF7619" w:rsidP="00AF7619">
                  <w:pPr>
                    <w:pStyle w:val="ad"/>
                    <w:spacing w:line="276" w:lineRule="auto"/>
                    <w:ind w:left="0"/>
                    <w:rPr>
                      <w:szCs w:val="20"/>
                      <w:lang w:val="en-US"/>
                    </w:rPr>
                  </w:pPr>
                  <w:r>
                    <w:rPr>
                      <w:color w:val="000000"/>
                      <w:szCs w:val="20"/>
                      <w:shd w:val="clear" w:color="auto" w:fill="FFFFFF"/>
                      <w:lang w:val="en-US"/>
                    </w:rPr>
                    <w:t>28/05/2020</w:t>
                  </w:r>
                </w:p>
              </w:tc>
            </w:tr>
            <w:tr w:rsidR="00AF7619" w:rsidRPr="00973FC2" w14:paraId="6237818A" w14:textId="77777777" w:rsidTr="00AF7619">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F90124" w14:textId="77777777" w:rsidR="00AF7619" w:rsidRPr="00973FC2" w:rsidRDefault="00AF7619" w:rsidP="00AF7619">
                  <w:pPr>
                    <w:spacing w:line="276" w:lineRule="auto"/>
                    <w:jc w:val="left"/>
                    <w:rPr>
                      <w:szCs w:val="20"/>
                    </w:rPr>
                  </w:pPr>
                  <w:r w:rsidRPr="00973FC2">
                    <w:rPr>
                      <w:szCs w:val="20"/>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5ADA8F5" w14:textId="77777777" w:rsidR="00AF7619" w:rsidRPr="00973FC2" w:rsidRDefault="00AF7619" w:rsidP="00AF7619">
                  <w:pPr>
                    <w:spacing w:line="276" w:lineRule="auto"/>
                    <w:rPr>
                      <w:szCs w:val="20"/>
                      <w:lang w:val="en-US"/>
                    </w:rPr>
                  </w:pPr>
                  <w:r w:rsidRPr="00973FC2">
                    <w:rPr>
                      <w:szCs w:val="20"/>
                      <w:lang w:val="en-US"/>
                    </w:rPr>
                    <w:t>EMCS CPT</w:t>
                  </w:r>
                </w:p>
              </w:tc>
            </w:tr>
          </w:tbl>
          <w:p w14:paraId="0671705D" w14:textId="77777777" w:rsidR="00AF7619" w:rsidRPr="00973FC2" w:rsidRDefault="00AF7619" w:rsidP="00AF7619">
            <w:pPr>
              <w:spacing w:after="0"/>
              <w:jc w:val="left"/>
              <w:rPr>
                <w:szCs w:val="20"/>
                <w:lang w:val="en-US"/>
              </w:rPr>
            </w:pPr>
          </w:p>
        </w:tc>
      </w:tr>
      <w:tr w:rsidR="00AF7619" w14:paraId="75ABD060"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8FE88C2" w14:textId="77777777" w:rsidR="00AF7619" w:rsidRPr="00973FC2" w:rsidRDefault="00AF7619" w:rsidP="00AF7619">
            <w:pPr>
              <w:spacing w:line="276" w:lineRule="auto"/>
              <w:rPr>
                <w:b/>
                <w:szCs w:val="20"/>
              </w:rPr>
            </w:pPr>
            <w:r w:rsidRPr="00973FC2">
              <w:rPr>
                <w:b/>
                <w:szCs w:val="20"/>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AF7619" w:rsidRPr="00973FC2" w14:paraId="7173054D" w14:textId="77777777" w:rsidTr="00AF7619">
              <w:trPr>
                <w:trHeight w:val="339"/>
              </w:trPr>
              <w:tc>
                <w:tcPr>
                  <w:tcW w:w="2267"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7D15B48" w14:textId="77777777" w:rsidR="00AF7619" w:rsidRPr="00973FC2" w:rsidRDefault="00AF7619" w:rsidP="00AF7619">
                  <w:pPr>
                    <w:spacing w:line="276" w:lineRule="auto"/>
                    <w:jc w:val="left"/>
                    <w:rPr>
                      <w:szCs w:val="20"/>
                    </w:rPr>
                  </w:pPr>
                  <w:r w:rsidRPr="00973FC2">
                    <w:rPr>
                      <w:szCs w:val="20"/>
                    </w:rPr>
                    <w:t>Change priority</w:t>
                  </w:r>
                </w:p>
              </w:tc>
              <w:tc>
                <w:tcPr>
                  <w:tcW w:w="6658"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5A7CD11" w14:textId="77777777" w:rsidR="00AF7619" w:rsidRPr="00973FC2" w:rsidRDefault="00AF7619" w:rsidP="00AF7619">
                  <w:pPr>
                    <w:spacing w:line="276" w:lineRule="auto"/>
                    <w:rPr>
                      <w:szCs w:val="20"/>
                    </w:rPr>
                  </w:pPr>
                  <w:r>
                    <w:rPr>
                      <w:color w:val="000000" w:themeColor="text1"/>
                      <w:szCs w:val="20"/>
                    </w:rPr>
                    <w:t>Medium</w:t>
                  </w:r>
                </w:p>
              </w:tc>
            </w:tr>
            <w:tr w:rsidR="00AF7619" w:rsidRPr="00973FC2" w14:paraId="4F9C9B86" w14:textId="77777777" w:rsidTr="00AF7619">
              <w:trPr>
                <w:trHeight w:val="806"/>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49F4C0A" w14:textId="77777777" w:rsidR="00AF7619" w:rsidRPr="00973FC2" w:rsidRDefault="00AF7619" w:rsidP="00AF7619">
                  <w:pPr>
                    <w:spacing w:line="276" w:lineRule="auto"/>
                    <w:jc w:val="left"/>
                    <w:rPr>
                      <w:szCs w:val="20"/>
                    </w:rPr>
                  </w:pPr>
                  <w:r w:rsidRPr="00973FC2">
                    <w:rPr>
                      <w:szCs w:val="20"/>
                    </w:rPr>
                    <w:t>Change Description</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4E34F938" w14:textId="77777777" w:rsidR="00AF7619" w:rsidRPr="00973FC2" w:rsidRDefault="00AF7619" w:rsidP="00AF7619">
                  <w:pPr>
                    <w:spacing w:line="276" w:lineRule="auto"/>
                    <w:rPr>
                      <w:b/>
                      <w:szCs w:val="20"/>
                    </w:rPr>
                  </w:pPr>
                  <w:r w:rsidRPr="00973FC2">
                    <w:rPr>
                      <w:b/>
                      <w:szCs w:val="20"/>
                    </w:rPr>
                    <w:t>Problem Statement</w:t>
                  </w:r>
                </w:p>
                <w:p w14:paraId="6149AE29" w14:textId="46E2E7C0" w:rsidR="00AF7619" w:rsidRDefault="00AF7619" w:rsidP="00AF7619">
                  <w:pPr>
                    <w:spacing w:line="276" w:lineRule="auto"/>
                    <w:rPr>
                      <w:szCs w:val="20"/>
                    </w:rPr>
                  </w:pPr>
                  <w:r>
                    <w:rPr>
                      <w:szCs w:val="20"/>
                    </w:rPr>
                    <w:t xml:space="preserve">As described in the parent FESS-270 RFC, in the current version of SEED, there is no functionality to support a physical deletion of Economic Operators’ data. Any such request </w:t>
                  </w:r>
                  <w:r w:rsidR="00A41C2A">
                    <w:rPr>
                      <w:szCs w:val="20"/>
                    </w:rPr>
                    <w:t>from</w:t>
                  </w:r>
                  <w:r>
                    <w:rPr>
                      <w:szCs w:val="20"/>
                    </w:rPr>
                    <w:t xml:space="preserve"> a National Administration could only be supported through the execution of SQL scripts in the database directly. Instead, only a ‘logical’ deletion is provided with the ‘invalidation’ action, which is then disseminated to all Member States (i.e. the ones registered to receive SEED disseminations). </w:t>
                  </w:r>
                </w:p>
                <w:p w14:paraId="62AB4C69" w14:textId="77777777" w:rsidR="00AF7619" w:rsidRDefault="00AF7619" w:rsidP="00AF7619">
                  <w:pPr>
                    <w:spacing w:line="276" w:lineRule="auto"/>
                    <w:rPr>
                      <w:szCs w:val="20"/>
                    </w:rPr>
                  </w:pPr>
                  <w:r>
                    <w:rPr>
                      <w:szCs w:val="20"/>
                    </w:rPr>
                    <w:t>In order to comply with the GDPR requirements, SEED must be updated in order to allow National Administrations to delete Economic Operators data from SEED under legitimate conditions.</w:t>
                  </w:r>
                </w:p>
                <w:p w14:paraId="609F391A" w14:textId="77777777" w:rsidR="00AF7619" w:rsidRPr="00973FC2" w:rsidRDefault="00AF7619" w:rsidP="00AF7619">
                  <w:pPr>
                    <w:spacing w:line="276" w:lineRule="auto"/>
                    <w:rPr>
                      <w:szCs w:val="20"/>
                    </w:rPr>
                  </w:pPr>
                </w:p>
                <w:p w14:paraId="575E75EF" w14:textId="77777777" w:rsidR="00AF7619" w:rsidRDefault="00AF7619" w:rsidP="00AF7619">
                  <w:pPr>
                    <w:spacing w:line="276" w:lineRule="auto"/>
                    <w:rPr>
                      <w:b/>
                      <w:szCs w:val="20"/>
                    </w:rPr>
                  </w:pPr>
                  <w:r w:rsidRPr="00973FC2">
                    <w:rPr>
                      <w:b/>
                      <w:szCs w:val="20"/>
                    </w:rPr>
                    <w:t>Proposed Solution</w:t>
                  </w:r>
                </w:p>
                <w:p w14:paraId="5DDF2358" w14:textId="77777777" w:rsidR="00AF7619" w:rsidRDefault="00AF7619" w:rsidP="00AF7619">
                  <w:pPr>
                    <w:spacing w:line="276" w:lineRule="auto"/>
                    <w:rPr>
                      <w:bCs/>
                      <w:szCs w:val="20"/>
                    </w:rPr>
                  </w:pPr>
                  <w:r w:rsidRPr="00DC614B">
                    <w:rPr>
                      <w:bCs/>
                      <w:szCs w:val="20"/>
                    </w:rPr>
                    <w:t>A</w:t>
                  </w:r>
                  <w:r>
                    <w:rPr>
                      <w:bCs/>
                      <w:szCs w:val="20"/>
                    </w:rPr>
                    <w:t>s per the analysis presented in the [Problem Statement] section, the following updates shall be performed:</w:t>
                  </w:r>
                </w:p>
                <w:p w14:paraId="545BD8C9" w14:textId="77777777" w:rsidR="00AF7619" w:rsidRDefault="00AF7619" w:rsidP="00AF7619">
                  <w:pPr>
                    <w:pStyle w:val="ad"/>
                    <w:numPr>
                      <w:ilvl w:val="0"/>
                      <w:numId w:val="47"/>
                    </w:numPr>
                    <w:spacing w:line="276" w:lineRule="auto"/>
                    <w:contextualSpacing w:val="0"/>
                    <w:rPr>
                      <w:rFonts w:cs="Arial"/>
                      <w:szCs w:val="20"/>
                      <w:lang w:val="en-US"/>
                    </w:rPr>
                  </w:pPr>
                  <w:r>
                    <w:rPr>
                      <w:rFonts w:cs="Arial"/>
                      <w:szCs w:val="20"/>
                    </w:rPr>
                    <w:t xml:space="preserve">DDNEA </w:t>
                  </w:r>
                  <w:r>
                    <w:rPr>
                      <w:rFonts w:cs="Arial"/>
                      <w:szCs w:val="20"/>
                      <w:lang w:val="en-US"/>
                    </w:rPr>
                    <w:t>Main document</w:t>
                  </w:r>
                </w:p>
                <w:p w14:paraId="62986D7C" w14:textId="77777777" w:rsidR="00AF7619" w:rsidRDefault="00AF7619" w:rsidP="00AF7619">
                  <w:pPr>
                    <w:spacing w:line="276" w:lineRule="auto"/>
                    <w:rPr>
                      <w:rFonts w:cs="Arial"/>
                      <w:szCs w:val="20"/>
                      <w:lang w:val="en-US"/>
                    </w:rPr>
                  </w:pPr>
                  <w:r>
                    <w:rPr>
                      <w:rFonts w:cs="Arial"/>
                      <w:szCs w:val="20"/>
                      <w:lang w:val="en-US"/>
                    </w:rPr>
                    <w:t>The following clarifications will be added in section ‘V.I.3.1.2 Dissemination of SEED data (UC1.14)’:</w:t>
                  </w:r>
                </w:p>
                <w:p w14:paraId="0CAD1F6B" w14:textId="77777777" w:rsidR="00AF7619" w:rsidRDefault="00AF7619" w:rsidP="00AF7619">
                  <w:pPr>
                    <w:spacing w:line="276" w:lineRule="auto"/>
                    <w:rPr>
                      <w:rFonts w:cs="Arial"/>
                      <w:szCs w:val="20"/>
                      <w:lang w:val="en-US"/>
                    </w:rPr>
                  </w:pPr>
                  <w:r>
                    <w:rPr>
                      <w:rFonts w:cs="Arial"/>
                      <w:szCs w:val="20"/>
                      <w:lang w:val="en-US"/>
                    </w:rPr>
                    <w:t>“…</w:t>
                  </w:r>
                </w:p>
                <w:p w14:paraId="689AF887" w14:textId="77777777" w:rsidR="00AF7619" w:rsidRPr="00EF2D26" w:rsidRDefault="00AF7619" w:rsidP="00AF7619">
                  <w:r w:rsidRPr="00EF2D26">
                    <w:t>After receiving this message, SEED performs a formal validation in connection with pre-existing information.</w:t>
                  </w:r>
                </w:p>
                <w:p w14:paraId="1C3D36C6" w14:textId="77777777" w:rsidR="00AF7619" w:rsidRPr="00EF2D26" w:rsidRDefault="00AF7619" w:rsidP="00AF7619">
                  <w:r w:rsidRPr="00EF2D26">
                    <w:t>In particular:</w:t>
                  </w:r>
                </w:p>
                <w:p w14:paraId="736B1AB3" w14:textId="77777777" w:rsidR="00AF7619" w:rsidRPr="00152534" w:rsidRDefault="00AF7619" w:rsidP="00AF7619">
                  <w:pPr>
                    <w:pStyle w:val="21"/>
                    <w:keepLines/>
                    <w:tabs>
                      <w:tab w:val="clear" w:pos="454"/>
                      <w:tab w:val="num" w:pos="643"/>
                    </w:tabs>
                    <w:spacing w:after="240"/>
                    <w:ind w:left="643" w:hanging="360"/>
                    <w:contextualSpacing w:val="0"/>
                    <w:rPr>
                      <w:color w:val="000000" w:themeColor="text1"/>
                      <w:szCs w:val="22"/>
                    </w:rPr>
                  </w:pPr>
                  <w:r w:rsidRPr="00152534">
                    <w:rPr>
                      <w:color w:val="000000" w:themeColor="text1"/>
                      <w:szCs w:val="22"/>
                    </w:rPr>
                    <w:t>Validate message against the applicable DDNEA rules and conditions;</w:t>
                  </w:r>
                </w:p>
                <w:p w14:paraId="6EEC3DE2" w14:textId="77777777" w:rsidR="00AF7619" w:rsidRPr="00152534" w:rsidRDefault="00AF7619" w:rsidP="00AF7619">
                  <w:pPr>
                    <w:pStyle w:val="21"/>
                    <w:keepLines/>
                    <w:tabs>
                      <w:tab w:val="clear" w:pos="454"/>
                      <w:tab w:val="num" w:pos="643"/>
                    </w:tabs>
                    <w:spacing w:after="240"/>
                    <w:ind w:left="643" w:hanging="360"/>
                    <w:contextualSpacing w:val="0"/>
                    <w:rPr>
                      <w:color w:val="000000" w:themeColor="text1"/>
                      <w:szCs w:val="22"/>
                    </w:rPr>
                  </w:pPr>
                  <w:r w:rsidRPr="00152534">
                    <w:rPr>
                      <w:color w:val="000000" w:themeColor="text1"/>
                      <w:szCs w:val="22"/>
                    </w:rPr>
                    <w:t>Validate that the entities are created/updated/invalidated</w:t>
                  </w:r>
                  <w:r w:rsidRPr="00152534">
                    <w:rPr>
                      <w:b/>
                      <w:bCs/>
                      <w:iCs/>
                      <w:color w:val="000000" w:themeColor="text1"/>
                      <w:szCs w:val="22"/>
                    </w:rPr>
                    <w:t>/deleted</w:t>
                  </w:r>
                  <w:r w:rsidRPr="00152534">
                    <w:rPr>
                      <w:color w:val="000000" w:themeColor="text1"/>
                      <w:szCs w:val="22"/>
                    </w:rPr>
                    <w:t xml:space="preserve"> only by the owner MSA;</w:t>
                  </w:r>
                </w:p>
                <w:p w14:paraId="780F06DA" w14:textId="77777777" w:rsidR="00AF7619" w:rsidRPr="00152534" w:rsidRDefault="00AF7619" w:rsidP="00AF7619">
                  <w:pPr>
                    <w:pStyle w:val="21"/>
                    <w:keepLines/>
                    <w:tabs>
                      <w:tab w:val="clear" w:pos="454"/>
                      <w:tab w:val="num" w:pos="643"/>
                    </w:tabs>
                    <w:spacing w:after="240"/>
                    <w:ind w:left="643" w:hanging="360"/>
                    <w:contextualSpacing w:val="0"/>
                    <w:rPr>
                      <w:color w:val="000000" w:themeColor="text1"/>
                      <w:szCs w:val="22"/>
                    </w:rPr>
                  </w:pPr>
                  <w:r w:rsidRPr="00152534">
                    <w:rPr>
                      <w:color w:val="000000" w:themeColor="text1"/>
                      <w:szCs w:val="22"/>
                    </w:rPr>
                    <w:t>Validate relationships between dates. The start date of an excise authorisation must precede the date when the authorisation expires. The activation date should be equal to or greater than the modification date. The end date of an excise authorisation can be left unspecified (‘until further notice’);</w:t>
                  </w:r>
                </w:p>
                <w:p w14:paraId="7386CDDB" w14:textId="77777777" w:rsidR="00AF7619" w:rsidRPr="00152534" w:rsidRDefault="00AF7619" w:rsidP="00AF7619">
                  <w:pPr>
                    <w:pStyle w:val="21"/>
                    <w:keepLines/>
                    <w:tabs>
                      <w:tab w:val="clear" w:pos="454"/>
                      <w:tab w:val="num" w:pos="643"/>
                    </w:tabs>
                    <w:spacing w:after="240"/>
                    <w:ind w:left="643" w:hanging="360"/>
                    <w:contextualSpacing w:val="0"/>
                    <w:rPr>
                      <w:b/>
                      <w:bCs/>
                      <w:i w:val="0"/>
                      <w:iCs/>
                      <w:color w:val="000000" w:themeColor="text1"/>
                      <w:szCs w:val="22"/>
                    </w:rPr>
                  </w:pPr>
                  <w:r w:rsidRPr="00152534">
                    <w:rPr>
                      <w:b/>
                      <w:bCs/>
                      <w:iCs/>
                      <w:color w:val="000000" w:themeColor="text1"/>
                      <w:szCs w:val="22"/>
                    </w:rPr>
                    <w:t>In case of deletions, validate that the entities are deleted in alignment to the agreed ‘terms of collaboration’ for deletion of SEED records:</w:t>
                  </w:r>
                </w:p>
                <w:p w14:paraId="159443B8" w14:textId="77777777" w:rsidR="00AF7619" w:rsidRPr="00152534" w:rsidRDefault="00AF7619" w:rsidP="00AF7619">
                  <w:pPr>
                    <w:pStyle w:val="21"/>
                    <w:keepLines/>
                    <w:tabs>
                      <w:tab w:val="clear" w:pos="454"/>
                      <w:tab w:val="num" w:pos="1315"/>
                    </w:tabs>
                    <w:spacing w:after="240" w:line="276" w:lineRule="auto"/>
                    <w:ind w:left="1315" w:hanging="360"/>
                    <w:contextualSpacing w:val="0"/>
                    <w:rPr>
                      <w:b/>
                      <w:bCs/>
                      <w:i w:val="0"/>
                      <w:iCs/>
                      <w:color w:val="000000" w:themeColor="text1"/>
                      <w:szCs w:val="22"/>
                    </w:rPr>
                  </w:pPr>
                  <w:r w:rsidRPr="00152534">
                    <w:rPr>
                      <w:b/>
                      <w:bCs/>
                      <w:iCs/>
                      <w:color w:val="000000" w:themeColor="text1"/>
                      <w:szCs w:val="22"/>
                    </w:rPr>
                    <w:t xml:space="preserve">The delete operation is related to an economic operator who is not involved in any movement; </w:t>
                  </w:r>
                </w:p>
                <w:p w14:paraId="73F6B8BE" w14:textId="77777777" w:rsidR="00AF7619" w:rsidRPr="00152534" w:rsidRDefault="00AF7619" w:rsidP="00AF7619">
                  <w:pPr>
                    <w:pStyle w:val="21"/>
                    <w:tabs>
                      <w:tab w:val="clear" w:pos="454"/>
                    </w:tabs>
                    <w:spacing w:line="276" w:lineRule="auto"/>
                    <w:ind w:left="1315" w:firstLine="0"/>
                    <w:rPr>
                      <w:b/>
                      <w:bCs/>
                      <w:i w:val="0"/>
                      <w:iCs/>
                      <w:color w:val="000000" w:themeColor="text1"/>
                      <w:szCs w:val="22"/>
                    </w:rPr>
                  </w:pPr>
                  <w:r w:rsidRPr="00152534">
                    <w:rPr>
                      <w:b/>
                      <w:bCs/>
                      <w:iCs/>
                      <w:color w:val="000000" w:themeColor="text1"/>
                      <w:szCs w:val="22"/>
                    </w:rPr>
                    <w:t>OR</w:t>
                  </w:r>
                </w:p>
                <w:p w14:paraId="5B1A3520" w14:textId="77777777" w:rsidR="00AF7619" w:rsidRPr="00152534" w:rsidRDefault="00AF7619" w:rsidP="00AF7619">
                  <w:pPr>
                    <w:pStyle w:val="21"/>
                    <w:keepLines/>
                    <w:tabs>
                      <w:tab w:val="clear" w:pos="454"/>
                      <w:tab w:val="num" w:pos="1315"/>
                    </w:tabs>
                    <w:spacing w:after="240" w:line="276" w:lineRule="auto"/>
                    <w:ind w:left="1315" w:hanging="360"/>
                    <w:contextualSpacing w:val="0"/>
                    <w:rPr>
                      <w:b/>
                      <w:bCs/>
                      <w:i w:val="0"/>
                      <w:iCs/>
                      <w:color w:val="000000" w:themeColor="text1"/>
                      <w:szCs w:val="22"/>
                    </w:rPr>
                  </w:pPr>
                  <w:r w:rsidRPr="00152534">
                    <w:rPr>
                      <w:b/>
                      <w:bCs/>
                      <w:iCs/>
                      <w:color w:val="000000" w:themeColor="text1"/>
                      <w:szCs w:val="22"/>
                    </w:rPr>
                    <w:t>The delete operation is related to an economic operator who is not involved in an open movement and;</w:t>
                  </w:r>
                </w:p>
                <w:p w14:paraId="1775003E" w14:textId="77777777" w:rsidR="00AF7619" w:rsidRPr="00152534" w:rsidRDefault="00AF7619" w:rsidP="00AF7619">
                  <w:pPr>
                    <w:pStyle w:val="21"/>
                    <w:keepLines/>
                    <w:tabs>
                      <w:tab w:val="clear" w:pos="454"/>
                      <w:tab w:val="num" w:pos="1315"/>
                    </w:tabs>
                    <w:spacing w:after="240" w:line="276" w:lineRule="auto"/>
                    <w:ind w:left="1315" w:hanging="360"/>
                    <w:contextualSpacing w:val="0"/>
                    <w:rPr>
                      <w:b/>
                      <w:bCs/>
                      <w:i w:val="0"/>
                      <w:iCs/>
                      <w:color w:val="000000" w:themeColor="text1"/>
                      <w:szCs w:val="22"/>
                    </w:rPr>
                  </w:pPr>
                  <w:r w:rsidRPr="00152534">
                    <w:rPr>
                      <w:b/>
                      <w:bCs/>
                      <w:iCs/>
                      <w:color w:val="000000" w:themeColor="text1"/>
                      <w:szCs w:val="22"/>
                    </w:rPr>
                    <w:t>the activation date of the ‘delete’ operation must be at least five years after the end of the calendar year of the start of any movement (i.e. date and time of validation of the e-AD/e-SAD) the economic operator is involved in.</w:t>
                  </w:r>
                </w:p>
                <w:p w14:paraId="7E970869" w14:textId="322777BA" w:rsidR="00AF7619" w:rsidRPr="005304F8" w:rsidRDefault="00AF7619" w:rsidP="00AF7619">
                  <w:pPr>
                    <w:pStyle w:val="21"/>
                    <w:tabs>
                      <w:tab w:val="clear" w:pos="454"/>
                    </w:tabs>
                    <w:spacing w:line="276" w:lineRule="auto"/>
                    <w:ind w:left="0" w:firstLine="0"/>
                    <w:rPr>
                      <w:b/>
                      <w:bCs/>
                      <w:iCs/>
                      <w:color w:val="000000" w:themeColor="text1"/>
                      <w:szCs w:val="22"/>
                    </w:rPr>
                  </w:pPr>
                  <w:r w:rsidRPr="00152534">
                    <w:rPr>
                      <w:b/>
                      <w:bCs/>
                      <w:iCs/>
                      <w:color w:val="000000" w:themeColor="text1"/>
                      <w:szCs w:val="22"/>
                    </w:rPr>
                    <w:t>It shall be noted that in alignment with the other existing operations, multiple delete operations may also be included in the same IE713 message, e.g. a delete operation for an ‘Authorised Warehouse Keeper’, together with the corresponding delete operations for its tax warehouses. After the successful processing of the IE713 message and its validation against the defined ‘terms of collaboration’ by central SEED, then this ‘Delete’ operation will be disseminated to other Member States, where  as per the existing process, Member States are committed to use the state of information received back from the Common Domain to update their National SEED register.</w:t>
                  </w:r>
                  <w:r w:rsidR="005304F8">
                    <w:rPr>
                      <w:b/>
                      <w:bCs/>
                      <w:iCs/>
                      <w:color w:val="000000" w:themeColor="text1"/>
                      <w:szCs w:val="22"/>
                    </w:rPr>
                    <w:t xml:space="preserve"> </w:t>
                  </w:r>
                  <w:r w:rsidR="005304F8" w:rsidRPr="005304F8">
                    <w:rPr>
                      <w:rFonts w:cs="Arial"/>
                      <w:b/>
                      <w:bCs/>
                      <w:color w:val="00B050"/>
                    </w:rPr>
                    <w:t>Specifically, for 'Delete' operations, it shall be clarified</w:t>
                  </w:r>
                  <w:r w:rsidR="007627C5">
                    <w:rPr>
                      <w:rFonts w:cs="Arial"/>
                      <w:b/>
                      <w:bCs/>
                      <w:color w:val="00B050"/>
                    </w:rPr>
                    <w:t xml:space="preserve"> that</w:t>
                  </w:r>
                  <w:r w:rsidR="005304F8" w:rsidRPr="005304F8">
                    <w:rPr>
                      <w:rFonts w:cs="Arial"/>
                      <w:b/>
                      <w:bCs/>
                      <w:color w:val="00B050"/>
                    </w:rPr>
                    <w:t xml:space="preserve"> all occurrences of the corresponding SEED records should be deleted, including the disseminated IE713 message </w:t>
                  </w:r>
                  <w:r w:rsidR="007627C5">
                    <w:rPr>
                      <w:rFonts w:cs="Arial"/>
                      <w:b/>
                      <w:bCs/>
                      <w:color w:val="00B050"/>
                    </w:rPr>
                    <w:t>and</w:t>
                  </w:r>
                  <w:r w:rsidR="005304F8" w:rsidRPr="005304F8">
                    <w:rPr>
                      <w:rFonts w:cs="Arial"/>
                      <w:b/>
                      <w:bCs/>
                      <w:color w:val="00B050"/>
                    </w:rPr>
                    <w:t xml:space="preserve"> the corresponding 'Delete' operations.</w:t>
                  </w:r>
                  <w:r w:rsidRPr="00152534">
                    <w:rPr>
                      <w:b/>
                      <w:bCs/>
                      <w:iCs/>
                      <w:color w:val="000000" w:themeColor="text1"/>
                      <w:szCs w:val="22"/>
                    </w:rPr>
                    <w:t xml:space="preserve"> It shall also be noted that no further operations in relation to GDPR on corresponding e-AD/e-SAD(s) are proposed to be executed, e.g. deletion of other attributes of an e-AD/e-SAD. However, it shall be noted that due to the deletion of specific SEED data, it is possible that errors may occur in cases of information exchange over the common domain on any movement the deleted SEED authorisation is used in, due to the fact that SEED authorisations are being checked in common domain messages (e.g.  &lt;Trader Excise Number&gt; in the IE821 message).</w:t>
                  </w:r>
                </w:p>
                <w:p w14:paraId="032AA5B3" w14:textId="77777777" w:rsidR="00AF7619" w:rsidRDefault="00AF7619" w:rsidP="00AF7619">
                  <w:pPr>
                    <w:pStyle w:val="ad"/>
                    <w:numPr>
                      <w:ilvl w:val="0"/>
                      <w:numId w:val="47"/>
                    </w:numPr>
                    <w:spacing w:line="276" w:lineRule="auto"/>
                    <w:contextualSpacing w:val="0"/>
                    <w:rPr>
                      <w:rFonts w:cs="Arial"/>
                      <w:szCs w:val="20"/>
                      <w:lang w:val="en-US"/>
                    </w:rPr>
                  </w:pPr>
                  <w:r>
                    <w:rPr>
                      <w:rFonts w:cs="Arial"/>
                      <w:szCs w:val="20"/>
                      <w:lang w:val="en-US"/>
                    </w:rPr>
                    <w:t>Appendix B</w:t>
                  </w:r>
                  <w:r w:rsidRPr="000979BB">
                    <w:rPr>
                      <w:rFonts w:cs="Arial"/>
                      <w:szCs w:val="20"/>
                      <w:lang w:val="en-US"/>
                    </w:rPr>
                    <w:t xml:space="preserve">: </w:t>
                  </w:r>
                  <w:r>
                    <w:rPr>
                      <w:rFonts w:cs="Arial"/>
                      <w:szCs w:val="20"/>
                      <w:lang w:val="en-US"/>
                    </w:rPr>
                    <w:t>CODELISTS</w:t>
                  </w:r>
                </w:p>
                <w:p w14:paraId="162379C1" w14:textId="77777777" w:rsidR="00AF7619" w:rsidRDefault="00AF7619" w:rsidP="00AF7619">
                  <w:pPr>
                    <w:spacing w:line="276" w:lineRule="auto"/>
                    <w:rPr>
                      <w:rFonts w:cs="Arial"/>
                      <w:szCs w:val="20"/>
                      <w:lang w:val="en-US"/>
                    </w:rPr>
                  </w:pPr>
                  <w:r>
                    <w:rPr>
                      <w:rFonts w:cs="Arial"/>
                      <w:szCs w:val="20"/>
                      <w:lang w:val="en-US"/>
                    </w:rPr>
                    <w:t>A new codelist value shall be added in ‘TC24 Modification Type’ as highlighted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067"/>
                    <w:gridCol w:w="3174"/>
                    <w:gridCol w:w="2191"/>
                  </w:tblGrid>
                  <w:tr w:rsidR="00AF7619" w:rsidRPr="003137A4" w14:paraId="4647FF85" w14:textId="77777777" w:rsidTr="00AF7619">
                    <w:trPr>
                      <w:trHeight w:val="320"/>
                      <w:tblHeader/>
                    </w:trPr>
                    <w:tc>
                      <w:tcPr>
                        <w:tcW w:w="1523" w:type="dxa"/>
                        <w:shd w:val="solid" w:color="D9D9D9" w:fill="auto"/>
                        <w:vAlign w:val="center"/>
                      </w:tcPr>
                      <w:p w14:paraId="6A029DA8" w14:textId="77777777" w:rsidR="00AF7619" w:rsidRPr="006C087C" w:rsidRDefault="00AF7619" w:rsidP="00AF7619">
                        <w:pPr>
                          <w:pStyle w:val="af1"/>
                          <w:jc w:val="center"/>
                          <w:rPr>
                            <w:b/>
                            <w:bCs/>
                            <w:sz w:val="18"/>
                          </w:rPr>
                        </w:pPr>
                        <w:r w:rsidRPr="006C087C">
                          <w:rPr>
                            <w:b/>
                            <w:bCs/>
                            <w:sz w:val="18"/>
                          </w:rPr>
                          <w:t>Code</w:t>
                        </w:r>
                      </w:p>
                    </w:tc>
                    <w:tc>
                      <w:tcPr>
                        <w:tcW w:w="4786" w:type="dxa"/>
                        <w:shd w:val="solid" w:color="D9D9D9" w:fill="auto"/>
                        <w:vAlign w:val="center"/>
                      </w:tcPr>
                      <w:p w14:paraId="01671DE3" w14:textId="77777777" w:rsidR="00AF7619" w:rsidRPr="006C087C" w:rsidRDefault="00AF7619" w:rsidP="00AF7619">
                        <w:pPr>
                          <w:pStyle w:val="af1"/>
                          <w:jc w:val="center"/>
                          <w:rPr>
                            <w:b/>
                            <w:bCs/>
                            <w:sz w:val="18"/>
                          </w:rPr>
                        </w:pPr>
                        <w:r w:rsidRPr="006C087C">
                          <w:rPr>
                            <w:b/>
                            <w:bCs/>
                            <w:sz w:val="18"/>
                          </w:rPr>
                          <w:t>Description</w:t>
                        </w:r>
                      </w:p>
                    </w:tc>
                    <w:tc>
                      <w:tcPr>
                        <w:tcW w:w="3263" w:type="dxa"/>
                        <w:shd w:val="solid" w:color="D9D9D9" w:fill="auto"/>
                        <w:vAlign w:val="center"/>
                      </w:tcPr>
                      <w:p w14:paraId="6BF2377F" w14:textId="77777777" w:rsidR="00AF7619" w:rsidRPr="006C087C" w:rsidRDefault="00AF7619" w:rsidP="00AF7619">
                        <w:pPr>
                          <w:pStyle w:val="af1"/>
                          <w:jc w:val="center"/>
                          <w:rPr>
                            <w:b/>
                            <w:bCs/>
                            <w:sz w:val="18"/>
                          </w:rPr>
                        </w:pPr>
                        <w:r w:rsidRPr="006C087C">
                          <w:rPr>
                            <w:b/>
                            <w:bCs/>
                            <w:sz w:val="18"/>
                          </w:rPr>
                          <w:t>Remarks</w:t>
                        </w:r>
                      </w:p>
                    </w:tc>
                  </w:tr>
                  <w:tr w:rsidR="00AF7619" w:rsidRPr="003137A4" w14:paraId="62B46121" w14:textId="77777777" w:rsidTr="00AF7619">
                    <w:tc>
                      <w:tcPr>
                        <w:tcW w:w="1523" w:type="dxa"/>
                      </w:tcPr>
                      <w:p w14:paraId="53226469" w14:textId="77777777" w:rsidR="00AF7619" w:rsidRPr="006C087C" w:rsidRDefault="00AF7619" w:rsidP="00AF7619">
                        <w:pPr>
                          <w:pStyle w:val="af1"/>
                          <w:jc w:val="center"/>
                          <w:rPr>
                            <w:sz w:val="18"/>
                          </w:rPr>
                        </w:pPr>
                        <w:r>
                          <w:rPr>
                            <w:sz w:val="18"/>
                          </w:rPr>
                          <w:t>C</w:t>
                        </w:r>
                      </w:p>
                    </w:tc>
                    <w:tc>
                      <w:tcPr>
                        <w:tcW w:w="4786" w:type="dxa"/>
                      </w:tcPr>
                      <w:p w14:paraId="6972FAD7" w14:textId="77777777" w:rsidR="00AF7619" w:rsidRPr="006C087C" w:rsidRDefault="00AF7619" w:rsidP="00AF7619">
                        <w:pPr>
                          <w:pStyle w:val="af1"/>
                          <w:rPr>
                            <w:sz w:val="18"/>
                          </w:rPr>
                        </w:pPr>
                        <w:r>
                          <w:rPr>
                            <w:sz w:val="18"/>
                          </w:rPr>
                          <w:t>Create</w:t>
                        </w:r>
                      </w:p>
                    </w:tc>
                    <w:tc>
                      <w:tcPr>
                        <w:tcW w:w="3263" w:type="dxa"/>
                      </w:tcPr>
                      <w:p w14:paraId="7B0DFD1E" w14:textId="77777777" w:rsidR="00AF7619" w:rsidRPr="006C087C" w:rsidRDefault="00AF7619" w:rsidP="00AF7619">
                        <w:pPr>
                          <w:pStyle w:val="af1"/>
                          <w:rPr>
                            <w:sz w:val="18"/>
                          </w:rPr>
                        </w:pPr>
                      </w:p>
                    </w:tc>
                  </w:tr>
                  <w:tr w:rsidR="00AF7619" w:rsidRPr="003137A4" w14:paraId="69EA2503" w14:textId="77777777" w:rsidTr="00AF7619">
                    <w:tc>
                      <w:tcPr>
                        <w:tcW w:w="1523" w:type="dxa"/>
                      </w:tcPr>
                      <w:p w14:paraId="3CFF2B4B" w14:textId="77777777" w:rsidR="00AF7619" w:rsidRDefault="00AF7619" w:rsidP="00AF7619">
                        <w:pPr>
                          <w:pStyle w:val="af1"/>
                          <w:jc w:val="center"/>
                          <w:rPr>
                            <w:sz w:val="18"/>
                          </w:rPr>
                        </w:pPr>
                        <w:r>
                          <w:rPr>
                            <w:sz w:val="18"/>
                          </w:rPr>
                          <w:t>I</w:t>
                        </w:r>
                      </w:p>
                    </w:tc>
                    <w:tc>
                      <w:tcPr>
                        <w:tcW w:w="4786" w:type="dxa"/>
                      </w:tcPr>
                      <w:p w14:paraId="242CC333" w14:textId="77777777" w:rsidR="00AF7619" w:rsidRDefault="00AF7619" w:rsidP="00AF7619">
                        <w:pPr>
                          <w:pStyle w:val="af1"/>
                          <w:rPr>
                            <w:sz w:val="18"/>
                          </w:rPr>
                        </w:pPr>
                        <w:r>
                          <w:rPr>
                            <w:sz w:val="18"/>
                          </w:rPr>
                          <w:t>Invalidate</w:t>
                        </w:r>
                      </w:p>
                    </w:tc>
                    <w:tc>
                      <w:tcPr>
                        <w:tcW w:w="3263" w:type="dxa"/>
                      </w:tcPr>
                      <w:p w14:paraId="64494508" w14:textId="77777777" w:rsidR="00AF7619" w:rsidRPr="006C087C" w:rsidRDefault="00AF7619" w:rsidP="00AF7619">
                        <w:pPr>
                          <w:pStyle w:val="af1"/>
                          <w:rPr>
                            <w:sz w:val="18"/>
                          </w:rPr>
                        </w:pPr>
                      </w:p>
                    </w:tc>
                  </w:tr>
                  <w:tr w:rsidR="00AF7619" w:rsidRPr="003137A4" w14:paraId="4CC00B6C" w14:textId="77777777" w:rsidTr="00AF7619">
                    <w:tc>
                      <w:tcPr>
                        <w:tcW w:w="1523" w:type="dxa"/>
                      </w:tcPr>
                      <w:p w14:paraId="569ACD83" w14:textId="77777777" w:rsidR="00AF7619" w:rsidRDefault="00AF7619" w:rsidP="00AF7619">
                        <w:pPr>
                          <w:pStyle w:val="af1"/>
                          <w:jc w:val="center"/>
                          <w:rPr>
                            <w:sz w:val="18"/>
                          </w:rPr>
                        </w:pPr>
                        <w:r>
                          <w:rPr>
                            <w:sz w:val="18"/>
                          </w:rPr>
                          <w:t>U</w:t>
                        </w:r>
                      </w:p>
                    </w:tc>
                    <w:tc>
                      <w:tcPr>
                        <w:tcW w:w="4786" w:type="dxa"/>
                      </w:tcPr>
                      <w:p w14:paraId="0BCB0A3D" w14:textId="77777777" w:rsidR="00AF7619" w:rsidRDefault="00AF7619" w:rsidP="00AF7619">
                        <w:pPr>
                          <w:pStyle w:val="af1"/>
                          <w:rPr>
                            <w:sz w:val="18"/>
                          </w:rPr>
                        </w:pPr>
                        <w:r>
                          <w:rPr>
                            <w:sz w:val="18"/>
                          </w:rPr>
                          <w:t>Update</w:t>
                        </w:r>
                      </w:p>
                    </w:tc>
                    <w:tc>
                      <w:tcPr>
                        <w:tcW w:w="3263" w:type="dxa"/>
                      </w:tcPr>
                      <w:p w14:paraId="07546C01" w14:textId="77777777" w:rsidR="00AF7619" w:rsidRPr="006C087C" w:rsidRDefault="00AF7619" w:rsidP="00AF7619">
                        <w:pPr>
                          <w:pStyle w:val="af1"/>
                          <w:rPr>
                            <w:sz w:val="18"/>
                          </w:rPr>
                        </w:pPr>
                      </w:p>
                    </w:tc>
                  </w:tr>
                  <w:tr w:rsidR="00AF7619" w:rsidRPr="003137A4" w14:paraId="470073AD" w14:textId="77777777" w:rsidTr="00AF7619">
                    <w:tc>
                      <w:tcPr>
                        <w:tcW w:w="1523" w:type="dxa"/>
                      </w:tcPr>
                      <w:p w14:paraId="7E831CC0" w14:textId="77777777" w:rsidR="00AF7619" w:rsidRPr="009A7703" w:rsidRDefault="00AF7619" w:rsidP="00AF7619">
                        <w:pPr>
                          <w:pStyle w:val="af1"/>
                          <w:jc w:val="center"/>
                          <w:rPr>
                            <w:b/>
                            <w:bCs/>
                            <w:i/>
                            <w:iCs/>
                            <w:sz w:val="18"/>
                          </w:rPr>
                        </w:pPr>
                        <w:r w:rsidRPr="009A7703">
                          <w:rPr>
                            <w:b/>
                            <w:bCs/>
                            <w:i/>
                            <w:iCs/>
                            <w:sz w:val="18"/>
                          </w:rPr>
                          <w:t>D</w:t>
                        </w:r>
                      </w:p>
                    </w:tc>
                    <w:tc>
                      <w:tcPr>
                        <w:tcW w:w="4786" w:type="dxa"/>
                      </w:tcPr>
                      <w:p w14:paraId="06F2EEE2" w14:textId="77777777" w:rsidR="00AF7619" w:rsidRPr="009A7703" w:rsidRDefault="00AF7619" w:rsidP="00AF7619">
                        <w:pPr>
                          <w:pStyle w:val="af1"/>
                          <w:rPr>
                            <w:b/>
                            <w:bCs/>
                            <w:i/>
                            <w:iCs/>
                            <w:sz w:val="18"/>
                          </w:rPr>
                        </w:pPr>
                        <w:r w:rsidRPr="009A7703">
                          <w:rPr>
                            <w:b/>
                            <w:bCs/>
                            <w:i/>
                            <w:iCs/>
                            <w:sz w:val="18"/>
                          </w:rPr>
                          <w:t>Delete</w:t>
                        </w:r>
                      </w:p>
                    </w:tc>
                    <w:tc>
                      <w:tcPr>
                        <w:tcW w:w="3263" w:type="dxa"/>
                      </w:tcPr>
                      <w:p w14:paraId="30C314C4" w14:textId="77777777" w:rsidR="00AF7619" w:rsidRPr="009A7703" w:rsidRDefault="00AF7619" w:rsidP="00AF7619">
                        <w:pPr>
                          <w:pStyle w:val="af1"/>
                          <w:rPr>
                            <w:b/>
                            <w:bCs/>
                            <w:i/>
                            <w:iCs/>
                            <w:sz w:val="18"/>
                          </w:rPr>
                        </w:pPr>
                      </w:p>
                    </w:tc>
                  </w:tr>
                </w:tbl>
                <w:p w14:paraId="776290D5" w14:textId="77777777" w:rsidR="00AF7619" w:rsidRDefault="00AF7619" w:rsidP="00AF7619">
                  <w:pPr>
                    <w:spacing w:line="276" w:lineRule="auto"/>
                    <w:rPr>
                      <w:b/>
                      <w:szCs w:val="20"/>
                    </w:rPr>
                  </w:pPr>
                </w:p>
                <w:p w14:paraId="1B5B252E" w14:textId="77777777" w:rsidR="00AF7619" w:rsidRPr="00903F07" w:rsidRDefault="00AF7619" w:rsidP="00AF7619">
                  <w:pPr>
                    <w:pStyle w:val="ad"/>
                    <w:numPr>
                      <w:ilvl w:val="0"/>
                      <w:numId w:val="47"/>
                    </w:numPr>
                    <w:spacing w:line="276" w:lineRule="auto"/>
                    <w:contextualSpacing w:val="0"/>
                    <w:rPr>
                      <w:rFonts w:cs="Arial"/>
                      <w:szCs w:val="20"/>
                      <w:lang w:val="en-US"/>
                    </w:rPr>
                  </w:pPr>
                  <w:r>
                    <w:rPr>
                      <w:rFonts w:cs="Arial"/>
                      <w:szCs w:val="20"/>
                      <w:lang w:val="en-US"/>
                    </w:rPr>
                    <w:t xml:space="preserve">Appendix </w:t>
                  </w:r>
                  <w:r>
                    <w:rPr>
                      <w:rFonts w:cs="Arial"/>
                      <w:szCs w:val="20"/>
                    </w:rPr>
                    <w:t>J</w:t>
                  </w:r>
                  <w:r w:rsidRPr="000979BB">
                    <w:rPr>
                      <w:rFonts w:cs="Arial"/>
                      <w:szCs w:val="20"/>
                      <w:lang w:val="en-US"/>
                    </w:rPr>
                    <w:t xml:space="preserve">: </w:t>
                  </w:r>
                  <w:r>
                    <w:rPr>
                      <w:rFonts w:cs="Arial"/>
                      <w:szCs w:val="20"/>
                    </w:rPr>
                    <w:t>BUSINESS RULES</w:t>
                  </w:r>
                </w:p>
                <w:p w14:paraId="12AE1B79" w14:textId="77777777" w:rsidR="00AF7619" w:rsidRPr="00903F07" w:rsidRDefault="00AF7619" w:rsidP="00AF7619">
                  <w:pPr>
                    <w:spacing w:line="276" w:lineRule="auto"/>
                    <w:rPr>
                      <w:rFonts w:cs="Arial"/>
                      <w:szCs w:val="20"/>
                    </w:rPr>
                  </w:pPr>
                  <w:r w:rsidRPr="00903F07">
                    <w:rPr>
                      <w:rFonts w:cs="Arial"/>
                      <w:szCs w:val="20"/>
                    </w:rPr>
                    <w:t>A new business rule ‘BRxxx’ will be with the following details:</w:t>
                  </w:r>
                </w:p>
                <w:p w14:paraId="3C60A88E" w14:textId="77777777" w:rsidR="00AF7619" w:rsidRPr="004E5C44" w:rsidRDefault="00AF7619" w:rsidP="00AF7619">
                  <w:pPr>
                    <w:spacing w:after="0"/>
                    <w:jc w:val="left"/>
                    <w:rPr>
                      <w:i/>
                      <w:iCs/>
                      <w:szCs w:val="20"/>
                    </w:rPr>
                  </w:pPr>
                  <w:r w:rsidRPr="004E5C44">
                    <w:rPr>
                      <w:rFonts w:cs="Arial"/>
                      <w:i/>
                      <w:iCs/>
                      <w:szCs w:val="20"/>
                    </w:rPr>
                    <w:t>BR ID:</w:t>
                  </w:r>
                  <w:r>
                    <w:rPr>
                      <w:rFonts w:cs="Arial"/>
                      <w:i/>
                      <w:iCs/>
                      <w:szCs w:val="20"/>
                    </w:rPr>
                    <w:t xml:space="preserve"> </w:t>
                  </w:r>
                  <w:r w:rsidRPr="004E5C44">
                    <w:rPr>
                      <w:rFonts w:cs="Arial"/>
                      <w:szCs w:val="20"/>
                    </w:rPr>
                    <w:t>BR</w:t>
                  </w:r>
                  <w:r>
                    <w:rPr>
                      <w:rFonts w:cs="Arial"/>
                      <w:szCs w:val="20"/>
                    </w:rPr>
                    <w:t>xxx</w:t>
                  </w:r>
                  <w:r w:rsidRPr="004E5C44">
                    <w:rPr>
                      <w:i/>
                      <w:iCs/>
                      <w:szCs w:val="20"/>
                    </w:rPr>
                    <w:t xml:space="preserve"> </w:t>
                  </w:r>
                </w:p>
                <w:p w14:paraId="632F20E2" w14:textId="77777777" w:rsidR="00AF7619" w:rsidRPr="004E5C44" w:rsidRDefault="00AF7619" w:rsidP="00AF7619">
                  <w:pPr>
                    <w:spacing w:after="0"/>
                    <w:jc w:val="left"/>
                    <w:rPr>
                      <w:i/>
                      <w:iCs/>
                      <w:szCs w:val="20"/>
                    </w:rPr>
                  </w:pPr>
                  <w:r w:rsidRPr="004E5C44">
                    <w:rPr>
                      <w:rFonts w:cs="Arial"/>
                      <w:i/>
                      <w:iCs/>
                      <w:szCs w:val="20"/>
                    </w:rPr>
                    <w:t> </w:t>
                  </w:r>
                  <w:r w:rsidRPr="004E5C44">
                    <w:rPr>
                      <w:i/>
                      <w:iCs/>
                      <w:szCs w:val="20"/>
                    </w:rPr>
                    <w:t xml:space="preserve"> </w:t>
                  </w:r>
                </w:p>
                <w:p w14:paraId="220D5B04" w14:textId="77777777" w:rsidR="00AF7619" w:rsidRPr="004E5C44" w:rsidRDefault="00AF7619" w:rsidP="00AF7619">
                  <w:pPr>
                    <w:spacing w:after="0"/>
                    <w:jc w:val="left"/>
                    <w:rPr>
                      <w:i/>
                      <w:iCs/>
                      <w:szCs w:val="20"/>
                    </w:rPr>
                  </w:pPr>
                  <w:r w:rsidRPr="004E5C44">
                    <w:rPr>
                      <w:rFonts w:cs="Arial"/>
                      <w:i/>
                      <w:iCs/>
                      <w:szCs w:val="20"/>
                    </w:rPr>
                    <w:t>BR Category:</w:t>
                  </w:r>
                  <w:r>
                    <w:rPr>
                      <w:rFonts w:cs="Arial"/>
                      <w:i/>
                      <w:iCs/>
                      <w:szCs w:val="20"/>
                    </w:rPr>
                    <w:t xml:space="preserve"> </w:t>
                  </w:r>
                  <w:r>
                    <w:rPr>
                      <w:rFonts w:cs="Arial"/>
                      <w:szCs w:val="20"/>
                    </w:rPr>
                    <w:t>SEED – Registration Data</w:t>
                  </w:r>
                  <w:r w:rsidRPr="004E5C44">
                    <w:rPr>
                      <w:i/>
                      <w:iCs/>
                      <w:szCs w:val="20"/>
                    </w:rPr>
                    <w:t xml:space="preserve"> </w:t>
                  </w:r>
                </w:p>
                <w:p w14:paraId="756964EB" w14:textId="77777777" w:rsidR="00AF7619" w:rsidRPr="004E5C44" w:rsidRDefault="00AF7619" w:rsidP="00AF7619">
                  <w:pPr>
                    <w:spacing w:after="0"/>
                    <w:jc w:val="left"/>
                    <w:rPr>
                      <w:i/>
                      <w:iCs/>
                      <w:szCs w:val="20"/>
                    </w:rPr>
                  </w:pPr>
                  <w:r w:rsidRPr="004E5C44">
                    <w:rPr>
                      <w:rFonts w:cs="Arial"/>
                      <w:i/>
                      <w:iCs/>
                      <w:szCs w:val="20"/>
                    </w:rPr>
                    <w:t> </w:t>
                  </w:r>
                  <w:r w:rsidRPr="004E5C44">
                    <w:rPr>
                      <w:i/>
                      <w:iCs/>
                      <w:szCs w:val="20"/>
                    </w:rPr>
                    <w:t xml:space="preserve"> </w:t>
                  </w:r>
                </w:p>
                <w:p w14:paraId="67517B9D" w14:textId="77777777" w:rsidR="00AF7619" w:rsidRPr="004E5C44" w:rsidRDefault="00AF7619" w:rsidP="00AF7619">
                  <w:pPr>
                    <w:spacing w:after="0"/>
                    <w:jc w:val="left"/>
                    <w:rPr>
                      <w:i/>
                      <w:iCs/>
                      <w:szCs w:val="20"/>
                    </w:rPr>
                  </w:pPr>
                  <w:r w:rsidRPr="004E5C44">
                    <w:rPr>
                      <w:rFonts w:cs="Arial"/>
                      <w:i/>
                      <w:iCs/>
                      <w:szCs w:val="20"/>
                    </w:rPr>
                    <w:t>BR Description:</w:t>
                  </w:r>
                  <w:r w:rsidRPr="004E5C44">
                    <w:rPr>
                      <w:i/>
                      <w:iCs/>
                      <w:szCs w:val="20"/>
                    </w:rPr>
                    <w:t xml:space="preserve"> </w:t>
                  </w:r>
                </w:p>
                <w:p w14:paraId="3C0013C5" w14:textId="77777777" w:rsidR="00AF7619" w:rsidRDefault="00AF7619" w:rsidP="00AF7619">
                  <w:pPr>
                    <w:spacing w:after="0"/>
                    <w:jc w:val="left"/>
                    <w:rPr>
                      <w:rFonts w:cs="Arial"/>
                      <w:i/>
                      <w:iCs/>
                      <w:szCs w:val="20"/>
                    </w:rPr>
                  </w:pPr>
                  <w:r>
                    <w:rPr>
                      <w:rFonts w:cs="Arial"/>
                      <w:szCs w:val="20"/>
                    </w:rPr>
                    <w:t xml:space="preserve">It is obligatory that the delete operation must be related to an economic operator who is not involved in any movement or who is not involved in an open movement and that the activation date of the ‘delete’ operation </w:t>
                  </w:r>
                  <w:r w:rsidRPr="00AA0BE0">
                    <w:rPr>
                      <w:rFonts w:cs="Arial"/>
                      <w:szCs w:val="20"/>
                    </w:rPr>
                    <w:t>‘must be at least five years after the end of the calendar year of the start of any movement (i.e. date and time of validation of the e-AD/e-SAD) the economic operator is involved in</w:t>
                  </w:r>
                  <w:r>
                    <w:rPr>
                      <w:rFonts w:cs="Arial"/>
                      <w:szCs w:val="20"/>
                    </w:rPr>
                    <w:t>.</w:t>
                  </w:r>
                </w:p>
                <w:p w14:paraId="6A034F52" w14:textId="77777777" w:rsidR="00AF7619" w:rsidRPr="004E5C44" w:rsidRDefault="00AF7619" w:rsidP="00AF7619">
                  <w:pPr>
                    <w:spacing w:after="0"/>
                    <w:jc w:val="left"/>
                    <w:rPr>
                      <w:i/>
                      <w:iCs/>
                      <w:szCs w:val="20"/>
                    </w:rPr>
                  </w:pPr>
                  <w:r w:rsidRPr="004E5C44">
                    <w:rPr>
                      <w:rFonts w:cs="Arial"/>
                      <w:i/>
                      <w:iCs/>
                      <w:szCs w:val="20"/>
                    </w:rPr>
                    <w:t> </w:t>
                  </w:r>
                  <w:r w:rsidRPr="004E5C44">
                    <w:rPr>
                      <w:i/>
                      <w:iCs/>
                      <w:szCs w:val="20"/>
                    </w:rPr>
                    <w:t xml:space="preserve"> </w:t>
                  </w:r>
                  <w:r w:rsidRPr="004E5C44">
                    <w:rPr>
                      <w:rFonts w:cs="Arial"/>
                      <w:i/>
                      <w:iCs/>
                      <w:szCs w:val="20"/>
                    </w:rPr>
                    <w:t> </w:t>
                  </w:r>
                  <w:r w:rsidRPr="004E5C44">
                    <w:rPr>
                      <w:i/>
                      <w:iCs/>
                      <w:szCs w:val="20"/>
                    </w:rPr>
                    <w:t xml:space="preserve"> </w:t>
                  </w:r>
                </w:p>
                <w:p w14:paraId="1C06E611" w14:textId="77777777" w:rsidR="00AF7619" w:rsidRPr="004E5C44" w:rsidRDefault="00AF7619" w:rsidP="00AF7619">
                  <w:pPr>
                    <w:spacing w:after="0"/>
                    <w:jc w:val="left"/>
                    <w:rPr>
                      <w:i/>
                      <w:iCs/>
                      <w:szCs w:val="20"/>
                    </w:rPr>
                  </w:pPr>
                  <w:r w:rsidRPr="004E5C44">
                    <w:rPr>
                      <w:rFonts w:cs="Arial"/>
                      <w:i/>
                      <w:iCs/>
                      <w:szCs w:val="20"/>
                    </w:rPr>
                    <w:t>FESS Validation Rule:</w:t>
                  </w:r>
                  <w:r w:rsidRPr="004E5C44">
                    <w:rPr>
                      <w:i/>
                      <w:iCs/>
                      <w:szCs w:val="20"/>
                    </w:rPr>
                    <w:t xml:space="preserve"> </w:t>
                  </w:r>
                </w:p>
                <w:p w14:paraId="4FB4D585" w14:textId="77777777" w:rsidR="00AF7619" w:rsidRPr="00283A8E" w:rsidRDefault="00AF7619" w:rsidP="00AF7619">
                  <w:pPr>
                    <w:spacing w:after="0"/>
                    <w:jc w:val="left"/>
                    <w:rPr>
                      <w:rFonts w:cs="Arial"/>
                      <w:szCs w:val="20"/>
                    </w:rPr>
                  </w:pPr>
                  <w:r w:rsidRPr="004E5C44">
                    <w:rPr>
                      <w:rFonts w:cs="Arial"/>
                      <w:i/>
                      <w:iCs/>
                      <w:szCs w:val="20"/>
                    </w:rPr>
                    <w:t xml:space="preserve">• </w:t>
                  </w:r>
                  <w:r w:rsidRPr="004E5C44">
                    <w:rPr>
                      <w:rFonts w:cs="Arial"/>
                      <w:szCs w:val="20"/>
                    </w:rPr>
                    <w:t>If</w:t>
                  </w:r>
                  <w:r>
                    <w:rPr>
                      <w:rFonts w:cs="Arial"/>
                      <w:szCs w:val="20"/>
                    </w:rPr>
                    <w:t xml:space="preserve"> a ‘delete’ operation is submitted, then this should be related to:</w:t>
                  </w:r>
                </w:p>
                <w:p w14:paraId="677023C2" w14:textId="77777777" w:rsidR="00AF7619" w:rsidRPr="00F30D3E" w:rsidRDefault="00AF7619" w:rsidP="00AF7619">
                  <w:pPr>
                    <w:pStyle w:val="ad"/>
                    <w:numPr>
                      <w:ilvl w:val="0"/>
                      <w:numId w:val="55"/>
                    </w:numPr>
                    <w:spacing w:after="0"/>
                    <w:jc w:val="left"/>
                    <w:rPr>
                      <w:szCs w:val="20"/>
                    </w:rPr>
                  </w:pPr>
                  <w:r>
                    <w:rPr>
                      <w:szCs w:val="20"/>
                    </w:rPr>
                    <w:t>An economic operator who is not involved in any movement;</w:t>
                  </w:r>
                </w:p>
                <w:p w14:paraId="5418BE83" w14:textId="77777777" w:rsidR="00AF7619" w:rsidRPr="008C6716" w:rsidRDefault="00AF7619" w:rsidP="00AF7619">
                  <w:pPr>
                    <w:pStyle w:val="ad"/>
                    <w:rPr>
                      <w:szCs w:val="20"/>
                    </w:rPr>
                  </w:pPr>
                  <w:r>
                    <w:rPr>
                      <w:szCs w:val="20"/>
                    </w:rPr>
                    <w:t>OR</w:t>
                  </w:r>
                </w:p>
                <w:p w14:paraId="54519D27" w14:textId="77777777" w:rsidR="00AF7619" w:rsidRPr="00D452C5" w:rsidRDefault="00AF7619" w:rsidP="00AF7619">
                  <w:pPr>
                    <w:pStyle w:val="ad"/>
                    <w:numPr>
                      <w:ilvl w:val="0"/>
                      <w:numId w:val="55"/>
                    </w:numPr>
                    <w:spacing w:after="0"/>
                    <w:jc w:val="left"/>
                    <w:rPr>
                      <w:szCs w:val="20"/>
                    </w:rPr>
                  </w:pPr>
                  <w:r>
                    <w:rPr>
                      <w:rFonts w:cs="Arial"/>
                      <w:szCs w:val="20"/>
                    </w:rPr>
                    <w:t>An economic operator not involved to any open movement and;</w:t>
                  </w:r>
                </w:p>
                <w:p w14:paraId="5A06BAC8" w14:textId="77777777" w:rsidR="00AF7619" w:rsidRPr="00D452C5" w:rsidRDefault="00AF7619" w:rsidP="00AF7619">
                  <w:pPr>
                    <w:pStyle w:val="ad"/>
                    <w:numPr>
                      <w:ilvl w:val="0"/>
                      <w:numId w:val="55"/>
                    </w:numPr>
                    <w:spacing w:after="0"/>
                    <w:jc w:val="left"/>
                    <w:rPr>
                      <w:szCs w:val="20"/>
                    </w:rPr>
                  </w:pPr>
                  <w:r>
                    <w:rPr>
                      <w:rFonts w:cs="Arial"/>
                      <w:szCs w:val="20"/>
                    </w:rPr>
                    <w:t xml:space="preserve">An economic operator </w:t>
                  </w:r>
                  <w:r w:rsidRPr="00D452C5">
                    <w:rPr>
                      <w:rFonts w:cs="Arial"/>
                      <w:szCs w:val="20"/>
                    </w:rPr>
                    <w:t>involved in movement</w:t>
                  </w:r>
                  <w:r>
                    <w:rPr>
                      <w:rFonts w:cs="Arial"/>
                      <w:szCs w:val="20"/>
                    </w:rPr>
                    <w:t>s, but the activation date of the deletion is</w:t>
                  </w:r>
                  <w:r w:rsidRPr="00D452C5">
                    <w:rPr>
                      <w:rFonts w:cs="Arial"/>
                      <w:szCs w:val="20"/>
                    </w:rPr>
                    <w:t xml:space="preserve"> </w:t>
                  </w:r>
                  <w:r w:rsidRPr="00C1690F">
                    <w:rPr>
                      <w:rFonts w:cs="Arial"/>
                      <w:szCs w:val="20"/>
                    </w:rPr>
                    <w:t xml:space="preserve">at least five years </w:t>
                  </w:r>
                  <w:r>
                    <w:rPr>
                      <w:rFonts w:cs="Arial"/>
                      <w:szCs w:val="20"/>
                    </w:rPr>
                    <w:t>from</w:t>
                  </w:r>
                  <w:r w:rsidRPr="00C1690F">
                    <w:rPr>
                      <w:rFonts w:cs="Arial"/>
                      <w:szCs w:val="20"/>
                    </w:rPr>
                    <w:t xml:space="preserve"> the end of the calendar year </w:t>
                  </w:r>
                  <w:r>
                    <w:rPr>
                      <w:rFonts w:cs="Arial"/>
                      <w:szCs w:val="20"/>
                    </w:rPr>
                    <w:t xml:space="preserve">in which the corresponding movement began </w:t>
                  </w:r>
                  <w:r w:rsidRPr="00AA0BE0">
                    <w:rPr>
                      <w:rFonts w:cs="Arial"/>
                      <w:szCs w:val="20"/>
                    </w:rPr>
                    <w:t>(i.e. date and time of validation of the e-AD/e-SAD)</w:t>
                  </w:r>
                  <w:r>
                    <w:rPr>
                      <w:rFonts w:cs="Arial"/>
                      <w:szCs w:val="20"/>
                    </w:rPr>
                    <w:t>.</w:t>
                  </w:r>
                </w:p>
                <w:p w14:paraId="4F386DC9" w14:textId="77777777" w:rsidR="00AF7619" w:rsidRPr="004E5C44" w:rsidRDefault="00AF7619" w:rsidP="00AF7619">
                  <w:pPr>
                    <w:spacing w:after="0"/>
                    <w:jc w:val="left"/>
                    <w:rPr>
                      <w:szCs w:val="20"/>
                    </w:rPr>
                  </w:pPr>
                  <w:r w:rsidRPr="004E5C44">
                    <w:rPr>
                      <w:rFonts w:cs="Arial"/>
                      <w:szCs w:val="20"/>
                    </w:rPr>
                    <w:t> </w:t>
                  </w:r>
                  <w:r w:rsidRPr="004E5C44">
                    <w:rPr>
                      <w:szCs w:val="20"/>
                    </w:rPr>
                    <w:t xml:space="preserve"> </w:t>
                  </w:r>
                </w:p>
                <w:p w14:paraId="42D89DC6" w14:textId="77777777" w:rsidR="00AF7619" w:rsidRDefault="00AF7619" w:rsidP="00AF7619">
                  <w:pPr>
                    <w:spacing w:after="0"/>
                    <w:jc w:val="left"/>
                    <w:rPr>
                      <w:i/>
                      <w:iCs/>
                      <w:szCs w:val="20"/>
                    </w:rPr>
                  </w:pPr>
                  <w:r w:rsidRPr="004E5C44">
                    <w:rPr>
                      <w:rFonts w:cs="Arial"/>
                      <w:i/>
                      <w:iCs/>
                      <w:szCs w:val="20"/>
                    </w:rPr>
                    <w:t>IE:</w:t>
                  </w:r>
                  <w:r w:rsidRPr="004E5C44">
                    <w:rPr>
                      <w:i/>
                      <w:iCs/>
                      <w:szCs w:val="20"/>
                    </w:rPr>
                    <w:t xml:space="preserve"> </w:t>
                  </w:r>
                  <w:r>
                    <w:rPr>
                      <w:rFonts w:cs="Arial"/>
                      <w:szCs w:val="20"/>
                    </w:rPr>
                    <w:t xml:space="preserve">IE713 </w:t>
                  </w:r>
                </w:p>
                <w:p w14:paraId="0B298209" w14:textId="77777777" w:rsidR="00AF7619" w:rsidRPr="004E5C44" w:rsidRDefault="00AF7619" w:rsidP="00AF7619">
                  <w:pPr>
                    <w:spacing w:after="0"/>
                    <w:jc w:val="left"/>
                    <w:rPr>
                      <w:i/>
                      <w:iCs/>
                      <w:szCs w:val="20"/>
                    </w:rPr>
                  </w:pPr>
                </w:p>
                <w:p w14:paraId="526E4339" w14:textId="77777777" w:rsidR="00AF7619" w:rsidRDefault="00AF7619" w:rsidP="00AF7619">
                  <w:pPr>
                    <w:spacing w:after="0"/>
                    <w:jc w:val="left"/>
                    <w:rPr>
                      <w:rFonts w:cs="Arial"/>
                      <w:szCs w:val="20"/>
                    </w:rPr>
                  </w:pPr>
                  <w:r w:rsidRPr="004E5C44">
                    <w:rPr>
                      <w:rFonts w:cs="Arial"/>
                      <w:i/>
                      <w:iCs/>
                      <w:szCs w:val="20"/>
                    </w:rPr>
                    <w:t>Data Item</w:t>
                  </w:r>
                  <w:r>
                    <w:rPr>
                      <w:rFonts w:cs="Arial"/>
                      <w:i/>
                      <w:iCs/>
                      <w:szCs w:val="20"/>
                    </w:rPr>
                    <w:t xml:space="preserve">: </w:t>
                  </w:r>
                  <w:r>
                    <w:rPr>
                      <w:rFonts w:cs="Arial"/>
                      <w:szCs w:val="20"/>
                    </w:rPr>
                    <w:t>ACTION.Operation</w:t>
                  </w:r>
                </w:p>
                <w:p w14:paraId="6B15C522" w14:textId="77777777" w:rsidR="00AF7619" w:rsidRPr="004E5C44" w:rsidRDefault="00AF7619" w:rsidP="00AF7619">
                  <w:pPr>
                    <w:spacing w:after="0"/>
                    <w:jc w:val="left"/>
                    <w:rPr>
                      <w:rFonts w:cs="Arial"/>
                      <w:szCs w:val="20"/>
                    </w:rPr>
                  </w:pPr>
                </w:p>
                <w:p w14:paraId="3D38AAFA" w14:textId="77777777" w:rsidR="00AF7619" w:rsidRDefault="00AF7619" w:rsidP="00AF7619">
                  <w:pPr>
                    <w:spacing w:after="0"/>
                    <w:jc w:val="left"/>
                    <w:rPr>
                      <w:i/>
                      <w:iCs/>
                      <w:szCs w:val="20"/>
                    </w:rPr>
                  </w:pPr>
                  <w:r w:rsidRPr="004E5C44">
                    <w:rPr>
                      <w:rFonts w:cs="Arial"/>
                      <w:i/>
                      <w:iCs/>
                      <w:szCs w:val="20"/>
                    </w:rPr>
                    <w:t>Optionality:</w:t>
                  </w:r>
                  <w:r>
                    <w:rPr>
                      <w:rFonts w:cs="Arial"/>
                      <w:i/>
                      <w:iCs/>
                      <w:szCs w:val="20"/>
                    </w:rPr>
                    <w:t xml:space="preserve"> </w:t>
                  </w:r>
                  <w:r w:rsidRPr="004E5C44">
                    <w:rPr>
                      <w:rFonts w:cs="Arial"/>
                      <w:szCs w:val="20"/>
                    </w:rPr>
                    <w:t>Mandatory</w:t>
                  </w:r>
                  <w:r w:rsidRPr="004E5C44">
                    <w:rPr>
                      <w:i/>
                      <w:iCs/>
                      <w:szCs w:val="20"/>
                    </w:rPr>
                    <w:t xml:space="preserve"> </w:t>
                  </w:r>
                </w:p>
                <w:p w14:paraId="42041BF3" w14:textId="77777777" w:rsidR="00AF7619" w:rsidRPr="004E5C44" w:rsidRDefault="00AF7619" w:rsidP="00AF7619">
                  <w:pPr>
                    <w:spacing w:after="0"/>
                    <w:jc w:val="left"/>
                    <w:rPr>
                      <w:i/>
                      <w:iCs/>
                      <w:szCs w:val="20"/>
                    </w:rPr>
                  </w:pPr>
                </w:p>
                <w:p w14:paraId="32B11F08" w14:textId="77777777" w:rsidR="00AF7619" w:rsidRPr="00903F07" w:rsidRDefault="00AF7619" w:rsidP="00AF7619">
                  <w:pPr>
                    <w:spacing w:line="276" w:lineRule="auto"/>
                    <w:rPr>
                      <w:rFonts w:cs="Arial"/>
                      <w:szCs w:val="20"/>
                      <w:lang w:val="en-US"/>
                    </w:rPr>
                  </w:pPr>
                  <w:r w:rsidRPr="004E5C44">
                    <w:rPr>
                      <w:rFonts w:cs="Arial"/>
                      <w:i/>
                      <w:iCs/>
                      <w:szCs w:val="20"/>
                    </w:rPr>
                    <w:t>Comments:</w:t>
                  </w:r>
                  <w:r>
                    <w:rPr>
                      <w:rFonts w:cs="Arial"/>
                      <w:i/>
                      <w:iCs/>
                      <w:szCs w:val="20"/>
                    </w:rPr>
                    <w:t xml:space="preserve"> </w:t>
                  </w:r>
                  <w:r w:rsidRPr="004E5C44">
                    <w:rPr>
                      <w:rFonts w:cs="Arial"/>
                      <w:szCs w:val="20"/>
                    </w:rPr>
                    <w:t>N/A</w:t>
                  </w:r>
                </w:p>
                <w:p w14:paraId="50004302" w14:textId="77777777" w:rsidR="00AF7619" w:rsidRPr="00973FC2" w:rsidRDefault="00AF7619" w:rsidP="00AF7619">
                  <w:pPr>
                    <w:spacing w:line="276" w:lineRule="auto"/>
                    <w:rPr>
                      <w:b/>
                      <w:szCs w:val="20"/>
                    </w:rPr>
                  </w:pPr>
                </w:p>
                <w:p w14:paraId="35177A0C" w14:textId="77777777" w:rsidR="00AF7619" w:rsidRDefault="00AF7619" w:rsidP="00AF7619">
                  <w:pPr>
                    <w:pStyle w:val="ad"/>
                    <w:numPr>
                      <w:ilvl w:val="0"/>
                      <w:numId w:val="47"/>
                    </w:numPr>
                    <w:spacing w:line="276" w:lineRule="auto"/>
                    <w:contextualSpacing w:val="0"/>
                    <w:rPr>
                      <w:rFonts w:cs="Arial"/>
                      <w:szCs w:val="20"/>
                      <w:lang w:val="en-US"/>
                    </w:rPr>
                  </w:pPr>
                  <w:r>
                    <w:rPr>
                      <w:rFonts w:cs="Arial"/>
                      <w:szCs w:val="20"/>
                      <w:lang w:val="en-US"/>
                    </w:rPr>
                    <w:t>Appendix D</w:t>
                  </w:r>
                  <w:r w:rsidRPr="000979BB">
                    <w:rPr>
                      <w:rFonts w:cs="Arial"/>
                      <w:szCs w:val="20"/>
                      <w:lang w:val="en-US"/>
                    </w:rPr>
                    <w:t xml:space="preserve">: </w:t>
                  </w:r>
                  <w:r>
                    <w:rPr>
                      <w:rFonts w:cs="Arial"/>
                      <w:szCs w:val="20"/>
                      <w:lang w:val="en-US"/>
                    </w:rPr>
                    <w:t>TECHNICAL MESSAGE STRUCTURE</w:t>
                  </w:r>
                </w:p>
                <w:p w14:paraId="60B1DB6D" w14:textId="77777777" w:rsidR="00AF7619" w:rsidRDefault="00AF7619" w:rsidP="00AF7619">
                  <w:pPr>
                    <w:spacing w:line="276" w:lineRule="auto"/>
                    <w:rPr>
                      <w:rFonts w:cs="Arial"/>
                      <w:szCs w:val="20"/>
                      <w:lang w:val="en-US"/>
                    </w:rPr>
                  </w:pPr>
                  <w:r>
                    <w:rPr>
                      <w:rFonts w:cs="Arial"/>
                      <w:szCs w:val="20"/>
                      <w:lang w:val="en-US"/>
                    </w:rPr>
                    <w:t>The description of ‘R007’ should be updated as per below (</w:t>
                  </w:r>
                  <w:r>
                    <w:rPr>
                      <w:rFonts w:cs="Arial"/>
                      <w:szCs w:val="20"/>
                    </w:rPr>
                    <w:t>highlighted in bold/italics)</w:t>
                  </w:r>
                  <w:r>
                    <w:rPr>
                      <w:rFonts w:cs="Arial"/>
                      <w:szCs w:val="20"/>
                      <w:lang w:val="en-US"/>
                    </w:rPr>
                    <w:t>:</w:t>
                  </w:r>
                </w:p>
                <w:tbl>
                  <w:tblPr>
                    <w:tblW w:w="5971" w:type="dxa"/>
                    <w:tblInd w:w="28" w:type="dxa"/>
                    <w:tblLayout w:type="fixed"/>
                    <w:tblCellMar>
                      <w:top w:w="57" w:type="dxa"/>
                      <w:left w:w="57" w:type="dxa"/>
                      <w:bottom w:w="57" w:type="dxa"/>
                      <w:right w:w="57" w:type="dxa"/>
                    </w:tblCellMar>
                    <w:tblLook w:val="04A0" w:firstRow="1" w:lastRow="0" w:firstColumn="1" w:lastColumn="0" w:noHBand="0" w:noVBand="1"/>
                  </w:tblPr>
                  <w:tblGrid>
                    <w:gridCol w:w="970"/>
                    <w:gridCol w:w="5001"/>
                  </w:tblGrid>
                  <w:tr w:rsidR="00AF7619" w:rsidRPr="004165CC" w14:paraId="52C53222" w14:textId="77777777" w:rsidTr="00AF7619">
                    <w:trPr>
                      <w:cantSplit/>
                    </w:trPr>
                    <w:tc>
                      <w:tcPr>
                        <w:tcW w:w="970" w:type="dxa"/>
                      </w:tcPr>
                      <w:p w14:paraId="223BBFDD" w14:textId="77777777" w:rsidR="00AF7619" w:rsidRPr="004165CC" w:rsidRDefault="00AF7619" w:rsidP="00AF7619">
                        <w:pPr>
                          <w:pStyle w:val="af1"/>
                          <w:rPr>
                            <w:sz w:val="20"/>
                          </w:rPr>
                        </w:pPr>
                        <w:r>
                          <w:rPr>
                            <w:sz w:val="20"/>
                          </w:rPr>
                          <w:t>R007</w:t>
                        </w:r>
                      </w:p>
                    </w:tc>
                    <w:tc>
                      <w:tcPr>
                        <w:tcW w:w="5001" w:type="dxa"/>
                      </w:tcPr>
                      <w:p w14:paraId="693C3DE6" w14:textId="77777777" w:rsidR="00AF7619" w:rsidRDefault="00AF7619" w:rsidP="00AF7619">
                        <w:pPr>
                          <w:pStyle w:val="af1"/>
                          <w:rPr>
                            <w:sz w:val="20"/>
                          </w:rPr>
                        </w:pPr>
                        <w:r>
                          <w:rPr>
                            <w:sz w:val="20"/>
                          </w:rPr>
                          <w:t xml:space="preserve">The IE consists of top level Data Groups. Each top level Data Group has its own Data Group ACTION which attributes apply to the top level Data Group and its subsequent sub Data Groups. </w:t>
                        </w:r>
                      </w:p>
                      <w:p w14:paraId="471F9EBC" w14:textId="77777777" w:rsidR="00AF7619" w:rsidRDefault="00AF7619" w:rsidP="00AF7619">
                        <w:pPr>
                          <w:pStyle w:val="af1"/>
                          <w:rPr>
                            <w:sz w:val="20"/>
                          </w:rPr>
                        </w:pPr>
                        <w:r>
                          <w:rPr>
                            <w:sz w:val="20"/>
                          </w:rPr>
                          <w:t xml:space="preserve">The sender of the IE will always (in case of Create, Update, Invalidate </w:t>
                        </w:r>
                        <w:r w:rsidRPr="00560C89">
                          <w:rPr>
                            <w:b/>
                            <w:bCs/>
                            <w:i/>
                            <w:iCs/>
                            <w:sz w:val="20"/>
                          </w:rPr>
                          <w:t>and Delete</w:t>
                        </w:r>
                        <w:r>
                          <w:rPr>
                            <w:sz w:val="20"/>
                          </w:rPr>
                          <w:t xml:space="preserve">) send all values of the occurrence. </w:t>
                        </w:r>
                      </w:p>
                      <w:p w14:paraId="231967A4" w14:textId="77777777" w:rsidR="00AF7619" w:rsidRDefault="00AF7619" w:rsidP="00AF7619">
                        <w:pPr>
                          <w:pStyle w:val="af1"/>
                          <w:rPr>
                            <w:sz w:val="20"/>
                          </w:rPr>
                        </w:pPr>
                      </w:p>
                      <w:p w14:paraId="20A9D426" w14:textId="77777777" w:rsidR="00AF7619" w:rsidRDefault="00AF7619" w:rsidP="00AF7619">
                        <w:pPr>
                          <w:pStyle w:val="af1"/>
                          <w:rPr>
                            <w:sz w:val="20"/>
                          </w:rPr>
                        </w:pPr>
                        <w:r>
                          <w:rPr>
                            <w:sz w:val="20"/>
                          </w:rPr>
                          <w:t xml:space="preserve">The &lt;Operation&gt; attribute is used to indicate what action is applied to the occurrence in the IE. Its value is: ‘C’ (create), ‘U’ (update), ‘I’(Invalidate), </w:t>
                        </w:r>
                        <w:r w:rsidRPr="00560C89">
                          <w:rPr>
                            <w:b/>
                            <w:bCs/>
                            <w:i/>
                            <w:iCs/>
                            <w:sz w:val="20"/>
                          </w:rPr>
                          <w:t>‘D’ (delete)</w:t>
                        </w:r>
                        <w:r>
                          <w:rPr>
                            <w:sz w:val="20"/>
                          </w:rPr>
                          <w:t>.</w:t>
                        </w:r>
                      </w:p>
                      <w:p w14:paraId="2E3C79EA" w14:textId="77777777" w:rsidR="00AF7619" w:rsidRDefault="00AF7619" w:rsidP="00AF7619">
                        <w:pPr>
                          <w:pStyle w:val="af1"/>
                          <w:rPr>
                            <w:sz w:val="20"/>
                          </w:rPr>
                        </w:pPr>
                      </w:p>
                      <w:p w14:paraId="611DE41E" w14:textId="77777777" w:rsidR="00AF7619" w:rsidRPr="004165CC" w:rsidRDefault="00AF7619" w:rsidP="00AF7619">
                        <w:pPr>
                          <w:pStyle w:val="af1"/>
                          <w:rPr>
                            <w:sz w:val="20"/>
                          </w:rPr>
                        </w:pPr>
                        <w:r>
                          <w:rPr>
                            <w:sz w:val="20"/>
                          </w:rPr>
                          <w:t>The &lt;Activation date&gt; indicates when the operation will become applicable for the specific occurrence.</w:t>
                        </w:r>
                      </w:p>
                    </w:tc>
                  </w:tr>
                </w:tbl>
                <w:p w14:paraId="72211705" w14:textId="77777777" w:rsidR="00AF7619" w:rsidRDefault="00AF7619" w:rsidP="00AF7619">
                  <w:pPr>
                    <w:spacing w:line="276" w:lineRule="auto"/>
                    <w:rPr>
                      <w:rFonts w:cs="Arial"/>
                      <w:szCs w:val="20"/>
                    </w:rPr>
                  </w:pPr>
                </w:p>
                <w:p w14:paraId="7A7CFE65" w14:textId="77777777" w:rsidR="00AF7619" w:rsidRDefault="00AF7619" w:rsidP="00AF7619">
                  <w:pPr>
                    <w:spacing w:line="276" w:lineRule="auto"/>
                    <w:rPr>
                      <w:rFonts w:cs="Arial"/>
                      <w:szCs w:val="20"/>
                    </w:rPr>
                  </w:pPr>
                  <w:r>
                    <w:rPr>
                      <w:rFonts w:cs="Arial"/>
                      <w:szCs w:val="20"/>
                    </w:rPr>
                    <w:t>Additionally, three new rules will be introduced to maintain the integrity of SEED data with the following description:</w:t>
                  </w:r>
                </w:p>
                <w:tbl>
                  <w:tblPr>
                    <w:tblW w:w="59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70"/>
                    <w:gridCol w:w="5001"/>
                  </w:tblGrid>
                  <w:tr w:rsidR="00AF7619" w:rsidRPr="004165CC" w14:paraId="7B434700" w14:textId="77777777" w:rsidTr="00AF7619">
                    <w:trPr>
                      <w:cantSplit/>
                    </w:trPr>
                    <w:tc>
                      <w:tcPr>
                        <w:tcW w:w="970" w:type="dxa"/>
                        <w:shd w:val="clear" w:color="auto" w:fill="BFBFBF" w:themeFill="background1" w:themeFillShade="BF"/>
                      </w:tcPr>
                      <w:p w14:paraId="283851F8" w14:textId="77777777" w:rsidR="00AF7619" w:rsidRPr="006605D6" w:rsidRDefault="00AF7619" w:rsidP="00AF7619">
                        <w:pPr>
                          <w:pStyle w:val="af1"/>
                          <w:rPr>
                            <w:sz w:val="20"/>
                            <w:szCs w:val="20"/>
                          </w:rPr>
                        </w:pPr>
                        <w:r w:rsidRPr="006605D6">
                          <w:rPr>
                            <w:b/>
                            <w:sz w:val="20"/>
                            <w:szCs w:val="20"/>
                          </w:rPr>
                          <w:t>Rule</w:t>
                        </w:r>
                      </w:p>
                    </w:tc>
                    <w:tc>
                      <w:tcPr>
                        <w:tcW w:w="5001" w:type="dxa"/>
                        <w:shd w:val="clear" w:color="auto" w:fill="BFBFBF" w:themeFill="background1" w:themeFillShade="BF"/>
                      </w:tcPr>
                      <w:p w14:paraId="13AD5284" w14:textId="77777777" w:rsidR="00AF7619" w:rsidRPr="00EC006A" w:rsidRDefault="00AF7619" w:rsidP="00AF7619">
                        <w:pPr>
                          <w:pStyle w:val="af1"/>
                          <w:rPr>
                            <w:rFonts w:cs="Arial"/>
                            <w:sz w:val="20"/>
                            <w:szCs w:val="20"/>
                          </w:rPr>
                        </w:pPr>
                        <w:r w:rsidRPr="006605D6">
                          <w:rPr>
                            <w:b/>
                            <w:sz w:val="20"/>
                            <w:szCs w:val="20"/>
                          </w:rPr>
                          <w:t>Description</w:t>
                        </w:r>
                      </w:p>
                    </w:tc>
                  </w:tr>
                  <w:tr w:rsidR="00AF7619" w:rsidRPr="004165CC" w14:paraId="73AAFAE0" w14:textId="77777777" w:rsidTr="00AF7619">
                    <w:trPr>
                      <w:cantSplit/>
                    </w:trPr>
                    <w:tc>
                      <w:tcPr>
                        <w:tcW w:w="970" w:type="dxa"/>
                      </w:tcPr>
                      <w:p w14:paraId="59147F74" w14:textId="77777777" w:rsidR="00AF7619" w:rsidRPr="00655ADA" w:rsidRDefault="00AF7619" w:rsidP="00AF7619">
                        <w:pPr>
                          <w:pStyle w:val="af1"/>
                          <w:rPr>
                            <w:strike/>
                            <w:color w:val="FF0000"/>
                            <w:sz w:val="20"/>
                          </w:rPr>
                        </w:pPr>
                        <w:r w:rsidRPr="00655ADA">
                          <w:rPr>
                            <w:strike/>
                            <w:color w:val="FF0000"/>
                            <w:sz w:val="20"/>
                          </w:rPr>
                          <w:t>Rxx1</w:t>
                        </w:r>
                      </w:p>
                      <w:p w14:paraId="5F07BBEA" w14:textId="08AE69EC" w:rsidR="00655ADA" w:rsidRPr="004165CC" w:rsidRDefault="00655ADA" w:rsidP="00AF7619">
                        <w:pPr>
                          <w:pStyle w:val="af1"/>
                          <w:rPr>
                            <w:sz w:val="20"/>
                          </w:rPr>
                        </w:pPr>
                        <w:r w:rsidRPr="00655ADA">
                          <w:rPr>
                            <w:color w:val="00B050"/>
                            <w:sz w:val="20"/>
                          </w:rPr>
                          <w:t>R267</w:t>
                        </w:r>
                      </w:p>
                    </w:tc>
                    <w:tc>
                      <w:tcPr>
                        <w:tcW w:w="5001" w:type="dxa"/>
                      </w:tcPr>
                      <w:p w14:paraId="46C0F605" w14:textId="77777777" w:rsidR="00AF7619" w:rsidRPr="00631210" w:rsidRDefault="00AF7619" w:rsidP="00AF7619">
                        <w:pPr>
                          <w:pStyle w:val="af1"/>
                          <w:rPr>
                            <w:sz w:val="20"/>
                            <w:szCs w:val="20"/>
                          </w:rPr>
                        </w:pPr>
                        <w:r w:rsidRPr="00631210">
                          <w:rPr>
                            <w:rFonts w:cs="Arial"/>
                            <w:sz w:val="20"/>
                            <w:szCs w:val="20"/>
                          </w:rPr>
                          <w:t>For ‘delete’ operations of ‘Tax Warehouse’ records, the deleted ‘tax warehouse’ must not be linked to an ‘Authorised Warehouse Keeper’.</w:t>
                        </w:r>
                      </w:p>
                    </w:tc>
                  </w:tr>
                  <w:tr w:rsidR="00AF7619" w:rsidRPr="004165CC" w14:paraId="374BAA79" w14:textId="77777777" w:rsidTr="00AF7619">
                    <w:trPr>
                      <w:cantSplit/>
                    </w:trPr>
                    <w:tc>
                      <w:tcPr>
                        <w:tcW w:w="970" w:type="dxa"/>
                      </w:tcPr>
                      <w:p w14:paraId="183DEC0F" w14:textId="77777777" w:rsidR="00AF7619" w:rsidRPr="00655ADA" w:rsidRDefault="00AF7619" w:rsidP="00AF7619">
                        <w:pPr>
                          <w:pStyle w:val="af1"/>
                          <w:rPr>
                            <w:strike/>
                            <w:color w:val="FF0000"/>
                            <w:sz w:val="20"/>
                          </w:rPr>
                        </w:pPr>
                        <w:r w:rsidRPr="00655ADA">
                          <w:rPr>
                            <w:strike/>
                            <w:color w:val="FF0000"/>
                            <w:sz w:val="20"/>
                          </w:rPr>
                          <w:t>Rxx2</w:t>
                        </w:r>
                      </w:p>
                      <w:p w14:paraId="01675425" w14:textId="7849C4B3" w:rsidR="00655ADA" w:rsidRDefault="00655ADA" w:rsidP="00AF7619">
                        <w:pPr>
                          <w:pStyle w:val="af1"/>
                          <w:rPr>
                            <w:sz w:val="20"/>
                          </w:rPr>
                        </w:pPr>
                        <w:r w:rsidRPr="00655ADA">
                          <w:rPr>
                            <w:color w:val="00B050"/>
                            <w:sz w:val="20"/>
                          </w:rPr>
                          <w:t>R26</w:t>
                        </w:r>
                        <w:r>
                          <w:rPr>
                            <w:color w:val="00B050"/>
                            <w:sz w:val="20"/>
                          </w:rPr>
                          <w:t>8</w:t>
                        </w:r>
                      </w:p>
                    </w:tc>
                    <w:tc>
                      <w:tcPr>
                        <w:tcW w:w="5001" w:type="dxa"/>
                      </w:tcPr>
                      <w:p w14:paraId="7413D127" w14:textId="77777777" w:rsidR="00AF7619" w:rsidRPr="00631210" w:rsidRDefault="00AF7619" w:rsidP="00AF7619">
                        <w:pPr>
                          <w:pStyle w:val="af1"/>
                          <w:rPr>
                            <w:sz w:val="20"/>
                            <w:szCs w:val="20"/>
                          </w:rPr>
                        </w:pPr>
                        <w:r w:rsidRPr="00631210">
                          <w:rPr>
                            <w:rFonts w:cs="Arial"/>
                            <w:sz w:val="20"/>
                            <w:szCs w:val="20"/>
                          </w:rPr>
                          <w:t>For ‘delete’ operations of ‘Authorised Warehouse Keeper’ records, the deleted ‘Authorised Warehouse Keeper’ must not be the sole keeper of a</w:t>
                        </w:r>
                        <w:r>
                          <w:rPr>
                            <w:rFonts w:cs="Arial"/>
                            <w:sz w:val="20"/>
                            <w:szCs w:val="20"/>
                          </w:rPr>
                          <w:t xml:space="preserve"> tax</w:t>
                        </w:r>
                        <w:r w:rsidRPr="00631210">
                          <w:rPr>
                            <w:rFonts w:cs="Arial"/>
                            <w:sz w:val="20"/>
                            <w:szCs w:val="20"/>
                          </w:rPr>
                          <w:t xml:space="preserve"> warehouse, i.e. the deletion of the ‘Authorised Warehouse Keeper’ must not result to an ‘orphan’ tax warehouse.</w:t>
                        </w:r>
                      </w:p>
                    </w:tc>
                  </w:tr>
                  <w:tr w:rsidR="00AF7619" w:rsidRPr="004165CC" w14:paraId="3553E404" w14:textId="77777777" w:rsidTr="00AF7619">
                    <w:trPr>
                      <w:cantSplit/>
                    </w:trPr>
                    <w:tc>
                      <w:tcPr>
                        <w:tcW w:w="970" w:type="dxa"/>
                      </w:tcPr>
                      <w:p w14:paraId="456E2866" w14:textId="77777777" w:rsidR="00AF7619" w:rsidRPr="00655ADA" w:rsidRDefault="00AF7619" w:rsidP="00AF7619">
                        <w:pPr>
                          <w:pStyle w:val="af1"/>
                          <w:rPr>
                            <w:strike/>
                            <w:color w:val="FF0000"/>
                            <w:sz w:val="20"/>
                          </w:rPr>
                        </w:pPr>
                        <w:r w:rsidRPr="00655ADA">
                          <w:rPr>
                            <w:strike/>
                            <w:color w:val="FF0000"/>
                            <w:sz w:val="20"/>
                          </w:rPr>
                          <w:t>Rxx3</w:t>
                        </w:r>
                      </w:p>
                      <w:p w14:paraId="6CD7B926" w14:textId="06EB43D6" w:rsidR="00655ADA" w:rsidRDefault="00655ADA" w:rsidP="00AF7619">
                        <w:pPr>
                          <w:pStyle w:val="af1"/>
                          <w:rPr>
                            <w:sz w:val="20"/>
                          </w:rPr>
                        </w:pPr>
                        <w:r w:rsidRPr="00655ADA">
                          <w:rPr>
                            <w:color w:val="00B050"/>
                            <w:sz w:val="20"/>
                          </w:rPr>
                          <w:t>R26</w:t>
                        </w:r>
                        <w:r>
                          <w:rPr>
                            <w:color w:val="00B050"/>
                            <w:sz w:val="20"/>
                          </w:rPr>
                          <w:t>9</w:t>
                        </w:r>
                      </w:p>
                    </w:tc>
                    <w:tc>
                      <w:tcPr>
                        <w:tcW w:w="5001" w:type="dxa"/>
                      </w:tcPr>
                      <w:p w14:paraId="2AE6D4CD" w14:textId="2277E935" w:rsidR="00AF7619" w:rsidRDefault="00AF7619" w:rsidP="00AF7619">
                        <w:pPr>
                          <w:pStyle w:val="af1"/>
                          <w:rPr>
                            <w:sz w:val="20"/>
                            <w:szCs w:val="20"/>
                          </w:rPr>
                        </w:pPr>
                        <w:r w:rsidRPr="00631210">
                          <w:rPr>
                            <w:sz w:val="20"/>
                            <w:szCs w:val="20"/>
                          </w:rPr>
                          <w:t xml:space="preserve">For ‘delete’ operations of </w:t>
                        </w:r>
                        <w:r w:rsidR="009140B8">
                          <w:rPr>
                            <w:sz w:val="20"/>
                            <w:szCs w:val="20"/>
                          </w:rPr>
                          <w:t>‘</w:t>
                        </w:r>
                        <w:r w:rsidRPr="00631210">
                          <w:rPr>
                            <w:sz w:val="20"/>
                            <w:szCs w:val="20"/>
                          </w:rPr>
                          <w:t>Registered Consignors</w:t>
                        </w:r>
                        <w:r w:rsidR="009140B8">
                          <w:rPr>
                            <w:sz w:val="20"/>
                            <w:szCs w:val="20"/>
                          </w:rPr>
                          <w:t xml:space="preserve">’ </w:t>
                        </w:r>
                        <w:r w:rsidR="009140B8" w:rsidRPr="00A869E3">
                          <w:rPr>
                            <w:color w:val="00B050"/>
                            <w:sz w:val="22"/>
                            <w:szCs w:val="22"/>
                          </w:rPr>
                          <w:t xml:space="preserve">or </w:t>
                        </w:r>
                        <w:r w:rsidR="009140B8">
                          <w:rPr>
                            <w:color w:val="00B050"/>
                            <w:sz w:val="22"/>
                            <w:szCs w:val="22"/>
                          </w:rPr>
                          <w:t>‘</w:t>
                        </w:r>
                        <w:r w:rsidR="009140B8" w:rsidRPr="00A869E3">
                          <w:rPr>
                            <w:color w:val="00B050"/>
                            <w:sz w:val="22"/>
                            <w:szCs w:val="22"/>
                          </w:rPr>
                          <w:t>Authorised Warehouse Keepers</w:t>
                        </w:r>
                        <w:r w:rsidR="009140B8">
                          <w:rPr>
                            <w:color w:val="00B050"/>
                            <w:sz w:val="22"/>
                            <w:szCs w:val="22"/>
                          </w:rPr>
                          <w:t>’</w:t>
                        </w:r>
                        <w:r>
                          <w:rPr>
                            <w:sz w:val="20"/>
                            <w:szCs w:val="20"/>
                            <w:lang w:val="en-US"/>
                          </w:rPr>
                          <w:t>,</w:t>
                        </w:r>
                        <w:r w:rsidRPr="00631210">
                          <w:rPr>
                            <w:sz w:val="20"/>
                            <w:szCs w:val="20"/>
                          </w:rPr>
                          <w:t xml:space="preserve"> there should be no Temporary Registered</w:t>
                        </w:r>
                        <w:r>
                          <w:rPr>
                            <w:sz w:val="20"/>
                            <w:szCs w:val="20"/>
                            <w:lang w:val="en-US"/>
                          </w:rPr>
                          <w:t xml:space="preserve"> Consignees</w:t>
                        </w:r>
                        <w:r w:rsidRPr="00631210">
                          <w:rPr>
                            <w:sz w:val="20"/>
                            <w:szCs w:val="20"/>
                          </w:rPr>
                          <w:t xml:space="preserve"> associated to the deleted economic operators.</w:t>
                        </w:r>
                      </w:p>
                      <w:p w14:paraId="747E88D2" w14:textId="77777777" w:rsidR="00AF7619" w:rsidRPr="00E7039F" w:rsidRDefault="00AF7619" w:rsidP="00AF7619">
                        <w:pPr>
                          <w:pStyle w:val="af1"/>
                          <w:rPr>
                            <w:sz w:val="20"/>
                            <w:szCs w:val="20"/>
                            <w:lang w:val="en-US"/>
                          </w:rPr>
                        </w:pPr>
                        <w:r>
                          <w:rPr>
                            <w:sz w:val="20"/>
                            <w:szCs w:val="20"/>
                            <w:lang w:val="en-US"/>
                          </w:rPr>
                          <w:t>Similarly, for ‘delete’ operations of ‘Certified Consignors’ or ‘Certified Consignees’, there should be no ‘Temporary Certified Consignees’ or ‘Temporary Certified Consignors’ respectively associated to the deleted economic operators.</w:t>
                        </w:r>
                      </w:p>
                    </w:tc>
                  </w:tr>
                </w:tbl>
                <w:p w14:paraId="6E5F2D84" w14:textId="4F6F104A" w:rsidR="00AF7619" w:rsidRDefault="00AF7619" w:rsidP="00AF7619">
                  <w:pPr>
                    <w:spacing w:line="276" w:lineRule="auto"/>
                    <w:rPr>
                      <w:rFonts w:cs="Arial"/>
                      <w:szCs w:val="20"/>
                    </w:rPr>
                  </w:pPr>
                  <w:r>
                    <w:rPr>
                      <w:rFonts w:cs="Arial"/>
                      <w:szCs w:val="20"/>
                    </w:rPr>
                    <w:t xml:space="preserve">The newly created business rule ‘BRxxx’ </w:t>
                  </w:r>
                  <w:r>
                    <w:rPr>
                      <w:rFonts w:cs="Arial"/>
                      <w:szCs w:val="20"/>
                      <w:lang w:val="en-US"/>
                    </w:rPr>
                    <w:t xml:space="preserve">and rules ‘Rxx1’, ‘Rxx2’ and ‘Rxx3’ </w:t>
                  </w:r>
                  <w:r>
                    <w:rPr>
                      <w:rFonts w:cs="Arial"/>
                      <w:szCs w:val="20"/>
                    </w:rPr>
                    <w:t>will</w:t>
                  </w:r>
                  <w:r w:rsidR="00A41C2A">
                    <w:rPr>
                      <w:rFonts w:cs="Arial"/>
                      <w:szCs w:val="20"/>
                    </w:rPr>
                    <w:t xml:space="preserve"> be</w:t>
                  </w:r>
                  <w:r>
                    <w:rPr>
                      <w:rFonts w:cs="Arial"/>
                      <w:szCs w:val="20"/>
                    </w:rPr>
                    <w:t xml:space="preserve"> associated to the &lt;Operation&gt; data item of the IE713 message, as shown below:</w:t>
                  </w:r>
                </w:p>
                <w:p w14:paraId="54620668" w14:textId="77777777" w:rsidR="00AF7619" w:rsidRPr="00631210" w:rsidRDefault="00AF7619" w:rsidP="00AF7619">
                  <w:pPr>
                    <w:spacing w:line="276" w:lineRule="auto"/>
                    <w:rPr>
                      <w:rFonts w:cs="Arial"/>
                      <w:szCs w:val="20"/>
                    </w:rPr>
                  </w:pPr>
                  <w:r>
                    <w:rPr>
                      <w:noProof/>
                      <w:lang w:val="el-GR" w:eastAsia="el-GR"/>
                    </w:rPr>
                    <w:drawing>
                      <wp:inline distT="0" distB="0" distL="0" distR="0" wp14:anchorId="23ADE85E" wp14:editId="61B830DE">
                        <wp:extent cx="4090670" cy="110871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90670" cy="1108710"/>
                                </a:xfrm>
                                <a:prstGeom prst="rect">
                                  <a:avLst/>
                                </a:prstGeom>
                              </pic:spPr>
                            </pic:pic>
                          </a:graphicData>
                        </a:graphic>
                      </wp:inline>
                    </w:drawing>
                  </w:r>
                </w:p>
              </w:tc>
            </w:tr>
            <w:tr w:rsidR="00AF7619" w:rsidRPr="00973FC2" w14:paraId="784D8408" w14:textId="77777777" w:rsidTr="00AF7619">
              <w:trPr>
                <w:trHeight w:val="700"/>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607320E" w14:textId="77777777" w:rsidR="00AF7619" w:rsidRPr="00973FC2" w:rsidRDefault="00AF7619" w:rsidP="00AF7619">
                  <w:pPr>
                    <w:spacing w:line="276" w:lineRule="auto"/>
                    <w:jc w:val="left"/>
                    <w:rPr>
                      <w:szCs w:val="20"/>
                    </w:rPr>
                  </w:pPr>
                  <w:r w:rsidRPr="00973FC2">
                    <w:rPr>
                      <w:szCs w:val="20"/>
                    </w:rPr>
                    <w:t>Impact assessment</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1D181CC7" w14:textId="77777777" w:rsidR="00AF7619" w:rsidRPr="00CC7381" w:rsidRDefault="00AF7619" w:rsidP="00AF7619">
                  <w:pPr>
                    <w:spacing w:after="0" w:line="276" w:lineRule="auto"/>
                    <w:rPr>
                      <w:szCs w:val="20"/>
                    </w:rPr>
                  </w:pPr>
                  <w:r w:rsidRPr="00CC7381">
                    <w:rPr>
                      <w:szCs w:val="20"/>
                    </w:rPr>
                    <w:t>Specification Documents:</w:t>
                  </w:r>
                </w:p>
                <w:p w14:paraId="4114C207" w14:textId="77777777" w:rsidR="00AF7619" w:rsidRPr="00C575FD" w:rsidRDefault="00AF7619" w:rsidP="00AF7619">
                  <w:pPr>
                    <w:pStyle w:val="Bulleted1"/>
                    <w:numPr>
                      <w:ilvl w:val="0"/>
                      <w:numId w:val="45"/>
                    </w:numPr>
                    <w:spacing w:after="60" w:line="276" w:lineRule="auto"/>
                    <w:contextualSpacing/>
                    <w:jc w:val="both"/>
                    <w:rPr>
                      <w:rFonts w:ascii="Times New Roman" w:hAnsi="Times New Roman" w:cs="Times New Roman"/>
                    </w:rPr>
                  </w:pPr>
                  <w:r w:rsidRPr="00C575FD">
                    <w:rPr>
                      <w:rFonts w:ascii="Times New Roman" w:hAnsi="Times New Roman" w:cs="Times New Roman"/>
                    </w:rPr>
                    <w:t>DDNEA for EMCS Phase 3 (Medium);</w:t>
                  </w:r>
                </w:p>
                <w:p w14:paraId="5464682C" w14:textId="77777777" w:rsidR="00AF7619" w:rsidRPr="00C575FD" w:rsidRDefault="00AF7619" w:rsidP="00AF7619">
                  <w:pPr>
                    <w:pStyle w:val="Bulleted1"/>
                    <w:numPr>
                      <w:ilvl w:val="0"/>
                      <w:numId w:val="45"/>
                    </w:numPr>
                    <w:spacing w:after="60" w:line="276" w:lineRule="auto"/>
                    <w:contextualSpacing/>
                    <w:jc w:val="both"/>
                    <w:rPr>
                      <w:rFonts w:ascii="Times New Roman" w:hAnsi="Times New Roman" w:cs="Times New Roman"/>
                    </w:rPr>
                  </w:pPr>
                  <w:r w:rsidRPr="00C575FD">
                    <w:rPr>
                      <w:rFonts w:ascii="Times New Roman" w:hAnsi="Times New Roman" w:cs="Times New Roman"/>
                    </w:rPr>
                    <w:t>CTP for SEEDv1 (Medium);</w:t>
                  </w:r>
                </w:p>
                <w:p w14:paraId="2AFD53D3" w14:textId="77777777" w:rsidR="00AF7619" w:rsidRPr="00C575FD" w:rsidRDefault="00AF7619" w:rsidP="00AF7619">
                  <w:pPr>
                    <w:pStyle w:val="Bulleted1"/>
                    <w:numPr>
                      <w:ilvl w:val="0"/>
                      <w:numId w:val="45"/>
                    </w:numPr>
                    <w:spacing w:after="60" w:line="276" w:lineRule="auto"/>
                    <w:contextualSpacing/>
                    <w:jc w:val="both"/>
                    <w:rPr>
                      <w:rFonts w:ascii="Times New Roman" w:hAnsi="Times New Roman" w:cs="Times New Roman"/>
                    </w:rPr>
                  </w:pPr>
                  <w:r w:rsidRPr="00C575FD">
                    <w:rPr>
                      <w:rFonts w:ascii="Times New Roman" w:hAnsi="Times New Roman" w:cs="Times New Roman"/>
                    </w:rPr>
                    <w:t>TRP for EMCS Phase (None).</w:t>
                  </w:r>
                </w:p>
                <w:p w14:paraId="53859872" w14:textId="77777777" w:rsidR="00AF7619" w:rsidRPr="00C575FD" w:rsidRDefault="00AF7619" w:rsidP="00AF7619">
                  <w:pPr>
                    <w:spacing w:before="240" w:after="0" w:line="276" w:lineRule="auto"/>
                    <w:rPr>
                      <w:szCs w:val="20"/>
                    </w:rPr>
                  </w:pPr>
                  <w:r w:rsidRPr="00C575FD">
                    <w:rPr>
                      <w:szCs w:val="20"/>
                    </w:rPr>
                    <w:t>CDEAs:</w:t>
                  </w:r>
                </w:p>
                <w:p w14:paraId="4736429A" w14:textId="77777777" w:rsidR="00AF7619" w:rsidRPr="00C575FD" w:rsidRDefault="00AF7619" w:rsidP="00AF7619">
                  <w:pPr>
                    <w:pStyle w:val="Bulleted1"/>
                    <w:numPr>
                      <w:ilvl w:val="0"/>
                      <w:numId w:val="45"/>
                    </w:numPr>
                    <w:spacing w:after="60" w:line="276" w:lineRule="auto"/>
                    <w:contextualSpacing/>
                    <w:jc w:val="both"/>
                    <w:rPr>
                      <w:rFonts w:ascii="Times New Roman" w:hAnsi="Times New Roman" w:cs="Times New Roman"/>
                    </w:rPr>
                  </w:pPr>
                  <w:r w:rsidRPr="00C575FD">
                    <w:rPr>
                      <w:rFonts w:ascii="Times New Roman" w:hAnsi="Times New Roman" w:cs="Times New Roman"/>
                    </w:rPr>
                    <w:t>Central SEED v1 application (High);</w:t>
                  </w:r>
                </w:p>
                <w:p w14:paraId="07A5EB16" w14:textId="77777777" w:rsidR="00AF7619" w:rsidRPr="00C575FD" w:rsidRDefault="00AF7619" w:rsidP="00AF7619">
                  <w:pPr>
                    <w:pStyle w:val="Bulleted1"/>
                    <w:numPr>
                      <w:ilvl w:val="0"/>
                      <w:numId w:val="45"/>
                    </w:numPr>
                    <w:spacing w:after="60" w:line="276" w:lineRule="auto"/>
                    <w:contextualSpacing/>
                    <w:jc w:val="both"/>
                    <w:rPr>
                      <w:rFonts w:ascii="Times New Roman" w:hAnsi="Times New Roman" w:cs="Times New Roman"/>
                    </w:rPr>
                  </w:pPr>
                  <w:r w:rsidRPr="00C575FD">
                    <w:rPr>
                      <w:rFonts w:ascii="Times New Roman" w:hAnsi="Times New Roman" w:cs="Times New Roman"/>
                    </w:rPr>
                    <w:t>CTA (None);</w:t>
                  </w:r>
                </w:p>
                <w:p w14:paraId="03385601" w14:textId="77777777" w:rsidR="00AF7619" w:rsidRPr="00C575FD" w:rsidRDefault="00AF7619" w:rsidP="00AF7619">
                  <w:pPr>
                    <w:pStyle w:val="Bulleted1"/>
                    <w:numPr>
                      <w:ilvl w:val="0"/>
                      <w:numId w:val="45"/>
                    </w:numPr>
                    <w:spacing w:after="60" w:line="276" w:lineRule="auto"/>
                    <w:contextualSpacing/>
                    <w:jc w:val="both"/>
                    <w:rPr>
                      <w:rFonts w:ascii="Times New Roman" w:hAnsi="Times New Roman" w:cs="Times New Roman"/>
                    </w:rPr>
                  </w:pPr>
                  <w:r w:rsidRPr="00C575FD">
                    <w:rPr>
                      <w:rFonts w:ascii="Times New Roman" w:hAnsi="Times New Roman" w:cs="Times New Roman"/>
                    </w:rPr>
                    <w:t>CS/MISE (None).</w:t>
                  </w:r>
                </w:p>
                <w:p w14:paraId="234821E2" w14:textId="77777777" w:rsidR="00AF7619" w:rsidRPr="00C575FD" w:rsidRDefault="00AF7619" w:rsidP="00AF7619">
                  <w:pPr>
                    <w:spacing w:before="240" w:after="0" w:line="276" w:lineRule="auto"/>
                    <w:rPr>
                      <w:szCs w:val="20"/>
                    </w:rPr>
                  </w:pPr>
                  <w:r w:rsidRPr="00C575FD">
                    <w:rPr>
                      <w:szCs w:val="20"/>
                    </w:rPr>
                    <w:t>NEAs:</w:t>
                  </w:r>
                </w:p>
                <w:p w14:paraId="21489374" w14:textId="77777777" w:rsidR="00AF7619" w:rsidRPr="00973FC2" w:rsidRDefault="00AF7619" w:rsidP="00AF7619">
                  <w:pPr>
                    <w:pStyle w:val="Bulleted1"/>
                    <w:numPr>
                      <w:ilvl w:val="0"/>
                      <w:numId w:val="45"/>
                    </w:numPr>
                    <w:spacing w:after="60" w:line="276" w:lineRule="auto"/>
                    <w:contextualSpacing/>
                    <w:jc w:val="both"/>
                    <w:rPr>
                      <w:rFonts w:ascii="Times New Roman" w:hAnsi="Times New Roman" w:cs="Times New Roman"/>
                    </w:rPr>
                  </w:pPr>
                  <w:r w:rsidRPr="00C575FD">
                    <w:rPr>
                      <w:rFonts w:ascii="Times New Roman" w:hAnsi="Times New Roman" w:cs="Times New Roman"/>
                    </w:rPr>
                    <w:t>Impact on NEAs (High).</w:t>
                  </w:r>
                </w:p>
              </w:tc>
            </w:tr>
            <w:tr w:rsidR="00AF7619" w:rsidRPr="00973FC2" w14:paraId="1DCBFEA2" w14:textId="77777777" w:rsidTr="00AF7619">
              <w:trPr>
                <w:trHeight w:val="794"/>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0CF1E44" w14:textId="77777777" w:rsidR="00AF7619" w:rsidRPr="00973FC2" w:rsidRDefault="00AF7619" w:rsidP="00AF7619">
                  <w:pPr>
                    <w:spacing w:line="276" w:lineRule="auto"/>
                    <w:jc w:val="left"/>
                    <w:rPr>
                      <w:szCs w:val="20"/>
                    </w:rPr>
                  </w:pPr>
                  <w:r w:rsidRPr="00973FC2">
                    <w:rPr>
                      <w:szCs w:val="20"/>
                    </w:rPr>
                    <w:t>Effect of not implementing the Change</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4C8FE2E" w14:textId="77777777" w:rsidR="00AF7619" w:rsidRPr="00DC614B" w:rsidRDefault="00AF7619" w:rsidP="00AF7619">
                  <w:pPr>
                    <w:spacing w:line="276" w:lineRule="auto"/>
                    <w:rPr>
                      <w:color w:val="FF0000"/>
                      <w:szCs w:val="20"/>
                      <w:highlight w:val="yellow"/>
                    </w:rPr>
                  </w:pPr>
                  <w:r w:rsidRPr="00E9663F">
                    <w:rPr>
                      <w:szCs w:val="20"/>
                    </w:rPr>
                    <w:t xml:space="preserve">If the proposed change is not implemented, </w:t>
                  </w:r>
                  <w:r>
                    <w:rPr>
                      <w:szCs w:val="20"/>
                    </w:rPr>
                    <w:t xml:space="preserve">then DDNEA will not be aligned with FESS regarding the introduction of a ‘Delete’ operation for SEED, allowing National Administrations to request the deletion of economic operators’ data, in order to comply with GDPR rules. </w:t>
                  </w:r>
                </w:p>
              </w:tc>
            </w:tr>
            <w:tr w:rsidR="00AF7619" w:rsidRPr="00973FC2" w14:paraId="2466706B" w14:textId="77777777" w:rsidTr="00AF7619">
              <w:trPr>
                <w:trHeight w:val="324"/>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5F4511D" w14:textId="77777777" w:rsidR="00AF7619" w:rsidRPr="00973FC2" w:rsidRDefault="00AF7619" w:rsidP="00AF7619">
                  <w:pPr>
                    <w:spacing w:line="276" w:lineRule="auto"/>
                    <w:jc w:val="left"/>
                    <w:rPr>
                      <w:szCs w:val="20"/>
                    </w:rPr>
                  </w:pPr>
                  <w:r w:rsidRPr="00973FC2">
                    <w:rPr>
                      <w:szCs w:val="20"/>
                    </w:rPr>
                    <w:t>Risk assessment</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8D88B37" w14:textId="397EE1DB" w:rsidR="00AF7619" w:rsidRPr="008C7E5F" w:rsidRDefault="00AF7619" w:rsidP="00AF7619">
                  <w:pPr>
                    <w:rPr>
                      <w:szCs w:val="20"/>
                    </w:rPr>
                  </w:pPr>
                  <w:r w:rsidRPr="009131D6">
                    <w:rPr>
                      <w:szCs w:val="20"/>
                    </w:rPr>
                    <w:t>This RFC concerns a change in the tcl.xsd related to the</w:t>
                  </w:r>
                  <w:r>
                    <w:rPr>
                      <w:szCs w:val="20"/>
                    </w:rPr>
                    <w:t xml:space="preserve"> insertion of value</w:t>
                  </w:r>
                  <w:r w:rsidRPr="009131D6">
                    <w:rPr>
                      <w:szCs w:val="20"/>
                    </w:rPr>
                    <w:t xml:space="preserve"> ‘</w:t>
                  </w:r>
                  <w:r>
                    <w:rPr>
                      <w:szCs w:val="20"/>
                    </w:rPr>
                    <w:t>D = Delete</w:t>
                  </w:r>
                  <w:r w:rsidRPr="009131D6">
                    <w:rPr>
                      <w:szCs w:val="20"/>
                    </w:rPr>
                    <w:t xml:space="preserve">’ </w:t>
                  </w:r>
                  <w:r>
                    <w:rPr>
                      <w:szCs w:val="20"/>
                    </w:rPr>
                    <w:t>in</w:t>
                  </w:r>
                  <w:r w:rsidRPr="009131D6">
                    <w:rPr>
                      <w:szCs w:val="20"/>
                    </w:rPr>
                    <w:t xml:space="preserve"> TC</w:t>
                  </w:r>
                  <w:r>
                    <w:rPr>
                      <w:szCs w:val="20"/>
                    </w:rPr>
                    <w:t>2</w:t>
                  </w:r>
                  <w:r w:rsidRPr="009131D6">
                    <w:rPr>
                      <w:szCs w:val="20"/>
                    </w:rPr>
                    <w:t>4</w:t>
                  </w:r>
                  <w:r>
                    <w:rPr>
                      <w:szCs w:val="20"/>
                    </w:rPr>
                    <w:t xml:space="preserve"> as well as </w:t>
                  </w:r>
                  <w:r w:rsidR="00181573">
                    <w:rPr>
                      <w:szCs w:val="20"/>
                    </w:rPr>
                    <w:t xml:space="preserve">an </w:t>
                  </w:r>
                  <w:r>
                    <w:rPr>
                      <w:szCs w:val="20"/>
                    </w:rPr>
                    <w:t xml:space="preserve">update in </w:t>
                  </w:r>
                  <w:r w:rsidR="00181573">
                    <w:rPr>
                      <w:szCs w:val="20"/>
                    </w:rPr>
                    <w:t xml:space="preserve">the </w:t>
                  </w:r>
                  <w:r>
                    <w:rPr>
                      <w:szCs w:val="20"/>
                    </w:rPr>
                    <w:t>national SEED applications, so that economic operators’ data could be deleted.</w:t>
                  </w:r>
                </w:p>
                <w:p w14:paraId="2661BA56" w14:textId="77777777" w:rsidR="00AF7619" w:rsidRDefault="00AF7619" w:rsidP="00AF7619">
                  <w:pPr>
                    <w:rPr>
                      <w:rFonts w:cs="Arial"/>
                      <w:szCs w:val="20"/>
                    </w:rPr>
                  </w:pPr>
                  <w:r>
                    <w:rPr>
                      <w:szCs w:val="20"/>
                    </w:rPr>
                    <w:t xml:space="preserve">If an MSA has deployed this RFC in production, the corresponding IE713.xml that will be generated will be </w:t>
                  </w:r>
                  <w:r w:rsidRPr="008B6DC2">
                    <w:rPr>
                      <w:rFonts w:cs="Arial"/>
                      <w:szCs w:val="20"/>
                    </w:rPr>
                    <w:t>validated successfully by Central SEED, since the updates introduced by the specific RFC will already be implemented in Central SEED at M</w:t>
                  </w:r>
                  <w:r>
                    <w:rPr>
                      <w:rFonts w:cs="Arial"/>
                      <w:szCs w:val="20"/>
                    </w:rPr>
                    <w:t>m</w:t>
                  </w:r>
                  <w:r w:rsidRPr="008B6DC2">
                    <w:rPr>
                      <w:rFonts w:cs="Arial"/>
                      <w:szCs w:val="20"/>
                    </w:rPr>
                    <w:t xml:space="preserve"> (i.e. at the start of the Migration Period)</w:t>
                  </w:r>
                  <w:r>
                    <w:rPr>
                      <w:rFonts w:cs="Arial"/>
                      <w:szCs w:val="20"/>
                    </w:rPr>
                    <w:t>. It shall be clarified that central SEED is capable of supporting two phases in parallel, thus central SEED can communicate to each Member State according to the phase each Member State is on. However, in this case, a specific process shall be in place, allowing forerunners to submit ‘delete’ operations during the Phase 4 migration period, but also avoiding de-synchronisation issues between central and national SEED applications, as a result of submitted ‘delete’ operations. In details, if a forerunner submits an IE713 including deletions then:</w:t>
                  </w:r>
                </w:p>
                <w:p w14:paraId="0E364ABD" w14:textId="77777777" w:rsidR="00AF7619" w:rsidRPr="00A949F4" w:rsidRDefault="00AF7619" w:rsidP="00AF7619">
                  <w:pPr>
                    <w:pStyle w:val="ad"/>
                    <w:numPr>
                      <w:ilvl w:val="0"/>
                      <w:numId w:val="77"/>
                    </w:numPr>
                    <w:spacing w:after="0"/>
                    <w:contextualSpacing w:val="0"/>
                    <w:jc w:val="left"/>
                  </w:pPr>
                  <w:r w:rsidRPr="00A949F4">
                    <w:t xml:space="preserve">Central SEED </w:t>
                  </w:r>
                  <w:r>
                    <w:t xml:space="preserve">will </w:t>
                  </w:r>
                  <w:r w:rsidRPr="00A949F4">
                    <w:t>disseminate the deletion only to Phase 4 MSAs</w:t>
                  </w:r>
                  <w:r>
                    <w:t>;</w:t>
                  </w:r>
                </w:p>
                <w:p w14:paraId="53DDF1CD" w14:textId="77777777" w:rsidR="00AF7619" w:rsidRPr="00A949F4" w:rsidRDefault="00AF7619" w:rsidP="00AF7619">
                  <w:pPr>
                    <w:pStyle w:val="ad"/>
                    <w:numPr>
                      <w:ilvl w:val="0"/>
                      <w:numId w:val="77"/>
                    </w:numPr>
                    <w:spacing w:after="0"/>
                    <w:contextualSpacing w:val="0"/>
                    <w:jc w:val="left"/>
                  </w:pPr>
                  <w:r w:rsidRPr="00A949F4">
                    <w:t xml:space="preserve">Central SEED </w:t>
                  </w:r>
                  <w:r>
                    <w:t xml:space="preserve">will </w:t>
                  </w:r>
                  <w:r w:rsidRPr="00A949F4">
                    <w:t>exclude deletions from disseminations to Phase 3.4 MSAs</w:t>
                  </w:r>
                  <w:r>
                    <w:t>;</w:t>
                  </w:r>
                </w:p>
                <w:p w14:paraId="049227B5" w14:textId="77777777" w:rsidR="00AF7619" w:rsidRPr="00A949F4" w:rsidRDefault="00AF7619" w:rsidP="00AF7619">
                  <w:pPr>
                    <w:pStyle w:val="ad"/>
                    <w:numPr>
                      <w:ilvl w:val="0"/>
                      <w:numId w:val="77"/>
                    </w:numPr>
                    <w:spacing w:after="0"/>
                    <w:contextualSpacing w:val="0"/>
                    <w:jc w:val="left"/>
                  </w:pPr>
                  <w:r w:rsidRPr="00A949F4">
                    <w:t xml:space="preserve">Central SEED </w:t>
                  </w:r>
                  <w:r>
                    <w:t xml:space="preserve">will </w:t>
                  </w:r>
                  <w:r w:rsidRPr="00A949F4">
                    <w:t>extract a list of the deletion entries and forward them to a</w:t>
                  </w:r>
                  <w:r>
                    <w:t xml:space="preserve"> </w:t>
                  </w:r>
                  <w:r w:rsidRPr="00A949F4">
                    <w:t>-configurable-</w:t>
                  </w:r>
                  <w:r>
                    <w:t xml:space="preserve"> CCN Mail 3 </w:t>
                  </w:r>
                  <w:r w:rsidRPr="00A949F4">
                    <w:t>functional mailbox (e.g. ITSM TES)</w:t>
                  </w:r>
                  <w:r>
                    <w:rPr>
                      <w:lang w:val="en-US"/>
                    </w:rPr>
                    <w:t>;</w:t>
                  </w:r>
                </w:p>
                <w:p w14:paraId="760A033F" w14:textId="77777777" w:rsidR="00AF7619" w:rsidRPr="00A949F4" w:rsidRDefault="00AF7619" w:rsidP="00AF7619">
                  <w:pPr>
                    <w:pStyle w:val="ad"/>
                    <w:numPr>
                      <w:ilvl w:val="0"/>
                      <w:numId w:val="77"/>
                    </w:numPr>
                    <w:spacing w:after="0"/>
                    <w:contextualSpacing w:val="0"/>
                    <w:jc w:val="left"/>
                  </w:pPr>
                  <w:r w:rsidRPr="00A949F4">
                    <w:t xml:space="preserve">An SMT incident </w:t>
                  </w:r>
                  <w:r>
                    <w:t>will be</w:t>
                  </w:r>
                  <w:r w:rsidRPr="00A949F4">
                    <w:t xml:space="preserve"> raised (i.e. by ITSM TES) to inform Phase 3.4 MSAs about the deletions</w:t>
                  </w:r>
                  <w:r>
                    <w:t>;</w:t>
                  </w:r>
                </w:p>
                <w:p w14:paraId="792B8670" w14:textId="77777777" w:rsidR="00AF7619" w:rsidRPr="00A949F4" w:rsidRDefault="00AF7619" w:rsidP="00AF7619">
                  <w:pPr>
                    <w:pStyle w:val="ad"/>
                    <w:numPr>
                      <w:ilvl w:val="0"/>
                      <w:numId w:val="77"/>
                    </w:numPr>
                    <w:spacing w:after="0"/>
                    <w:contextualSpacing w:val="0"/>
                    <w:jc w:val="left"/>
                  </w:pPr>
                  <w:r w:rsidRPr="00A949F4">
                    <w:t>Based on the raised incident, Phase 3.4 MSAs would need to synchronise their national SEED, for example by</w:t>
                  </w:r>
                  <w:r>
                    <w:t>:</w:t>
                  </w:r>
                </w:p>
                <w:p w14:paraId="15D16EF3" w14:textId="77777777" w:rsidR="00AF7619" w:rsidRPr="00A949F4" w:rsidRDefault="00AF7619" w:rsidP="00AF7619">
                  <w:pPr>
                    <w:pStyle w:val="ad"/>
                    <w:numPr>
                      <w:ilvl w:val="1"/>
                      <w:numId w:val="77"/>
                    </w:numPr>
                    <w:spacing w:after="0"/>
                    <w:contextualSpacing w:val="0"/>
                    <w:jc w:val="left"/>
                  </w:pPr>
                  <w:r w:rsidRPr="00A949F4">
                    <w:t>Requesting an extraction to compare central SEED with national SEED to identify differences (i.e. deleted data) and then aligning their national SEED</w:t>
                  </w:r>
                  <w:r>
                    <w:t>;</w:t>
                  </w:r>
                </w:p>
                <w:p w14:paraId="1E9A2849" w14:textId="77777777" w:rsidR="00AF7619" w:rsidRPr="00A949F4" w:rsidRDefault="00AF7619" w:rsidP="00AF7619">
                  <w:pPr>
                    <w:pStyle w:val="ad"/>
                    <w:numPr>
                      <w:ilvl w:val="1"/>
                      <w:numId w:val="77"/>
                    </w:numPr>
                    <w:spacing w:after="0"/>
                    <w:contextualSpacing w:val="0"/>
                    <w:jc w:val="left"/>
                  </w:pPr>
                  <w:r w:rsidRPr="00A949F4">
                    <w:t>Requesting an extraction and then effectively dropping and re-building national SEED based on the extraction</w:t>
                  </w:r>
                  <w:r>
                    <w:t>;</w:t>
                  </w:r>
                </w:p>
                <w:p w14:paraId="1B08415A" w14:textId="77777777" w:rsidR="00AF7619" w:rsidRPr="00A949F4" w:rsidRDefault="00AF7619" w:rsidP="00AF7619">
                  <w:pPr>
                    <w:pStyle w:val="ad"/>
                    <w:numPr>
                      <w:ilvl w:val="1"/>
                      <w:numId w:val="77"/>
                    </w:numPr>
                    <w:spacing w:after="0"/>
                    <w:contextualSpacing w:val="0"/>
                    <w:jc w:val="left"/>
                  </w:pPr>
                  <w:r w:rsidRPr="00A949F4">
                    <w:t>Running ad-hoc scripts to delete the corresponding entries (i.e. the ones communicated via SMT)</w:t>
                  </w:r>
                  <w:r>
                    <w:t>.</w:t>
                  </w:r>
                </w:p>
                <w:p w14:paraId="26BFE274" w14:textId="77777777" w:rsidR="00AF7619" w:rsidRPr="00A9098D" w:rsidRDefault="00AF7619" w:rsidP="00AF7619">
                  <w:pPr>
                    <w:rPr>
                      <w:rFonts w:cs="Arial"/>
                      <w:szCs w:val="20"/>
                    </w:rPr>
                  </w:pPr>
                </w:p>
                <w:p w14:paraId="2A5F3DEE" w14:textId="77777777" w:rsidR="00AF7619" w:rsidRDefault="00AF7619" w:rsidP="00AF7619">
                  <w:pPr>
                    <w:rPr>
                      <w:rFonts w:cs="Arial"/>
                      <w:szCs w:val="20"/>
                    </w:rPr>
                  </w:pPr>
                  <w:r>
                    <w:rPr>
                      <w:rFonts w:cs="Arial"/>
                      <w:szCs w:val="20"/>
                    </w:rPr>
                    <w:t>Therefore, it is considered that based on the described process, the aforementioned change can be deployed in a Migration Period with no business continuity risks.</w:t>
                  </w:r>
                </w:p>
                <w:p w14:paraId="22D7995F" w14:textId="77777777" w:rsidR="00AF7619" w:rsidRPr="00E9663F" w:rsidRDefault="00AF7619" w:rsidP="00AF7619">
                  <w:pPr>
                    <w:spacing w:after="0"/>
                    <w:rPr>
                      <w:szCs w:val="20"/>
                    </w:rPr>
                  </w:pPr>
                </w:p>
                <w:p w14:paraId="4423970C" w14:textId="77777777" w:rsidR="00AF7619" w:rsidRPr="00DC614B" w:rsidRDefault="00AF7619" w:rsidP="00AF7619">
                  <w:pPr>
                    <w:spacing w:line="276" w:lineRule="auto"/>
                    <w:rPr>
                      <w:i/>
                      <w:color w:val="000000"/>
                      <w:szCs w:val="20"/>
                      <w:highlight w:val="yellow"/>
                    </w:rPr>
                  </w:pPr>
                  <w:r w:rsidRPr="00E9663F">
                    <w:rPr>
                      <w:i/>
                      <w:szCs w:val="20"/>
                    </w:rPr>
                    <w:t xml:space="preserve">It should be noted that the changes introduced by the specific RFC do not affect the </w:t>
                  </w:r>
                  <w:r>
                    <w:rPr>
                      <w:i/>
                      <w:szCs w:val="20"/>
                    </w:rPr>
                    <w:t>External Domain, since the IE713</w:t>
                  </w:r>
                  <w:r w:rsidRPr="00E9663F">
                    <w:rPr>
                      <w:i/>
                      <w:szCs w:val="20"/>
                    </w:rPr>
                    <w:t xml:space="preserve"> message is not exchanged over the ED.</w:t>
                  </w:r>
                </w:p>
              </w:tc>
            </w:tr>
            <w:tr w:rsidR="00AF7619" w:rsidRPr="00973FC2" w14:paraId="1F606C2E" w14:textId="77777777" w:rsidTr="00AF7619">
              <w:trPr>
                <w:trHeight w:val="339"/>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8F3702C" w14:textId="77777777" w:rsidR="00AF7619" w:rsidRPr="00973FC2" w:rsidRDefault="00AF7619" w:rsidP="00AF7619">
                  <w:pPr>
                    <w:spacing w:line="276" w:lineRule="auto"/>
                    <w:jc w:val="left"/>
                    <w:rPr>
                      <w:szCs w:val="20"/>
                    </w:rPr>
                  </w:pPr>
                  <w:r w:rsidRPr="00973FC2">
                    <w:rPr>
                      <w:szCs w:val="20"/>
                    </w:rPr>
                    <w:t>Deployment approach</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E22FD68" w14:textId="77777777" w:rsidR="00AF7619" w:rsidRPr="00A949F4" w:rsidRDefault="00AF7619" w:rsidP="00AF7619">
                  <w:pPr>
                    <w:tabs>
                      <w:tab w:val="center" w:pos="3221"/>
                    </w:tabs>
                    <w:spacing w:line="276" w:lineRule="auto"/>
                    <w:rPr>
                      <w:color w:val="000000"/>
                      <w:szCs w:val="20"/>
                      <w:highlight w:val="yellow"/>
                    </w:rPr>
                  </w:pPr>
                  <w:r>
                    <w:rPr>
                      <w:bCs/>
                      <w:szCs w:val="20"/>
                    </w:rPr>
                    <w:t>Taking into account the process to be followed during the migration period of EMCS Phase 4, t</w:t>
                  </w:r>
                  <w:r w:rsidRPr="00284D94">
                    <w:rPr>
                      <w:bCs/>
                      <w:szCs w:val="20"/>
                    </w:rPr>
                    <w:t xml:space="preserve">he RFC can be deployed in a </w:t>
                  </w:r>
                  <w:r w:rsidRPr="00284D94">
                    <w:rPr>
                      <w:b/>
                      <w:bCs/>
                      <w:szCs w:val="20"/>
                    </w:rPr>
                    <w:t>Migration Period</w:t>
                  </w:r>
                  <w:r w:rsidRPr="00284D94">
                    <w:rPr>
                      <w:bCs/>
                      <w:szCs w:val="20"/>
                    </w:rPr>
                    <w:t xml:space="preserve"> wi</w:t>
                  </w:r>
                  <w:r>
                    <w:rPr>
                      <w:bCs/>
                      <w:szCs w:val="20"/>
                    </w:rPr>
                    <w:t>th no business continuity risks.</w:t>
                  </w:r>
                </w:p>
              </w:tc>
            </w:tr>
            <w:tr w:rsidR="00AF7619" w:rsidRPr="00973FC2" w14:paraId="15F6FACA" w14:textId="77777777" w:rsidTr="00AF7619">
              <w:trPr>
                <w:trHeight w:val="573"/>
              </w:trPr>
              <w:tc>
                <w:tcPr>
                  <w:tcW w:w="2267"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122DBAE" w14:textId="77777777" w:rsidR="00AF7619" w:rsidRPr="00973FC2" w:rsidRDefault="00AF7619" w:rsidP="00AF7619">
                  <w:pPr>
                    <w:spacing w:line="276" w:lineRule="auto"/>
                    <w:jc w:val="left"/>
                    <w:rPr>
                      <w:szCs w:val="20"/>
                    </w:rPr>
                  </w:pPr>
                  <w:r w:rsidRPr="00973FC2">
                    <w:rPr>
                      <w:szCs w:val="20"/>
                    </w:rPr>
                    <w:t>Reference to other RFCs</w:t>
                  </w:r>
                </w:p>
              </w:tc>
              <w:tc>
                <w:tcPr>
                  <w:tcW w:w="6658"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1527A2D" w14:textId="77777777" w:rsidR="00AF7619" w:rsidRPr="00AF7619" w:rsidRDefault="00AF7619" w:rsidP="00AF7619">
                  <w:pPr>
                    <w:pStyle w:val="Bulleted1"/>
                    <w:numPr>
                      <w:ilvl w:val="0"/>
                      <w:numId w:val="26"/>
                    </w:numPr>
                    <w:spacing w:after="60" w:line="276" w:lineRule="auto"/>
                    <w:contextualSpacing/>
                    <w:rPr>
                      <w:rFonts w:ascii="Times New Roman" w:hAnsi="Times New Roman" w:cs="Times New Roman"/>
                      <w:sz w:val="22"/>
                      <w:szCs w:val="22"/>
                    </w:rPr>
                  </w:pPr>
                  <w:r w:rsidRPr="00AF7619">
                    <w:rPr>
                      <w:rFonts w:ascii="Times New Roman" w:hAnsi="Times New Roman" w:cs="Times New Roman"/>
                      <w:b/>
                      <w:sz w:val="22"/>
                      <w:szCs w:val="22"/>
                    </w:rPr>
                    <w:t xml:space="preserve">Parent RFCs: </w:t>
                  </w:r>
                  <w:r w:rsidRPr="00AF7619">
                    <w:rPr>
                      <w:rFonts w:ascii="Times New Roman" w:hAnsi="Times New Roman" w:cs="Times New Roman"/>
                      <w:sz w:val="22"/>
                      <w:szCs w:val="22"/>
                    </w:rPr>
                    <w:t>FESS-270;</w:t>
                  </w:r>
                </w:p>
                <w:p w14:paraId="1425F3A1" w14:textId="77777777" w:rsidR="00AF7619" w:rsidRPr="00AF7619" w:rsidRDefault="00AF7619" w:rsidP="00AF7619">
                  <w:pPr>
                    <w:pStyle w:val="Bulleted1"/>
                    <w:numPr>
                      <w:ilvl w:val="0"/>
                      <w:numId w:val="26"/>
                    </w:numPr>
                    <w:spacing w:after="60" w:line="276" w:lineRule="auto"/>
                    <w:contextualSpacing/>
                    <w:rPr>
                      <w:rFonts w:ascii="Times New Roman" w:hAnsi="Times New Roman" w:cs="Times New Roman"/>
                      <w:color w:val="000000"/>
                      <w:sz w:val="22"/>
                      <w:szCs w:val="22"/>
                    </w:rPr>
                  </w:pPr>
                  <w:r w:rsidRPr="00AF7619">
                    <w:rPr>
                      <w:rFonts w:ascii="Times New Roman" w:hAnsi="Times New Roman" w:cs="Times New Roman"/>
                      <w:b/>
                      <w:sz w:val="22"/>
                      <w:szCs w:val="22"/>
                    </w:rPr>
                    <w:t>Children RFCs:</w:t>
                  </w:r>
                  <w:r w:rsidRPr="00AF7619">
                    <w:rPr>
                      <w:rFonts w:ascii="Times New Roman" w:hAnsi="Times New Roman" w:cs="Times New Roman"/>
                      <w:sz w:val="22"/>
                      <w:szCs w:val="22"/>
                    </w:rPr>
                    <w:t xml:space="preserve"> SEED-162, CTP-P4-xxx;</w:t>
                  </w:r>
                </w:p>
                <w:p w14:paraId="0F0034D1" w14:textId="77777777" w:rsidR="00AF7619" w:rsidRPr="00973FC2" w:rsidRDefault="00AF7619" w:rsidP="00AF7619">
                  <w:pPr>
                    <w:pStyle w:val="Bulleted1"/>
                    <w:numPr>
                      <w:ilvl w:val="0"/>
                      <w:numId w:val="26"/>
                    </w:numPr>
                    <w:spacing w:after="60" w:line="276" w:lineRule="auto"/>
                    <w:contextualSpacing/>
                    <w:rPr>
                      <w:rFonts w:ascii="Times New Roman" w:hAnsi="Times New Roman" w:cs="Times New Roman"/>
                      <w:color w:val="000000"/>
                      <w:lang w:val="en-US"/>
                    </w:rPr>
                  </w:pPr>
                  <w:r w:rsidRPr="00AF7619">
                    <w:rPr>
                      <w:rFonts w:ascii="Times New Roman" w:hAnsi="Times New Roman" w:cs="Times New Roman"/>
                      <w:b/>
                      <w:sz w:val="22"/>
                      <w:szCs w:val="22"/>
                    </w:rPr>
                    <w:t xml:space="preserve">Other RFCs: </w:t>
                  </w:r>
                  <w:r w:rsidRPr="00AF7619">
                    <w:rPr>
                      <w:rFonts w:ascii="Times New Roman" w:hAnsi="Times New Roman" w:cs="Times New Roman"/>
                      <w:sz w:val="22"/>
                      <w:szCs w:val="22"/>
                    </w:rPr>
                    <w:t>TRP-P4-xxx.</w:t>
                  </w:r>
                </w:p>
              </w:tc>
            </w:tr>
          </w:tbl>
          <w:p w14:paraId="3EFFC816" w14:textId="77777777" w:rsidR="00AF7619" w:rsidRPr="00973FC2" w:rsidRDefault="00AF7619" w:rsidP="00AF7619">
            <w:pPr>
              <w:spacing w:after="0"/>
              <w:jc w:val="left"/>
              <w:rPr>
                <w:szCs w:val="20"/>
                <w:lang w:val="en-US"/>
              </w:rPr>
            </w:pPr>
          </w:p>
        </w:tc>
      </w:tr>
      <w:tr w:rsidR="00AF7619" w14:paraId="24BDD307"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B65F1A7" w14:textId="77777777" w:rsidR="00AF7619" w:rsidRPr="00973FC2" w:rsidRDefault="00AF7619" w:rsidP="00AF7619">
            <w:pPr>
              <w:spacing w:line="276" w:lineRule="auto"/>
              <w:rPr>
                <w:b/>
                <w:szCs w:val="20"/>
              </w:rPr>
            </w:pPr>
            <w:r w:rsidRPr="00973FC2">
              <w:rPr>
                <w:b/>
                <w:szCs w:val="20"/>
              </w:rPr>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973FC2" w14:paraId="4FE4A74A"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F47A64" w14:textId="77777777" w:rsidR="00AF7619" w:rsidRPr="00973FC2" w:rsidRDefault="00AF7619" w:rsidP="00AF7619">
                  <w:pPr>
                    <w:spacing w:line="276" w:lineRule="auto"/>
                    <w:jc w:val="left"/>
                    <w:rPr>
                      <w:szCs w:val="20"/>
                    </w:rPr>
                  </w:pPr>
                  <w:r w:rsidRPr="00973FC2">
                    <w:rPr>
                      <w:szCs w:val="20"/>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084FA7" w14:textId="77777777" w:rsidR="00AF7619" w:rsidRPr="00973FC2" w:rsidRDefault="00AF7619" w:rsidP="00AF7619">
                  <w:pPr>
                    <w:spacing w:line="276" w:lineRule="auto"/>
                    <w:rPr>
                      <w:szCs w:val="20"/>
                    </w:rPr>
                  </w:pPr>
                  <w:r w:rsidRPr="00973FC2">
                    <w:rPr>
                      <w:szCs w:val="20"/>
                    </w:rPr>
                    <w:t>N/A</w:t>
                  </w:r>
                </w:p>
              </w:tc>
            </w:tr>
            <w:tr w:rsidR="00AF7619" w:rsidRPr="00973FC2" w14:paraId="7A00CC8F"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1F291D6" w14:textId="77777777" w:rsidR="00AF7619" w:rsidRPr="00973FC2" w:rsidRDefault="00AF7619" w:rsidP="00AF7619">
                  <w:pPr>
                    <w:spacing w:line="276" w:lineRule="auto"/>
                    <w:jc w:val="left"/>
                    <w:rPr>
                      <w:szCs w:val="20"/>
                    </w:rPr>
                  </w:pPr>
                  <w:r w:rsidRPr="00973FC2">
                    <w:rPr>
                      <w:szCs w:val="20"/>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1D16AF4" w14:textId="77777777" w:rsidR="00AF7619" w:rsidRPr="00973FC2" w:rsidRDefault="00AF7619" w:rsidP="00AF7619">
                  <w:pPr>
                    <w:spacing w:line="276" w:lineRule="auto"/>
                    <w:rPr>
                      <w:szCs w:val="20"/>
                    </w:rPr>
                  </w:pPr>
                  <w:r w:rsidRPr="00973FC2">
                    <w:rPr>
                      <w:szCs w:val="20"/>
                    </w:rPr>
                    <w:t>N/A</w:t>
                  </w:r>
                </w:p>
              </w:tc>
            </w:tr>
          </w:tbl>
          <w:p w14:paraId="0BB47374" w14:textId="77777777" w:rsidR="00AF7619" w:rsidRPr="00973FC2" w:rsidRDefault="00AF7619" w:rsidP="00AF7619">
            <w:pPr>
              <w:spacing w:after="0"/>
              <w:jc w:val="left"/>
              <w:rPr>
                <w:szCs w:val="20"/>
                <w:lang w:val="en-US"/>
              </w:rPr>
            </w:pPr>
          </w:p>
        </w:tc>
      </w:tr>
      <w:tr w:rsidR="00AF7619" w14:paraId="463B9665"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1557BA0" w14:textId="77777777" w:rsidR="00AF7619" w:rsidRPr="00973FC2" w:rsidRDefault="00AF7619" w:rsidP="00AF7619">
            <w:pPr>
              <w:spacing w:line="276" w:lineRule="auto"/>
              <w:rPr>
                <w:b/>
                <w:szCs w:val="20"/>
              </w:rPr>
            </w:pPr>
            <w:r w:rsidRPr="00973FC2">
              <w:rPr>
                <w:b/>
                <w:szCs w:val="20"/>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AF7619" w:rsidRPr="00973FC2" w14:paraId="0156BFC8" w14:textId="77777777" w:rsidTr="00AF7619">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7478EC" w14:textId="77777777" w:rsidR="00AF7619" w:rsidRPr="00973FC2" w:rsidRDefault="00AF7619" w:rsidP="00AF7619">
                  <w:pPr>
                    <w:spacing w:line="276" w:lineRule="auto"/>
                    <w:jc w:val="left"/>
                    <w:rPr>
                      <w:szCs w:val="20"/>
                    </w:rPr>
                  </w:pPr>
                  <w:r w:rsidRPr="00973FC2">
                    <w:rPr>
                      <w:szCs w:val="20"/>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7A4FE0BB" w14:textId="77777777" w:rsidR="00AF7619" w:rsidRPr="00973FC2" w:rsidRDefault="00AF7619" w:rsidP="00AF7619">
                  <w:pPr>
                    <w:numPr>
                      <w:ilvl w:val="0"/>
                      <w:numId w:val="25"/>
                    </w:numPr>
                    <w:spacing w:line="276" w:lineRule="auto"/>
                    <w:rPr>
                      <w:szCs w:val="20"/>
                    </w:rPr>
                  </w:pPr>
                  <w:r w:rsidRPr="00973FC2">
                    <w:rPr>
                      <w:b/>
                      <w:szCs w:val="20"/>
                    </w:rPr>
                    <w:t xml:space="preserve">Category of the Change: Review; </w:t>
                  </w:r>
                </w:p>
                <w:p w14:paraId="656D4E75" w14:textId="77777777" w:rsidR="00AF7619" w:rsidRPr="00973FC2" w:rsidRDefault="00AF7619" w:rsidP="00AF7619">
                  <w:pPr>
                    <w:numPr>
                      <w:ilvl w:val="0"/>
                      <w:numId w:val="25"/>
                    </w:numPr>
                    <w:spacing w:line="276" w:lineRule="auto"/>
                    <w:rPr>
                      <w:szCs w:val="20"/>
                    </w:rPr>
                  </w:pPr>
                  <w:r w:rsidRPr="00973FC2">
                    <w:rPr>
                      <w:b/>
                      <w:szCs w:val="20"/>
                    </w:rPr>
                    <w:t>Approval process:</w:t>
                  </w:r>
                </w:p>
                <w:p w14:paraId="2D67C754" w14:textId="09E19D40" w:rsidR="00AF7619" w:rsidRPr="00973FC2" w:rsidRDefault="00AF7619" w:rsidP="00AF7619">
                  <w:pPr>
                    <w:pStyle w:val="ad"/>
                    <w:numPr>
                      <w:ilvl w:val="0"/>
                      <w:numId w:val="46"/>
                    </w:numPr>
                    <w:spacing w:line="276" w:lineRule="auto"/>
                    <w:contextualSpacing w:val="0"/>
                    <w:rPr>
                      <w:szCs w:val="20"/>
                      <w:lang w:val="en-US"/>
                    </w:rPr>
                  </w:pPr>
                  <w:r w:rsidRPr="00973FC2">
                    <w:rPr>
                      <w:b/>
                      <w:szCs w:val="20"/>
                      <w:lang w:val="en-US"/>
                    </w:rPr>
                    <w:t>The Change is authori</w:t>
                  </w:r>
                  <w:r w:rsidR="00BE2EB2">
                    <w:rPr>
                      <w:b/>
                      <w:szCs w:val="20"/>
                      <w:lang w:val="en-US"/>
                    </w:rPr>
                    <w:t>s</w:t>
                  </w:r>
                  <w:r w:rsidRPr="00973FC2">
                    <w:rPr>
                      <w:b/>
                      <w:szCs w:val="20"/>
                      <w:lang w:val="en-US"/>
                    </w:rPr>
                    <w:t>ed for approval by the CAB.</w:t>
                  </w:r>
                </w:p>
              </w:tc>
            </w:tr>
            <w:tr w:rsidR="00AF7619" w:rsidRPr="00973FC2" w14:paraId="11D583E2" w14:textId="77777777" w:rsidTr="00AF7619">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07FC19" w14:textId="77777777" w:rsidR="00AF7619" w:rsidRPr="00973FC2" w:rsidRDefault="00AF7619" w:rsidP="00AF7619">
                  <w:pPr>
                    <w:spacing w:line="276" w:lineRule="auto"/>
                    <w:jc w:val="left"/>
                    <w:rPr>
                      <w:szCs w:val="20"/>
                    </w:rPr>
                  </w:pPr>
                  <w:r w:rsidRPr="00973FC2">
                    <w:rPr>
                      <w:szCs w:val="20"/>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655F3DDF" w14:textId="77777777" w:rsidR="00AF7619" w:rsidRPr="00973FC2" w:rsidRDefault="00AF7619" w:rsidP="00AF7619">
                  <w:pPr>
                    <w:spacing w:line="276" w:lineRule="auto"/>
                    <w:rPr>
                      <w:szCs w:val="20"/>
                    </w:rPr>
                  </w:pPr>
                  <w:r w:rsidRPr="00973FC2">
                    <w:rPr>
                      <w:szCs w:val="20"/>
                    </w:rPr>
                    <w:t>N/A</w:t>
                  </w:r>
                </w:p>
              </w:tc>
            </w:tr>
            <w:tr w:rsidR="00AF7619" w:rsidRPr="00973FC2" w14:paraId="797CCC78" w14:textId="77777777" w:rsidTr="00AF7619">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7312FD8" w14:textId="77777777" w:rsidR="00AF7619" w:rsidRPr="00973FC2" w:rsidRDefault="00AF7619" w:rsidP="00AF7619">
                  <w:pPr>
                    <w:spacing w:line="276" w:lineRule="auto"/>
                    <w:jc w:val="left"/>
                    <w:rPr>
                      <w:szCs w:val="20"/>
                    </w:rPr>
                  </w:pPr>
                  <w:r w:rsidRPr="00973FC2">
                    <w:rPr>
                      <w:szCs w:val="20"/>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45055AE5" w14:textId="77777777" w:rsidR="00AF7619" w:rsidRPr="005A5B2F" w:rsidRDefault="00AF7619" w:rsidP="00AF7619">
                  <w:pPr>
                    <w:spacing w:line="276" w:lineRule="auto"/>
                    <w:rPr>
                      <w:szCs w:val="20"/>
                      <w:highlight w:val="yellow"/>
                    </w:rPr>
                  </w:pPr>
                  <w:r>
                    <w:rPr>
                      <w:szCs w:val="20"/>
                    </w:rPr>
                    <w:t>Written approval procedure via e-mail on 30/06/2020.</w:t>
                  </w:r>
                </w:p>
              </w:tc>
            </w:tr>
          </w:tbl>
          <w:p w14:paraId="43BD0A29" w14:textId="77777777" w:rsidR="00AF7619" w:rsidRPr="00973FC2" w:rsidRDefault="00AF7619" w:rsidP="00AF7619">
            <w:pPr>
              <w:spacing w:after="0"/>
              <w:jc w:val="left"/>
              <w:rPr>
                <w:szCs w:val="20"/>
                <w:lang w:val="en-US"/>
              </w:rPr>
            </w:pPr>
          </w:p>
        </w:tc>
      </w:tr>
      <w:tr w:rsidR="00AF7619" w14:paraId="65718144"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7056FD0" w14:textId="77777777" w:rsidR="00AF7619" w:rsidRPr="00973FC2" w:rsidRDefault="00AF7619" w:rsidP="00AF7619">
            <w:pPr>
              <w:spacing w:line="276" w:lineRule="auto"/>
              <w:rPr>
                <w:b/>
                <w:szCs w:val="20"/>
              </w:rPr>
            </w:pPr>
            <w:r w:rsidRPr="00973FC2">
              <w:rPr>
                <w:b/>
                <w:szCs w:val="20"/>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973FC2" w14:paraId="777CF321"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9F7793" w14:textId="77777777" w:rsidR="00AF7619" w:rsidRPr="00973FC2" w:rsidRDefault="00AF7619" w:rsidP="00AF7619">
                  <w:pPr>
                    <w:spacing w:line="276" w:lineRule="auto"/>
                    <w:jc w:val="left"/>
                    <w:rPr>
                      <w:szCs w:val="20"/>
                    </w:rPr>
                  </w:pPr>
                  <w:r w:rsidRPr="00973FC2">
                    <w:rPr>
                      <w:szCs w:val="20"/>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BB035D" w14:textId="77777777" w:rsidR="00AF7619" w:rsidRPr="00973FC2" w:rsidRDefault="00AF7619" w:rsidP="00AF7619">
                  <w:pPr>
                    <w:spacing w:line="276" w:lineRule="auto"/>
                    <w:rPr>
                      <w:szCs w:val="20"/>
                    </w:rPr>
                  </w:pPr>
                  <w:r w:rsidRPr="00973FC2">
                    <w:rPr>
                      <w:color w:val="000000" w:themeColor="text1"/>
                      <w:szCs w:val="20"/>
                    </w:rPr>
                    <w:t>TBD</w:t>
                  </w:r>
                </w:p>
              </w:tc>
            </w:tr>
            <w:tr w:rsidR="00AF7619" w:rsidRPr="00973FC2" w14:paraId="0D9EE0AF" w14:textId="77777777" w:rsidTr="00AF7619">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882BDB" w14:textId="77777777" w:rsidR="00AF7619" w:rsidRPr="00973FC2" w:rsidRDefault="00AF7619" w:rsidP="00AF7619">
                  <w:pPr>
                    <w:spacing w:line="276" w:lineRule="auto"/>
                    <w:jc w:val="left"/>
                    <w:rPr>
                      <w:szCs w:val="20"/>
                    </w:rPr>
                  </w:pPr>
                  <w:r w:rsidRPr="00973FC2">
                    <w:rPr>
                      <w:szCs w:val="20"/>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6073591" w14:textId="77777777" w:rsidR="00AF7619" w:rsidRPr="00973FC2" w:rsidRDefault="00AF7619" w:rsidP="00AF7619">
                  <w:pPr>
                    <w:spacing w:line="276" w:lineRule="auto"/>
                    <w:rPr>
                      <w:szCs w:val="20"/>
                    </w:rPr>
                  </w:pPr>
                  <w:r>
                    <w:rPr>
                      <w:color w:val="000000" w:themeColor="text1"/>
                      <w:szCs w:val="20"/>
                    </w:rPr>
                    <w:t>13/02/2023</w:t>
                  </w:r>
                </w:p>
              </w:tc>
            </w:tr>
            <w:tr w:rsidR="00AF7619" w:rsidRPr="00973FC2" w14:paraId="484D3564"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1E475C" w14:textId="77777777" w:rsidR="00AF7619" w:rsidRPr="00973FC2" w:rsidRDefault="00AF7619" w:rsidP="00AF7619">
                  <w:pPr>
                    <w:spacing w:line="276" w:lineRule="auto"/>
                    <w:jc w:val="left"/>
                    <w:rPr>
                      <w:szCs w:val="20"/>
                    </w:rPr>
                  </w:pPr>
                  <w:r w:rsidRPr="00973FC2">
                    <w:rPr>
                      <w:szCs w:val="20"/>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BA44739" w14:textId="77777777" w:rsidR="00AF7619" w:rsidRPr="00973FC2" w:rsidRDefault="00AF7619" w:rsidP="00AF7619">
                  <w:pPr>
                    <w:spacing w:line="276" w:lineRule="auto"/>
                    <w:rPr>
                      <w:szCs w:val="20"/>
                    </w:rPr>
                  </w:pPr>
                  <w:r w:rsidRPr="00973FC2">
                    <w:rPr>
                      <w:szCs w:val="20"/>
                    </w:rPr>
                    <w:t>TBD</w:t>
                  </w:r>
                </w:p>
              </w:tc>
            </w:tr>
          </w:tbl>
          <w:p w14:paraId="55061571" w14:textId="77777777" w:rsidR="00AF7619" w:rsidRPr="00973FC2" w:rsidRDefault="00AF7619" w:rsidP="00AF7619">
            <w:pPr>
              <w:spacing w:after="0"/>
              <w:jc w:val="left"/>
              <w:rPr>
                <w:szCs w:val="20"/>
                <w:lang w:val="en-US"/>
              </w:rPr>
            </w:pPr>
          </w:p>
        </w:tc>
      </w:tr>
      <w:tr w:rsidR="00AF7619" w14:paraId="7D0B9D54"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E78F926" w14:textId="77777777" w:rsidR="00AF7619" w:rsidRPr="00973FC2" w:rsidRDefault="00AF7619" w:rsidP="00AF7619">
            <w:pPr>
              <w:spacing w:line="276" w:lineRule="auto"/>
              <w:rPr>
                <w:b/>
                <w:szCs w:val="20"/>
              </w:rPr>
            </w:pPr>
            <w:r w:rsidRPr="00973FC2">
              <w:rPr>
                <w:b/>
                <w:szCs w:val="20"/>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973FC2" w14:paraId="360CF8F7"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FB12C8" w14:textId="77777777" w:rsidR="00AF7619" w:rsidRPr="00973FC2" w:rsidRDefault="00AF7619" w:rsidP="00AF7619">
                  <w:pPr>
                    <w:spacing w:line="276" w:lineRule="auto"/>
                    <w:jc w:val="left"/>
                    <w:rPr>
                      <w:szCs w:val="20"/>
                    </w:rPr>
                  </w:pPr>
                  <w:r w:rsidRPr="00973FC2">
                    <w:rPr>
                      <w:szCs w:val="20"/>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80C2C50" w14:textId="77777777" w:rsidR="00AF7619" w:rsidRPr="00973FC2" w:rsidRDefault="00AF7619" w:rsidP="00AF7619">
                  <w:pPr>
                    <w:spacing w:line="276" w:lineRule="auto"/>
                    <w:rPr>
                      <w:szCs w:val="20"/>
                    </w:rPr>
                  </w:pPr>
                  <w:r w:rsidRPr="00973FC2">
                    <w:rPr>
                      <w:szCs w:val="20"/>
                    </w:rPr>
                    <w:t>N/A</w:t>
                  </w:r>
                </w:p>
              </w:tc>
            </w:tr>
            <w:tr w:rsidR="00AF7619" w:rsidRPr="00973FC2" w14:paraId="1D05F91F"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AB7F7E5" w14:textId="77777777" w:rsidR="00AF7619" w:rsidRPr="00973FC2" w:rsidRDefault="00AF7619" w:rsidP="00AF7619">
                  <w:pPr>
                    <w:spacing w:line="276" w:lineRule="auto"/>
                    <w:jc w:val="left"/>
                    <w:rPr>
                      <w:szCs w:val="20"/>
                    </w:rPr>
                  </w:pPr>
                  <w:r w:rsidRPr="00973FC2">
                    <w:rPr>
                      <w:szCs w:val="20"/>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EADCFB3" w14:textId="77777777" w:rsidR="00AF7619" w:rsidRPr="00973FC2" w:rsidRDefault="00AF7619" w:rsidP="00AF7619">
                  <w:pPr>
                    <w:spacing w:line="276" w:lineRule="auto"/>
                    <w:rPr>
                      <w:szCs w:val="20"/>
                    </w:rPr>
                  </w:pPr>
                  <w:r w:rsidRPr="00973FC2">
                    <w:rPr>
                      <w:szCs w:val="20"/>
                    </w:rPr>
                    <w:t>N/A</w:t>
                  </w:r>
                </w:p>
              </w:tc>
            </w:tr>
          </w:tbl>
          <w:p w14:paraId="0932CDBE" w14:textId="77777777" w:rsidR="00AF7619" w:rsidRPr="00973FC2" w:rsidRDefault="00AF7619" w:rsidP="00AF7619">
            <w:pPr>
              <w:spacing w:after="0"/>
              <w:jc w:val="left"/>
              <w:rPr>
                <w:szCs w:val="20"/>
                <w:lang w:val="en-US"/>
              </w:rPr>
            </w:pPr>
          </w:p>
        </w:tc>
      </w:tr>
    </w:tbl>
    <w:p w14:paraId="419F9F45" w14:textId="77777777" w:rsidR="00AF7619" w:rsidRPr="00DD4089" w:rsidRDefault="00AF7619" w:rsidP="00AF7619"/>
    <w:p w14:paraId="6783C947" w14:textId="16E5B5A5" w:rsidR="00C70867" w:rsidRPr="00445D89" w:rsidRDefault="00AF7619" w:rsidP="00C70867">
      <w:pPr>
        <w:spacing w:after="0" w:line="240" w:lineRule="auto"/>
        <w:jc w:val="left"/>
        <w:rPr>
          <w:b/>
          <w:smallCaps/>
          <w:szCs w:val="22"/>
          <w:lang w:eastAsia="ko-KR"/>
        </w:rPr>
      </w:pPr>
      <w:r>
        <w:rPr>
          <w:szCs w:val="22"/>
        </w:rPr>
        <w:br w:type="page"/>
      </w:r>
    </w:p>
    <w:p w14:paraId="3A4AB25B" w14:textId="2104FF8E" w:rsidR="00D56A4B" w:rsidRPr="00F2563E" w:rsidRDefault="00D56A4B" w:rsidP="00D56A4B">
      <w:pPr>
        <w:pStyle w:val="1"/>
        <w:tabs>
          <w:tab w:val="num" w:pos="432"/>
        </w:tabs>
      </w:pPr>
      <w:bookmarkStart w:id="94" w:name="_Toc499202180"/>
      <w:bookmarkStart w:id="95" w:name="_Toc499299277"/>
      <w:bookmarkStart w:id="96" w:name="_Toc499202181"/>
      <w:bookmarkStart w:id="97" w:name="_Toc499299278"/>
      <w:bookmarkStart w:id="98" w:name="_Toc499202182"/>
      <w:bookmarkStart w:id="99" w:name="_Toc499299279"/>
      <w:bookmarkStart w:id="100" w:name="_Toc536616673"/>
      <w:bookmarkStart w:id="101" w:name="_Ref18492427"/>
      <w:bookmarkStart w:id="102" w:name="_Ref18492480"/>
      <w:bookmarkStart w:id="103" w:name="_Ref29394500"/>
      <w:bookmarkStart w:id="104" w:name="_Ref29394513"/>
      <w:bookmarkStart w:id="105" w:name="_Toc51332327"/>
      <w:bookmarkStart w:id="106" w:name="_Toc519609352"/>
      <w:bookmarkStart w:id="107" w:name="_Toc534640710"/>
      <w:bookmarkStart w:id="108" w:name="_Toc536616670"/>
      <w:bookmarkEnd w:id="94"/>
      <w:bookmarkEnd w:id="95"/>
      <w:bookmarkEnd w:id="96"/>
      <w:bookmarkEnd w:id="97"/>
      <w:bookmarkEnd w:id="98"/>
      <w:bookmarkEnd w:id="99"/>
      <w:r w:rsidRPr="00F2563E">
        <w:t>Annexes</w:t>
      </w:r>
      <w:bookmarkEnd w:id="100"/>
      <w:bookmarkEnd w:id="101"/>
      <w:bookmarkEnd w:id="102"/>
      <w:bookmarkEnd w:id="103"/>
      <w:bookmarkEnd w:id="104"/>
      <w:bookmarkEnd w:id="105"/>
    </w:p>
    <w:p w14:paraId="39F52E55" w14:textId="7F1B9D0C" w:rsidR="00C70867" w:rsidRDefault="00C70867" w:rsidP="00C70867">
      <w:pPr>
        <w:pStyle w:val="2"/>
        <w:spacing w:after="0"/>
        <w:jc w:val="left"/>
        <w:rPr>
          <w:sz w:val="24"/>
          <w:szCs w:val="24"/>
        </w:rPr>
      </w:pPr>
      <w:bookmarkStart w:id="109" w:name="_Annex_1:_FESS-267"/>
      <w:bookmarkStart w:id="110" w:name="_Toc38481182"/>
      <w:bookmarkStart w:id="111" w:name="_Ref524600766"/>
      <w:bookmarkStart w:id="112" w:name="_Toc16241995"/>
      <w:bookmarkStart w:id="113" w:name="_Toc37721563"/>
      <w:bookmarkStart w:id="114" w:name="_Toc37722417"/>
      <w:bookmarkStart w:id="115" w:name="_Toc37722481"/>
      <w:bookmarkStart w:id="116" w:name="_Toc37722650"/>
      <w:bookmarkStart w:id="117" w:name="_Toc37723693"/>
      <w:bookmarkStart w:id="118" w:name="_Toc37779502"/>
      <w:bookmarkStart w:id="119" w:name="_Toc51332328"/>
      <w:bookmarkEnd w:id="109"/>
      <w:r w:rsidRPr="00AC7954">
        <w:rPr>
          <w:sz w:val="24"/>
          <w:szCs w:val="24"/>
        </w:rPr>
        <w:t>Annex:</w:t>
      </w:r>
      <w:bookmarkEnd w:id="110"/>
      <w:bookmarkEnd w:id="111"/>
      <w:bookmarkEnd w:id="112"/>
      <w:bookmarkEnd w:id="113"/>
      <w:bookmarkEnd w:id="114"/>
      <w:bookmarkEnd w:id="115"/>
      <w:bookmarkEnd w:id="116"/>
      <w:bookmarkEnd w:id="117"/>
      <w:bookmarkEnd w:id="118"/>
      <w:r w:rsidRPr="00F07042">
        <w:t xml:space="preserve"> </w:t>
      </w:r>
      <w:r w:rsidRPr="00F07042">
        <w:rPr>
          <w:sz w:val="24"/>
          <w:szCs w:val="24"/>
        </w:rPr>
        <w:t>FESS-267 – Remove references to FESS appendices</w:t>
      </w:r>
      <w:bookmarkEnd w:id="119"/>
    </w:p>
    <w:p w14:paraId="0DFF4E72" w14:textId="77777777" w:rsidR="00C70867" w:rsidRPr="00F07042" w:rsidRDefault="00C70867" w:rsidP="00C70867">
      <w:pPr>
        <w:rPr>
          <w:lang w:eastAsia="ko-KR"/>
        </w:rPr>
      </w:pPr>
    </w:p>
    <w:bookmarkStart w:id="120" w:name="_MON_1652603570"/>
    <w:bookmarkEnd w:id="120"/>
    <w:p w14:paraId="16711D8B" w14:textId="2E07CB9A" w:rsidR="00C70867" w:rsidRDefault="00C70867" w:rsidP="00C70867">
      <w:pPr>
        <w:jc w:val="center"/>
        <w:rPr>
          <w:lang w:eastAsia="ko-KR"/>
        </w:rPr>
      </w:pPr>
      <w:r>
        <w:rPr>
          <w:lang w:eastAsia="ko-KR"/>
        </w:rPr>
        <w:object w:dxaOrig="1538" w:dyaOrig="991" w14:anchorId="63A7D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5pt;height:48.25pt" o:ole="">
            <v:imagedata r:id="rId48" o:title=""/>
          </v:shape>
          <o:OLEObject Type="Embed" ProgID="Word.Document.12" ShapeID="_x0000_i1025" DrawAspect="Icon" ObjectID="_1669723369" r:id="rId49">
            <o:FieldCodes>\s</o:FieldCodes>
          </o:OLEObject>
        </w:object>
      </w:r>
    </w:p>
    <w:p w14:paraId="7994F7EF" w14:textId="73D4ED78" w:rsidR="00C70867" w:rsidRDefault="00C70867" w:rsidP="00C70867">
      <w:pPr>
        <w:pStyle w:val="2"/>
        <w:spacing w:after="0"/>
        <w:jc w:val="left"/>
        <w:rPr>
          <w:sz w:val="24"/>
          <w:szCs w:val="24"/>
        </w:rPr>
      </w:pPr>
      <w:bookmarkStart w:id="121" w:name="_Annex:_DDNEA-P4-299_–"/>
      <w:bookmarkStart w:id="122" w:name="_Toc42771403"/>
      <w:bookmarkStart w:id="123" w:name="_Toc51332329"/>
      <w:bookmarkEnd w:id="121"/>
      <w:r w:rsidRPr="00AC7954">
        <w:rPr>
          <w:sz w:val="24"/>
          <w:szCs w:val="24"/>
        </w:rPr>
        <w:t xml:space="preserve">Annex: </w:t>
      </w:r>
      <w:r w:rsidRPr="008A7239">
        <w:rPr>
          <w:sz w:val="24"/>
          <w:szCs w:val="24"/>
        </w:rPr>
        <w:t>DDNEA-P4-299 – Computerisation of Duty Paid B2B</w:t>
      </w:r>
      <w:bookmarkEnd w:id="122"/>
      <w:bookmarkEnd w:id="123"/>
    </w:p>
    <w:bookmarkStart w:id="124" w:name="_MON_1661345165"/>
    <w:bookmarkEnd w:id="124"/>
    <w:p w14:paraId="62F87CE4" w14:textId="2F9F1487" w:rsidR="00C70867" w:rsidRPr="005475EC" w:rsidRDefault="007434A8" w:rsidP="00C70867">
      <w:pPr>
        <w:jc w:val="center"/>
        <w:rPr>
          <w:lang w:eastAsia="ko-KR"/>
        </w:rPr>
      </w:pPr>
      <w:r>
        <w:rPr>
          <w:lang w:eastAsia="ko-KR"/>
        </w:rPr>
        <w:object w:dxaOrig="1516" w:dyaOrig="987" w14:anchorId="27FA1051">
          <v:shape id="_x0000_i1026" type="#_x0000_t75" style="width:78.15pt;height:48.25pt" o:ole="">
            <v:imagedata r:id="rId50" o:title=""/>
          </v:shape>
          <o:OLEObject Type="Embed" ProgID="Word.Document.12" ShapeID="_x0000_i1026" DrawAspect="Icon" ObjectID="_1669723370" r:id="rId51">
            <o:FieldCodes>\s</o:FieldCodes>
          </o:OLEObject>
        </w:object>
      </w:r>
      <w:r w:rsidR="00C70867">
        <w:rPr>
          <w:lang w:eastAsia="ko-KR"/>
        </w:rPr>
        <w:tab/>
      </w:r>
      <w:bookmarkStart w:id="125" w:name="_MON_1652546275"/>
      <w:bookmarkEnd w:id="125"/>
      <w:r w:rsidR="00C70867">
        <w:rPr>
          <w:lang w:eastAsia="ko-KR"/>
        </w:rPr>
        <w:object w:dxaOrig="1538" w:dyaOrig="991" w14:anchorId="04997B47">
          <v:shape id="_x0000_i1027" type="#_x0000_t75" style="width:78.15pt;height:48.25pt" o:ole="">
            <v:imagedata r:id="rId52" o:title=""/>
          </v:shape>
          <o:OLEObject Type="Embed" ProgID="Word.Document.12" ShapeID="_x0000_i1027" DrawAspect="Icon" ObjectID="_1669723371" r:id="rId53">
            <o:FieldCodes>\s</o:FieldCodes>
          </o:OLEObject>
        </w:object>
      </w:r>
      <w:r w:rsidR="00C70867">
        <w:rPr>
          <w:lang w:eastAsia="ko-KR"/>
        </w:rPr>
        <w:tab/>
      </w:r>
      <w:bookmarkStart w:id="126" w:name="_MON_1652546278"/>
      <w:bookmarkEnd w:id="126"/>
      <w:r w:rsidR="00C70867">
        <w:rPr>
          <w:lang w:eastAsia="ko-KR"/>
        </w:rPr>
        <w:object w:dxaOrig="1538" w:dyaOrig="991" w14:anchorId="0F1B157C">
          <v:shape id="_x0000_i1028" type="#_x0000_t75" style="width:78.15pt;height:48.25pt" o:ole="">
            <v:imagedata r:id="rId54" o:title=""/>
          </v:shape>
          <o:OLEObject Type="Embed" ProgID="Word.Document.12" ShapeID="_x0000_i1028" DrawAspect="Icon" ObjectID="_1669723372" r:id="rId55">
            <o:FieldCodes>\s</o:FieldCodes>
          </o:OLEObject>
        </w:object>
      </w:r>
    </w:p>
    <w:p w14:paraId="71DC1469" w14:textId="049F616A" w:rsidR="00C70867" w:rsidRDefault="00C70867" w:rsidP="00C70867">
      <w:pPr>
        <w:pStyle w:val="2"/>
        <w:spacing w:after="0"/>
        <w:jc w:val="left"/>
        <w:rPr>
          <w:sz w:val="24"/>
          <w:szCs w:val="24"/>
        </w:rPr>
      </w:pPr>
      <w:bookmarkStart w:id="127" w:name="_Annex_2:_DDNEA-P4-300"/>
      <w:bookmarkStart w:id="128" w:name="_Annex:_DDNEA-P4-300_–"/>
      <w:bookmarkStart w:id="129" w:name="_Toc42771404"/>
      <w:bookmarkStart w:id="130" w:name="_Toc51332330"/>
      <w:bookmarkEnd w:id="127"/>
      <w:bookmarkEnd w:id="128"/>
      <w:r w:rsidRPr="00AC7954">
        <w:rPr>
          <w:sz w:val="24"/>
          <w:szCs w:val="24"/>
        </w:rPr>
        <w:t xml:space="preserve">Annex: </w:t>
      </w:r>
      <w:r w:rsidRPr="008A7239">
        <w:rPr>
          <w:sz w:val="24"/>
          <w:szCs w:val="24"/>
        </w:rPr>
        <w:t>DDNEA-P4-300 – Remove references to FESS appendices</w:t>
      </w:r>
      <w:bookmarkEnd w:id="129"/>
      <w:bookmarkEnd w:id="130"/>
    </w:p>
    <w:p w14:paraId="2307FB54" w14:textId="77777777" w:rsidR="00C70867" w:rsidRPr="002B1610" w:rsidRDefault="00C70867" w:rsidP="00C70867">
      <w:pPr>
        <w:rPr>
          <w:lang w:eastAsia="ko-KR"/>
        </w:rPr>
      </w:pPr>
    </w:p>
    <w:p w14:paraId="044190AC" w14:textId="77777777" w:rsidR="00C70867" w:rsidRDefault="00C70867" w:rsidP="00C70867">
      <w:pPr>
        <w:jc w:val="center"/>
      </w:pPr>
      <w:r>
        <w:object w:dxaOrig="1538" w:dyaOrig="991" w14:anchorId="1D13DC7D">
          <v:shape id="_x0000_i1029" type="#_x0000_t75" style="width:78.15pt;height:48.25pt" o:ole="">
            <v:imagedata r:id="rId56" o:title=""/>
          </v:shape>
          <o:OLEObject Type="Embed" ProgID="Word.Document.12" ShapeID="_x0000_i1029" DrawAspect="Icon" ObjectID="_1669723373" r:id="rId57">
            <o:FieldCodes>\s</o:FieldCodes>
          </o:OLEObject>
        </w:object>
      </w:r>
    </w:p>
    <w:p w14:paraId="6257D114" w14:textId="5AA71F6B" w:rsidR="00C70867" w:rsidRPr="002B1610" w:rsidRDefault="00C70867" w:rsidP="00C70867">
      <w:pPr>
        <w:pStyle w:val="2"/>
        <w:spacing w:after="0"/>
        <w:jc w:val="left"/>
        <w:rPr>
          <w:sz w:val="24"/>
          <w:szCs w:val="24"/>
        </w:rPr>
      </w:pPr>
      <w:bookmarkStart w:id="131" w:name="_Annex_3:_DDNEA-P4-303"/>
      <w:bookmarkStart w:id="132" w:name="_Annex:_DDNEA-P4-303_–"/>
      <w:bookmarkStart w:id="133" w:name="_Toc42771405"/>
      <w:bookmarkStart w:id="134" w:name="_Toc51332331"/>
      <w:bookmarkEnd w:id="131"/>
      <w:bookmarkEnd w:id="132"/>
      <w:r w:rsidRPr="00AC7954">
        <w:rPr>
          <w:sz w:val="24"/>
          <w:szCs w:val="24"/>
        </w:rPr>
        <w:t xml:space="preserve">Annex: </w:t>
      </w:r>
      <w:r w:rsidRPr="008A7239">
        <w:rPr>
          <w:sz w:val="24"/>
          <w:szCs w:val="24"/>
        </w:rPr>
        <w:t>DDNEA-P4-303 – Modification of figures in DDNEA “X.I.3.3 Queues usage Overview” section</w:t>
      </w:r>
      <w:bookmarkEnd w:id="133"/>
      <w:bookmarkEnd w:id="134"/>
    </w:p>
    <w:bookmarkStart w:id="135" w:name="_MON_1652695244"/>
    <w:bookmarkEnd w:id="135"/>
    <w:p w14:paraId="5DFCC7C0" w14:textId="77777777" w:rsidR="00C70867" w:rsidRPr="002B1610" w:rsidRDefault="00C70867" w:rsidP="00C70867">
      <w:pPr>
        <w:jc w:val="center"/>
        <w:rPr>
          <w:lang w:eastAsia="ko-KR"/>
        </w:rPr>
      </w:pPr>
      <w:r>
        <w:object w:dxaOrig="1538" w:dyaOrig="991" w14:anchorId="1DFE61DB">
          <v:shape id="_x0000_i1030" type="#_x0000_t75" style="width:78.15pt;height:48.25pt" o:ole="">
            <v:imagedata r:id="rId58" o:title=""/>
          </v:shape>
          <o:OLEObject Type="Embed" ProgID="Word.Document.12" ShapeID="_x0000_i1030" DrawAspect="Icon" ObjectID="_1669723374" r:id="rId59">
            <o:FieldCodes>\s</o:FieldCodes>
          </o:OLEObject>
        </w:object>
      </w:r>
    </w:p>
    <w:p w14:paraId="458808A3" w14:textId="264D9BA4" w:rsidR="00C70867" w:rsidRDefault="00C70867" w:rsidP="00C70867">
      <w:pPr>
        <w:pStyle w:val="2"/>
        <w:spacing w:after="0"/>
        <w:jc w:val="left"/>
        <w:rPr>
          <w:sz w:val="24"/>
          <w:szCs w:val="24"/>
        </w:rPr>
      </w:pPr>
      <w:bookmarkStart w:id="136" w:name="_Annex_4:_DDNEA-P4-304"/>
      <w:bookmarkStart w:id="137" w:name="_Annex:_DDNEA-P4-304_–"/>
      <w:bookmarkStart w:id="138" w:name="_Toc42771406"/>
      <w:bookmarkStart w:id="139" w:name="_Toc51332332"/>
      <w:bookmarkEnd w:id="136"/>
      <w:bookmarkEnd w:id="137"/>
      <w:r w:rsidRPr="00AC7954">
        <w:rPr>
          <w:sz w:val="24"/>
          <w:szCs w:val="24"/>
        </w:rPr>
        <w:t xml:space="preserve">Annex: </w:t>
      </w:r>
      <w:r w:rsidRPr="008A7239">
        <w:rPr>
          <w:sz w:val="24"/>
          <w:szCs w:val="24"/>
        </w:rPr>
        <w:t>DDNEA-P4-304 – Correction in DDNEA “III.VI.2.3.4 e-AD Manual Closure and the e-AD is under the 'Accepted' state at the MSA of Destination” section</w:t>
      </w:r>
      <w:bookmarkEnd w:id="138"/>
      <w:bookmarkEnd w:id="139"/>
    </w:p>
    <w:p w14:paraId="0EC020AC" w14:textId="77777777" w:rsidR="00C70867" w:rsidRPr="002B1610" w:rsidRDefault="00C70867" w:rsidP="00C70867">
      <w:pPr>
        <w:jc w:val="center"/>
        <w:rPr>
          <w:lang w:eastAsia="ko-KR"/>
        </w:rPr>
      </w:pPr>
      <w:r>
        <w:object w:dxaOrig="1538" w:dyaOrig="991" w14:anchorId="42FCDC1C">
          <v:shape id="_x0000_i1031" type="#_x0000_t75" style="width:78.15pt;height:48.25pt" o:ole="">
            <v:imagedata r:id="rId60" o:title=""/>
          </v:shape>
          <o:OLEObject Type="Embed" ProgID="Word.Document.12" ShapeID="_x0000_i1031" DrawAspect="Icon" ObjectID="_1669723375" r:id="rId61">
            <o:FieldCodes>\s</o:FieldCodes>
          </o:OLEObject>
        </w:object>
      </w:r>
    </w:p>
    <w:p w14:paraId="7C1AA7B0" w14:textId="77777777" w:rsidR="00C70867" w:rsidRPr="00F07042" w:rsidRDefault="00C70867" w:rsidP="00C70867">
      <w:pPr>
        <w:jc w:val="center"/>
        <w:rPr>
          <w:lang w:eastAsia="ko-KR"/>
        </w:rPr>
      </w:pPr>
    </w:p>
    <w:p w14:paraId="147FD867" w14:textId="77777777" w:rsidR="00D56A4B" w:rsidRPr="00F2563E" w:rsidRDefault="00D56A4B" w:rsidP="00D56A4B">
      <w:pPr>
        <w:rPr>
          <w:color w:val="000000"/>
        </w:rPr>
      </w:pPr>
    </w:p>
    <w:bookmarkEnd w:id="106"/>
    <w:bookmarkEnd w:id="107"/>
    <w:bookmarkEnd w:id="108"/>
    <w:p w14:paraId="079DAEFA" w14:textId="77777777" w:rsidR="00D56A4B" w:rsidRPr="00F2563E" w:rsidRDefault="00D56A4B" w:rsidP="00D56A4B"/>
    <w:sectPr w:rsidR="00D56A4B" w:rsidRPr="00F2563E" w:rsidSect="00D56A4B">
      <w:pgSz w:w="11906" w:h="16838" w:code="9"/>
      <w:pgMar w:top="1411" w:right="1411"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91E02" w14:textId="77777777" w:rsidR="00A215C3" w:rsidRDefault="00A215C3">
      <w:pPr>
        <w:spacing w:after="0" w:line="240" w:lineRule="auto"/>
      </w:pPr>
      <w:r>
        <w:separator/>
      </w:r>
    </w:p>
  </w:endnote>
  <w:endnote w:type="continuationSeparator" w:id="0">
    <w:p w14:paraId="6CF2C1F4" w14:textId="77777777" w:rsidR="00A215C3" w:rsidRDefault="00A21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BEHIZ+Palatino-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Lohit Hindi">
    <w:altName w:val="MS Gothic"/>
    <w:charset w:val="80"/>
    <w:family w:val="auto"/>
    <w:pitch w:val="variable"/>
  </w:font>
  <w:font w:name="Calibri Light">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Footer - Footer"/>
      <w:tag w:val="tkgx793blqwVsfMzIs5ka6-Aa3Kt4ltWaoVXwcSq1qvk0"/>
      <w:id w:val="-66499086"/>
    </w:sdtPr>
    <w:sdtEndPr/>
    <w:sdtContent>
      <w:p w14:paraId="2D2540D0" w14:textId="0BA67C07" w:rsidR="00486223" w:rsidRPr="00AB65B5" w:rsidRDefault="00A215C3">
        <w:pPr>
          <w:pStyle w:val="FooterLine"/>
        </w:pPr>
        <w:sdt>
          <w:sdt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486223" w:rsidRPr="00AB65B5">
              <w:t>EMCS Phase 4.0 FESS and DDNEA Release</w:t>
            </w:r>
          </w:sdtContent>
        </w:sdt>
        <w:r w:rsidR="00486223" w:rsidRPr="00AB65B5">
          <w:t xml:space="preserve"> - </w:t>
        </w:r>
        <w:sdt>
          <w:sdt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486223" w:rsidRPr="00AB65B5">
              <w:t>Release Scope Document</w:t>
            </w:r>
          </w:sdtContent>
        </w:sdt>
        <w:r w:rsidR="00486223" w:rsidRPr="00AB65B5">
          <w:tab/>
          <w:t xml:space="preserve">Page </w:t>
        </w:r>
        <w:r w:rsidR="00486223">
          <w:fldChar w:fldCharType="begin"/>
        </w:r>
        <w:r w:rsidR="00486223" w:rsidRPr="00AB65B5">
          <w:instrText>PAGE</w:instrText>
        </w:r>
        <w:r w:rsidR="00486223">
          <w:fldChar w:fldCharType="separate"/>
        </w:r>
        <w:r w:rsidR="00486223" w:rsidRPr="00AB65B5">
          <w:rPr>
            <w:noProof/>
          </w:rPr>
          <w:t>6</w:t>
        </w:r>
        <w:r w:rsidR="00486223">
          <w:fldChar w:fldCharType="end"/>
        </w:r>
        <w:r w:rsidR="00486223" w:rsidRPr="00AB65B5">
          <w:t xml:space="preserve"> / </w:t>
        </w:r>
        <w:r w:rsidR="00486223">
          <w:fldChar w:fldCharType="begin"/>
        </w:r>
        <w:r w:rsidR="00486223" w:rsidRPr="00AB65B5">
          <w:instrText>NUMPAGES</w:instrText>
        </w:r>
        <w:r w:rsidR="00486223">
          <w:fldChar w:fldCharType="separate"/>
        </w:r>
        <w:r w:rsidR="00486223" w:rsidRPr="00AB65B5">
          <w:rPr>
            <w:noProof/>
          </w:rPr>
          <w:t>8</w:t>
        </w:r>
        <w:r w:rsidR="00486223">
          <w:fldChar w:fldCharType="end"/>
        </w:r>
      </w:p>
      <w:p w14:paraId="0934336C" w14:textId="51CAF35C" w:rsidR="00486223" w:rsidRPr="00845245" w:rsidRDefault="00A215C3">
        <w:pPr>
          <w:pStyle w:val="a9"/>
          <w:rPr>
            <w:lang w:val="en-US"/>
          </w:rPr>
        </w:pPr>
        <w:sdt>
          <w:sdtPr>
            <w:rPr>
              <w:noProof/>
              <w:lang w:val="fr-BE"/>
            </w:rPr>
            <w:id w:val="-1646350973"/>
            <w:dataBinding w:xpath="/Texts/TechFooterVersion" w:storeItemID="{4EF90DE6-88B6-4264-9629-4D8DFDFE87D2}"/>
            <w:text w:multiLine="1"/>
          </w:sdtPr>
          <w:sdtEndPr/>
          <w:sdtContent>
            <w:r w:rsidR="00486223" w:rsidRPr="00845245">
              <w:rPr>
                <w:noProof/>
                <w:lang w:val="en-US"/>
              </w:rPr>
              <w:t>Document Version</w:t>
            </w:r>
          </w:sdtContent>
        </w:sdt>
        <w:r w:rsidR="00486223" w:rsidRPr="00845245">
          <w:rPr>
            <w:lang w:val="en-US"/>
          </w:rPr>
          <w:t xml:space="preserve"> </w:t>
        </w:r>
        <w:sdt>
          <w:sdtPr>
            <w:alias w:val="Version"/>
            <w:id w:val="-581447756"/>
            <w:dataBinding w:xpath="/EurolookProperties/DocumentVersion" w:storeItemID="{D3EA5527-7367-4268-9D83-5125C98D0ED2}"/>
            <w:text w:multiLine="1"/>
          </w:sdtPr>
          <w:sdtEndPr/>
          <w:sdtContent>
            <w:r w:rsidR="00486223">
              <w:t>2.10 EN</w:t>
            </w:r>
          </w:sdtContent>
        </w:sdt>
        <w:r w:rsidR="00486223" w:rsidRPr="00845245">
          <w:rPr>
            <w:lang w:val="en-US"/>
          </w:rPr>
          <w:t xml:space="preserve"> </w:t>
        </w:r>
        <w:sdt>
          <w:sdtPr>
            <w:rPr>
              <w:noProof/>
              <w:lang w:val="fr-BE"/>
            </w:rPr>
            <w:id w:val="-1738384756"/>
            <w:dataBinding w:xpath="/Texts/TechFooterDated" w:storeItemID="{4EF90DE6-88B6-4264-9629-4D8DFDFE87D2}"/>
            <w:text w:multiLine="1"/>
          </w:sdtPr>
          <w:sdtEndPr/>
          <w:sdtContent>
            <w:r w:rsidR="00486223" w:rsidRPr="00845245">
              <w:rPr>
                <w:noProof/>
                <w:lang w:val="en-US"/>
              </w:rPr>
              <w:t>dated</w:t>
            </w:r>
          </w:sdtContent>
        </w:sdt>
        <w:r w:rsidR="00486223" w:rsidRPr="00845245">
          <w:rPr>
            <w:lang w:val="en-US"/>
          </w:rPr>
          <w:t xml:space="preserve"> </w:t>
        </w:r>
        <w:sdt>
          <w:sdtPr>
            <w:rPr>
              <w:lang w:val="fr-BE"/>
            </w:rPr>
            <w:alias w:val=""/>
            <w:id w:val="-64425944"/>
            <w:dataBinding w:xpath="/EurolookProperties/DocumentDate" w:storeItemID="{D3EA5527-7367-4268-9D83-5125C98D0ED2}"/>
            <w:date w:fullDate="2020-09-18T00:00:00Z">
              <w:dateFormat w:val="dd/MM/yyyy"/>
              <w:lid w:val="en-GB"/>
              <w:storeMappedDataAs w:val="dateTime"/>
              <w:calendar w:val="gregorian"/>
            </w:date>
          </w:sdtPr>
          <w:sdtEndPr/>
          <w:sdtContent>
            <w:r w:rsidR="00486223">
              <w:t>18/09/2020</w:t>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Footer - Footer"/>
      <w:tag w:val="tkgx793blqwVsfMzIs5ka6-Aa3Kt4ltWaoVXwcSq1qvk0"/>
      <w:id w:val="1051889446"/>
    </w:sdtPr>
    <w:sdtEndPr/>
    <w:sdtContent>
      <w:p w14:paraId="016CF4A0" w14:textId="38D0AD8A" w:rsidR="00486223" w:rsidRPr="00AB65B5" w:rsidRDefault="00A215C3" w:rsidP="001F03D8">
        <w:pPr>
          <w:pStyle w:val="FooterLine"/>
        </w:pPr>
        <w:sdt>
          <w:sdt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486223" w:rsidRPr="00AB65B5">
              <w:t>EMCS Phase 4.0 FESS and DDNEA Release</w:t>
            </w:r>
          </w:sdtContent>
        </w:sdt>
        <w:r w:rsidR="00486223" w:rsidRPr="00AB65B5">
          <w:t xml:space="preserve"> - </w:t>
        </w:r>
        <w:sdt>
          <w:sdt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486223" w:rsidRPr="00AB65B5">
              <w:t>Release Scope Document</w:t>
            </w:r>
          </w:sdtContent>
        </w:sdt>
        <w:r w:rsidR="00486223" w:rsidRPr="00AB65B5">
          <w:tab/>
          <w:t xml:space="preserve">Page </w:t>
        </w:r>
        <w:r w:rsidR="00486223">
          <w:fldChar w:fldCharType="begin"/>
        </w:r>
        <w:r w:rsidR="00486223" w:rsidRPr="00AB65B5">
          <w:instrText>PAGE</w:instrText>
        </w:r>
        <w:r w:rsidR="00486223">
          <w:fldChar w:fldCharType="separate"/>
        </w:r>
        <w:r w:rsidR="00351076">
          <w:rPr>
            <w:noProof/>
          </w:rPr>
          <w:t>2</w:t>
        </w:r>
        <w:r w:rsidR="00486223">
          <w:fldChar w:fldCharType="end"/>
        </w:r>
        <w:r w:rsidR="00486223" w:rsidRPr="00AB65B5">
          <w:t xml:space="preserve"> / </w:t>
        </w:r>
        <w:r w:rsidR="00486223">
          <w:fldChar w:fldCharType="begin"/>
        </w:r>
        <w:r w:rsidR="00486223" w:rsidRPr="00AB65B5">
          <w:instrText>NUMPAGES</w:instrText>
        </w:r>
        <w:r w:rsidR="00486223">
          <w:fldChar w:fldCharType="separate"/>
        </w:r>
        <w:r w:rsidR="00351076">
          <w:rPr>
            <w:noProof/>
          </w:rPr>
          <w:t>2</w:t>
        </w:r>
        <w:r w:rsidR="00486223">
          <w:fldChar w:fldCharType="end"/>
        </w:r>
      </w:p>
      <w:p w14:paraId="01852AD5" w14:textId="08FC7C42" w:rsidR="00486223" w:rsidRDefault="00A215C3">
        <w:pPr>
          <w:pStyle w:val="a9"/>
          <w:rPr>
            <w:lang w:val="fr-BE"/>
          </w:rPr>
        </w:pPr>
        <w:sdt>
          <w:sdtPr>
            <w:rPr>
              <w:noProof/>
              <w:lang w:val="en-US"/>
            </w:rPr>
            <w:id w:val="-1203323583"/>
            <w:dataBinding w:xpath="/Texts/TechFooterVersion" w:storeItemID="{4EF90DE6-88B6-4264-9629-4D8DFDFE87D2}"/>
            <w:text w:multiLine="1"/>
          </w:sdtPr>
          <w:sdtEndPr/>
          <w:sdtContent>
            <w:r w:rsidR="00486223" w:rsidRPr="009900A0">
              <w:rPr>
                <w:noProof/>
                <w:lang w:val="en-US"/>
              </w:rPr>
              <w:t>Document Version</w:t>
            </w:r>
          </w:sdtContent>
        </w:sdt>
        <w:r w:rsidR="00486223" w:rsidRPr="009900A0">
          <w:rPr>
            <w:lang w:val="en-US"/>
          </w:rPr>
          <w:t xml:space="preserve"> </w:t>
        </w:r>
        <w:sdt>
          <w:sdtPr>
            <w:alias w:val="Version"/>
            <w:id w:val="-807239695"/>
            <w:dataBinding w:xpath="/EurolookProperties/DocumentVersion" w:storeItemID="{D3EA5527-7367-4268-9D83-5125C98D0ED2}"/>
            <w:text w:multiLine="1"/>
          </w:sdtPr>
          <w:sdtEndPr/>
          <w:sdtContent>
            <w:r w:rsidR="00486223">
              <w:t>2.10 EN</w:t>
            </w:r>
          </w:sdtContent>
        </w:sdt>
        <w:r w:rsidR="00486223" w:rsidRPr="009900A0">
          <w:rPr>
            <w:lang w:val="en-US"/>
          </w:rPr>
          <w:t xml:space="preserve"> </w:t>
        </w:r>
        <w:sdt>
          <w:sdtPr>
            <w:rPr>
              <w:noProof/>
              <w:lang w:val="en-US"/>
            </w:rPr>
            <w:id w:val="-1750648157"/>
            <w:dataBinding w:xpath="/Texts/TechFooterDated" w:storeItemID="{4EF90DE6-88B6-4264-9629-4D8DFDFE87D2}"/>
            <w:text w:multiLine="1"/>
          </w:sdtPr>
          <w:sdtEndPr/>
          <w:sdtContent>
            <w:r w:rsidR="00486223" w:rsidRPr="009900A0">
              <w:rPr>
                <w:noProof/>
                <w:lang w:val="en-US"/>
              </w:rPr>
              <w:t>dated</w:t>
            </w:r>
          </w:sdtContent>
        </w:sdt>
        <w:r w:rsidR="00486223" w:rsidRPr="009900A0">
          <w:rPr>
            <w:lang w:val="en-US"/>
          </w:rPr>
          <w:t xml:space="preserve"> </w:t>
        </w:r>
        <w:sdt>
          <w:sdtPr>
            <w:rPr>
              <w:lang w:val="fr-BE"/>
            </w:rPr>
            <w:alias w:val=""/>
            <w:id w:val="-642578304"/>
            <w:dataBinding w:xpath="/EurolookProperties/DocumentDate" w:storeItemID="{D3EA5527-7367-4268-9D83-5125C98D0ED2}"/>
            <w:date w:fullDate="2020-09-18T00:00:00Z">
              <w:dateFormat w:val="dd/MM/yyyy"/>
              <w:lid w:val="en-GB"/>
              <w:storeMappedDataAs w:val="dateTime"/>
              <w:calendar w:val="gregorian"/>
            </w:date>
          </w:sdtPr>
          <w:sdtEndPr/>
          <w:sdtContent>
            <w:r w:rsidR="00486223">
              <w:t>18/09/2020</w:t>
            </w:r>
          </w:sdtContent>
        </w:sdt>
      </w:p>
      <w:p w14:paraId="09E1B7BF" w14:textId="7E8358FC" w:rsidR="00486223" w:rsidRPr="001F03D8" w:rsidRDefault="00486223">
        <w:pPr>
          <w:pStyle w:val="a9"/>
          <w:rPr>
            <w:lang w:val="en-US"/>
          </w:rPr>
        </w:pPr>
        <w:r w:rsidRPr="00D049F7">
          <w:t>Confidentiality</w:t>
        </w:r>
        <w:r>
          <w:rPr>
            <w:lang w:val="fr-BE"/>
          </w:rPr>
          <w:t xml:space="preserve">: </w:t>
        </w:r>
        <w:sdt>
          <w:sdtPr>
            <w:rPr>
              <w:bCs/>
              <w:szCs w:val="16"/>
              <w:lang w:eastAsia="en-US"/>
            </w:rPr>
            <w:alias w:val="Confidentiality"/>
            <w:tag w:val="Confidentiality"/>
            <w:id w:val="-312867792"/>
            <w:placeholder>
              <w:docPart w:val="FA2A0D700DD94E0B970A6D2F8DECC970"/>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Cs w:val="16"/>
                <w:lang w:eastAsia="en-US"/>
              </w:rPr>
              <w:t>Publicly available (PA)</w:t>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EC Footers - EC Standard Footer "/>
      <w:tag w:val="SVoGAZ38gakDmzcHmLly90-Uz5BECj2qQF70SGAMzDdI0"/>
      <w:id w:val="-1471894362"/>
    </w:sdtPr>
    <w:sdtEndPr/>
    <w:sdtContent>
      <w:p w14:paraId="71BDB680" w14:textId="7C7874CA" w:rsidR="00486223" w:rsidRDefault="00A215C3">
        <w:pPr>
          <w:pStyle w:val="a9"/>
        </w:pPr>
        <w:sdt>
          <w:sdtPr>
            <w:rPr>
              <w:noProof/>
              <w:lang w:val="fr-BE"/>
            </w:rPr>
            <w:id w:val="-796519606"/>
            <w:dataBinding w:xpath="/Author/Addresses/Address[Id = 'f03b5801-04c9-4931-aa17-c6d6c70bc579']/Footer" w:storeItemID="{EE044946-5330-43F7-8D16-AA78684F2938}"/>
            <w:text w:multiLine="1"/>
          </w:sdtPr>
          <w:sdtEndPr/>
          <w:sdtContent>
            <w:r w:rsidR="00486223" w:rsidRPr="00617D0F">
              <w:rPr>
                <w:noProof/>
                <w:lang w:val="fr-BE"/>
              </w:rPr>
              <w:t>Commission européenne/Europese Commissie, 1049 Bruxelles/Brussel, BELGIQUE/BELGIË - Tel. +32 22991111</w:t>
            </w:r>
          </w:sdtContent>
        </w:sdt>
      </w:p>
      <w:p w14:paraId="3D8B59E8" w14:textId="5609E1BF" w:rsidR="00486223" w:rsidRPr="001F03D8" w:rsidRDefault="00A215C3">
        <w:pPr>
          <w:pStyle w:val="a9"/>
          <w:rPr>
            <w:sz w:val="12"/>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68A19" w14:textId="77777777" w:rsidR="00A215C3" w:rsidRDefault="00A215C3">
      <w:pPr>
        <w:spacing w:after="0" w:line="240" w:lineRule="auto"/>
      </w:pPr>
      <w:r>
        <w:separator/>
      </w:r>
    </w:p>
  </w:footnote>
  <w:footnote w:type="continuationSeparator" w:id="0">
    <w:p w14:paraId="42AF2E36" w14:textId="77777777" w:rsidR="00A215C3" w:rsidRDefault="00A215C3">
      <w:pPr>
        <w:spacing w:after="0" w:line="240" w:lineRule="auto"/>
      </w:pPr>
      <w:r>
        <w:continuationSeparator/>
      </w:r>
    </w:p>
  </w:footnote>
  <w:footnote w:id="1">
    <w:p w14:paraId="559607A8" w14:textId="3B89D74A" w:rsidR="00486223" w:rsidRPr="007050D7" w:rsidRDefault="00486223">
      <w:pPr>
        <w:pStyle w:val="aa"/>
        <w:rPr>
          <w:lang w:val="nl-BE"/>
        </w:rPr>
      </w:pPr>
      <w:r>
        <w:rPr>
          <w:rStyle w:val="af8"/>
        </w:rPr>
        <w:footnoteRef/>
      </w:r>
      <w:r>
        <w:t xml:space="preserve"> </w:t>
      </w:r>
      <w:r w:rsidRPr="007050D7">
        <w:t>Action: I=Insert R=Replace</w:t>
      </w:r>
    </w:p>
  </w:footnote>
  <w:footnote w:id="2">
    <w:p w14:paraId="5B523094" w14:textId="77777777" w:rsidR="00486223" w:rsidRDefault="00486223" w:rsidP="00C70867">
      <w:pPr>
        <w:pStyle w:val="aa"/>
        <w:ind w:left="284" w:hanging="284"/>
      </w:pPr>
      <w:r>
        <w:rPr>
          <w:rStyle w:val="af8"/>
        </w:rPr>
        <w:footnoteRef/>
      </w:r>
      <w:r>
        <w:t xml:space="preserve"> </w:t>
      </w:r>
      <w:r>
        <w:tab/>
        <w:t xml:space="preserve">The politically agreed compromise text is available at </w:t>
      </w:r>
      <w:hyperlink r:id="rId1" w:history="1">
        <w:r>
          <w:rPr>
            <w:rStyle w:val="-"/>
          </w:rPr>
          <w:t>https://data.consilium.europa.eu/doc/document/ST-13634-2019-INIT/en/pdf</w:t>
        </w:r>
      </w:hyperlink>
      <w:r>
        <w:t xml:space="preserve"> </w:t>
      </w:r>
    </w:p>
  </w:footnote>
  <w:footnote w:id="3">
    <w:p w14:paraId="33A52561" w14:textId="77777777" w:rsidR="00486223" w:rsidRDefault="00486223" w:rsidP="00C70867">
      <w:pPr>
        <w:pStyle w:val="aa"/>
        <w:ind w:left="284" w:hanging="284"/>
      </w:pPr>
      <w:r>
        <w:rPr>
          <w:rStyle w:val="af8"/>
        </w:rPr>
        <w:footnoteRef/>
      </w:r>
      <w:r>
        <w:t xml:space="preserve"> </w:t>
      </w:r>
      <w:r>
        <w:tab/>
        <w:t xml:space="preserve">The politically agreed compromise text is available at </w:t>
      </w:r>
      <w:hyperlink r:id="rId2" w:history="1">
        <w:r>
          <w:rPr>
            <w:rStyle w:val="-"/>
          </w:rPr>
          <w:t>https://data.consilium.europa.eu/doc/document/ST-13634-2019-INIT/en/pdf</w:t>
        </w:r>
      </w:hyperlink>
      <w:r>
        <w:t xml:space="preserve"> </w:t>
      </w:r>
    </w:p>
  </w:footnote>
  <w:footnote w:id="4">
    <w:p w14:paraId="6197D62C" w14:textId="77777777" w:rsidR="00486223" w:rsidRPr="00393C18" w:rsidRDefault="00486223" w:rsidP="00C70867">
      <w:pPr>
        <w:pStyle w:val="aa"/>
        <w:ind w:left="142" w:hanging="142"/>
        <w:rPr>
          <w:lang w:val="en-US"/>
        </w:rPr>
      </w:pPr>
      <w:r>
        <w:rPr>
          <w:rStyle w:val="af8"/>
        </w:rPr>
        <w:footnoteRef/>
      </w:r>
      <w:r>
        <w:t xml:space="preserve"> </w:t>
      </w:r>
      <w:r>
        <w:rPr>
          <w:lang w:val="en-US"/>
        </w:rPr>
        <w:t>It shall be highlighted that the updated ARC structure is defined in the updated rule ‘R030’. However, the corresponding pattern defined in ‘types.xsd’ will not be updated, ensuring backwards compatibility at the syntactic level, when validating any old ARCs. Therefore, based on the existing pattern defined in the ‘types.xsd’, field 20 of the ARC structure would still allow any alphanumeric character. However, based on the updated ARC structure defined in ‘R030’, value ‘P’ must be used for Duty Paid B2B movements, while any other alphanumeric value should be used for Duty Suspension movements.</w:t>
      </w:r>
    </w:p>
  </w:footnote>
  <w:footnote w:id="5">
    <w:p w14:paraId="48BB1A99" w14:textId="7E31B590" w:rsidR="00486223" w:rsidRDefault="00486223">
      <w:pPr>
        <w:pStyle w:val="aa"/>
      </w:pPr>
      <w:r w:rsidRPr="005E6CBF">
        <w:rPr>
          <w:rStyle w:val="af8"/>
          <w:color w:val="00B050"/>
        </w:rPr>
        <w:footnoteRef/>
      </w:r>
      <w:r w:rsidRPr="005E6CBF">
        <w:rPr>
          <w:color w:val="00B050"/>
        </w:rPr>
        <w:t xml:space="preserve"> </w:t>
      </w:r>
      <w:r>
        <w:rPr>
          <w:color w:val="00B050"/>
        </w:rPr>
        <w:t xml:space="preserve">The data items of IE801 to which C207 will be applied are: </w:t>
      </w:r>
      <w:r w:rsidRPr="005E6CBF">
        <w:rPr>
          <w:color w:val="00B050"/>
        </w:rPr>
        <w:t>&lt;Trader Name&gt;, &lt;Street Name&gt;, &lt;Postcode&gt; and &lt;City&gt; under the &lt;(PLACE OF DISPATCH) TRADER&gt; data group</w:t>
      </w:r>
      <w:r>
        <w:rPr>
          <w:color w:val="00B050"/>
        </w:rPr>
        <w:t>.</w:t>
      </w:r>
    </w:p>
  </w:footnote>
  <w:footnote w:id="6">
    <w:p w14:paraId="2C98BB46" w14:textId="2C9C86A7" w:rsidR="00486223" w:rsidRDefault="00486223">
      <w:pPr>
        <w:pStyle w:val="aa"/>
      </w:pPr>
      <w:r w:rsidRPr="00B65722">
        <w:rPr>
          <w:rStyle w:val="af8"/>
          <w:color w:val="00B050"/>
        </w:rPr>
        <w:footnoteRef/>
      </w:r>
      <w:r w:rsidRPr="00B65722">
        <w:rPr>
          <w:color w:val="00B050"/>
        </w:rPr>
        <w:t xml:space="preserve"> </w:t>
      </w:r>
      <w:r>
        <w:rPr>
          <w:color w:val="00B050"/>
        </w:rPr>
        <w:t xml:space="preserve">The data item of IE801 to which C208 will be applied is: </w:t>
      </w:r>
      <w:r w:rsidRPr="00B65722">
        <w:rPr>
          <w:color w:val="00B050"/>
        </w:rPr>
        <w:t>&lt;Reference of Tax Warehouse&gt; under the &lt;(PLACE OF DISPATCH) TRADER&gt; data group</w:t>
      </w:r>
      <w:r>
        <w:rPr>
          <w:color w:val="00B05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4A954" w14:textId="77777777" w:rsidR="00486223" w:rsidRDefault="00486223">
    <w:pPr>
      <w:pStyle w:val="ae"/>
    </w:pPr>
  </w:p>
  <w:p w14:paraId="6A3EA04B" w14:textId="77777777" w:rsidR="00486223" w:rsidRDefault="004862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99AA0AC"/>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2"/>
    <w:multiLevelType w:val="singleLevel"/>
    <w:tmpl w:val="E40A14C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3">
    <w:nsid w:val="FFFFFFFB"/>
    <w:multiLevelType w:val="multilevel"/>
    <w:tmpl w:val="2A66DFF6"/>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pStyle w:val="WPx"/>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4">
    <w:nsid w:val="FFFFFFFE"/>
    <w:multiLevelType w:val="singleLevel"/>
    <w:tmpl w:val="FFFFFFFF"/>
    <w:lvl w:ilvl="0">
      <w:numFmt w:val="decimal"/>
      <w:pStyle w:val="NormalSubitem"/>
      <w:lvlText w:val="*"/>
      <w:lvlJc w:val="left"/>
    </w:lvl>
  </w:abstractNum>
  <w:abstractNum w:abstractNumId="5">
    <w:nsid w:val="02CF7F60"/>
    <w:multiLevelType w:val="hybridMultilevel"/>
    <w:tmpl w:val="0B7E2A42"/>
    <w:lvl w:ilvl="0" w:tplc="36D876B2">
      <w:start w:val="1"/>
      <w:numFmt w:val="decimal"/>
      <w:pStyle w:val="Numbered1"/>
      <w:lvlText w:val="%1."/>
      <w:lvlJc w:val="left"/>
      <w:pPr>
        <w:ind w:left="720" w:hanging="360"/>
      </w:pPr>
      <w:rPr>
        <w:rFonts w:hint="default"/>
      </w:rPr>
    </w:lvl>
    <w:lvl w:ilvl="1" w:tplc="F042CC2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36F5ABA"/>
    <w:multiLevelType w:val="hybridMultilevel"/>
    <w:tmpl w:val="D9D6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AE2C65"/>
    <w:multiLevelType w:val="hybridMultilevel"/>
    <w:tmpl w:val="34063262"/>
    <w:lvl w:ilvl="0" w:tplc="29A4D4E6">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483CFF"/>
    <w:multiLevelType w:val="hybridMultilevel"/>
    <w:tmpl w:val="AA32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7951F8C"/>
    <w:multiLevelType w:val="hybridMultilevel"/>
    <w:tmpl w:val="C2BAFBB4"/>
    <w:lvl w:ilvl="0" w:tplc="D450BB66">
      <w:start w:val="1"/>
      <w:numFmt w:val="bullet"/>
      <w:pStyle w:val="minutes"/>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7D53575"/>
    <w:multiLevelType w:val="hybridMultilevel"/>
    <w:tmpl w:val="F594CEE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12">
    <w:nsid w:val="0DD569BF"/>
    <w:multiLevelType w:val="hybridMultilevel"/>
    <w:tmpl w:val="FF8ADB34"/>
    <w:lvl w:ilvl="0" w:tplc="04080001">
      <w:start w:val="1"/>
      <w:numFmt w:val="bullet"/>
      <w:lvlText w:val=""/>
      <w:lvlJc w:val="left"/>
      <w:pPr>
        <w:ind w:left="450" w:hanging="360"/>
      </w:pPr>
      <w:rPr>
        <w:rFonts w:ascii="Symbol" w:hAnsi="Symbol" w:hint="default"/>
      </w:rPr>
    </w:lvl>
    <w:lvl w:ilvl="1" w:tplc="04080003" w:tentative="1">
      <w:start w:val="1"/>
      <w:numFmt w:val="bullet"/>
      <w:lvlText w:val="o"/>
      <w:lvlJc w:val="left"/>
      <w:pPr>
        <w:ind w:left="1170" w:hanging="360"/>
      </w:pPr>
      <w:rPr>
        <w:rFonts w:ascii="Courier New" w:hAnsi="Courier New" w:cs="Courier New" w:hint="default"/>
      </w:rPr>
    </w:lvl>
    <w:lvl w:ilvl="2" w:tplc="04080005" w:tentative="1">
      <w:start w:val="1"/>
      <w:numFmt w:val="bullet"/>
      <w:lvlText w:val=""/>
      <w:lvlJc w:val="left"/>
      <w:pPr>
        <w:ind w:left="1890" w:hanging="360"/>
      </w:pPr>
      <w:rPr>
        <w:rFonts w:ascii="Wingdings" w:hAnsi="Wingdings" w:hint="default"/>
      </w:rPr>
    </w:lvl>
    <w:lvl w:ilvl="3" w:tplc="04080001" w:tentative="1">
      <w:start w:val="1"/>
      <w:numFmt w:val="bullet"/>
      <w:lvlText w:val=""/>
      <w:lvlJc w:val="left"/>
      <w:pPr>
        <w:ind w:left="2610" w:hanging="360"/>
      </w:pPr>
      <w:rPr>
        <w:rFonts w:ascii="Symbol" w:hAnsi="Symbol" w:hint="default"/>
      </w:rPr>
    </w:lvl>
    <w:lvl w:ilvl="4" w:tplc="04080003" w:tentative="1">
      <w:start w:val="1"/>
      <w:numFmt w:val="bullet"/>
      <w:lvlText w:val="o"/>
      <w:lvlJc w:val="left"/>
      <w:pPr>
        <w:ind w:left="3330" w:hanging="360"/>
      </w:pPr>
      <w:rPr>
        <w:rFonts w:ascii="Courier New" w:hAnsi="Courier New" w:cs="Courier New" w:hint="default"/>
      </w:rPr>
    </w:lvl>
    <w:lvl w:ilvl="5" w:tplc="04080005" w:tentative="1">
      <w:start w:val="1"/>
      <w:numFmt w:val="bullet"/>
      <w:lvlText w:val=""/>
      <w:lvlJc w:val="left"/>
      <w:pPr>
        <w:ind w:left="4050" w:hanging="360"/>
      </w:pPr>
      <w:rPr>
        <w:rFonts w:ascii="Wingdings" w:hAnsi="Wingdings" w:hint="default"/>
      </w:rPr>
    </w:lvl>
    <w:lvl w:ilvl="6" w:tplc="04080001" w:tentative="1">
      <w:start w:val="1"/>
      <w:numFmt w:val="bullet"/>
      <w:lvlText w:val=""/>
      <w:lvlJc w:val="left"/>
      <w:pPr>
        <w:ind w:left="4770" w:hanging="360"/>
      </w:pPr>
      <w:rPr>
        <w:rFonts w:ascii="Symbol" w:hAnsi="Symbol" w:hint="default"/>
      </w:rPr>
    </w:lvl>
    <w:lvl w:ilvl="7" w:tplc="04080003" w:tentative="1">
      <w:start w:val="1"/>
      <w:numFmt w:val="bullet"/>
      <w:lvlText w:val="o"/>
      <w:lvlJc w:val="left"/>
      <w:pPr>
        <w:ind w:left="5490" w:hanging="360"/>
      </w:pPr>
      <w:rPr>
        <w:rFonts w:ascii="Courier New" w:hAnsi="Courier New" w:cs="Courier New" w:hint="default"/>
      </w:rPr>
    </w:lvl>
    <w:lvl w:ilvl="8" w:tplc="04080005" w:tentative="1">
      <w:start w:val="1"/>
      <w:numFmt w:val="bullet"/>
      <w:lvlText w:val=""/>
      <w:lvlJc w:val="left"/>
      <w:pPr>
        <w:ind w:left="6210" w:hanging="360"/>
      </w:pPr>
      <w:rPr>
        <w:rFonts w:ascii="Wingdings" w:hAnsi="Wingdings" w:hint="default"/>
      </w:rPr>
    </w:lvl>
  </w:abstractNum>
  <w:abstractNum w:abstractNumId="13">
    <w:nsid w:val="0F916E1F"/>
    <w:multiLevelType w:val="hybridMultilevel"/>
    <w:tmpl w:val="C7F2496C"/>
    <w:lvl w:ilvl="0" w:tplc="551EF616">
      <w:start w:val="1"/>
      <w:numFmt w:val="bullet"/>
      <w:pStyle w:val="RFCFie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0B7201"/>
    <w:multiLevelType w:val="multilevel"/>
    <w:tmpl w:val="D1625A42"/>
    <w:name w:val="ListNumberNumbering"/>
    <w:lvl w:ilvl="0">
      <w:start w:val="1"/>
      <w:numFmt w:val="decimal"/>
      <w:pStyle w:val="a"/>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16">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17">
    <w:nsid w:val="149B373A"/>
    <w:multiLevelType w:val="hybridMultilevel"/>
    <w:tmpl w:val="A5C89070"/>
    <w:lvl w:ilvl="0" w:tplc="1EAAE274">
      <w:start w:val="1"/>
      <w:numFmt w:val="bullet"/>
      <w:lvlText w:val=""/>
      <w:lvlJc w:val="left"/>
      <w:pPr>
        <w:ind w:left="805" w:hanging="360"/>
      </w:pPr>
      <w:rPr>
        <w:rFonts w:ascii="Symbol" w:hAnsi="Symbol" w:hint="default"/>
        <w:b w:val="0"/>
        <w:bCs/>
      </w:rPr>
    </w:lvl>
    <w:lvl w:ilvl="1" w:tplc="B2CCEB9E">
      <w:start w:val="1"/>
      <w:numFmt w:val="bullet"/>
      <w:lvlText w:val="•"/>
      <w:lvlJc w:val="left"/>
      <w:pPr>
        <w:ind w:left="1885" w:hanging="720"/>
      </w:pPr>
      <w:rPr>
        <w:rFonts w:ascii="Times New Roman" w:eastAsia="Times New Roman" w:hAnsi="Times New Roman" w:cs="Times New Roman"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8">
    <w:nsid w:val="17525A9F"/>
    <w:multiLevelType w:val="multilevel"/>
    <w:tmpl w:val="35903AA0"/>
    <w:lvl w:ilvl="0">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anhead2"/>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8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20">
    <w:nsid w:val="1D672AD9"/>
    <w:multiLevelType w:val="hybridMultilevel"/>
    <w:tmpl w:val="E386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3A38E6"/>
    <w:multiLevelType w:val="hybridMultilevel"/>
    <w:tmpl w:val="23B685D6"/>
    <w:lvl w:ilvl="0" w:tplc="98FEC252">
      <w:start w:val="1"/>
      <w:numFmt w:val="bullet"/>
      <w:pStyle w:val="emcsbullet2blueitalic"/>
      <w:lvlText w:val=""/>
      <w:lvlJc w:val="left"/>
      <w:pPr>
        <w:tabs>
          <w:tab w:val="num" w:pos="1134"/>
        </w:tabs>
        <w:ind w:left="1134"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F9D752F"/>
    <w:multiLevelType w:val="hybridMultilevel"/>
    <w:tmpl w:val="9B6AD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24">
    <w:nsid w:val="239C5C5F"/>
    <w:multiLevelType w:val="hybridMultilevel"/>
    <w:tmpl w:val="0E9C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FA71BB"/>
    <w:multiLevelType w:val="hybridMultilevel"/>
    <w:tmpl w:val="B30440F8"/>
    <w:lvl w:ilvl="0" w:tplc="CE02B07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9305B77"/>
    <w:multiLevelType w:val="hybridMultilevel"/>
    <w:tmpl w:val="615A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29CF19C2"/>
    <w:multiLevelType w:val="hybridMultilevel"/>
    <w:tmpl w:val="3C40CA0E"/>
    <w:lvl w:ilvl="0" w:tplc="A7A25E0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B3D0755"/>
    <w:multiLevelType w:val="hybridMultilevel"/>
    <w:tmpl w:val="05283670"/>
    <w:lvl w:ilvl="0" w:tplc="DA86F48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2CE5766F"/>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31">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32">
    <w:nsid w:val="2F691D4B"/>
    <w:multiLevelType w:val="hybridMultilevel"/>
    <w:tmpl w:val="0D4C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2F054E7"/>
    <w:multiLevelType w:val="hybridMultilevel"/>
    <w:tmpl w:val="A6A0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F91562"/>
    <w:multiLevelType w:val="hybridMultilevel"/>
    <w:tmpl w:val="B36EF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872E43"/>
    <w:multiLevelType w:val="hybridMultilevel"/>
    <w:tmpl w:val="D5443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6BE61CE"/>
    <w:multiLevelType w:val="hybridMultilevel"/>
    <w:tmpl w:val="B5C61EF8"/>
    <w:lvl w:ilvl="0" w:tplc="358A7FC8">
      <w:start w:val="1"/>
      <w:numFmt w:val="bullet"/>
      <w:pStyle w:val="emcsbullet1"/>
      <w:lvlText w:val=""/>
      <w:lvlJc w:val="left"/>
      <w:pPr>
        <w:tabs>
          <w:tab w:val="num" w:pos="851"/>
        </w:tabs>
        <w:ind w:left="851" w:hanging="284"/>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7">
    <w:nsid w:val="3A977EA5"/>
    <w:multiLevelType w:val="hybridMultilevel"/>
    <w:tmpl w:val="A314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B4C1F24"/>
    <w:multiLevelType w:val="hybridMultilevel"/>
    <w:tmpl w:val="BA38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3D912AC8"/>
    <w:multiLevelType w:val="hybridMultilevel"/>
    <w:tmpl w:val="A844C598"/>
    <w:lvl w:ilvl="0" w:tplc="2F2ACF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DE5429B"/>
    <w:multiLevelType w:val="hybridMultilevel"/>
    <w:tmpl w:val="A2B2F0DE"/>
    <w:lvl w:ilvl="0" w:tplc="FFFFFFFF">
      <w:start w:val="1"/>
      <w:numFmt w:val="bullet"/>
      <w:pStyle w:val="Norm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2">
    <w:nsid w:val="3DEB27A4"/>
    <w:multiLevelType w:val="hybridMultilevel"/>
    <w:tmpl w:val="CC2C2FEC"/>
    <w:lvl w:ilvl="0" w:tplc="9C1E90C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CE1F36"/>
    <w:multiLevelType w:val="hybridMultilevel"/>
    <w:tmpl w:val="22F8FC7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45">
    <w:nsid w:val="409E241F"/>
    <w:multiLevelType w:val="hybridMultilevel"/>
    <w:tmpl w:val="4856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17746E"/>
    <w:multiLevelType w:val="hybridMultilevel"/>
    <w:tmpl w:val="5E02D904"/>
    <w:lvl w:ilvl="0" w:tplc="F72E3AB2">
      <w:start w:val="1"/>
      <w:numFmt w:val="bullet"/>
      <w:lvlText w:val=""/>
      <w:lvlJc w:val="left"/>
      <w:pPr>
        <w:ind w:left="450" w:hanging="360"/>
      </w:pPr>
      <w:rPr>
        <w:rFonts w:ascii="Symbol" w:hAnsi="Symbol" w:hint="default"/>
      </w:rPr>
    </w:lvl>
    <w:lvl w:ilvl="1" w:tplc="6A547D38">
      <w:start w:val="1"/>
      <w:numFmt w:val="bullet"/>
      <w:lvlText w:val="o"/>
      <w:lvlJc w:val="left"/>
      <w:pPr>
        <w:ind w:left="810" w:hanging="360"/>
      </w:pPr>
      <w:rPr>
        <w:rFonts w:ascii="Courier New" w:hAnsi="Courier New" w:hint="default"/>
      </w:rPr>
    </w:lvl>
    <w:lvl w:ilvl="2" w:tplc="C1D4669C">
      <w:start w:val="1"/>
      <w:numFmt w:val="bullet"/>
      <w:lvlText w:val=""/>
      <w:lvlJc w:val="left"/>
      <w:pPr>
        <w:ind w:left="90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47">
    <w:nsid w:val="44CD3C66"/>
    <w:multiLevelType w:val="singleLevel"/>
    <w:tmpl w:val="86DC3E04"/>
    <w:lvl w:ilvl="0">
      <w:start w:val="1"/>
      <w:numFmt w:val="bullet"/>
      <w:pStyle w:val="List2bullet"/>
      <w:lvlText w:val=""/>
      <w:lvlJc w:val="left"/>
      <w:pPr>
        <w:tabs>
          <w:tab w:val="num" w:pos="360"/>
        </w:tabs>
        <w:ind w:left="360" w:hanging="360"/>
      </w:pPr>
      <w:rPr>
        <w:rFonts w:ascii="Symbol" w:hAnsi="Symbol" w:cs="Times New Roman" w:hint="default"/>
      </w:rPr>
    </w:lvl>
  </w:abstractNum>
  <w:abstractNum w:abstractNumId="48">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49">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AD35501"/>
    <w:multiLevelType w:val="hybridMultilevel"/>
    <w:tmpl w:val="54ACB770"/>
    <w:lvl w:ilvl="0" w:tplc="F72E3AB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3">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4">
    <w:nsid w:val="53651D7B"/>
    <w:multiLevelType w:val="hybridMultilevel"/>
    <w:tmpl w:val="00BC9F98"/>
    <w:lvl w:ilvl="0" w:tplc="0002A606">
      <w:start w:val="1"/>
      <w:numFmt w:val="decimal"/>
      <w:lvlText w:val="%1)"/>
      <w:lvlJc w:val="left"/>
      <w:pPr>
        <w:ind w:left="720" w:hanging="360"/>
      </w:pPr>
      <w:rPr>
        <w:color w:val="00B05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53DF4DD9"/>
    <w:multiLevelType w:val="hybridMultilevel"/>
    <w:tmpl w:val="8F94B742"/>
    <w:lvl w:ilvl="0" w:tplc="24C89A26">
      <w:start w:val="1"/>
      <w:numFmt w:val="decimal"/>
      <w:lvlText w:val="%1."/>
      <w:lvlJc w:val="left"/>
      <w:pPr>
        <w:ind w:left="360" w:hanging="360"/>
      </w:pPr>
      <w:rPr>
        <w:rFonts w:hint="default"/>
        <w:b w:val="0"/>
        <w:bCs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4E46947"/>
    <w:multiLevelType w:val="hybridMultilevel"/>
    <w:tmpl w:val="CCAC6820"/>
    <w:lvl w:ilvl="0" w:tplc="CA4ED1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4E81623"/>
    <w:multiLevelType w:val="hybridMultilevel"/>
    <w:tmpl w:val="D560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61A62C4"/>
    <w:multiLevelType w:val="singleLevel"/>
    <w:tmpl w:val="24567ADC"/>
    <w:lvl w:ilvl="0">
      <w:start w:val="1"/>
      <w:numFmt w:val="bullet"/>
      <w:pStyle w:val="ListBullet1Char"/>
      <w:lvlText w:val=""/>
      <w:lvlJc w:val="left"/>
      <w:pPr>
        <w:tabs>
          <w:tab w:val="num" w:pos="360"/>
        </w:tabs>
        <w:ind w:left="360" w:hanging="360"/>
      </w:pPr>
      <w:rPr>
        <w:rFonts w:ascii="Symbol" w:hAnsi="Symbol" w:hint="default"/>
      </w:rPr>
    </w:lvl>
  </w:abstractNum>
  <w:abstractNum w:abstractNumId="59">
    <w:nsid w:val="565C4B77"/>
    <w:multiLevelType w:val="hybridMultilevel"/>
    <w:tmpl w:val="F202FF54"/>
    <w:lvl w:ilvl="0" w:tplc="74484C48">
      <w:numFmt w:val="bullet"/>
      <w:lvlText w:val="-"/>
      <w:lvlJc w:val="left"/>
      <w:pPr>
        <w:ind w:left="1305" w:hanging="360"/>
      </w:pPr>
      <w:rPr>
        <w:rFonts w:ascii="Arial" w:eastAsia="Times New Roman" w:hAnsi="Arial" w:cs="Aria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60">
    <w:nsid w:val="568C0A31"/>
    <w:multiLevelType w:val="hybridMultilevel"/>
    <w:tmpl w:val="5704A3A2"/>
    <w:lvl w:ilvl="0" w:tplc="F4B8E2A0">
      <w:start w:val="1"/>
      <w:numFmt w:val="bullet"/>
      <w:pStyle w:val="a0"/>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CFC7FE2"/>
    <w:multiLevelType w:val="hybridMultilevel"/>
    <w:tmpl w:val="684CCC1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2">
    <w:nsid w:val="5EDF4EEA"/>
    <w:multiLevelType w:val="hybridMultilevel"/>
    <w:tmpl w:val="5426ADAE"/>
    <w:lvl w:ilvl="0" w:tplc="D77AF1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6AA44A6"/>
    <w:multiLevelType w:val="hybridMultilevel"/>
    <w:tmpl w:val="CA443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6FC26DF"/>
    <w:multiLevelType w:val="hybridMultilevel"/>
    <w:tmpl w:val="9780881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DAE6A9F"/>
    <w:multiLevelType w:val="multilevel"/>
    <w:tmpl w:val="499C402C"/>
    <w:lvl w:ilvl="0">
      <w:start w:val="1"/>
      <w:numFmt w:val="decimal"/>
      <w:pStyle w:val="emcsheading1"/>
      <w:lvlText w:val="%1"/>
      <w:lvlJc w:val="left"/>
      <w:pPr>
        <w:tabs>
          <w:tab w:val="num" w:pos="567"/>
        </w:tabs>
        <w:ind w:left="567" w:hanging="567"/>
      </w:pPr>
      <w:rPr>
        <w:rFonts w:hint="default"/>
      </w:rPr>
    </w:lvl>
    <w:lvl w:ilvl="1">
      <w:start w:val="1"/>
      <w:numFmt w:val="decimal"/>
      <w:pStyle w:val="emcsheading2"/>
      <w:lvlText w:val="%1.%2"/>
      <w:lvlJc w:val="left"/>
      <w:pPr>
        <w:tabs>
          <w:tab w:val="num" w:pos="567"/>
        </w:tabs>
        <w:ind w:left="567" w:hanging="567"/>
      </w:pPr>
      <w:rPr>
        <w:rFonts w:hint="default"/>
      </w:rPr>
    </w:lvl>
    <w:lvl w:ilvl="2">
      <w:start w:val="1"/>
      <w:numFmt w:val="decimal"/>
      <w:pStyle w:val="emcsheading3"/>
      <w:lvlText w:val="%1.%2.%3"/>
      <w:lvlJc w:val="left"/>
      <w:pPr>
        <w:tabs>
          <w:tab w:val="num" w:pos="567"/>
        </w:tabs>
        <w:ind w:left="567" w:hanging="567"/>
      </w:pPr>
      <w:rPr>
        <w:rFonts w:hint="default"/>
      </w:rPr>
    </w:lvl>
    <w:lvl w:ilvl="3">
      <w:start w:val="1"/>
      <w:numFmt w:val="decimal"/>
      <w:lvlText w:val="%1.%2.%3.%4"/>
      <w:lvlJc w:val="left"/>
      <w:pPr>
        <w:tabs>
          <w:tab w:val="num" w:pos="2361"/>
        </w:tabs>
        <w:ind w:left="2361" w:hanging="864"/>
      </w:pPr>
      <w:rPr>
        <w:rFonts w:hint="default"/>
      </w:rPr>
    </w:lvl>
    <w:lvl w:ilvl="4">
      <w:start w:val="1"/>
      <w:numFmt w:val="decimal"/>
      <w:lvlText w:val="%1.%2.%3.%4.%5"/>
      <w:lvlJc w:val="left"/>
      <w:pPr>
        <w:tabs>
          <w:tab w:val="num" w:pos="2505"/>
        </w:tabs>
        <w:ind w:left="2505" w:hanging="1008"/>
      </w:pPr>
      <w:rPr>
        <w:rFonts w:hint="default"/>
      </w:rPr>
    </w:lvl>
    <w:lvl w:ilvl="5">
      <w:start w:val="1"/>
      <w:numFmt w:val="decimal"/>
      <w:lvlText w:val="%1.%2.%3.%4.%5.%6"/>
      <w:lvlJc w:val="left"/>
      <w:pPr>
        <w:tabs>
          <w:tab w:val="num" w:pos="2649"/>
        </w:tabs>
        <w:ind w:left="2649" w:hanging="1152"/>
      </w:pPr>
      <w:rPr>
        <w:rFonts w:hint="default"/>
      </w:rPr>
    </w:lvl>
    <w:lvl w:ilvl="6">
      <w:start w:val="1"/>
      <w:numFmt w:val="decimal"/>
      <w:lvlText w:val="%1.%2.%3.%4.%5.%6.%7"/>
      <w:lvlJc w:val="left"/>
      <w:pPr>
        <w:tabs>
          <w:tab w:val="num" w:pos="2793"/>
        </w:tabs>
        <w:ind w:left="2793" w:hanging="1296"/>
      </w:pPr>
      <w:rPr>
        <w:rFonts w:hint="default"/>
      </w:rPr>
    </w:lvl>
    <w:lvl w:ilvl="7">
      <w:start w:val="1"/>
      <w:numFmt w:val="decimal"/>
      <w:lvlText w:val="%1.%2.%3.%4.%5.%6.%7.%8"/>
      <w:lvlJc w:val="left"/>
      <w:pPr>
        <w:tabs>
          <w:tab w:val="num" w:pos="2937"/>
        </w:tabs>
        <w:ind w:left="2937" w:hanging="1440"/>
      </w:pPr>
      <w:rPr>
        <w:rFonts w:hint="default"/>
      </w:rPr>
    </w:lvl>
    <w:lvl w:ilvl="8">
      <w:start w:val="1"/>
      <w:numFmt w:val="decimal"/>
      <w:lvlText w:val="%1.%2.%3.%4.%5.%6.%7.%8.%9"/>
      <w:lvlJc w:val="left"/>
      <w:pPr>
        <w:tabs>
          <w:tab w:val="num" w:pos="3081"/>
        </w:tabs>
        <w:ind w:left="3081" w:hanging="1584"/>
      </w:pPr>
      <w:rPr>
        <w:rFonts w:hint="default"/>
      </w:rPr>
    </w:lvl>
  </w:abstractNum>
  <w:abstractNum w:abstractNumId="66">
    <w:nsid w:val="6E981C3C"/>
    <w:multiLevelType w:val="hybridMultilevel"/>
    <w:tmpl w:val="F9387596"/>
    <w:lvl w:ilvl="0" w:tplc="B250163E">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7">
    <w:nsid w:val="6F585484"/>
    <w:multiLevelType w:val="hybridMultilevel"/>
    <w:tmpl w:val="F62815C4"/>
    <w:lvl w:ilvl="0" w:tplc="FFFFFFFF">
      <w:start w:val="1"/>
      <w:numFmt w:val="bullet"/>
      <w:lvlText w:val=""/>
      <w:lvlJc w:val="left"/>
      <w:pPr>
        <w:tabs>
          <w:tab w:val="num" w:pos="360"/>
        </w:tabs>
        <w:ind w:left="357" w:hanging="35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704736BD"/>
    <w:multiLevelType w:val="hybridMultilevel"/>
    <w:tmpl w:val="51221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5434B25"/>
    <w:multiLevelType w:val="hybridMultilevel"/>
    <w:tmpl w:val="16D6746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92C50E4"/>
    <w:multiLevelType w:val="hybridMultilevel"/>
    <w:tmpl w:val="24F2BA4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3">
    <w:nsid w:val="7C65145E"/>
    <w:multiLevelType w:val="multilevel"/>
    <w:tmpl w:val="B21C57A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4">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75">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76">
    <w:nsid w:val="7E1250F0"/>
    <w:multiLevelType w:val="hybridMultilevel"/>
    <w:tmpl w:val="61021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52"/>
  </w:num>
  <w:num w:numId="3">
    <w:abstractNumId w:val="14"/>
  </w:num>
  <w:num w:numId="4">
    <w:abstractNumId w:val="53"/>
  </w:num>
  <w:num w:numId="5">
    <w:abstractNumId w:val="31"/>
  </w:num>
  <w:num w:numId="6">
    <w:abstractNumId w:val="74"/>
  </w:num>
  <w:num w:numId="7">
    <w:abstractNumId w:val="75"/>
  </w:num>
  <w:num w:numId="8">
    <w:abstractNumId w:val="4"/>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abstractNumId w:val="39"/>
  </w:num>
  <w:num w:numId="10">
    <w:abstractNumId w:val="0"/>
  </w:num>
  <w:num w:numId="11">
    <w:abstractNumId w:val="72"/>
  </w:num>
  <w:num w:numId="12">
    <w:abstractNumId w:val="49"/>
  </w:num>
  <w:num w:numId="13">
    <w:abstractNumId w:val="2"/>
  </w:num>
  <w:num w:numId="14">
    <w:abstractNumId w:val="27"/>
  </w:num>
  <w:num w:numId="15">
    <w:abstractNumId w:val="70"/>
  </w:num>
  <w:num w:numId="16">
    <w:abstractNumId w:val="15"/>
  </w:num>
  <w:num w:numId="17">
    <w:abstractNumId w:val="11"/>
  </w:num>
  <w:num w:numId="18">
    <w:abstractNumId w:val="44"/>
  </w:num>
  <w:num w:numId="19">
    <w:abstractNumId w:val="48"/>
  </w:num>
  <w:num w:numId="20">
    <w:abstractNumId w:val="23"/>
  </w:num>
  <w:num w:numId="21">
    <w:abstractNumId w:val="19"/>
  </w:num>
  <w:num w:numId="22">
    <w:abstractNumId w:val="16"/>
  </w:num>
  <w:num w:numId="23">
    <w:abstractNumId w:val="60"/>
  </w:num>
  <w:num w:numId="24">
    <w:abstractNumId w:val="50"/>
  </w:num>
  <w:num w:numId="25">
    <w:abstractNumId w:val="29"/>
  </w:num>
  <w:num w:numId="26">
    <w:abstractNumId w:val="46"/>
  </w:num>
  <w:num w:numId="27">
    <w:abstractNumId w:val="67"/>
  </w:num>
  <w:num w:numId="28">
    <w:abstractNumId w:val="24"/>
  </w:num>
  <w:num w:numId="29">
    <w:abstractNumId w:val="28"/>
  </w:num>
  <w:num w:numId="30">
    <w:abstractNumId w:val="17"/>
  </w:num>
  <w:num w:numId="31">
    <w:abstractNumId w:val="58"/>
  </w:num>
  <w:num w:numId="32">
    <w:abstractNumId w:val="9"/>
  </w:num>
  <w:num w:numId="33">
    <w:abstractNumId w:val="3"/>
  </w:num>
  <w:num w:numId="34">
    <w:abstractNumId w:val="47"/>
  </w:num>
  <w:num w:numId="35">
    <w:abstractNumId w:val="18"/>
  </w:num>
  <w:num w:numId="36">
    <w:abstractNumId w:val="36"/>
  </w:num>
  <w:num w:numId="37">
    <w:abstractNumId w:val="13"/>
  </w:num>
  <w:num w:numId="38">
    <w:abstractNumId w:val="5"/>
  </w:num>
  <w:num w:numId="39">
    <w:abstractNumId w:val="65"/>
  </w:num>
  <w:num w:numId="40">
    <w:abstractNumId w:val="21"/>
  </w:num>
  <w:num w:numId="41">
    <w:abstractNumId w:val="30"/>
  </w:num>
  <w:num w:numId="42">
    <w:abstractNumId w:val="41"/>
  </w:num>
  <w:num w:numId="43">
    <w:abstractNumId w:val="1"/>
  </w:num>
  <w:num w:numId="44">
    <w:abstractNumId w:val="33"/>
  </w:num>
  <w:num w:numId="45">
    <w:abstractNumId w:val="61"/>
  </w:num>
  <w:num w:numId="46">
    <w:abstractNumId w:val="71"/>
  </w:num>
  <w:num w:numId="47">
    <w:abstractNumId w:val="7"/>
  </w:num>
  <w:num w:numId="48">
    <w:abstractNumId w:val="8"/>
  </w:num>
  <w:num w:numId="49">
    <w:abstractNumId w:val="32"/>
  </w:num>
  <w:num w:numId="50">
    <w:abstractNumId w:val="66"/>
  </w:num>
  <w:num w:numId="51">
    <w:abstractNumId w:val="51"/>
  </w:num>
  <w:num w:numId="52">
    <w:abstractNumId w:val="59"/>
  </w:num>
  <w:num w:numId="53">
    <w:abstractNumId w:val="40"/>
  </w:num>
  <w:num w:numId="54">
    <w:abstractNumId w:val="25"/>
  </w:num>
  <w:num w:numId="55">
    <w:abstractNumId w:val="56"/>
  </w:num>
  <w:num w:numId="56">
    <w:abstractNumId w:val="12"/>
  </w:num>
  <w:num w:numId="57">
    <w:abstractNumId w:val="10"/>
  </w:num>
  <w:num w:numId="58">
    <w:abstractNumId w:val="57"/>
  </w:num>
  <w:num w:numId="59">
    <w:abstractNumId w:val="37"/>
  </w:num>
  <w:num w:numId="60">
    <w:abstractNumId w:val="63"/>
  </w:num>
  <w:num w:numId="61">
    <w:abstractNumId w:val="35"/>
  </w:num>
  <w:num w:numId="62">
    <w:abstractNumId w:val="22"/>
  </w:num>
  <w:num w:numId="63">
    <w:abstractNumId w:val="34"/>
  </w:num>
  <w:num w:numId="64">
    <w:abstractNumId w:val="69"/>
  </w:num>
  <w:num w:numId="65">
    <w:abstractNumId w:val="20"/>
  </w:num>
  <w:num w:numId="66">
    <w:abstractNumId w:val="26"/>
  </w:num>
  <w:num w:numId="67">
    <w:abstractNumId w:val="45"/>
  </w:num>
  <w:num w:numId="68">
    <w:abstractNumId w:val="6"/>
  </w:num>
  <w:num w:numId="69">
    <w:abstractNumId w:val="76"/>
  </w:num>
  <w:num w:numId="70">
    <w:abstractNumId w:val="42"/>
  </w:num>
  <w:num w:numId="71">
    <w:abstractNumId w:val="62"/>
  </w:num>
  <w:num w:numId="72">
    <w:abstractNumId w:val="55"/>
  </w:num>
  <w:num w:numId="73">
    <w:abstractNumId w:val="38"/>
  </w:num>
  <w:num w:numId="74">
    <w:abstractNumId w:val="68"/>
  </w:num>
  <w:num w:numId="75">
    <w:abstractNumId w:val="73"/>
  </w:num>
  <w:num w:numId="76">
    <w:abstractNumId w:val="64"/>
  </w:num>
  <w:num w:numId="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33A"/>
    <w:rsid w:val="00000E2E"/>
    <w:rsid w:val="00000FB9"/>
    <w:rsid w:val="00012202"/>
    <w:rsid w:val="00015A2A"/>
    <w:rsid w:val="00020A7C"/>
    <w:rsid w:val="00020C0D"/>
    <w:rsid w:val="00020F19"/>
    <w:rsid w:val="0002338F"/>
    <w:rsid w:val="000271DB"/>
    <w:rsid w:val="000329F7"/>
    <w:rsid w:val="00033517"/>
    <w:rsid w:val="00040C02"/>
    <w:rsid w:val="00041562"/>
    <w:rsid w:val="0004374A"/>
    <w:rsid w:val="00045877"/>
    <w:rsid w:val="0004751B"/>
    <w:rsid w:val="00047B76"/>
    <w:rsid w:val="000546A7"/>
    <w:rsid w:val="00060FDE"/>
    <w:rsid w:val="0006168D"/>
    <w:rsid w:val="00061F8C"/>
    <w:rsid w:val="0006725B"/>
    <w:rsid w:val="00070BF7"/>
    <w:rsid w:val="000728CE"/>
    <w:rsid w:val="000738EB"/>
    <w:rsid w:val="0007409E"/>
    <w:rsid w:val="0008693E"/>
    <w:rsid w:val="00086BE5"/>
    <w:rsid w:val="00090050"/>
    <w:rsid w:val="00092F39"/>
    <w:rsid w:val="000A7983"/>
    <w:rsid w:val="000C4F20"/>
    <w:rsid w:val="000C7A7E"/>
    <w:rsid w:val="000F7A53"/>
    <w:rsid w:val="0010590B"/>
    <w:rsid w:val="00110594"/>
    <w:rsid w:val="00117907"/>
    <w:rsid w:val="00120BA9"/>
    <w:rsid w:val="001337B8"/>
    <w:rsid w:val="00136563"/>
    <w:rsid w:val="00137DC2"/>
    <w:rsid w:val="00141AB0"/>
    <w:rsid w:val="00151D03"/>
    <w:rsid w:val="00152534"/>
    <w:rsid w:val="00153E17"/>
    <w:rsid w:val="00177D44"/>
    <w:rsid w:val="00180252"/>
    <w:rsid w:val="00181573"/>
    <w:rsid w:val="00182F95"/>
    <w:rsid w:val="00185A85"/>
    <w:rsid w:val="001A4F80"/>
    <w:rsid w:val="001B4EE7"/>
    <w:rsid w:val="001B5ADC"/>
    <w:rsid w:val="001C2D80"/>
    <w:rsid w:val="001C5B48"/>
    <w:rsid w:val="001C5BDE"/>
    <w:rsid w:val="001D1BBC"/>
    <w:rsid w:val="001E19C1"/>
    <w:rsid w:val="001E1D3A"/>
    <w:rsid w:val="001F03D8"/>
    <w:rsid w:val="001F52A3"/>
    <w:rsid w:val="001F60F8"/>
    <w:rsid w:val="001F6BF4"/>
    <w:rsid w:val="002055EE"/>
    <w:rsid w:val="00212AAF"/>
    <w:rsid w:val="00214382"/>
    <w:rsid w:val="00214ABB"/>
    <w:rsid w:val="002203DB"/>
    <w:rsid w:val="002209A1"/>
    <w:rsid w:val="002213EA"/>
    <w:rsid w:val="00223752"/>
    <w:rsid w:val="002320D7"/>
    <w:rsid w:val="00244264"/>
    <w:rsid w:val="00246E31"/>
    <w:rsid w:val="0025434C"/>
    <w:rsid w:val="002758A9"/>
    <w:rsid w:val="00277683"/>
    <w:rsid w:val="00277F5E"/>
    <w:rsid w:val="0028186F"/>
    <w:rsid w:val="00284E57"/>
    <w:rsid w:val="002B207B"/>
    <w:rsid w:val="002B6E7C"/>
    <w:rsid w:val="002C443D"/>
    <w:rsid w:val="002E2B8F"/>
    <w:rsid w:val="002F51DA"/>
    <w:rsid w:val="00307002"/>
    <w:rsid w:val="003160FD"/>
    <w:rsid w:val="003251C6"/>
    <w:rsid w:val="0032679E"/>
    <w:rsid w:val="00331DB5"/>
    <w:rsid w:val="00336AC9"/>
    <w:rsid w:val="00350274"/>
    <w:rsid w:val="00351076"/>
    <w:rsid w:val="003573BF"/>
    <w:rsid w:val="00366D24"/>
    <w:rsid w:val="00375FB6"/>
    <w:rsid w:val="00385195"/>
    <w:rsid w:val="00393CA0"/>
    <w:rsid w:val="003974E2"/>
    <w:rsid w:val="003A4F74"/>
    <w:rsid w:val="003A5FE9"/>
    <w:rsid w:val="003B0600"/>
    <w:rsid w:val="003C3280"/>
    <w:rsid w:val="003C32A9"/>
    <w:rsid w:val="003C408B"/>
    <w:rsid w:val="003D661F"/>
    <w:rsid w:val="003D79BA"/>
    <w:rsid w:val="003E1B86"/>
    <w:rsid w:val="00400868"/>
    <w:rsid w:val="00417D3E"/>
    <w:rsid w:val="004200DD"/>
    <w:rsid w:val="00424239"/>
    <w:rsid w:val="00424542"/>
    <w:rsid w:val="00440888"/>
    <w:rsid w:val="00445962"/>
    <w:rsid w:val="00445D89"/>
    <w:rsid w:val="004473D3"/>
    <w:rsid w:val="00471835"/>
    <w:rsid w:val="00471D16"/>
    <w:rsid w:val="00473353"/>
    <w:rsid w:val="0048104B"/>
    <w:rsid w:val="00486223"/>
    <w:rsid w:val="00494863"/>
    <w:rsid w:val="00494F4F"/>
    <w:rsid w:val="00495196"/>
    <w:rsid w:val="004A1D5B"/>
    <w:rsid w:val="004A69F2"/>
    <w:rsid w:val="004D637A"/>
    <w:rsid w:val="004E59C3"/>
    <w:rsid w:val="004F49CF"/>
    <w:rsid w:val="005012EE"/>
    <w:rsid w:val="005032C1"/>
    <w:rsid w:val="00503A6D"/>
    <w:rsid w:val="00506767"/>
    <w:rsid w:val="0052788F"/>
    <w:rsid w:val="005304F8"/>
    <w:rsid w:val="00535195"/>
    <w:rsid w:val="00537D8D"/>
    <w:rsid w:val="005550A9"/>
    <w:rsid w:val="0056390F"/>
    <w:rsid w:val="00567B25"/>
    <w:rsid w:val="00581AB1"/>
    <w:rsid w:val="00584FEB"/>
    <w:rsid w:val="00585C84"/>
    <w:rsid w:val="0058755D"/>
    <w:rsid w:val="00587F1B"/>
    <w:rsid w:val="00595C6A"/>
    <w:rsid w:val="005A3359"/>
    <w:rsid w:val="005B2835"/>
    <w:rsid w:val="005B5F6A"/>
    <w:rsid w:val="005B66BD"/>
    <w:rsid w:val="005B782D"/>
    <w:rsid w:val="005C7E1E"/>
    <w:rsid w:val="005D2F82"/>
    <w:rsid w:val="005E6CBF"/>
    <w:rsid w:val="005F0035"/>
    <w:rsid w:val="005F2E48"/>
    <w:rsid w:val="005F3823"/>
    <w:rsid w:val="005F58FC"/>
    <w:rsid w:val="00600122"/>
    <w:rsid w:val="006055B1"/>
    <w:rsid w:val="00610BA6"/>
    <w:rsid w:val="00617D0F"/>
    <w:rsid w:val="00623C6F"/>
    <w:rsid w:val="00625513"/>
    <w:rsid w:val="006316C9"/>
    <w:rsid w:val="00636AFC"/>
    <w:rsid w:val="00644F23"/>
    <w:rsid w:val="00646A12"/>
    <w:rsid w:val="00647402"/>
    <w:rsid w:val="00647966"/>
    <w:rsid w:val="00651B35"/>
    <w:rsid w:val="00655ADA"/>
    <w:rsid w:val="00662355"/>
    <w:rsid w:val="00662806"/>
    <w:rsid w:val="006710D5"/>
    <w:rsid w:val="00682C8E"/>
    <w:rsid w:val="006837EA"/>
    <w:rsid w:val="00691E9A"/>
    <w:rsid w:val="006A5020"/>
    <w:rsid w:val="006E038B"/>
    <w:rsid w:val="006E0817"/>
    <w:rsid w:val="006E2641"/>
    <w:rsid w:val="006E49FF"/>
    <w:rsid w:val="006F24AA"/>
    <w:rsid w:val="007050D7"/>
    <w:rsid w:val="00712EED"/>
    <w:rsid w:val="007241CB"/>
    <w:rsid w:val="0072624F"/>
    <w:rsid w:val="007348A5"/>
    <w:rsid w:val="0073659A"/>
    <w:rsid w:val="007379F5"/>
    <w:rsid w:val="007379F8"/>
    <w:rsid w:val="007434A8"/>
    <w:rsid w:val="00751950"/>
    <w:rsid w:val="00755C24"/>
    <w:rsid w:val="0075725A"/>
    <w:rsid w:val="007627C5"/>
    <w:rsid w:val="00767150"/>
    <w:rsid w:val="007701A5"/>
    <w:rsid w:val="00771203"/>
    <w:rsid w:val="00785CEA"/>
    <w:rsid w:val="00795E52"/>
    <w:rsid w:val="007A4282"/>
    <w:rsid w:val="007A43AC"/>
    <w:rsid w:val="007A5029"/>
    <w:rsid w:val="007A6C2C"/>
    <w:rsid w:val="007B11FB"/>
    <w:rsid w:val="007C64F8"/>
    <w:rsid w:val="007D10D5"/>
    <w:rsid w:val="007D2A6F"/>
    <w:rsid w:val="007D7C25"/>
    <w:rsid w:val="007E24F5"/>
    <w:rsid w:val="007E5CCA"/>
    <w:rsid w:val="00806EDD"/>
    <w:rsid w:val="00810E66"/>
    <w:rsid w:val="0081397E"/>
    <w:rsid w:val="00824221"/>
    <w:rsid w:val="00824EA0"/>
    <w:rsid w:val="00825D1B"/>
    <w:rsid w:val="008354D2"/>
    <w:rsid w:val="00837214"/>
    <w:rsid w:val="00845245"/>
    <w:rsid w:val="0084573E"/>
    <w:rsid w:val="0085051A"/>
    <w:rsid w:val="00852063"/>
    <w:rsid w:val="00855041"/>
    <w:rsid w:val="00863B03"/>
    <w:rsid w:val="00865BD5"/>
    <w:rsid w:val="00872772"/>
    <w:rsid w:val="008759E7"/>
    <w:rsid w:val="00884E0F"/>
    <w:rsid w:val="00884EDE"/>
    <w:rsid w:val="00887C45"/>
    <w:rsid w:val="00890864"/>
    <w:rsid w:val="00892157"/>
    <w:rsid w:val="008A0B3D"/>
    <w:rsid w:val="008A5004"/>
    <w:rsid w:val="008B64A6"/>
    <w:rsid w:val="008C3818"/>
    <w:rsid w:val="008C6071"/>
    <w:rsid w:val="008E64F8"/>
    <w:rsid w:val="008E676F"/>
    <w:rsid w:val="008F6F83"/>
    <w:rsid w:val="0090171C"/>
    <w:rsid w:val="00903B50"/>
    <w:rsid w:val="0090777C"/>
    <w:rsid w:val="009132F5"/>
    <w:rsid w:val="009140B8"/>
    <w:rsid w:val="0091561A"/>
    <w:rsid w:val="00922DBF"/>
    <w:rsid w:val="00931CDE"/>
    <w:rsid w:val="009439C5"/>
    <w:rsid w:val="0094434C"/>
    <w:rsid w:val="00953745"/>
    <w:rsid w:val="009736FF"/>
    <w:rsid w:val="00975056"/>
    <w:rsid w:val="009900A0"/>
    <w:rsid w:val="009925B1"/>
    <w:rsid w:val="00993B23"/>
    <w:rsid w:val="00995170"/>
    <w:rsid w:val="00995ED2"/>
    <w:rsid w:val="009A07DA"/>
    <w:rsid w:val="009B6341"/>
    <w:rsid w:val="009C2151"/>
    <w:rsid w:val="009C2E65"/>
    <w:rsid w:val="009C3442"/>
    <w:rsid w:val="009E5719"/>
    <w:rsid w:val="009E7139"/>
    <w:rsid w:val="009F1786"/>
    <w:rsid w:val="009F3E3A"/>
    <w:rsid w:val="009F6747"/>
    <w:rsid w:val="00A00F3E"/>
    <w:rsid w:val="00A03016"/>
    <w:rsid w:val="00A215C3"/>
    <w:rsid w:val="00A249A6"/>
    <w:rsid w:val="00A2654B"/>
    <w:rsid w:val="00A36CF9"/>
    <w:rsid w:val="00A3778D"/>
    <w:rsid w:val="00A4192B"/>
    <w:rsid w:val="00A41AB0"/>
    <w:rsid w:val="00A41C2A"/>
    <w:rsid w:val="00A56964"/>
    <w:rsid w:val="00A609CD"/>
    <w:rsid w:val="00A671AD"/>
    <w:rsid w:val="00A72725"/>
    <w:rsid w:val="00A83ED8"/>
    <w:rsid w:val="00A849A2"/>
    <w:rsid w:val="00A852EE"/>
    <w:rsid w:val="00A869E3"/>
    <w:rsid w:val="00A9020C"/>
    <w:rsid w:val="00AB0D80"/>
    <w:rsid w:val="00AB65B5"/>
    <w:rsid w:val="00AC75D2"/>
    <w:rsid w:val="00AD3A93"/>
    <w:rsid w:val="00AE4878"/>
    <w:rsid w:val="00AE6E40"/>
    <w:rsid w:val="00AF0E5E"/>
    <w:rsid w:val="00AF174D"/>
    <w:rsid w:val="00AF31D0"/>
    <w:rsid w:val="00AF4569"/>
    <w:rsid w:val="00AF7619"/>
    <w:rsid w:val="00B00845"/>
    <w:rsid w:val="00B03D74"/>
    <w:rsid w:val="00B06CFE"/>
    <w:rsid w:val="00B06D36"/>
    <w:rsid w:val="00B15035"/>
    <w:rsid w:val="00B25E30"/>
    <w:rsid w:val="00B305DF"/>
    <w:rsid w:val="00B33036"/>
    <w:rsid w:val="00B34A7C"/>
    <w:rsid w:val="00B5501B"/>
    <w:rsid w:val="00B65722"/>
    <w:rsid w:val="00B74A9B"/>
    <w:rsid w:val="00B76CA8"/>
    <w:rsid w:val="00B7723E"/>
    <w:rsid w:val="00BA4F84"/>
    <w:rsid w:val="00BA7040"/>
    <w:rsid w:val="00BB0F74"/>
    <w:rsid w:val="00BB1B6D"/>
    <w:rsid w:val="00BB25DF"/>
    <w:rsid w:val="00BB751A"/>
    <w:rsid w:val="00BC04C2"/>
    <w:rsid w:val="00BC43C6"/>
    <w:rsid w:val="00BC6090"/>
    <w:rsid w:val="00BC709B"/>
    <w:rsid w:val="00BD2438"/>
    <w:rsid w:val="00BD4AAD"/>
    <w:rsid w:val="00BD549E"/>
    <w:rsid w:val="00BD6297"/>
    <w:rsid w:val="00BE2EB2"/>
    <w:rsid w:val="00BE4350"/>
    <w:rsid w:val="00BE66E1"/>
    <w:rsid w:val="00BF0F75"/>
    <w:rsid w:val="00BF3F5B"/>
    <w:rsid w:val="00BF789F"/>
    <w:rsid w:val="00C02A95"/>
    <w:rsid w:val="00C12EAE"/>
    <w:rsid w:val="00C16E23"/>
    <w:rsid w:val="00C2475F"/>
    <w:rsid w:val="00C32F91"/>
    <w:rsid w:val="00C33ECC"/>
    <w:rsid w:val="00C350EF"/>
    <w:rsid w:val="00C375AF"/>
    <w:rsid w:val="00C43437"/>
    <w:rsid w:val="00C5039D"/>
    <w:rsid w:val="00C5413A"/>
    <w:rsid w:val="00C57ACD"/>
    <w:rsid w:val="00C67803"/>
    <w:rsid w:val="00C70867"/>
    <w:rsid w:val="00C73299"/>
    <w:rsid w:val="00C80522"/>
    <w:rsid w:val="00C8348E"/>
    <w:rsid w:val="00C877F7"/>
    <w:rsid w:val="00C94237"/>
    <w:rsid w:val="00C96E2C"/>
    <w:rsid w:val="00C97651"/>
    <w:rsid w:val="00CA663B"/>
    <w:rsid w:val="00CB6AD4"/>
    <w:rsid w:val="00CC608D"/>
    <w:rsid w:val="00CE33EF"/>
    <w:rsid w:val="00CE78F8"/>
    <w:rsid w:val="00CF0F23"/>
    <w:rsid w:val="00D00BE3"/>
    <w:rsid w:val="00D02804"/>
    <w:rsid w:val="00D02BE5"/>
    <w:rsid w:val="00D049F7"/>
    <w:rsid w:val="00D0681F"/>
    <w:rsid w:val="00D10588"/>
    <w:rsid w:val="00D2020F"/>
    <w:rsid w:val="00D270D0"/>
    <w:rsid w:val="00D3333A"/>
    <w:rsid w:val="00D36C61"/>
    <w:rsid w:val="00D36CCC"/>
    <w:rsid w:val="00D44FCA"/>
    <w:rsid w:val="00D557C1"/>
    <w:rsid w:val="00D56A4B"/>
    <w:rsid w:val="00D626F6"/>
    <w:rsid w:val="00D676E4"/>
    <w:rsid w:val="00D770A1"/>
    <w:rsid w:val="00D77172"/>
    <w:rsid w:val="00D848D1"/>
    <w:rsid w:val="00D901A9"/>
    <w:rsid w:val="00DA4A37"/>
    <w:rsid w:val="00DC0F12"/>
    <w:rsid w:val="00DC3DC4"/>
    <w:rsid w:val="00DD21AB"/>
    <w:rsid w:val="00DD2F08"/>
    <w:rsid w:val="00DD6197"/>
    <w:rsid w:val="00DE09C2"/>
    <w:rsid w:val="00DE4E94"/>
    <w:rsid w:val="00DF1DFA"/>
    <w:rsid w:val="00DF6E72"/>
    <w:rsid w:val="00E1075B"/>
    <w:rsid w:val="00E11E4C"/>
    <w:rsid w:val="00E14769"/>
    <w:rsid w:val="00E218AD"/>
    <w:rsid w:val="00E31770"/>
    <w:rsid w:val="00E339BD"/>
    <w:rsid w:val="00E40DFA"/>
    <w:rsid w:val="00E446D9"/>
    <w:rsid w:val="00E5287B"/>
    <w:rsid w:val="00E67F6A"/>
    <w:rsid w:val="00E91484"/>
    <w:rsid w:val="00E92A48"/>
    <w:rsid w:val="00E96610"/>
    <w:rsid w:val="00EB17D8"/>
    <w:rsid w:val="00EB6A96"/>
    <w:rsid w:val="00EC0230"/>
    <w:rsid w:val="00EC377B"/>
    <w:rsid w:val="00EC67DD"/>
    <w:rsid w:val="00ED0CC7"/>
    <w:rsid w:val="00ED2B86"/>
    <w:rsid w:val="00ED3459"/>
    <w:rsid w:val="00ED5791"/>
    <w:rsid w:val="00EE5A91"/>
    <w:rsid w:val="00EF2EE5"/>
    <w:rsid w:val="00F07C0D"/>
    <w:rsid w:val="00F13F74"/>
    <w:rsid w:val="00F23A29"/>
    <w:rsid w:val="00F2563E"/>
    <w:rsid w:val="00F3366E"/>
    <w:rsid w:val="00F36CE0"/>
    <w:rsid w:val="00F37111"/>
    <w:rsid w:val="00F507BE"/>
    <w:rsid w:val="00F57ED9"/>
    <w:rsid w:val="00F62B89"/>
    <w:rsid w:val="00F6310E"/>
    <w:rsid w:val="00F6639B"/>
    <w:rsid w:val="00F8347D"/>
    <w:rsid w:val="00FA1C99"/>
    <w:rsid w:val="00FA5D17"/>
    <w:rsid w:val="00FC47EF"/>
    <w:rsid w:val="00FE09E6"/>
    <w:rsid w:val="00FE139F"/>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nhideWhenUsed="0" w:qFormat="1"/>
    <w:lsdException w:name="heading 6"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semiHidden="0" w:uiPriority="99"/>
    <w:lsdException w:name="footer" w:semiHidden="0" w:uiPriority="99"/>
    <w:lsdException w:name="caption" w:semiHidden="0" w:qFormat="1"/>
    <w:lsdException w:name="table of figures" w:uiPriority="99"/>
    <w:lsdException w:name="annotation reference" w:uiPriority="99"/>
    <w:lsdException w:name="endnote text" w:uiPriority="99"/>
    <w:lsdException w:name="macro" w:uiPriority="90" w:qFormat="1"/>
    <w:lsdException w:name="List Bullet" w:semiHidden="0" w:uiPriority="1" w:qFormat="1"/>
    <w:lsdException w:name="List Number" w:semiHidden="0" w:unhideWhenUsed="0"/>
    <w:lsdException w:name="List 4" w:unhideWhenUsed="0"/>
    <w:lsdException w:name="List 5" w:unhideWhenUsed="0"/>
    <w:lsdException w:name="List Bullet 3" w:uiPriority="99"/>
    <w:lsdException w:name="Title" w:semiHidden="0" w:unhideWhenUsed="0" w:qFormat="1"/>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Block Text" w:uiPriority="1"/>
    <w:lsdException w:name="Hyperlink" w:uiPriority="99"/>
    <w:lsdException w:name="Strong" w:semiHidden="0" w:unhideWhenUsed="0"/>
    <w:lsdException w:name="Emphasis" w:semiHidden="0" w:unhideWhenUsed="0" w:qFormat="1"/>
    <w:lsdException w:name="Document Map"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1" w:unhideWhenUsed="0"/>
    <w:lsdException w:name="TOC Heading" w:uiPriority="39" w:qFormat="1"/>
  </w:latentStyles>
  <w:style w:type="paragraph" w:default="1" w:styleId="a1">
    <w:name w:val="Normal"/>
    <w:qFormat/>
    <w:rsid w:val="00D00BE3"/>
    <w:pPr>
      <w:spacing w:after="120" w:line="264" w:lineRule="auto"/>
      <w:jc w:val="both"/>
    </w:pPr>
    <w:rPr>
      <w:sz w:val="22"/>
    </w:rPr>
  </w:style>
  <w:style w:type="paragraph" w:styleId="1">
    <w:name w:val="heading 1"/>
    <w:aliases w:val="Headline 1 Char,Headline 1,Heading 1 CFMU,Para 1,h1,H1"/>
    <w:basedOn w:val="a1"/>
    <w:next w:val="a1"/>
    <w:link w:val="1Char"/>
    <w:qFormat/>
    <w:rsid w:val="0084573E"/>
    <w:pPr>
      <w:keepNext/>
      <w:numPr>
        <w:numId w:val="1"/>
      </w:numPr>
      <w:tabs>
        <w:tab w:val="left" w:pos="510"/>
      </w:tabs>
      <w:spacing w:before="480"/>
      <w:outlineLvl w:val="0"/>
    </w:pPr>
    <w:rPr>
      <w:b/>
      <w:smallCaps/>
      <w:sz w:val="32"/>
      <w:lang w:eastAsia="ko-KR"/>
    </w:rPr>
  </w:style>
  <w:style w:type="paragraph" w:styleId="2">
    <w:name w:val="heading 2"/>
    <w:aliases w:val="Headline 2 Char,h2 Char,2 Char,headi Char,heading2 Char,h21 Char,h22 Char,21 Char,H2 Char,l2 Char,kopregel 2 Char,Titre m Char,Headline 2,h2,2,headi,h21,h22,21,H2,l2,kopregel 2,Titre m,Heading 2 CFMU,Para 2,H21,H22,H211"/>
    <w:basedOn w:val="1"/>
    <w:next w:val="a1"/>
    <w:link w:val="2Char"/>
    <w:qFormat/>
    <w:rsid w:val="009C3442"/>
    <w:pPr>
      <w:numPr>
        <w:ilvl w:val="1"/>
      </w:numPr>
      <w:tabs>
        <w:tab w:val="clear" w:pos="510"/>
      </w:tabs>
      <w:spacing w:before="240" w:after="60" w:line="240" w:lineRule="auto"/>
      <w:outlineLvl w:val="1"/>
    </w:pPr>
    <w:rPr>
      <w:sz w:val="26"/>
      <w:szCs w:val="26"/>
    </w:rPr>
  </w:style>
  <w:style w:type="paragraph" w:styleId="30">
    <w:name w:val="heading 3"/>
    <w:aliases w:val="Headline 3,h3,h31,h32,H3,H31 Char,H31 Char Char,Heading 3 CFMU,Para 3,H31,Proposa,Heading 4 Proposal,DNV-H3,3,summit,3m,Paragraaf,head 3,header3,head 31,header31,head 32,header32,h33,head 33,header33,h311,head 311,header311,h321,head 321,h"/>
    <w:basedOn w:val="a1"/>
    <w:next w:val="a1"/>
    <w:link w:val="3Char"/>
    <w:qFormat/>
    <w:rsid w:val="00BC04C2"/>
    <w:pPr>
      <w:keepNext/>
      <w:numPr>
        <w:ilvl w:val="2"/>
        <w:numId w:val="1"/>
      </w:numPr>
      <w:suppressAutoHyphens/>
      <w:spacing w:before="240" w:after="60" w:line="240" w:lineRule="auto"/>
      <w:outlineLvl w:val="2"/>
    </w:pPr>
    <w:rPr>
      <w:b/>
      <w:sz w:val="26"/>
      <w:lang w:val="en" w:eastAsia="en-US"/>
    </w:rPr>
  </w:style>
  <w:style w:type="paragraph" w:styleId="4">
    <w:name w:val="heading 4"/>
    <w:aliases w:val="Heading 4 Char Char,Heading 4 Char1,Heading 4 Char Char Char,Heading 4 Char1 Char,Heading 4 Char Char1,Heading 4 CFMU,Para 4,h4,H4,4,Propos,DNV-H4,h4 sub sub heading,Sub Sub Paragraph,chapitre 1.1.1.1,Contrat 4,Sub-paragraph,Heading 4(war)"/>
    <w:basedOn w:val="a1"/>
    <w:next w:val="a1"/>
    <w:link w:val="4Char"/>
    <w:qFormat/>
    <w:pPr>
      <w:keepNext/>
      <w:tabs>
        <w:tab w:val="left" w:pos="1049"/>
      </w:tabs>
      <w:spacing w:before="360"/>
      <w:outlineLvl w:val="3"/>
    </w:pPr>
    <w:rPr>
      <w:b/>
    </w:rPr>
  </w:style>
  <w:style w:type="paragraph" w:styleId="50">
    <w:name w:val="heading 5"/>
    <w:aliases w:val="Heading 5 CFMU,Para 5,h5,H5,Heading 5(war),DNV-H5,Block Label"/>
    <w:basedOn w:val="a1"/>
    <w:next w:val="a1"/>
    <w:link w:val="5Char"/>
    <w:qFormat/>
    <w:pPr>
      <w:keepNext/>
      <w:numPr>
        <w:ilvl w:val="4"/>
        <w:numId w:val="1"/>
      </w:numPr>
      <w:outlineLvl w:val="4"/>
    </w:pPr>
  </w:style>
  <w:style w:type="paragraph" w:styleId="6">
    <w:name w:val="heading 6"/>
    <w:aliases w:val="Heading 6 CFMU,h6"/>
    <w:basedOn w:val="a1"/>
    <w:next w:val="a1"/>
    <w:link w:val="6Char"/>
    <w:unhideWhenUsed/>
    <w:qFormat/>
    <w:pPr>
      <w:keepNext/>
      <w:numPr>
        <w:ilvl w:val="5"/>
        <w:numId w:val="1"/>
      </w:numPr>
      <w:outlineLvl w:val="5"/>
    </w:pPr>
  </w:style>
  <w:style w:type="paragraph" w:styleId="7">
    <w:name w:val="heading 7"/>
    <w:aliases w:val="Heading 7 CFMU,h7"/>
    <w:basedOn w:val="a1"/>
    <w:next w:val="a1"/>
    <w:link w:val="7Char"/>
    <w:qFormat/>
    <w:pPr>
      <w:keepNext/>
      <w:numPr>
        <w:ilvl w:val="6"/>
        <w:numId w:val="1"/>
      </w:numPr>
      <w:outlineLvl w:val="6"/>
    </w:pPr>
  </w:style>
  <w:style w:type="paragraph" w:styleId="8">
    <w:name w:val="heading 8"/>
    <w:aliases w:val="Heading 8 CFMU,h8"/>
    <w:basedOn w:val="a1"/>
    <w:next w:val="a1"/>
    <w:link w:val="8Char"/>
    <w:qFormat/>
    <w:pPr>
      <w:keepNext/>
      <w:numPr>
        <w:ilvl w:val="7"/>
        <w:numId w:val="1"/>
      </w:numPr>
      <w:outlineLvl w:val="7"/>
    </w:pPr>
  </w:style>
  <w:style w:type="paragraph" w:styleId="9">
    <w:name w:val="heading 9"/>
    <w:aliases w:val="Heading 9 CFMU,h9"/>
    <w:basedOn w:val="a1"/>
    <w:next w:val="a1"/>
    <w:link w:val="9Char"/>
    <w:qFormat/>
    <w:pPr>
      <w:keepNext/>
      <w:numPr>
        <w:ilvl w:val="8"/>
        <w:numId w:val="1"/>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laceholder Text"/>
    <w:basedOn w:val="a2"/>
    <w:uiPriority w:val="99"/>
    <w:semiHidden/>
    <w:rPr>
      <w:color w:val="2C8F6C"/>
    </w:rPr>
  </w:style>
  <w:style w:type="character" w:customStyle="1" w:styleId="BodyPlaceholderText">
    <w:name w:val="BodyPlaceholderText"/>
    <w:basedOn w:val="a5"/>
    <w:uiPriority w:val="1"/>
    <w:semiHidden/>
    <w:rPr>
      <w:color w:val="3366CC"/>
    </w:rPr>
  </w:style>
  <w:style w:type="character" w:customStyle="1" w:styleId="CrossReference">
    <w:name w:val="Cross Reference"/>
    <w:basedOn w:val="a2"/>
    <w:uiPriority w:val="99"/>
    <w:rPr>
      <w:i/>
    </w:rPr>
  </w:style>
  <w:style w:type="paragraph" w:customStyle="1" w:styleId="Glossary">
    <w:name w:val="Glossary"/>
    <w:basedOn w:val="a1"/>
    <w:uiPriority w:val="90"/>
    <w:semiHidden/>
    <w:qFormat/>
    <w:pPr>
      <w:tabs>
        <w:tab w:val="left" w:pos="2835"/>
      </w:tabs>
      <w:ind w:left="2835" w:hanging="2835"/>
      <w:jc w:val="left"/>
    </w:pPr>
  </w:style>
  <w:style w:type="paragraph" w:customStyle="1" w:styleId="GlossaryHeading">
    <w:name w:val="GlossaryHeading"/>
    <w:basedOn w:val="a1"/>
    <w:uiPriority w:val="1"/>
    <w:pPr>
      <w:spacing w:after="480"/>
      <w:jc w:val="center"/>
      <w:outlineLvl w:val="0"/>
    </w:pPr>
    <w:rPr>
      <w:rFonts w:ascii="Times New Roman Bold" w:hAnsi="Times New Roman Bold"/>
      <w:b/>
      <w:sz w:val="32"/>
    </w:rPr>
  </w:style>
  <w:style w:type="paragraph" w:customStyle="1" w:styleId="ZFlag">
    <w:name w:val="Z_Flag"/>
    <w:basedOn w:val="a1"/>
    <w:next w:val="a1"/>
    <w:uiPriority w:val="99"/>
    <w:semiHidden/>
    <w:pPr>
      <w:widowControl w:val="0"/>
      <w:spacing w:after="0"/>
      <w:ind w:right="85"/>
    </w:pPr>
  </w:style>
  <w:style w:type="paragraph" w:customStyle="1" w:styleId="ZCom">
    <w:name w:val="Z_Com"/>
    <w:basedOn w:val="a1"/>
    <w:next w:val="a1"/>
    <w:uiPriority w:val="99"/>
    <w:semiHidden/>
    <w:pPr>
      <w:widowControl w:val="0"/>
      <w:spacing w:before="90" w:after="0" w:line="240" w:lineRule="auto"/>
      <w:ind w:right="85"/>
    </w:pPr>
  </w:style>
  <w:style w:type="paragraph" w:customStyle="1" w:styleId="ZDGName">
    <w:name w:val="Z_DGName"/>
    <w:basedOn w:val="a1"/>
    <w:uiPriority w:val="99"/>
    <w:semiHidden/>
    <w:pPr>
      <w:widowControl w:val="0"/>
      <w:spacing w:after="0" w:line="240" w:lineRule="auto"/>
      <w:ind w:right="85"/>
      <w:jc w:val="left"/>
    </w:pPr>
    <w:rPr>
      <w:sz w:val="16"/>
    </w:rPr>
  </w:style>
  <w:style w:type="paragraph" w:styleId="a6">
    <w:name w:val="caption"/>
    <w:aliases w:val="CaptionCFMU,CaptionTLS"/>
    <w:basedOn w:val="a1"/>
    <w:next w:val="a1"/>
    <w:link w:val="Char"/>
    <w:qFormat/>
    <w:rsid w:val="00A56964"/>
    <w:pPr>
      <w:jc w:val="center"/>
    </w:pPr>
    <w:rPr>
      <w:b/>
    </w:rPr>
  </w:style>
  <w:style w:type="paragraph" w:customStyle="1" w:styleId="Contact">
    <w:name w:val="Contact"/>
    <w:basedOn w:val="a1"/>
    <w:uiPriority w:val="99"/>
    <w:pPr>
      <w:spacing w:before="480" w:after="0"/>
      <w:ind w:left="567" w:hanging="567"/>
      <w:jc w:val="left"/>
    </w:pPr>
  </w:style>
  <w:style w:type="paragraph" w:customStyle="1" w:styleId="Enclosures">
    <w:name w:val="Enclosures"/>
    <w:basedOn w:val="a1"/>
    <w:next w:val="a1"/>
    <w:uiPriority w:val="1"/>
    <w:pPr>
      <w:keepNext/>
      <w:keepLines/>
      <w:tabs>
        <w:tab w:val="left" w:pos="5641"/>
      </w:tabs>
      <w:spacing w:before="480" w:after="0"/>
      <w:ind w:left="1794" w:hanging="1794"/>
    </w:pPr>
  </w:style>
  <w:style w:type="paragraph" w:styleId="a7">
    <w:name w:val="Date"/>
    <w:basedOn w:val="a1"/>
    <w:next w:val="References"/>
    <w:uiPriority w:val="1"/>
    <w:pPr>
      <w:spacing w:after="0"/>
      <w:ind w:left="5102" w:right="-567"/>
    </w:pPr>
  </w:style>
  <w:style w:type="paragraph" w:customStyle="1" w:styleId="References">
    <w:name w:val="References"/>
    <w:basedOn w:val="a"/>
    <w:pPr>
      <w:tabs>
        <w:tab w:val="num" w:pos="397"/>
        <w:tab w:val="num" w:pos="709"/>
      </w:tabs>
      <w:ind w:left="709" w:hanging="709"/>
    </w:pPr>
  </w:style>
  <w:style w:type="paragraph" w:styleId="a8">
    <w:name w:val="endnote text"/>
    <w:basedOn w:val="a1"/>
    <w:link w:val="Char0"/>
    <w:uiPriority w:val="99"/>
    <w:rPr>
      <w:sz w:val="20"/>
    </w:rPr>
  </w:style>
  <w:style w:type="paragraph" w:customStyle="1" w:styleId="FooterLine">
    <w:name w:val="Footer Line"/>
    <w:basedOn w:val="a9"/>
    <w:next w:val="a9"/>
    <w:uiPriority w:val="99"/>
    <w:pPr>
      <w:pBdr>
        <w:top w:val="single" w:sz="4" w:space="1" w:color="auto"/>
      </w:pBdr>
      <w:tabs>
        <w:tab w:val="right" w:pos="8646"/>
      </w:tabs>
      <w:spacing w:before="120"/>
      <w:ind w:right="0"/>
    </w:pPr>
  </w:style>
  <w:style w:type="paragraph" w:styleId="aa">
    <w:name w:val="footnote text"/>
    <w:basedOn w:val="a1"/>
    <w:link w:val="Char1"/>
    <w:pPr>
      <w:ind w:left="357" w:hanging="357"/>
    </w:pPr>
    <w:rPr>
      <w:sz w:val="20"/>
    </w:rPr>
  </w:style>
  <w:style w:type="paragraph" w:customStyle="1" w:styleId="NumPar1">
    <w:name w:val="NumPar 1"/>
    <w:basedOn w:val="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30"/>
    <w:uiPriority w:val="90"/>
    <w:semiHidden/>
    <w:qFormat/>
    <w:pPr>
      <w:keepNext w:val="0"/>
      <w:tabs>
        <w:tab w:val="left" w:pos="567"/>
      </w:tabs>
      <w:spacing w:before="0"/>
      <w:outlineLvl w:val="9"/>
    </w:pPr>
    <w:rPr>
      <w:b w:val="0"/>
      <w:sz w:val="22"/>
    </w:rPr>
  </w:style>
  <w:style w:type="paragraph" w:customStyle="1" w:styleId="NumPar4">
    <w:name w:val="NumPar 4"/>
    <w:basedOn w:val="4"/>
    <w:uiPriority w:val="90"/>
    <w:semiHidden/>
    <w:qFormat/>
    <w:pPr>
      <w:keepNext w:val="0"/>
      <w:tabs>
        <w:tab w:val="clear" w:pos="1049"/>
        <w:tab w:val="left" w:pos="737"/>
      </w:tabs>
      <w:spacing w:before="0"/>
      <w:outlineLvl w:val="9"/>
    </w:pPr>
  </w:style>
  <w:style w:type="paragraph" w:styleId="ab">
    <w:name w:val="Title"/>
    <w:basedOn w:val="a1"/>
    <w:next w:val="SubTitle1"/>
    <w:link w:val="Char2"/>
    <w:qFormat/>
    <w:pPr>
      <w:spacing w:before="3200" w:after="480"/>
      <w:jc w:val="center"/>
    </w:pPr>
    <w:rPr>
      <w:b/>
      <w:kern w:val="28"/>
      <w:sz w:val="48"/>
    </w:rPr>
  </w:style>
  <w:style w:type="paragraph" w:customStyle="1" w:styleId="SubTitle1">
    <w:name w:val="SubTitle 1"/>
    <w:basedOn w:val="a1"/>
    <w:next w:val="a1"/>
    <w:uiPriority w:val="4"/>
    <w:pPr>
      <w:spacing w:before="360" w:after="2000"/>
      <w:jc w:val="center"/>
    </w:pPr>
    <w:rPr>
      <w:b/>
      <w:sz w:val="40"/>
    </w:rPr>
  </w:style>
  <w:style w:type="paragraph" w:customStyle="1" w:styleId="SubTitle2">
    <w:name w:val="SubTitle 2"/>
    <w:basedOn w:val="a1"/>
    <w:pPr>
      <w:spacing w:after="280"/>
      <w:jc w:val="center"/>
    </w:pPr>
    <w:rPr>
      <w:b/>
      <w:sz w:val="32"/>
    </w:rPr>
  </w:style>
  <w:style w:type="paragraph" w:customStyle="1" w:styleId="YReferences">
    <w:name w:val="YReferences"/>
    <w:basedOn w:val="a1"/>
    <w:next w:val="a1"/>
    <w:pPr>
      <w:spacing w:after="480"/>
      <w:ind w:left="1531" w:hanging="1531"/>
    </w:pPr>
  </w:style>
  <w:style w:type="paragraph" w:styleId="ac">
    <w:name w:val="TOC Heading"/>
    <w:basedOn w:val="a1"/>
    <w:next w:val="a1"/>
    <w:uiPriority w:val="39"/>
    <w:qFormat/>
    <w:pPr>
      <w:jc w:val="center"/>
    </w:pPr>
    <w:rPr>
      <w:rFonts w:ascii="Times New Roman Bold" w:hAnsi="Times New Roman Bold"/>
      <w:b/>
      <w:sz w:val="32"/>
    </w:rPr>
  </w:style>
  <w:style w:type="paragraph" w:styleId="10">
    <w:name w:val="toc 1"/>
    <w:basedOn w:val="a1"/>
    <w:next w:val="a1"/>
    <w:uiPriority w:val="39"/>
    <w:pPr>
      <w:tabs>
        <w:tab w:val="left" w:pos="595"/>
        <w:tab w:val="right" w:leader="dot" w:pos="8640"/>
      </w:tabs>
      <w:spacing w:after="60" w:line="240" w:lineRule="auto"/>
      <w:ind w:left="595" w:right="720" w:hanging="595"/>
    </w:pPr>
    <w:rPr>
      <w:b/>
      <w:caps/>
      <w:sz w:val="20"/>
    </w:rPr>
  </w:style>
  <w:style w:type="paragraph" w:styleId="20">
    <w:name w:val="toc 2"/>
    <w:basedOn w:val="a1"/>
    <w:next w:val="a1"/>
    <w:uiPriority w:val="39"/>
    <w:pPr>
      <w:tabs>
        <w:tab w:val="left" w:pos="595"/>
        <w:tab w:val="right" w:leader="dot" w:pos="8640"/>
      </w:tabs>
      <w:spacing w:after="60" w:line="240" w:lineRule="auto"/>
      <w:ind w:left="595" w:right="720" w:hanging="595"/>
    </w:pPr>
    <w:rPr>
      <w:noProof/>
      <w:sz w:val="20"/>
    </w:rPr>
  </w:style>
  <w:style w:type="paragraph" w:styleId="31">
    <w:name w:val="toc 3"/>
    <w:basedOn w:val="a1"/>
    <w:next w:val="a1"/>
    <w:uiPriority w:val="39"/>
    <w:pPr>
      <w:tabs>
        <w:tab w:val="left" w:pos="595"/>
        <w:tab w:val="right" w:leader="dot" w:pos="8640"/>
      </w:tabs>
      <w:spacing w:after="60" w:line="240" w:lineRule="auto"/>
      <w:ind w:left="1190" w:right="720" w:hanging="595"/>
    </w:pPr>
    <w:rPr>
      <w:sz w:val="20"/>
    </w:rPr>
  </w:style>
  <w:style w:type="paragraph" w:styleId="40">
    <w:name w:val="toc 4"/>
    <w:basedOn w:val="a1"/>
    <w:next w:val="a1"/>
    <w:uiPriority w:val="39"/>
    <w:pPr>
      <w:tabs>
        <w:tab w:val="left" w:pos="1446"/>
        <w:tab w:val="left" w:pos="1587"/>
        <w:tab w:val="right" w:leader="dot" w:pos="8640"/>
      </w:tabs>
      <w:spacing w:after="60" w:line="240" w:lineRule="auto"/>
      <w:ind w:left="1445" w:right="720" w:hanging="850"/>
    </w:pPr>
    <w:rPr>
      <w:noProof/>
      <w:sz w:val="20"/>
    </w:rPr>
  </w:style>
  <w:style w:type="paragraph" w:styleId="51">
    <w:name w:val="toc 5"/>
    <w:basedOn w:val="a1"/>
    <w:next w:val="a1"/>
    <w:pPr>
      <w:tabs>
        <w:tab w:val="right" w:leader="dot" w:pos="8640"/>
      </w:tabs>
      <w:spacing w:before="120" w:after="60"/>
      <w:ind w:right="720"/>
    </w:pPr>
    <w:rPr>
      <w:b/>
    </w:rPr>
  </w:style>
  <w:style w:type="paragraph" w:styleId="60">
    <w:name w:val="toc 6"/>
    <w:basedOn w:val="a1"/>
    <w:next w:val="a1"/>
    <w:pPr>
      <w:tabs>
        <w:tab w:val="right" w:leader="dot" w:pos="8640"/>
      </w:tabs>
    </w:pPr>
  </w:style>
  <w:style w:type="paragraph" w:styleId="70">
    <w:name w:val="toc 7"/>
    <w:basedOn w:val="a1"/>
    <w:next w:val="a1"/>
    <w:pPr>
      <w:tabs>
        <w:tab w:val="right" w:leader="dot" w:pos="8640"/>
      </w:tabs>
    </w:pPr>
  </w:style>
  <w:style w:type="paragraph" w:styleId="80">
    <w:name w:val="toc 8"/>
    <w:basedOn w:val="a1"/>
    <w:next w:val="a1"/>
    <w:pPr>
      <w:tabs>
        <w:tab w:val="right" w:leader="dot" w:pos="8640"/>
      </w:tabs>
    </w:pPr>
  </w:style>
  <w:style w:type="paragraph" w:styleId="90">
    <w:name w:val="toc 9"/>
    <w:basedOn w:val="a1"/>
    <w:next w:val="a1"/>
    <w:pPr>
      <w:tabs>
        <w:tab w:val="right" w:leader="dot" w:pos="8640"/>
      </w:tabs>
    </w:pPr>
  </w:style>
  <w:style w:type="paragraph" w:styleId="a0">
    <w:name w:val="List Bullet"/>
    <w:basedOn w:val="ad"/>
    <w:uiPriority w:val="1"/>
    <w:qFormat/>
    <w:rsid w:val="003C408B"/>
    <w:pPr>
      <w:numPr>
        <w:numId w:val="23"/>
      </w:numPr>
      <w:contextualSpacing w:val="0"/>
    </w:pPr>
  </w:style>
  <w:style w:type="paragraph" w:customStyle="1" w:styleId="ListBulletLevel2">
    <w:name w:val="List Bullet (Level 2)"/>
    <w:basedOn w:val="a1"/>
    <w:pPr>
      <w:tabs>
        <w:tab w:val="num" w:pos="454"/>
      </w:tabs>
      <w:ind w:left="454" w:hanging="454"/>
      <w:contextualSpacing/>
    </w:pPr>
  </w:style>
  <w:style w:type="paragraph" w:customStyle="1" w:styleId="ListBulletLevel3">
    <w:name w:val="List Bullet (Level 3)"/>
    <w:basedOn w:val="a1"/>
    <w:pPr>
      <w:tabs>
        <w:tab w:val="num" w:pos="454"/>
      </w:tabs>
      <w:ind w:left="454" w:hanging="454"/>
      <w:contextualSpacing/>
    </w:pPr>
  </w:style>
  <w:style w:type="paragraph" w:customStyle="1" w:styleId="ListBulletLevel4">
    <w:name w:val="List Bullet (Level 4)"/>
    <w:basedOn w:val="a1"/>
    <w:pPr>
      <w:tabs>
        <w:tab w:val="num" w:pos="454"/>
      </w:tabs>
      <w:ind w:left="454" w:hanging="454"/>
      <w:contextualSpacing/>
    </w:pPr>
  </w:style>
  <w:style w:type="paragraph" w:customStyle="1" w:styleId="ListDash">
    <w:name w:val="List Dash"/>
    <w:basedOn w:val="a0"/>
    <w:qFormat/>
    <w:rsid w:val="00FE139F"/>
    <w:pPr>
      <w:numPr>
        <w:numId w:val="24"/>
      </w:numPr>
    </w:pPr>
  </w:style>
  <w:style w:type="paragraph" w:customStyle="1" w:styleId="ListDashLevel2">
    <w:name w:val="List Dash (Level 2)"/>
    <w:basedOn w:val="a1"/>
    <w:pPr>
      <w:numPr>
        <w:ilvl w:val="1"/>
        <w:numId w:val="4"/>
      </w:numPr>
      <w:contextualSpacing/>
    </w:pPr>
  </w:style>
  <w:style w:type="paragraph" w:customStyle="1" w:styleId="ListDashLevel3">
    <w:name w:val="List Dash (Level 3)"/>
    <w:basedOn w:val="a1"/>
    <w:pPr>
      <w:numPr>
        <w:ilvl w:val="2"/>
        <w:numId w:val="4"/>
      </w:numPr>
      <w:contextualSpacing/>
    </w:pPr>
  </w:style>
  <w:style w:type="paragraph" w:customStyle="1" w:styleId="ListDashLevel4">
    <w:name w:val="List Dash (Level 4)"/>
    <w:basedOn w:val="a1"/>
    <w:pPr>
      <w:numPr>
        <w:ilvl w:val="3"/>
        <w:numId w:val="4"/>
      </w:numPr>
      <w:contextualSpacing/>
    </w:pPr>
  </w:style>
  <w:style w:type="paragraph" w:styleId="a">
    <w:name w:val="List Number"/>
    <w:basedOn w:val="a1"/>
    <w:pPr>
      <w:numPr>
        <w:numId w:val="3"/>
      </w:numPr>
      <w:contextualSpacing/>
    </w:pPr>
  </w:style>
  <w:style w:type="paragraph" w:customStyle="1" w:styleId="ListNumberLevel2">
    <w:name w:val="List Number (Level 2)"/>
    <w:basedOn w:val="a1"/>
    <w:pPr>
      <w:numPr>
        <w:ilvl w:val="1"/>
        <w:numId w:val="3"/>
      </w:numPr>
      <w:ind w:left="908" w:hanging="454"/>
      <w:contextualSpacing/>
    </w:pPr>
  </w:style>
  <w:style w:type="paragraph" w:customStyle="1" w:styleId="ListNumberLevel3">
    <w:name w:val="List Number (Level 3)"/>
    <w:basedOn w:val="a1"/>
    <w:pPr>
      <w:numPr>
        <w:ilvl w:val="2"/>
        <w:numId w:val="3"/>
      </w:numPr>
      <w:contextualSpacing/>
    </w:pPr>
  </w:style>
  <w:style w:type="paragraph" w:customStyle="1" w:styleId="ListNumberLevel4">
    <w:name w:val="List Number (Level 4)"/>
    <w:basedOn w:val="a1"/>
    <w:pPr>
      <w:numPr>
        <w:ilvl w:val="3"/>
        <w:numId w:val="3"/>
      </w:numPr>
      <w:ind w:left="1815" w:hanging="454"/>
      <w:contextualSpacing/>
    </w:pPr>
  </w:style>
  <w:style w:type="paragraph" w:customStyle="1" w:styleId="FITTable">
    <w:name w:val="FIT Table"/>
    <w:basedOn w:val="a1"/>
    <w:uiPriority w:val="1"/>
    <w:pPr>
      <w:spacing w:before="60" w:after="60"/>
    </w:pPr>
  </w:style>
  <w:style w:type="paragraph" w:customStyle="1" w:styleId="Annex">
    <w:name w:val="Annex"/>
    <w:aliases w:val="heading2"/>
    <w:basedOn w:val="a1"/>
    <w:next w:val="AnnexHeading1"/>
    <w:uiPriority w:val="1"/>
    <w:pPr>
      <w:pageBreakBefore/>
      <w:numPr>
        <w:numId w:val="6"/>
      </w:numPr>
      <w:spacing w:before="240" w:after="240"/>
      <w:outlineLvl w:val="0"/>
    </w:pPr>
    <w:rPr>
      <w:b/>
      <w:smallCaps/>
      <w:sz w:val="36"/>
    </w:rPr>
  </w:style>
  <w:style w:type="paragraph" w:customStyle="1" w:styleId="AnnexHeading1">
    <w:name w:val="Annex Heading 1"/>
    <w:basedOn w:val="a1"/>
    <w:next w:val="a1"/>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a1"/>
    <w:next w:val="ChapterTitle"/>
    <w:uiPriority w:val="90"/>
    <w:semiHidden/>
    <w:qFormat/>
    <w:pPr>
      <w:keepNext/>
      <w:pageBreakBefore/>
      <w:spacing w:before="720" w:after="360"/>
      <w:jc w:val="center"/>
    </w:pPr>
    <w:rPr>
      <w:b/>
      <w:sz w:val="40"/>
    </w:rPr>
  </w:style>
  <w:style w:type="paragraph" w:customStyle="1" w:styleId="ChapterTitle">
    <w:name w:val="ChapterTitle"/>
    <w:basedOn w:val="a1"/>
    <w:next w:val="SectionTitle"/>
    <w:uiPriority w:val="90"/>
    <w:semiHidden/>
    <w:qFormat/>
    <w:pPr>
      <w:keepNext/>
      <w:spacing w:before="720" w:after="360"/>
      <w:jc w:val="center"/>
    </w:pPr>
    <w:rPr>
      <w:b/>
      <w:sz w:val="36"/>
    </w:rPr>
  </w:style>
  <w:style w:type="paragraph" w:customStyle="1" w:styleId="SectionTitle">
    <w:name w:val="SectionTitle"/>
    <w:basedOn w:val="a1"/>
    <w:next w:val="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a1"/>
    <w:pPr>
      <w:spacing w:after="240" w:line="276" w:lineRule="auto"/>
      <w:ind w:left="5114"/>
      <w:contextualSpacing/>
      <w:jc w:val="left"/>
    </w:pPr>
    <w:rPr>
      <w:i/>
      <w:sz w:val="32"/>
    </w:rPr>
  </w:style>
  <w:style w:type="paragraph" w:customStyle="1" w:styleId="LegalNumPar">
    <w:name w:val="LegalNumPar"/>
    <w:basedOn w:val="a1"/>
    <w:uiPriority w:val="90"/>
    <w:semiHidden/>
    <w:qFormat/>
    <w:pPr>
      <w:numPr>
        <w:numId w:val="5"/>
      </w:numPr>
      <w:tabs>
        <w:tab w:val="clear" w:pos="476"/>
      </w:tabs>
      <w:spacing w:line="360" w:lineRule="auto"/>
    </w:pPr>
  </w:style>
  <w:style w:type="paragraph" w:customStyle="1" w:styleId="LegalNumPar2">
    <w:name w:val="LegalNumPar2"/>
    <w:basedOn w:val="a1"/>
    <w:pPr>
      <w:numPr>
        <w:ilvl w:val="1"/>
        <w:numId w:val="5"/>
      </w:numPr>
      <w:tabs>
        <w:tab w:val="clear" w:pos="952"/>
      </w:tabs>
      <w:spacing w:line="360" w:lineRule="auto"/>
    </w:pPr>
  </w:style>
  <w:style w:type="paragraph" w:customStyle="1" w:styleId="LegalNumPar3">
    <w:name w:val="LegalNumPar3"/>
    <w:basedOn w:val="a1"/>
    <w:pPr>
      <w:numPr>
        <w:ilvl w:val="2"/>
        <w:numId w:val="5"/>
      </w:numPr>
      <w:tabs>
        <w:tab w:val="clear" w:pos="1429"/>
      </w:tabs>
      <w:spacing w:line="360" w:lineRule="auto"/>
    </w:pPr>
  </w:style>
  <w:style w:type="paragraph" w:customStyle="1" w:styleId="TableText">
    <w:name w:val="Table Text"/>
    <w:basedOn w:val="a1"/>
    <w:rsid w:val="00D00BE3"/>
    <w:pPr>
      <w:spacing w:before="60" w:after="60"/>
    </w:pPr>
  </w:style>
  <w:style w:type="paragraph" w:customStyle="1" w:styleId="HistTableHeading">
    <w:name w:val="HistTableHeading"/>
    <w:basedOn w:val="a1"/>
    <w:next w:val="HistoryTable"/>
    <w:pPr>
      <w:jc w:val="center"/>
    </w:pPr>
    <w:rPr>
      <w:rFonts w:ascii="Times New Roman Bold" w:hAnsi="Times New Roman Bold"/>
      <w:b/>
      <w:sz w:val="32"/>
    </w:rPr>
  </w:style>
  <w:style w:type="paragraph" w:customStyle="1" w:styleId="HistoryTable">
    <w:name w:val="HistoryTable"/>
    <w:basedOn w:val="a1"/>
    <w:pPr>
      <w:spacing w:before="60" w:after="60"/>
    </w:pPr>
    <w:rPr>
      <w:sz w:val="20"/>
    </w:rPr>
  </w:style>
  <w:style w:type="paragraph" w:customStyle="1" w:styleId="FigureTitle">
    <w:name w:val="Figure Title"/>
    <w:basedOn w:val="a1"/>
    <w:next w:val="FigureBody"/>
    <w:uiPriority w:val="6"/>
    <w:pPr>
      <w:keepNext/>
      <w:spacing w:before="120"/>
    </w:pPr>
    <w:rPr>
      <w:b/>
      <w:i/>
    </w:rPr>
  </w:style>
  <w:style w:type="paragraph" w:customStyle="1" w:styleId="FigureBody">
    <w:name w:val="Figure Body"/>
    <w:basedOn w:val="a1"/>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a1"/>
    <w:next w:val="a1"/>
    <w:uiPriority w:val="7"/>
    <w:pPr>
      <w:spacing w:after="240" w:line="240" w:lineRule="auto"/>
    </w:pPr>
    <w:rPr>
      <w:sz w:val="18"/>
    </w:rPr>
  </w:style>
  <w:style w:type="paragraph" w:styleId="a9">
    <w:name w:val="footer"/>
    <w:basedOn w:val="a1"/>
    <w:link w:val="Char3"/>
    <w:uiPriority w:val="99"/>
    <w:pPr>
      <w:spacing w:after="0" w:line="240" w:lineRule="auto"/>
      <w:ind w:right="-567"/>
    </w:pPr>
    <w:rPr>
      <w:sz w:val="16"/>
    </w:rPr>
  </w:style>
  <w:style w:type="character" w:customStyle="1" w:styleId="Char3">
    <w:name w:val="Υποσέλιδο Char"/>
    <w:link w:val="a9"/>
    <w:uiPriority w:val="99"/>
    <w:rsid w:val="006E49FF"/>
    <w:rPr>
      <w:sz w:val="16"/>
    </w:rPr>
  </w:style>
  <w:style w:type="paragraph" w:styleId="ae">
    <w:name w:val="header"/>
    <w:basedOn w:val="a1"/>
    <w:link w:val="Char4"/>
    <w:uiPriority w:val="99"/>
    <w:pPr>
      <w:tabs>
        <w:tab w:val="center" w:pos="4150"/>
        <w:tab w:val="right" w:pos="8306"/>
      </w:tabs>
    </w:pPr>
  </w:style>
  <w:style w:type="character" w:customStyle="1" w:styleId="Char4">
    <w:name w:val="Κεφαλίδα Char"/>
    <w:basedOn w:val="a2"/>
    <w:link w:val="ae"/>
    <w:uiPriority w:val="99"/>
    <w:rsid w:val="006E49FF"/>
    <w:rPr>
      <w:sz w:val="22"/>
    </w:rPr>
  </w:style>
  <w:style w:type="paragraph" w:styleId="af">
    <w:name w:val="macro"/>
    <w:basedOn w:val="a1"/>
    <w:link w:val="Char5"/>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Char5">
    <w:name w:val="Κείμενο μακροεντολής Char"/>
    <w:basedOn w:val="a2"/>
    <w:link w:val="af"/>
    <w:uiPriority w:val="90"/>
    <w:semiHidden/>
    <w:qFormat/>
    <w:rsid w:val="008F6F83"/>
    <w:rPr>
      <w:rFonts w:ascii="Courier New" w:hAnsi="Courier New"/>
      <w:sz w:val="20"/>
    </w:rPr>
  </w:style>
  <w:style w:type="paragraph" w:customStyle="1" w:styleId="Citation">
    <w:name w:val="Citation"/>
    <w:basedOn w:val="a1"/>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a3"/>
    <w:uiPriority w:val="99"/>
    <w:pPr>
      <w:spacing w:after="120" w:line="264" w:lineRule="auto"/>
    </w:pPr>
    <w:tblPr>
      <w:tblInd w:w="1984" w:type="dxa"/>
    </w:tblPr>
  </w:style>
  <w:style w:type="table" w:customStyle="1" w:styleId="TableLetterhead">
    <w:name w:val="Table Letterhead"/>
    <w:basedOn w:val="a3"/>
    <w:uiPriority w:val="99"/>
    <w:tblPr>
      <w:tblCellMar>
        <w:left w:w="0" w:type="dxa"/>
        <w:bottom w:w="340" w:type="dxa"/>
        <w:right w:w="0" w:type="dxa"/>
      </w:tblCellMar>
    </w:tblPr>
  </w:style>
  <w:style w:type="table" w:customStyle="1" w:styleId="TableHistory">
    <w:name w:val="Table History"/>
    <w:basedOn w:val="a3"/>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3"/>
    <w:uiPriority w:val="59"/>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af1">
    <w:name w:val="Body Text"/>
    <w:basedOn w:val="Base"/>
    <w:link w:val="Char6"/>
    <w:locked/>
    <w:rsid w:val="00212AAF"/>
    <w:pPr>
      <w:spacing w:after="120"/>
    </w:pPr>
  </w:style>
  <w:style w:type="character" w:customStyle="1" w:styleId="Char6">
    <w:name w:val="Σώμα κειμένου Char"/>
    <w:basedOn w:val="a2"/>
    <w:link w:val="af1"/>
    <w:rsid w:val="006E49FF"/>
    <w:rPr>
      <w:lang w:eastAsia="en-US"/>
    </w:rPr>
  </w:style>
  <w:style w:type="paragraph" w:customStyle="1" w:styleId="HeadingTOC">
    <w:name w:val="Heading TOC"/>
    <w:basedOn w:val="ac"/>
    <w:uiPriority w:val="3"/>
    <w:qFormat/>
    <w:rsid w:val="00FE09E6"/>
    <w:pPr>
      <w:spacing w:line="240" w:lineRule="auto"/>
    </w:pPr>
  </w:style>
  <w:style w:type="character" w:styleId="-">
    <w:name w:val="Hyperlink"/>
    <w:uiPriority w:val="99"/>
    <w:locked/>
    <w:rsid w:val="00212AAF"/>
    <w:rPr>
      <w:color w:val="0000FF"/>
      <w:u w:val="single"/>
    </w:rPr>
  </w:style>
  <w:style w:type="paragraph" w:customStyle="1" w:styleId="HistoryLine1">
    <w:name w:val="History Line 1"/>
    <w:basedOn w:val="a1"/>
    <w:next w:val="a1"/>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a1"/>
    <w:uiPriority w:val="99"/>
    <w:rsid w:val="00212AAF"/>
    <w:pPr>
      <w:spacing w:after="0" w:line="240" w:lineRule="auto"/>
    </w:pPr>
    <w:rPr>
      <w:sz w:val="20"/>
      <w:szCs w:val="22"/>
      <w:lang w:val="en" w:eastAsia="nl-NL"/>
    </w:rPr>
  </w:style>
  <w:style w:type="paragraph" w:customStyle="1" w:styleId="TableHeading">
    <w:name w:val="Table Heading"/>
    <w:basedOn w:val="a1"/>
    <w:next w:val="Tableitem"/>
    <w:qFormat/>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a1"/>
    <w:rsid w:val="00212AAF"/>
    <w:pPr>
      <w:spacing w:before="20" w:after="20" w:line="276" w:lineRule="auto"/>
    </w:pPr>
    <w:rPr>
      <w:szCs w:val="22"/>
      <w:lang w:val="en" w:eastAsia="en-US"/>
    </w:rPr>
  </w:style>
  <w:style w:type="paragraph" w:styleId="af2">
    <w:name w:val="table of figures"/>
    <w:aliases w:val="Table of Tables/Figures"/>
    <w:basedOn w:val="a1"/>
    <w:next w:val="a1"/>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a1"/>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a3"/>
    <w:next w:val="af0"/>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1"/>
    <w:link w:val="Char7"/>
    <w:uiPriority w:val="34"/>
    <w:qFormat/>
    <w:locked/>
    <w:rsid w:val="00A56964"/>
    <w:pPr>
      <w:spacing w:line="240" w:lineRule="auto"/>
      <w:ind w:left="720"/>
      <w:contextualSpacing/>
    </w:pPr>
    <w:rPr>
      <w:lang w:eastAsia="en-US"/>
    </w:rPr>
  </w:style>
  <w:style w:type="character" w:customStyle="1" w:styleId="Char7">
    <w:name w:val="Παράγραφος λίστας Char"/>
    <w:link w:val="ad"/>
    <w:uiPriority w:val="34"/>
    <w:locked/>
    <w:rsid w:val="008F6F83"/>
    <w:rPr>
      <w:sz w:val="22"/>
      <w:lang w:eastAsia="en-US"/>
    </w:rPr>
  </w:style>
  <w:style w:type="character" w:styleId="af3">
    <w:name w:val="annotation reference"/>
    <w:basedOn w:val="a2"/>
    <w:uiPriority w:val="99"/>
    <w:locked/>
    <w:rsid w:val="007C64F8"/>
    <w:rPr>
      <w:sz w:val="16"/>
      <w:szCs w:val="16"/>
    </w:rPr>
  </w:style>
  <w:style w:type="paragraph" w:styleId="af4">
    <w:name w:val="annotation text"/>
    <w:basedOn w:val="a1"/>
    <w:link w:val="Char8"/>
    <w:uiPriority w:val="99"/>
    <w:locked/>
    <w:rsid w:val="007C64F8"/>
    <w:pPr>
      <w:spacing w:line="240" w:lineRule="auto"/>
    </w:pPr>
    <w:rPr>
      <w:sz w:val="20"/>
    </w:rPr>
  </w:style>
  <w:style w:type="character" w:customStyle="1" w:styleId="Char8">
    <w:name w:val="Κείμενο σχολίου Char"/>
    <w:basedOn w:val="a2"/>
    <w:link w:val="af4"/>
    <w:uiPriority w:val="99"/>
    <w:rsid w:val="007C64F8"/>
    <w:rPr>
      <w:sz w:val="20"/>
    </w:rPr>
  </w:style>
  <w:style w:type="paragraph" w:styleId="af5">
    <w:name w:val="annotation subject"/>
    <w:basedOn w:val="af4"/>
    <w:next w:val="af4"/>
    <w:link w:val="Char9"/>
    <w:uiPriority w:val="99"/>
    <w:locked/>
    <w:rsid w:val="007C64F8"/>
    <w:rPr>
      <w:b/>
      <w:bCs/>
    </w:rPr>
  </w:style>
  <w:style w:type="character" w:customStyle="1" w:styleId="Char9">
    <w:name w:val="Θέμα σχολίου Char"/>
    <w:basedOn w:val="Char8"/>
    <w:link w:val="af5"/>
    <w:uiPriority w:val="99"/>
    <w:rsid w:val="007C64F8"/>
    <w:rPr>
      <w:b/>
      <w:bCs/>
      <w:sz w:val="20"/>
    </w:rPr>
  </w:style>
  <w:style w:type="paragraph" w:styleId="af6">
    <w:name w:val="Balloon Text"/>
    <w:basedOn w:val="a1"/>
    <w:link w:val="Chara"/>
    <w:uiPriority w:val="99"/>
    <w:locked/>
    <w:rsid w:val="007C64F8"/>
    <w:pPr>
      <w:spacing w:after="0" w:line="240" w:lineRule="auto"/>
    </w:pPr>
    <w:rPr>
      <w:rFonts w:ascii="Segoe UI" w:hAnsi="Segoe UI" w:cs="Segoe UI"/>
      <w:sz w:val="18"/>
      <w:szCs w:val="18"/>
    </w:rPr>
  </w:style>
  <w:style w:type="character" w:customStyle="1" w:styleId="Chara">
    <w:name w:val="Κείμενο πλαισίου Char"/>
    <w:basedOn w:val="a2"/>
    <w:link w:val="af6"/>
    <w:uiPriority w:val="99"/>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a1"/>
    <w:next w:val="a1"/>
    <w:link w:val="GuidanceChar"/>
    <w:uiPriority w:val="1"/>
    <w:semiHidden/>
    <w:qFormat/>
    <w:rsid w:val="00A56964"/>
    <w:pPr>
      <w:spacing w:line="240" w:lineRule="auto"/>
    </w:pPr>
    <w:rPr>
      <w:rFonts w:cs="Arial"/>
      <w:lang w:eastAsia="en-US"/>
    </w:rPr>
  </w:style>
  <w:style w:type="paragraph" w:customStyle="1" w:styleId="Text2">
    <w:name w:val="Text 2"/>
    <w:basedOn w:val="a1"/>
    <w:rsid w:val="007C64F8"/>
    <w:pPr>
      <w:spacing w:line="240" w:lineRule="auto"/>
    </w:pPr>
    <w:rPr>
      <w:rFonts w:asciiTheme="minorHAnsi" w:hAnsiTheme="minorHAnsi"/>
      <w:sz w:val="20"/>
      <w:lang w:eastAsia="en-US"/>
    </w:rPr>
  </w:style>
  <w:style w:type="paragraph" w:styleId="5">
    <w:name w:val="List Bullet 5"/>
    <w:basedOn w:val="a1"/>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af1"/>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a1"/>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a6"/>
    <w:next w:val="a1"/>
    <w:rsid w:val="00F13F74"/>
    <w:pPr>
      <w:spacing w:after="360" w:line="240" w:lineRule="auto"/>
    </w:pPr>
    <w:rPr>
      <w:i/>
      <w:sz w:val="20"/>
      <w:lang w:eastAsia="ko-KR"/>
    </w:rPr>
  </w:style>
  <w:style w:type="paragraph" w:customStyle="1" w:styleId="FooterText">
    <w:name w:val="Footer Text"/>
    <w:basedOn w:val="a1"/>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af1"/>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a1"/>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a1"/>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numbering" w:customStyle="1" w:styleId="NoList1">
    <w:name w:val="No List1"/>
    <w:next w:val="a4"/>
    <w:semiHidden/>
    <w:unhideWhenUsed/>
    <w:rsid w:val="00C12EAE"/>
  </w:style>
  <w:style w:type="character" w:customStyle="1" w:styleId="1Char">
    <w:name w:val="Επικεφαλίδα 1 Char"/>
    <w:aliases w:val="Headline 1 Char Char,Headline 1 Char1,Heading 1 CFMU Char,Para 1 Char,h1 Char,H1 Char"/>
    <w:basedOn w:val="a2"/>
    <w:link w:val="1"/>
    <w:rsid w:val="006E49FF"/>
    <w:rPr>
      <w:b/>
      <w:smallCaps/>
      <w:sz w:val="32"/>
      <w:lang w:eastAsia="ko-KR"/>
    </w:rPr>
  </w:style>
  <w:style w:type="character" w:customStyle="1" w:styleId="2Char">
    <w:name w:val="Επικεφαλίδα 2 Char"/>
    <w:aliases w:val="Headline 2 Char Char,h2 Char Char,2 Char Char,headi Char Char,heading2 Char Char,h21 Char Char,h22 Char Char,21 Char Char,H2 Char Char,l2 Char Char,kopregel 2 Char Char,Titre m Char Char,Headline 2 Char1,h2 Char1,2 Char1,headi Char1"/>
    <w:basedOn w:val="a2"/>
    <w:link w:val="2"/>
    <w:rsid w:val="006E49FF"/>
    <w:rPr>
      <w:b/>
      <w:smallCaps/>
      <w:sz w:val="26"/>
      <w:szCs w:val="26"/>
      <w:lang w:eastAsia="ko-KR"/>
    </w:rPr>
  </w:style>
  <w:style w:type="character" w:customStyle="1" w:styleId="3Char">
    <w:name w:val="Επικεφαλίδα 3 Char"/>
    <w:aliases w:val="Headline 3 Char,h3 Char,h31 Char,h32 Char,H3 Char,H31 Char Char1,H31 Char Char Char,Heading 3 CFMU Char,Para 3 Char,H31 Char1,Proposa Char,Heading 4 Proposal Char,DNV-H3 Char,3 Char,summit Char,3m Char,Paragraaf Char,head 3 Char"/>
    <w:basedOn w:val="a2"/>
    <w:link w:val="30"/>
    <w:rsid w:val="006E49FF"/>
    <w:rPr>
      <w:b/>
      <w:sz w:val="26"/>
      <w:lang w:val="en" w:eastAsia="en-US"/>
    </w:rPr>
  </w:style>
  <w:style w:type="character" w:customStyle="1" w:styleId="4Char">
    <w:name w:val="Επικεφαλίδα 4 Char"/>
    <w:aliases w:val="Heading 4 Char Char Char1,Heading 4 Char1 Char1,Heading 4 Char Char Char Char,Heading 4 Char1 Char Char,Heading 4 Char Char1 Char,Heading 4 CFMU Char,Para 4 Char,h4 Char,H4 Char,4 Char,Propos Char,DNV-H4 Char,h4 sub sub heading Char"/>
    <w:basedOn w:val="a2"/>
    <w:link w:val="4"/>
    <w:rsid w:val="006E49FF"/>
    <w:rPr>
      <w:b/>
      <w:sz w:val="22"/>
    </w:rPr>
  </w:style>
  <w:style w:type="character" w:customStyle="1" w:styleId="5Char">
    <w:name w:val="Επικεφαλίδα 5 Char"/>
    <w:aliases w:val="Heading 5 CFMU Char,Para 5 Char,h5 Char,H5 Char,Heading 5(war) Char,DNV-H5 Char,Block Label Char"/>
    <w:basedOn w:val="a2"/>
    <w:link w:val="50"/>
    <w:rsid w:val="006E49FF"/>
    <w:rPr>
      <w:sz w:val="22"/>
    </w:rPr>
  </w:style>
  <w:style w:type="character" w:customStyle="1" w:styleId="6Char">
    <w:name w:val="Επικεφαλίδα 6 Char"/>
    <w:aliases w:val="Heading 6 CFMU Char,h6 Char"/>
    <w:basedOn w:val="a2"/>
    <w:link w:val="6"/>
    <w:rsid w:val="006E49FF"/>
    <w:rPr>
      <w:sz w:val="22"/>
    </w:rPr>
  </w:style>
  <w:style w:type="character" w:customStyle="1" w:styleId="7Char">
    <w:name w:val="Επικεφαλίδα 7 Char"/>
    <w:aliases w:val="Heading 7 CFMU Char,h7 Char"/>
    <w:basedOn w:val="a2"/>
    <w:link w:val="7"/>
    <w:rsid w:val="006E49FF"/>
    <w:rPr>
      <w:sz w:val="22"/>
    </w:rPr>
  </w:style>
  <w:style w:type="character" w:customStyle="1" w:styleId="8Char">
    <w:name w:val="Επικεφαλίδα 8 Char"/>
    <w:aliases w:val="Heading 8 CFMU Char,h8 Char"/>
    <w:basedOn w:val="a2"/>
    <w:link w:val="8"/>
    <w:rsid w:val="006E49FF"/>
    <w:rPr>
      <w:sz w:val="22"/>
    </w:rPr>
  </w:style>
  <w:style w:type="character" w:customStyle="1" w:styleId="9Char">
    <w:name w:val="Επικεφαλίδα 9 Char"/>
    <w:aliases w:val="Heading 9 CFMU Char,h9 Char"/>
    <w:basedOn w:val="a2"/>
    <w:link w:val="9"/>
    <w:rsid w:val="006E49FF"/>
    <w:rPr>
      <w:sz w:val="22"/>
    </w:rPr>
  </w:style>
  <w:style w:type="paragraph" w:styleId="af7">
    <w:name w:val="Normal Indent"/>
    <w:basedOn w:val="Base"/>
    <w:locked/>
    <w:rsid w:val="00C12EAE"/>
    <w:pPr>
      <w:ind w:left="1134"/>
    </w:pPr>
    <w:rPr>
      <w:szCs w:val="20"/>
      <w:lang w:eastAsia="ko-KR"/>
    </w:rPr>
  </w:style>
  <w:style w:type="paragraph" w:customStyle="1" w:styleId="Bullets">
    <w:name w:val="Bullets"/>
    <w:basedOn w:val="a1"/>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a2"/>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a1"/>
    <w:next w:val="a1"/>
    <w:rsid w:val="00C12EAE"/>
    <w:pPr>
      <w:keepLines/>
      <w:spacing w:before="120" w:line="240" w:lineRule="auto"/>
    </w:pPr>
    <w:rPr>
      <w:b/>
      <w:bCs/>
      <w:i/>
      <w:color w:val="000000"/>
      <w:szCs w:val="20"/>
      <w:lang w:val="en" w:eastAsia="ko-KR"/>
    </w:rPr>
  </w:style>
  <w:style w:type="paragraph" w:customStyle="1" w:styleId="StyleBlackCentered">
    <w:name w:val="Style Black Centered"/>
    <w:basedOn w:val="a1"/>
    <w:rsid w:val="00C12EAE"/>
    <w:pPr>
      <w:spacing w:before="120" w:line="240" w:lineRule="auto"/>
      <w:jc w:val="center"/>
    </w:pPr>
    <w:rPr>
      <w:i/>
      <w:color w:val="000080"/>
      <w:szCs w:val="20"/>
      <w:lang w:eastAsia="ko-KR"/>
    </w:rPr>
  </w:style>
  <w:style w:type="paragraph" w:customStyle="1" w:styleId="figuretitle0">
    <w:name w:val="figuretitle"/>
    <w:basedOn w:val="a1"/>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a1"/>
    <w:rsid w:val="00C12EAE"/>
    <w:pPr>
      <w:spacing w:before="120" w:line="240" w:lineRule="auto"/>
      <w:ind w:left="180"/>
    </w:pPr>
    <w:rPr>
      <w:i/>
      <w:color w:val="000080"/>
      <w:szCs w:val="20"/>
      <w:lang w:eastAsia="ko-KR"/>
    </w:rPr>
  </w:style>
  <w:style w:type="paragraph" w:customStyle="1" w:styleId="CaptionTempo">
    <w:name w:val="Caption Tempo"/>
    <w:basedOn w:val="a6"/>
    <w:next w:val="a1"/>
    <w:link w:val="CaptionTempoChar"/>
    <w:uiPriority w:val="1"/>
    <w:rsid w:val="00C12EAE"/>
    <w:pPr>
      <w:keepLines/>
      <w:numPr>
        <w:ilvl w:val="2"/>
        <w:numId w:val="14"/>
      </w:numPr>
      <w:tabs>
        <w:tab w:val="clear" w:pos="720"/>
      </w:tabs>
      <w:spacing w:after="360" w:line="240" w:lineRule="auto"/>
    </w:pPr>
    <w:rPr>
      <w:sz w:val="20"/>
      <w:szCs w:val="20"/>
    </w:rPr>
  </w:style>
  <w:style w:type="paragraph" w:customStyle="1" w:styleId="StyleCenteredBefore12ptAfter12pt">
    <w:name w:val="Style Centered Before:  12 pt After:  12 pt"/>
    <w:basedOn w:val="a1"/>
    <w:rsid w:val="00C12EAE"/>
    <w:pPr>
      <w:spacing w:before="240" w:after="360" w:line="240" w:lineRule="auto"/>
      <w:jc w:val="center"/>
    </w:pPr>
    <w:rPr>
      <w:i/>
      <w:color w:val="000080"/>
      <w:sz w:val="20"/>
      <w:szCs w:val="20"/>
      <w:lang w:eastAsia="ko-KR"/>
    </w:rPr>
  </w:style>
  <w:style w:type="paragraph" w:customStyle="1" w:styleId="bold">
    <w:name w:val="bold"/>
    <w:basedOn w:val="a1"/>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a1"/>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1"/>
    <w:next w:val="a1"/>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a1"/>
    <w:next w:val="a1"/>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a1"/>
    <w:next w:val="a1"/>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a1"/>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a1"/>
    <w:rsid w:val="00C12EAE"/>
    <w:pPr>
      <w:shd w:val="clear" w:color="auto" w:fill="EEEEEE"/>
      <w:spacing w:before="120" w:line="240" w:lineRule="auto"/>
      <w:ind w:left="720" w:right="567"/>
    </w:pPr>
    <w:rPr>
      <w:b/>
      <w:bCs/>
      <w:i/>
      <w:color w:val="000080"/>
      <w:szCs w:val="20"/>
      <w:lang w:eastAsia="ko-KR"/>
    </w:rPr>
  </w:style>
  <w:style w:type="character" w:customStyle="1" w:styleId="Char2">
    <w:name w:val="Τίτλος Char"/>
    <w:basedOn w:val="a2"/>
    <w:link w:val="ab"/>
    <w:rsid w:val="006E49FF"/>
    <w:rPr>
      <w:b/>
      <w:kern w:val="28"/>
      <w:sz w:val="48"/>
    </w:rPr>
  </w:style>
  <w:style w:type="paragraph" w:customStyle="1" w:styleId="StyleHeading2Before6ptAfter6pt">
    <w:name w:val="Style Heading 2 + Before:  6 pt After:  6 pt"/>
    <w:basedOn w:val="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30"/>
    <w:rsid w:val="00C12EAE"/>
    <w:pPr>
      <w:numPr>
        <w:ilvl w:val="0"/>
        <w:numId w:val="0"/>
      </w:numPr>
      <w:spacing w:before="120" w:after="120"/>
    </w:pPr>
    <w:rPr>
      <w:bCs/>
      <w:i/>
      <w:color w:val="000080"/>
      <w:szCs w:val="26"/>
    </w:rPr>
  </w:style>
  <w:style w:type="paragraph" w:customStyle="1" w:styleId="StyleTableLeft">
    <w:name w:val="Style Table + Left"/>
    <w:basedOn w:val="a1"/>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21">
    <w:name w:val="List Bullet 2"/>
    <w:basedOn w:val="a1"/>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a1"/>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a2"/>
    <w:link w:val="Table"/>
    <w:rsid w:val="00C12EAE"/>
    <w:rPr>
      <w:lang w:eastAsia="nl-NL"/>
    </w:rPr>
  </w:style>
  <w:style w:type="paragraph" w:customStyle="1" w:styleId="Table">
    <w:name w:val="Table"/>
    <w:basedOn w:val="a1"/>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Char1">
    <w:name w:val="Κείμενο υποσημείωσης Char"/>
    <w:basedOn w:val="a2"/>
    <w:link w:val="aa"/>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af7"/>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af7"/>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af8">
    <w:name w:val="footnote reference"/>
    <w:aliases w:val="Footnote symbol"/>
    <w:basedOn w:val="a2"/>
    <w:locked/>
    <w:rsid w:val="00C12EAE"/>
    <w:rPr>
      <w:vertAlign w:val="superscript"/>
    </w:rPr>
  </w:style>
  <w:style w:type="character" w:styleId="af9">
    <w:name w:val="endnote reference"/>
    <w:basedOn w:val="a2"/>
    <w:locked/>
    <w:rsid w:val="00C12EAE"/>
    <w:rPr>
      <w:vertAlign w:val="superscript"/>
    </w:rPr>
  </w:style>
  <w:style w:type="character" w:styleId="-0">
    <w:name w:val="FollowedHyperlink"/>
    <w:basedOn w:val="a2"/>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a1"/>
    <w:rsid w:val="00C12EAE"/>
    <w:pPr>
      <w:numPr>
        <w:numId w:val="9"/>
      </w:numPr>
      <w:spacing w:after="240" w:line="240" w:lineRule="auto"/>
    </w:pPr>
    <w:rPr>
      <w:i/>
      <w:color w:val="000080"/>
      <w:szCs w:val="20"/>
      <w:lang w:eastAsia="en-US"/>
    </w:rPr>
  </w:style>
  <w:style w:type="paragraph" w:customStyle="1" w:styleId="ListNumber1Level2">
    <w:name w:val="List Number 1 (Level 2)"/>
    <w:basedOn w:val="a1"/>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a1"/>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a1"/>
    <w:rsid w:val="00C12EAE"/>
    <w:pPr>
      <w:numPr>
        <w:ilvl w:val="3"/>
        <w:numId w:val="9"/>
      </w:numPr>
      <w:spacing w:after="240" w:line="240" w:lineRule="auto"/>
    </w:pPr>
    <w:rPr>
      <w:i/>
      <w:color w:val="000080"/>
      <w:szCs w:val="20"/>
      <w:lang w:eastAsia="en-US"/>
    </w:rPr>
  </w:style>
  <w:style w:type="paragraph" w:customStyle="1" w:styleId="Participants">
    <w:name w:val="Participants"/>
    <w:basedOn w:val="a1"/>
    <w:next w:val="a1"/>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a1"/>
    <w:autoRedefine/>
    <w:rsid w:val="00C12EAE"/>
    <w:pPr>
      <w:spacing w:before="40" w:after="40" w:line="240" w:lineRule="auto"/>
    </w:pPr>
    <w:rPr>
      <w:i/>
      <w:color w:val="000080"/>
      <w:szCs w:val="20"/>
      <w:lang w:eastAsia="nl-NL"/>
    </w:rPr>
  </w:style>
  <w:style w:type="table" w:styleId="afa">
    <w:name w:val="Table Theme"/>
    <w:basedOn w:val="a3"/>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a1"/>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a3"/>
    <w:next w:val="af0"/>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a1"/>
    <w:next w:val="a1"/>
    <w:link w:val="captionChar"/>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Char">
    <w:name w:val="Λεζάντα Char"/>
    <w:aliases w:val="CaptionCFMU Char,CaptionTLS Char"/>
    <w:basedOn w:val="a2"/>
    <w:link w:val="a6"/>
    <w:uiPriority w:val="1"/>
    <w:semiHidden/>
    <w:rsid w:val="006E49FF"/>
    <w:rPr>
      <w:b/>
      <w:sz w:val="22"/>
    </w:rPr>
  </w:style>
  <w:style w:type="character" w:customStyle="1" w:styleId="CaptionTempoChar">
    <w:name w:val="Caption Tempo Char"/>
    <w:basedOn w:val="Char"/>
    <w:link w:val="CaptionTempo"/>
    <w:uiPriority w:val="1"/>
    <w:rsid w:val="006E49FF"/>
    <w:rPr>
      <w:b/>
      <w:sz w:val="20"/>
      <w:szCs w:val="20"/>
    </w:rPr>
  </w:style>
  <w:style w:type="character" w:customStyle="1" w:styleId="captionChar">
    <w:name w:val="caption Char"/>
    <w:basedOn w:val="a2"/>
    <w:link w:val="Caption1"/>
    <w:uiPriority w:val="1"/>
    <w:rsid w:val="006E49FF"/>
    <w:rPr>
      <w:color w:val="000080"/>
      <w:sz w:val="20"/>
      <w:szCs w:val="20"/>
      <w:lang w:eastAsia="en-US"/>
    </w:rPr>
  </w:style>
  <w:style w:type="paragraph" w:customStyle="1" w:styleId="Heading2Line">
    <w:name w:val="Heading 2 Line"/>
    <w:basedOn w:val="a1"/>
    <w:next w:val="a1"/>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a1"/>
    <w:next w:val="a1"/>
    <w:rsid w:val="00C12EAE"/>
    <w:pPr>
      <w:keepLines/>
      <w:spacing w:before="120" w:line="240" w:lineRule="auto"/>
      <w:jc w:val="center"/>
    </w:pPr>
    <w:rPr>
      <w:i/>
      <w:color w:val="000080"/>
      <w:lang w:eastAsia="en-US"/>
    </w:rPr>
  </w:style>
  <w:style w:type="paragraph" w:customStyle="1" w:styleId="NormalArrow">
    <w:name w:val="Normal Arrow"/>
    <w:basedOn w:val="a1"/>
    <w:next w:val="a1"/>
    <w:rsid w:val="00C12EAE"/>
    <w:pPr>
      <w:numPr>
        <w:numId w:val="19"/>
      </w:numPr>
      <w:spacing w:line="240" w:lineRule="auto"/>
    </w:pPr>
    <w:rPr>
      <w:i/>
      <w:color w:val="000080"/>
      <w:lang w:eastAsia="en-US"/>
    </w:rPr>
  </w:style>
  <w:style w:type="character" w:customStyle="1" w:styleId="Annexheading1Char">
    <w:name w:val="Annex heading 1 Char"/>
    <w:basedOn w:val="1Char"/>
    <w:link w:val="Annexheading10"/>
    <w:uiPriority w:val="1"/>
    <w:semiHidden/>
    <w:rsid w:val="006E49FF"/>
    <w:rPr>
      <w:b/>
      <w:i/>
      <w:caps/>
      <w:smallCaps w:val="0"/>
      <w:color w:val="000080"/>
      <w:sz w:val="32"/>
      <w:szCs w:val="20"/>
      <w:lang w:eastAsia="ko-KR"/>
    </w:rPr>
  </w:style>
  <w:style w:type="paragraph" w:styleId="afb">
    <w:name w:val="Document Map"/>
    <w:basedOn w:val="a1"/>
    <w:link w:val="Charb"/>
    <w:uiPriority w:val="99"/>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Charb">
    <w:name w:val="Χάρτης εγγράφου Char"/>
    <w:basedOn w:val="a2"/>
    <w:link w:val="afb"/>
    <w:uiPriority w:val="99"/>
    <w:rsid w:val="00C12EAE"/>
    <w:rPr>
      <w:rFonts w:ascii="Tahoma" w:hAnsi="Tahoma" w:cs="Tahoma"/>
      <w:i/>
      <w:color w:val="000080"/>
      <w:sz w:val="20"/>
      <w:szCs w:val="20"/>
      <w:shd w:val="clear" w:color="auto" w:fill="000080"/>
      <w:lang w:eastAsia="ko-KR"/>
    </w:rPr>
  </w:style>
  <w:style w:type="paragraph" w:styleId="22">
    <w:name w:val="List Number 2"/>
    <w:basedOn w:val="a1"/>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a2"/>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a1"/>
    <w:rsid w:val="00C12EAE"/>
    <w:pPr>
      <w:spacing w:before="80" w:after="80"/>
      <w:jc w:val="left"/>
    </w:pPr>
    <w:rPr>
      <w:rFonts w:ascii="Arial" w:hAnsi="Arial"/>
      <w:b/>
      <w:i/>
      <w:color w:val="000080"/>
      <w:szCs w:val="20"/>
      <w:lang w:val="en-US" w:eastAsia="en-US"/>
    </w:rPr>
  </w:style>
  <w:style w:type="paragraph" w:customStyle="1" w:styleId="TableCell">
    <w:name w:val="TableCell"/>
    <w:basedOn w:val="a1"/>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a1"/>
    <w:next w:val="a1"/>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23">
    <w:name w:val="Body Text 2"/>
    <w:aliases w:val="Body Text Dbl space"/>
    <w:basedOn w:val="a1"/>
    <w:link w:val="2Char0"/>
    <w:locked/>
    <w:rsid w:val="00C12EAE"/>
    <w:pPr>
      <w:spacing w:before="120" w:line="480" w:lineRule="auto"/>
    </w:pPr>
    <w:rPr>
      <w:i/>
      <w:color w:val="000080"/>
      <w:szCs w:val="20"/>
      <w:lang w:eastAsia="ko-KR"/>
    </w:rPr>
  </w:style>
  <w:style w:type="character" w:customStyle="1" w:styleId="2Char0">
    <w:name w:val="Σώμα κείμενου 2 Char"/>
    <w:aliases w:val="Body Text Dbl space Char"/>
    <w:basedOn w:val="a2"/>
    <w:link w:val="23"/>
    <w:rsid w:val="006E49FF"/>
    <w:rPr>
      <w:i/>
      <w:color w:val="000080"/>
      <w:sz w:val="22"/>
      <w:szCs w:val="20"/>
      <w:lang w:eastAsia="ko-KR"/>
    </w:rPr>
  </w:style>
  <w:style w:type="paragraph" w:customStyle="1" w:styleId="NoteHead">
    <w:name w:val="NoteHead"/>
    <w:basedOn w:val="a1"/>
    <w:next w:val="a1"/>
    <w:autoRedefine/>
    <w:rsid w:val="00C12EAE"/>
    <w:pPr>
      <w:spacing w:after="0" w:line="240" w:lineRule="auto"/>
      <w:jc w:val="center"/>
    </w:pPr>
    <w:rPr>
      <w:rFonts w:eastAsia="Arial Unicode MS"/>
      <w:b/>
      <w:i/>
      <w:smallCaps/>
      <w:color w:val="000080"/>
      <w:sz w:val="32"/>
      <w:szCs w:val="20"/>
      <w:lang w:eastAsia="en-US"/>
    </w:rPr>
  </w:style>
  <w:style w:type="paragraph" w:styleId="afc">
    <w:name w:val="Block Text"/>
    <w:basedOn w:val="a1"/>
    <w:uiPriority w:val="1"/>
    <w:locked/>
    <w:rsid w:val="00C12EAE"/>
    <w:pPr>
      <w:spacing w:after="0" w:line="240" w:lineRule="auto"/>
      <w:ind w:left="567" w:right="57" w:hanging="283"/>
    </w:pPr>
    <w:rPr>
      <w:i/>
      <w:color w:val="000080"/>
      <w:szCs w:val="20"/>
      <w:lang w:eastAsia="en-US"/>
    </w:rPr>
  </w:style>
  <w:style w:type="table" w:styleId="71">
    <w:name w:val="Table Grid 7"/>
    <w:basedOn w:val="a3"/>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a2"/>
    <w:rsid w:val="00C12EAE"/>
  </w:style>
  <w:style w:type="character" w:customStyle="1" w:styleId="NormalbeforeChar">
    <w:name w:val="Normal before Char"/>
    <w:basedOn w:val="a2"/>
    <w:rsid w:val="00C12EAE"/>
    <w:rPr>
      <w:sz w:val="24"/>
      <w:szCs w:val="24"/>
      <w:lang w:val="en-GB" w:eastAsia="nl-NL" w:bidi="ar-SA"/>
    </w:rPr>
  </w:style>
  <w:style w:type="paragraph" w:customStyle="1" w:styleId="NormalItemBefore">
    <w:name w:val="Normal Item Before"/>
    <w:basedOn w:val="a1"/>
    <w:next w:val="NormalItem"/>
    <w:rsid w:val="00C12EAE"/>
    <w:pPr>
      <w:keepNext/>
      <w:spacing w:after="0" w:line="240" w:lineRule="auto"/>
      <w:ind w:left="2155"/>
    </w:pPr>
    <w:rPr>
      <w:lang w:eastAsia="en-US"/>
    </w:rPr>
  </w:style>
  <w:style w:type="paragraph" w:customStyle="1" w:styleId="NormalItemLast">
    <w:name w:val="Normal Item Last"/>
    <w:basedOn w:val="NormalItem"/>
    <w:next w:val="a1"/>
    <w:rsid w:val="00C12EAE"/>
    <w:pPr>
      <w:numPr>
        <w:numId w:val="21"/>
      </w:numPr>
      <w:spacing w:before="0" w:after="120"/>
      <w:jc w:val="both"/>
    </w:pPr>
    <w:rPr>
      <w:szCs w:val="24"/>
      <w:lang w:eastAsia="en-US"/>
    </w:rPr>
  </w:style>
  <w:style w:type="paragraph" w:customStyle="1" w:styleId="NormalSubitemLast">
    <w:name w:val="Normal Subitem Last"/>
    <w:basedOn w:val="NormalSubitem"/>
    <w:next w:val="a1"/>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2"/>
    <w:autoRedefine/>
    <w:rsid w:val="00C12EAE"/>
    <w:pPr>
      <w:tabs>
        <w:tab w:val="num" w:pos="1002"/>
      </w:tabs>
      <w:spacing w:before="0" w:after="240"/>
    </w:pPr>
    <w:rPr>
      <w:bCs/>
      <w:smallCaps w:val="0"/>
      <w:kern w:val="28"/>
      <w:sz w:val="28"/>
      <w:szCs w:val="28"/>
      <w:lang w:eastAsia="en-US"/>
    </w:rPr>
  </w:style>
  <w:style w:type="paragraph" w:styleId="Web">
    <w:name w:val="Normal (Web)"/>
    <w:basedOn w:val="a1"/>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a1"/>
    <w:next w:val="a1"/>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af2"/>
    <w:rsid w:val="00C12EAE"/>
    <w:pPr>
      <w:keepNext/>
      <w:keepLines/>
      <w:suppressAutoHyphens/>
      <w:spacing w:before="240" w:after="240"/>
    </w:pPr>
    <w:rPr>
      <w:caps/>
      <w:kern w:val="28"/>
      <w:szCs w:val="28"/>
      <w:lang w:eastAsia="nl-NL"/>
    </w:rPr>
  </w:style>
  <w:style w:type="character" w:customStyle="1" w:styleId="Style1">
    <w:name w:val="Style1"/>
    <w:basedOn w:val="a2"/>
    <w:uiPriority w:val="1"/>
    <w:rsid w:val="009F3E3A"/>
  </w:style>
  <w:style w:type="character" w:customStyle="1" w:styleId="Style2">
    <w:name w:val="Style2"/>
    <w:basedOn w:val="a2"/>
    <w:uiPriority w:val="1"/>
    <w:rsid w:val="009F3E3A"/>
  </w:style>
  <w:style w:type="character" w:customStyle="1" w:styleId="Style3">
    <w:name w:val="Style3"/>
    <w:basedOn w:val="a2"/>
    <w:uiPriority w:val="1"/>
    <w:rsid w:val="009F3E3A"/>
  </w:style>
  <w:style w:type="character" w:customStyle="1" w:styleId="Style4">
    <w:name w:val="Style4"/>
    <w:basedOn w:val="a2"/>
    <w:uiPriority w:val="1"/>
    <w:rsid w:val="009F3E3A"/>
  </w:style>
  <w:style w:type="character" w:customStyle="1" w:styleId="Style5">
    <w:name w:val="Style5"/>
    <w:basedOn w:val="a2"/>
    <w:uiPriority w:val="1"/>
    <w:rsid w:val="00B15035"/>
  </w:style>
  <w:style w:type="character" w:customStyle="1" w:styleId="Style6">
    <w:name w:val="Style6"/>
    <w:basedOn w:val="a2"/>
    <w:uiPriority w:val="1"/>
    <w:rsid w:val="008354D2"/>
    <w:rPr>
      <w:color w:val="000000" w:themeColor="text1"/>
    </w:rPr>
  </w:style>
  <w:style w:type="paragraph" w:customStyle="1" w:styleId="Tableheading0">
    <w:name w:val="Table heading"/>
    <w:basedOn w:val="a1"/>
    <w:rsid w:val="00D00BE3"/>
    <w:pPr>
      <w:spacing w:before="60"/>
    </w:pPr>
    <w:rPr>
      <w:b/>
    </w:rPr>
  </w:style>
  <w:style w:type="paragraph" w:customStyle="1" w:styleId="Tabletext0">
    <w:name w:val="Table text"/>
    <w:basedOn w:val="a1"/>
    <w:rsid w:val="00D00BE3"/>
    <w:pPr>
      <w:spacing w:before="60"/>
    </w:pPr>
  </w:style>
  <w:style w:type="paragraph" w:customStyle="1" w:styleId="Bulleted1">
    <w:name w:val="Bulleted 1"/>
    <w:basedOn w:val="a1"/>
    <w:qFormat/>
    <w:rsid w:val="00D56A4B"/>
    <w:pPr>
      <w:spacing w:after="0" w:line="240" w:lineRule="auto"/>
      <w:ind w:left="312" w:hanging="227"/>
      <w:jc w:val="left"/>
    </w:pPr>
    <w:rPr>
      <w:rFonts w:ascii="Arial" w:hAnsi="Arial" w:cs="Arial"/>
      <w:bCs/>
      <w:sz w:val="20"/>
      <w:szCs w:val="20"/>
      <w:lang w:eastAsia="en-US"/>
    </w:rPr>
  </w:style>
  <w:style w:type="paragraph" w:styleId="afd">
    <w:name w:val="Revision"/>
    <w:hidden/>
    <w:uiPriority w:val="99"/>
    <w:locked/>
    <w:rsid w:val="002213EA"/>
    <w:rPr>
      <w:sz w:val="22"/>
    </w:rPr>
  </w:style>
  <w:style w:type="paragraph" w:customStyle="1" w:styleId="NormalText">
    <w:name w:val="NormalText"/>
    <w:basedOn w:val="a1"/>
    <w:rsid w:val="00C70867"/>
    <w:pPr>
      <w:spacing w:before="120" w:line="240" w:lineRule="auto"/>
    </w:pPr>
    <w:rPr>
      <w:rFonts w:ascii="BBEHIZ+Palatino-Roman" w:hAnsi="BBEHIZ+Palatino-Roman"/>
      <w:szCs w:val="20"/>
      <w:lang w:eastAsia="en-US"/>
    </w:rPr>
  </w:style>
  <w:style w:type="paragraph" w:styleId="32">
    <w:name w:val="Body Text 3"/>
    <w:basedOn w:val="a1"/>
    <w:link w:val="3Char0"/>
    <w:locked/>
    <w:rsid w:val="00C70867"/>
    <w:pPr>
      <w:tabs>
        <w:tab w:val="left" w:pos="1134"/>
        <w:tab w:val="left" w:pos="1701"/>
        <w:tab w:val="left" w:pos="2268"/>
      </w:tabs>
      <w:spacing w:before="120" w:line="240" w:lineRule="auto"/>
      <w:ind w:right="-1"/>
    </w:pPr>
    <w:rPr>
      <w:rFonts w:ascii="Arial" w:hAnsi="Arial"/>
      <w:sz w:val="20"/>
      <w:szCs w:val="20"/>
      <w:lang w:eastAsia="fr-FR"/>
    </w:rPr>
  </w:style>
  <w:style w:type="character" w:customStyle="1" w:styleId="BodyText3Char">
    <w:name w:val="Body Text 3 Char"/>
    <w:basedOn w:val="a2"/>
    <w:rsid w:val="00C70867"/>
    <w:rPr>
      <w:sz w:val="16"/>
      <w:szCs w:val="16"/>
    </w:rPr>
  </w:style>
  <w:style w:type="paragraph" w:styleId="afe">
    <w:name w:val="Body Text Indent"/>
    <w:basedOn w:val="a1"/>
    <w:link w:val="Charc"/>
    <w:locked/>
    <w:rsid w:val="00C70867"/>
    <w:pPr>
      <w:spacing w:line="240" w:lineRule="auto"/>
      <w:ind w:left="1440"/>
    </w:pPr>
    <w:rPr>
      <w:rFonts w:ascii="Arial" w:hAnsi="Arial"/>
      <w:sz w:val="20"/>
      <w:lang w:eastAsia="en-US"/>
    </w:rPr>
  </w:style>
  <w:style w:type="character" w:customStyle="1" w:styleId="BodyTextIndentChar">
    <w:name w:val="Body Text Indent Char"/>
    <w:basedOn w:val="a2"/>
    <w:rsid w:val="00C70867"/>
    <w:rPr>
      <w:sz w:val="22"/>
    </w:rPr>
  </w:style>
  <w:style w:type="character" w:styleId="aff">
    <w:name w:val="page number"/>
    <w:basedOn w:val="a2"/>
    <w:locked/>
    <w:rsid w:val="00C70867"/>
  </w:style>
  <w:style w:type="paragraph" w:styleId="24">
    <w:name w:val="Body Text Indent 2"/>
    <w:basedOn w:val="a1"/>
    <w:link w:val="2Char1"/>
    <w:locked/>
    <w:rsid w:val="00C70867"/>
    <w:pPr>
      <w:spacing w:line="240" w:lineRule="auto"/>
      <w:ind w:left="720"/>
    </w:pPr>
    <w:rPr>
      <w:rFonts w:ascii="Arial" w:hAnsi="Arial"/>
      <w:sz w:val="20"/>
      <w:lang w:eastAsia="en-US"/>
    </w:rPr>
  </w:style>
  <w:style w:type="character" w:customStyle="1" w:styleId="BodyTextIndent2Char">
    <w:name w:val="Body Text Indent 2 Char"/>
    <w:basedOn w:val="a2"/>
    <w:rsid w:val="00C70867"/>
    <w:rPr>
      <w:sz w:val="22"/>
    </w:rPr>
  </w:style>
  <w:style w:type="paragraph" w:customStyle="1" w:styleId="TextBox">
    <w:name w:val="Text Box"/>
    <w:basedOn w:val="a1"/>
    <w:rsid w:val="00C70867"/>
    <w:pPr>
      <w:spacing w:after="0" w:line="240" w:lineRule="auto"/>
      <w:jc w:val="left"/>
    </w:pPr>
    <w:rPr>
      <w:rFonts w:ascii="Verdana" w:hAnsi="Verdana"/>
      <w:sz w:val="16"/>
      <w:szCs w:val="20"/>
      <w:lang w:eastAsia="en-US"/>
    </w:rPr>
  </w:style>
  <w:style w:type="character" w:styleId="aff0">
    <w:name w:val="Emphasis"/>
    <w:qFormat/>
    <w:locked/>
    <w:rsid w:val="00C70867"/>
    <w:rPr>
      <w:i/>
      <w:iCs/>
    </w:rPr>
  </w:style>
  <w:style w:type="paragraph" w:customStyle="1" w:styleId="TableofTablesHeading">
    <w:name w:val="Table of Tables Heading"/>
    <w:basedOn w:val="a1"/>
    <w:next w:val="af2"/>
    <w:rsid w:val="00C70867"/>
    <w:pPr>
      <w:pBdr>
        <w:bottom w:val="single" w:sz="4" w:space="1" w:color="auto"/>
      </w:pBdr>
      <w:spacing w:before="120" w:line="240" w:lineRule="auto"/>
      <w:jc w:val="left"/>
    </w:pPr>
    <w:rPr>
      <w:rFonts w:ascii="Arial" w:hAnsi="Arial"/>
      <w:b/>
      <w:smallCaps/>
      <w:sz w:val="28"/>
      <w:lang w:eastAsia="en-US"/>
    </w:rPr>
  </w:style>
  <w:style w:type="paragraph" w:customStyle="1" w:styleId="Tablecellleft">
    <w:name w:val="Table_cell_left"/>
    <w:basedOn w:val="a1"/>
    <w:rsid w:val="00C70867"/>
    <w:pPr>
      <w:spacing w:before="40" w:after="40" w:line="240" w:lineRule="auto"/>
    </w:pPr>
    <w:rPr>
      <w:rFonts w:ascii="Arial" w:hAnsi="Arial"/>
      <w:sz w:val="20"/>
      <w:lang w:val="en-US" w:eastAsia="en-US"/>
    </w:rPr>
  </w:style>
  <w:style w:type="paragraph" w:styleId="33">
    <w:name w:val="Body Text Indent 3"/>
    <w:basedOn w:val="a1"/>
    <w:link w:val="3Char1"/>
    <w:locked/>
    <w:rsid w:val="00C70867"/>
    <w:pPr>
      <w:spacing w:line="240" w:lineRule="auto"/>
      <w:ind w:left="720"/>
    </w:pPr>
    <w:rPr>
      <w:rFonts w:ascii="Arial" w:hAnsi="Arial"/>
      <w:i/>
      <w:iCs/>
      <w:sz w:val="20"/>
      <w:lang w:eastAsia="en-US"/>
    </w:rPr>
  </w:style>
  <w:style w:type="character" w:customStyle="1" w:styleId="BodyTextIndent3Char">
    <w:name w:val="Body Text Indent 3 Char"/>
    <w:basedOn w:val="a2"/>
    <w:rsid w:val="00C70867"/>
    <w:rPr>
      <w:sz w:val="16"/>
      <w:szCs w:val="16"/>
    </w:rPr>
  </w:style>
  <w:style w:type="paragraph" w:customStyle="1" w:styleId="ListBullet1Char">
    <w:name w:val="List Bullet 1 Char"/>
    <w:basedOn w:val="a1"/>
    <w:rsid w:val="00C70867"/>
    <w:pPr>
      <w:numPr>
        <w:numId w:val="31"/>
      </w:numPr>
      <w:tabs>
        <w:tab w:val="clear" w:pos="360"/>
      </w:tabs>
      <w:spacing w:before="120" w:after="0" w:line="240" w:lineRule="auto"/>
      <w:ind w:left="1276" w:hanging="284"/>
    </w:pPr>
    <w:rPr>
      <w:rFonts w:ascii="Arial" w:hAnsi="Arial"/>
      <w:lang w:eastAsia="en-US"/>
    </w:rPr>
  </w:style>
  <w:style w:type="character" w:customStyle="1" w:styleId="ListBullet1CharChar">
    <w:name w:val="List Bullet 1 Char Char"/>
    <w:rsid w:val="00C70867"/>
    <w:rPr>
      <w:rFonts w:ascii="Arial" w:hAnsi="Arial"/>
      <w:sz w:val="22"/>
      <w:szCs w:val="24"/>
      <w:lang w:val="en-GB" w:eastAsia="en-US" w:bidi="ar-SA"/>
    </w:rPr>
  </w:style>
  <w:style w:type="paragraph" w:customStyle="1" w:styleId="Bullet2">
    <w:name w:val="Bullet2"/>
    <w:basedOn w:val="Bullet1"/>
    <w:rsid w:val="00C70867"/>
    <w:pPr>
      <w:numPr>
        <w:ilvl w:val="0"/>
        <w:numId w:val="0"/>
      </w:numPr>
      <w:tabs>
        <w:tab w:val="left" w:pos="1134"/>
      </w:tabs>
      <w:ind w:left="1491" w:hanging="357"/>
    </w:pPr>
    <w:rPr>
      <w:rFonts w:ascii="Trebuchet MS" w:hAnsi="Trebuchet MS"/>
      <w:bCs/>
      <w:szCs w:val="20"/>
      <w:lang w:eastAsia="en-US"/>
    </w:rPr>
  </w:style>
  <w:style w:type="paragraph" w:customStyle="1" w:styleId="List2bullet">
    <w:name w:val="List_2_bullet"/>
    <w:basedOn w:val="a1"/>
    <w:rsid w:val="00C70867"/>
    <w:pPr>
      <w:numPr>
        <w:numId w:val="34"/>
      </w:numPr>
      <w:spacing w:before="120" w:line="240" w:lineRule="auto"/>
    </w:pPr>
    <w:rPr>
      <w:sz w:val="24"/>
      <w:lang w:val="fr-BE" w:eastAsia="en-US"/>
    </w:rPr>
  </w:style>
  <w:style w:type="paragraph" w:customStyle="1" w:styleId="ListBullet1">
    <w:name w:val="List Bullet 1"/>
    <w:basedOn w:val="a1"/>
    <w:rsid w:val="00C70867"/>
    <w:pPr>
      <w:spacing w:before="120" w:after="0" w:line="240" w:lineRule="auto"/>
      <w:ind w:left="1276" w:hanging="284"/>
    </w:pPr>
    <w:rPr>
      <w:rFonts w:ascii="Arial" w:hAnsi="Arial"/>
      <w:lang w:eastAsia="en-US"/>
    </w:rPr>
  </w:style>
  <w:style w:type="character" w:customStyle="1" w:styleId="body">
    <w:name w:val="body"/>
    <w:basedOn w:val="a2"/>
    <w:rsid w:val="00C70867"/>
  </w:style>
  <w:style w:type="paragraph" w:customStyle="1" w:styleId="StyleHeader10ptBefore3ptAfter3pt">
    <w:name w:val="Style Header + 10 pt Before:  3 pt After:  3 pt"/>
    <w:basedOn w:val="ae"/>
    <w:rsid w:val="00C70867"/>
    <w:pPr>
      <w:tabs>
        <w:tab w:val="clear" w:pos="4150"/>
        <w:tab w:val="clear" w:pos="8306"/>
        <w:tab w:val="center" w:pos="4536"/>
        <w:tab w:val="right" w:pos="9072"/>
      </w:tabs>
      <w:spacing w:before="60" w:after="60" w:line="240" w:lineRule="auto"/>
    </w:pPr>
    <w:rPr>
      <w:rFonts w:ascii="Arial" w:hAnsi="Arial"/>
      <w:sz w:val="20"/>
      <w:szCs w:val="20"/>
      <w:lang w:eastAsia="en-US"/>
    </w:rPr>
  </w:style>
  <w:style w:type="paragraph" w:customStyle="1" w:styleId="minutes">
    <w:name w:val="minutes"/>
    <w:basedOn w:val="a1"/>
    <w:rsid w:val="00C70867"/>
    <w:pPr>
      <w:numPr>
        <w:numId w:val="32"/>
      </w:numPr>
      <w:spacing w:after="0" w:line="240" w:lineRule="auto"/>
      <w:jc w:val="left"/>
    </w:pPr>
    <w:rPr>
      <w:rFonts w:ascii="Univers 47 CondensedLight" w:hAnsi="Univers 47 CondensedLight" w:cs="Tahoma"/>
      <w:sz w:val="20"/>
      <w:lang w:eastAsia="en-US"/>
    </w:rPr>
  </w:style>
  <w:style w:type="paragraph" w:customStyle="1" w:styleId="o">
    <w:name w:val="o"/>
    <w:basedOn w:val="a1"/>
    <w:rsid w:val="00C70867"/>
    <w:pPr>
      <w:widowControl w:val="0"/>
      <w:spacing w:after="60" w:line="240" w:lineRule="auto"/>
    </w:pPr>
    <w:rPr>
      <w:rFonts w:ascii="Arial" w:hAnsi="Arial"/>
      <w:sz w:val="20"/>
      <w:szCs w:val="22"/>
      <w:lang w:val="fr-BE" w:eastAsia="en-US"/>
    </w:rPr>
  </w:style>
  <w:style w:type="paragraph" w:customStyle="1" w:styleId="Openissues">
    <w:name w:val="Open issues"/>
    <w:basedOn w:val="a1"/>
    <w:rsid w:val="00C70867"/>
    <w:pPr>
      <w:widowControl w:val="0"/>
      <w:spacing w:after="60" w:line="240" w:lineRule="auto"/>
    </w:pPr>
    <w:rPr>
      <w:rFonts w:ascii="Arial" w:hAnsi="Arial"/>
      <w:color w:val="008080"/>
      <w:sz w:val="20"/>
      <w:szCs w:val="22"/>
      <w:lang w:val="fr-BE" w:eastAsia="en-US"/>
    </w:rPr>
  </w:style>
  <w:style w:type="paragraph" w:customStyle="1" w:styleId="anhead2">
    <w:name w:val="anhead2"/>
    <w:basedOn w:val="30"/>
    <w:rsid w:val="00C70867"/>
    <w:pPr>
      <w:numPr>
        <w:numId w:val="35"/>
      </w:numPr>
      <w:suppressAutoHyphens w:val="0"/>
      <w:spacing w:before="120" w:after="240"/>
      <w:jc w:val="left"/>
    </w:pPr>
    <w:rPr>
      <w:snapToGrid w:val="0"/>
      <w:sz w:val="24"/>
      <w:szCs w:val="20"/>
      <w:lang w:val="en-GB"/>
    </w:rPr>
  </w:style>
  <w:style w:type="paragraph" w:customStyle="1" w:styleId="WPx">
    <w:name w:val="WP x."/>
    <w:basedOn w:val="30"/>
    <w:next w:val="WPxy"/>
    <w:rsid w:val="00C70867"/>
    <w:pPr>
      <w:numPr>
        <w:numId w:val="33"/>
      </w:numPr>
      <w:tabs>
        <w:tab w:val="num" w:pos="1916"/>
      </w:tabs>
      <w:suppressAutoHyphens w:val="0"/>
      <w:spacing w:before="0" w:after="240"/>
      <w:ind w:left="1916" w:hanging="839"/>
      <w:jc w:val="left"/>
    </w:pPr>
    <w:rPr>
      <w:b w:val="0"/>
      <w:i/>
      <w:snapToGrid w:val="0"/>
      <w:sz w:val="28"/>
      <w:szCs w:val="20"/>
      <w:lang w:val="en-GB"/>
    </w:rPr>
  </w:style>
  <w:style w:type="paragraph" w:customStyle="1" w:styleId="WPxy">
    <w:name w:val="WP x.y"/>
    <w:basedOn w:val="Text2"/>
    <w:rsid w:val="00C70867"/>
    <w:pPr>
      <w:spacing w:after="240"/>
      <w:ind w:left="2835" w:hanging="1134"/>
    </w:pPr>
    <w:rPr>
      <w:rFonts w:ascii="Times New Roman" w:hAnsi="Times New Roman"/>
      <w:sz w:val="24"/>
      <w:szCs w:val="20"/>
    </w:rPr>
  </w:style>
  <w:style w:type="paragraph" w:customStyle="1" w:styleId="TaBult1">
    <w:name w:val="TaBult 1"/>
    <w:basedOn w:val="a1"/>
    <w:rsid w:val="00C70867"/>
    <w:pPr>
      <w:tabs>
        <w:tab w:val="num" w:pos="360"/>
      </w:tabs>
      <w:spacing w:before="60" w:after="60" w:line="240" w:lineRule="auto"/>
      <w:ind w:left="360" w:hanging="360"/>
    </w:pPr>
    <w:rPr>
      <w:szCs w:val="20"/>
      <w:lang w:eastAsia="en-US"/>
    </w:rPr>
  </w:style>
  <w:style w:type="paragraph" w:styleId="aff1">
    <w:name w:val="Body Text First Indent"/>
    <w:basedOn w:val="af1"/>
    <w:link w:val="Chard"/>
    <w:locked/>
    <w:rsid w:val="00C70867"/>
    <w:pPr>
      <w:spacing w:before="0"/>
      <w:ind w:firstLine="210"/>
      <w:jc w:val="both"/>
    </w:pPr>
    <w:rPr>
      <w:rFonts w:ascii="Arial" w:hAnsi="Arial"/>
      <w:sz w:val="20"/>
    </w:rPr>
  </w:style>
  <w:style w:type="character" w:customStyle="1" w:styleId="BodyTextFirstIndentChar">
    <w:name w:val="Body Text First Indent Char"/>
    <w:basedOn w:val="Char6"/>
    <w:rsid w:val="00C70867"/>
    <w:rPr>
      <w:sz w:val="22"/>
      <w:lang w:eastAsia="en-US"/>
    </w:rPr>
  </w:style>
  <w:style w:type="character" w:customStyle="1" w:styleId="emcsbold">
    <w:name w:val="emcs_bold"/>
    <w:rsid w:val="00C70867"/>
    <w:rPr>
      <w:b/>
    </w:rPr>
  </w:style>
  <w:style w:type="paragraph" w:customStyle="1" w:styleId="emcslegend">
    <w:name w:val="emcs_legend"/>
    <w:link w:val="emcslegendChar"/>
    <w:rsid w:val="00C70867"/>
    <w:pPr>
      <w:spacing w:before="120" w:after="120"/>
      <w:jc w:val="center"/>
    </w:pPr>
    <w:rPr>
      <w:i/>
      <w:sz w:val="20"/>
      <w:szCs w:val="20"/>
      <w:lang w:eastAsia="en-US"/>
    </w:rPr>
  </w:style>
  <w:style w:type="character" w:customStyle="1" w:styleId="emcslegendChar">
    <w:name w:val="emcs_legend Char"/>
    <w:link w:val="emcslegend"/>
    <w:rsid w:val="00C70867"/>
    <w:rPr>
      <w:i/>
      <w:sz w:val="20"/>
      <w:szCs w:val="20"/>
      <w:lang w:eastAsia="en-US"/>
    </w:rPr>
  </w:style>
  <w:style w:type="character" w:customStyle="1" w:styleId="emcsAPtablebullet1Char">
    <w:name w:val="emcs_AP_table_bullet1 Char"/>
    <w:rsid w:val="00C70867"/>
    <w:rPr>
      <w:lang w:val="en-GB" w:eastAsia="en-US" w:bidi="ar-SA"/>
    </w:rPr>
  </w:style>
  <w:style w:type="character" w:customStyle="1" w:styleId="emcsbolditalic">
    <w:name w:val="emcs_bold_italic"/>
    <w:rsid w:val="00C70867"/>
    <w:rPr>
      <w:b/>
      <w:i/>
    </w:rPr>
  </w:style>
  <w:style w:type="paragraph" w:customStyle="1" w:styleId="emcsbodytext">
    <w:name w:val="emcs_body_text"/>
    <w:link w:val="emcsbodytextChar"/>
    <w:rsid w:val="00C70867"/>
    <w:pPr>
      <w:widowControl w:val="0"/>
      <w:spacing w:before="120"/>
      <w:ind w:left="567"/>
      <w:jc w:val="both"/>
    </w:pPr>
    <w:rPr>
      <w:szCs w:val="20"/>
      <w:lang w:eastAsia="en-US"/>
    </w:rPr>
  </w:style>
  <w:style w:type="paragraph" w:customStyle="1" w:styleId="emcsbullet1">
    <w:name w:val="emcs_bullet1"/>
    <w:link w:val="emcsbullet1Char"/>
    <w:rsid w:val="00C70867"/>
    <w:pPr>
      <w:widowControl w:val="0"/>
      <w:numPr>
        <w:numId w:val="36"/>
      </w:numPr>
      <w:tabs>
        <w:tab w:val="left" w:pos="2835"/>
      </w:tabs>
      <w:spacing w:before="40" w:after="40"/>
      <w:contextualSpacing/>
      <w:jc w:val="both"/>
    </w:pPr>
    <w:rPr>
      <w:lang w:eastAsia="el-GR"/>
    </w:rPr>
  </w:style>
  <w:style w:type="character" w:customStyle="1" w:styleId="emcsbullet1Char">
    <w:name w:val="emcs_bullet1 Char"/>
    <w:link w:val="emcsbullet1"/>
    <w:rsid w:val="00C70867"/>
    <w:rPr>
      <w:lang w:eastAsia="el-GR"/>
    </w:rPr>
  </w:style>
  <w:style w:type="paragraph" w:customStyle="1" w:styleId="emcsEDIFACTDetailTitle">
    <w:name w:val="emcs_EDIFACT_DetailTitle"/>
    <w:link w:val="emcsEDIFACTDetailTitleChar"/>
    <w:rsid w:val="00C70867"/>
    <w:pPr>
      <w:widowControl w:val="0"/>
      <w:spacing w:before="240"/>
      <w:jc w:val="both"/>
    </w:pPr>
    <w:rPr>
      <w:b/>
      <w:sz w:val="22"/>
      <w:lang w:eastAsia="en-US"/>
    </w:rPr>
  </w:style>
  <w:style w:type="character" w:customStyle="1" w:styleId="emcsEDIFACTDetailTitleChar">
    <w:name w:val="emcs_EDIFACT_DetailTitle Char"/>
    <w:link w:val="emcsEDIFACTDetailTitle"/>
    <w:rsid w:val="00C70867"/>
    <w:rPr>
      <w:b/>
      <w:sz w:val="22"/>
      <w:lang w:eastAsia="en-US"/>
    </w:rPr>
  </w:style>
  <w:style w:type="paragraph" w:customStyle="1" w:styleId="emcsetable">
    <w:name w:val="emcs_etable"/>
    <w:rsid w:val="00C70867"/>
    <w:pPr>
      <w:keepLines/>
      <w:tabs>
        <w:tab w:val="left" w:pos="567"/>
        <w:tab w:val="left" w:pos="2835"/>
        <w:tab w:val="left" w:pos="3402"/>
        <w:tab w:val="left" w:pos="3969"/>
        <w:tab w:val="left" w:pos="4536"/>
      </w:tabs>
      <w:spacing w:before="40" w:after="40"/>
      <w:ind w:left="57" w:right="57"/>
    </w:pPr>
    <w:rPr>
      <w:rFonts w:ascii="Arial" w:hAnsi="Arial"/>
      <w:sz w:val="16"/>
      <w:szCs w:val="20"/>
      <w:lang w:eastAsia="en-US"/>
    </w:rPr>
  </w:style>
  <w:style w:type="paragraph" w:customStyle="1" w:styleId="tablecell0">
    <w:name w:val="tablecell"/>
    <w:basedOn w:val="a1"/>
    <w:rsid w:val="00C70867"/>
    <w:pPr>
      <w:spacing w:before="60" w:after="0" w:line="240" w:lineRule="auto"/>
      <w:jc w:val="left"/>
    </w:pPr>
    <w:rPr>
      <w:rFonts w:ascii="Arial" w:hAnsi="Arial" w:cs="Arial"/>
      <w:sz w:val="20"/>
      <w:szCs w:val="20"/>
      <w:lang w:val="en-US" w:eastAsia="en-US"/>
    </w:rPr>
  </w:style>
  <w:style w:type="paragraph" w:customStyle="1" w:styleId="emcsAPtable">
    <w:name w:val="emcs_AP_table"/>
    <w:link w:val="emcsAPtableCar"/>
    <w:rsid w:val="00C70867"/>
    <w:pPr>
      <w:keepNext/>
      <w:spacing w:before="40" w:after="40"/>
    </w:pPr>
    <w:rPr>
      <w:sz w:val="20"/>
      <w:szCs w:val="20"/>
      <w:lang w:eastAsia="en-US"/>
    </w:rPr>
  </w:style>
  <w:style w:type="character" w:customStyle="1" w:styleId="emcsAPtableCar">
    <w:name w:val="emcs_AP_table Car"/>
    <w:link w:val="emcsAPtable"/>
    <w:rsid w:val="00C70867"/>
    <w:rPr>
      <w:sz w:val="20"/>
      <w:szCs w:val="20"/>
      <w:lang w:eastAsia="en-US"/>
    </w:rPr>
  </w:style>
  <w:style w:type="paragraph" w:customStyle="1" w:styleId="emcsAPtablebullet1">
    <w:name w:val="emcs_AP_table_bullet1"/>
    <w:link w:val="emcsAPtablebullet1Car"/>
    <w:rsid w:val="00C70867"/>
    <w:pPr>
      <w:keepNext/>
      <w:tabs>
        <w:tab w:val="num" w:pos="284"/>
      </w:tabs>
      <w:ind w:left="284" w:hanging="284"/>
    </w:pPr>
    <w:rPr>
      <w:sz w:val="20"/>
      <w:szCs w:val="20"/>
      <w:lang w:eastAsia="en-US"/>
    </w:rPr>
  </w:style>
  <w:style w:type="character" w:customStyle="1" w:styleId="emcsAPtablebullet1Car">
    <w:name w:val="emcs_AP_table_bullet1 Car"/>
    <w:link w:val="emcsAPtablebullet1"/>
    <w:rsid w:val="00C70867"/>
    <w:rPr>
      <w:sz w:val="20"/>
      <w:szCs w:val="20"/>
      <w:lang w:eastAsia="en-US"/>
    </w:rPr>
  </w:style>
  <w:style w:type="paragraph" w:customStyle="1" w:styleId="emcsAPtablebullet2">
    <w:name w:val="emcs_AP_table_bullet2"/>
    <w:link w:val="emcsAPtablebullet2Car"/>
    <w:rsid w:val="00C70867"/>
    <w:pPr>
      <w:keepNext/>
      <w:tabs>
        <w:tab w:val="num" w:pos="567"/>
      </w:tabs>
      <w:ind w:left="567" w:hanging="283"/>
      <w:jc w:val="both"/>
    </w:pPr>
    <w:rPr>
      <w:i/>
      <w:color w:val="000080"/>
      <w:sz w:val="16"/>
      <w:szCs w:val="16"/>
      <w:lang w:eastAsia="en-US"/>
    </w:rPr>
  </w:style>
  <w:style w:type="character" w:customStyle="1" w:styleId="emcsAPtablebullet2Car">
    <w:name w:val="emcs_AP_table_bullet2 Car"/>
    <w:link w:val="emcsAPtablebullet2"/>
    <w:rsid w:val="00C70867"/>
    <w:rPr>
      <w:i/>
      <w:color w:val="000080"/>
      <w:sz w:val="16"/>
      <w:szCs w:val="16"/>
      <w:lang w:eastAsia="en-US"/>
    </w:rPr>
  </w:style>
  <w:style w:type="paragraph" w:customStyle="1" w:styleId="emcstable">
    <w:name w:val="emcs_table"/>
    <w:rsid w:val="00C70867"/>
    <w:pPr>
      <w:spacing w:before="120"/>
    </w:pPr>
    <w:rPr>
      <w:sz w:val="22"/>
      <w:szCs w:val="20"/>
      <w:lang w:eastAsia="en-US"/>
    </w:rPr>
  </w:style>
  <w:style w:type="paragraph" w:customStyle="1" w:styleId="RFCBullet1">
    <w:name w:val="RFC Bullet 1"/>
    <w:basedOn w:val="a1"/>
    <w:qFormat/>
    <w:rsid w:val="00C70867"/>
    <w:pPr>
      <w:tabs>
        <w:tab w:val="num" w:pos="644"/>
      </w:tabs>
      <w:spacing w:after="0" w:line="240" w:lineRule="auto"/>
      <w:ind w:left="284" w:hanging="218"/>
      <w:jc w:val="left"/>
    </w:pPr>
    <w:rPr>
      <w:rFonts w:ascii="Arial" w:hAnsi="Arial"/>
      <w:b/>
      <w:sz w:val="20"/>
      <w:lang w:eastAsia="en-US"/>
    </w:rPr>
  </w:style>
  <w:style w:type="paragraph" w:customStyle="1" w:styleId="RFCBullet2">
    <w:name w:val="RFC Bullet 2"/>
    <w:basedOn w:val="RFCBullet1"/>
    <w:qFormat/>
    <w:rsid w:val="00C70867"/>
    <w:pPr>
      <w:tabs>
        <w:tab w:val="clear" w:pos="644"/>
      </w:tabs>
    </w:pPr>
    <w:rPr>
      <w:b w:val="0"/>
    </w:rPr>
  </w:style>
  <w:style w:type="paragraph" w:customStyle="1" w:styleId="RFCTitle">
    <w:name w:val="RFC Title"/>
    <w:basedOn w:val="a1"/>
    <w:qFormat/>
    <w:rsid w:val="00C70867"/>
    <w:pPr>
      <w:widowControl w:val="0"/>
      <w:autoSpaceDE w:val="0"/>
      <w:autoSpaceDN w:val="0"/>
      <w:adjustRightInd w:val="0"/>
      <w:spacing w:after="0" w:line="240" w:lineRule="auto"/>
      <w:jc w:val="left"/>
      <w:outlineLvl w:val="0"/>
    </w:pPr>
    <w:rPr>
      <w:rFonts w:ascii="Arial" w:hAnsi="Arial"/>
      <w:b/>
      <w:bCs/>
      <w:sz w:val="28"/>
      <w:szCs w:val="28"/>
      <w:lang w:eastAsia="en-US"/>
    </w:rPr>
  </w:style>
  <w:style w:type="paragraph" w:customStyle="1" w:styleId="Quotedtext">
    <w:name w:val="Quoted text"/>
    <w:basedOn w:val="a1"/>
    <w:qFormat/>
    <w:rsid w:val="00C70867"/>
    <w:pPr>
      <w:spacing w:after="0" w:line="240" w:lineRule="auto"/>
      <w:ind w:left="284" w:right="284"/>
      <w:jc w:val="left"/>
    </w:pPr>
    <w:rPr>
      <w:rFonts w:ascii="Arial" w:hAnsi="Arial"/>
      <w:i/>
      <w:sz w:val="20"/>
      <w:lang w:eastAsia="en-US"/>
    </w:rPr>
  </w:style>
  <w:style w:type="paragraph" w:customStyle="1" w:styleId="emcsEDIFACTDetailItem">
    <w:name w:val="emcs_EDIFACT_DetailItem"/>
    <w:link w:val="emcsEDIFACTDetailItemCar"/>
    <w:rsid w:val="00C70867"/>
    <w:pPr>
      <w:tabs>
        <w:tab w:val="left" w:pos="709"/>
        <w:tab w:val="center" w:pos="6379"/>
        <w:tab w:val="left" w:pos="6662"/>
        <w:tab w:val="left" w:pos="7371"/>
        <w:tab w:val="left" w:pos="8222"/>
      </w:tabs>
    </w:pPr>
    <w:rPr>
      <w:sz w:val="20"/>
      <w:szCs w:val="20"/>
      <w:lang w:eastAsia="en-US"/>
    </w:rPr>
  </w:style>
  <w:style w:type="character" w:customStyle="1" w:styleId="emcsEDIFACTDetailItemCar">
    <w:name w:val="emcs_EDIFACT_DetailItem Car"/>
    <w:link w:val="emcsEDIFACTDetailItem"/>
    <w:rsid w:val="00C70867"/>
    <w:rPr>
      <w:sz w:val="20"/>
      <w:szCs w:val="20"/>
      <w:lang w:eastAsia="en-US"/>
    </w:rPr>
  </w:style>
  <w:style w:type="paragraph" w:customStyle="1" w:styleId="emcsEDIFACTSegment">
    <w:name w:val="emcs_EDIFACT_Segment"/>
    <w:link w:val="emcsEDIFACTSegmentCar"/>
    <w:rsid w:val="00C70867"/>
    <w:pPr>
      <w:tabs>
        <w:tab w:val="left" w:pos="284"/>
        <w:tab w:val="left" w:pos="567"/>
        <w:tab w:val="left" w:pos="851"/>
        <w:tab w:val="left" w:pos="1134"/>
        <w:tab w:val="left" w:pos="1418"/>
        <w:tab w:val="left" w:pos="1701"/>
        <w:tab w:val="left" w:pos="1985"/>
        <w:tab w:val="right" w:pos="7088"/>
        <w:tab w:val="left" w:pos="7371"/>
        <w:tab w:val="left" w:pos="7655"/>
        <w:tab w:val="left" w:pos="8222"/>
      </w:tabs>
    </w:pPr>
    <w:rPr>
      <w:b/>
      <w:sz w:val="22"/>
      <w:lang w:eastAsia="en-US"/>
    </w:rPr>
  </w:style>
  <w:style w:type="character" w:customStyle="1" w:styleId="emcsEDIFACTSegmentCar">
    <w:name w:val="emcs_EDIFACT_Segment Car"/>
    <w:link w:val="emcsEDIFACTSegment"/>
    <w:rsid w:val="00C70867"/>
    <w:rPr>
      <w:b/>
      <w:sz w:val="22"/>
      <w:lang w:eastAsia="en-US"/>
    </w:rPr>
  </w:style>
  <w:style w:type="paragraph" w:styleId="aff2">
    <w:name w:val="Plain Text"/>
    <w:basedOn w:val="a1"/>
    <w:link w:val="Chare"/>
    <w:locked/>
    <w:rsid w:val="00C70867"/>
    <w:pPr>
      <w:spacing w:after="0" w:line="240" w:lineRule="auto"/>
      <w:jc w:val="left"/>
    </w:pPr>
    <w:rPr>
      <w:rFonts w:ascii="Courier New" w:hAnsi="Courier New"/>
      <w:sz w:val="20"/>
      <w:szCs w:val="20"/>
      <w:lang w:val="en-US" w:eastAsia="en-US"/>
    </w:rPr>
  </w:style>
  <w:style w:type="character" w:customStyle="1" w:styleId="Chare">
    <w:name w:val="Απλό κείμενο Char"/>
    <w:basedOn w:val="a2"/>
    <w:link w:val="aff2"/>
    <w:rsid w:val="00C70867"/>
    <w:rPr>
      <w:rFonts w:ascii="Courier New" w:hAnsi="Courier New"/>
      <w:sz w:val="20"/>
      <w:szCs w:val="20"/>
      <w:lang w:val="en-US" w:eastAsia="en-US"/>
    </w:rPr>
  </w:style>
  <w:style w:type="paragraph" w:customStyle="1" w:styleId="msolistparagraph0">
    <w:name w:val="msolistparagraph"/>
    <w:basedOn w:val="a1"/>
    <w:rsid w:val="00C70867"/>
    <w:pPr>
      <w:spacing w:after="0" w:line="240" w:lineRule="auto"/>
      <w:ind w:left="720"/>
      <w:jc w:val="left"/>
    </w:pPr>
    <w:rPr>
      <w:rFonts w:ascii="Calibri" w:hAnsi="Calibri"/>
      <w:szCs w:val="22"/>
      <w:lang w:val="en-US" w:eastAsia="en-US"/>
    </w:rPr>
  </w:style>
  <w:style w:type="paragraph" w:customStyle="1" w:styleId="RFCField">
    <w:name w:val="RFC Field"/>
    <w:basedOn w:val="a1"/>
    <w:qFormat/>
    <w:rsid w:val="00C70867"/>
    <w:pPr>
      <w:numPr>
        <w:numId w:val="37"/>
      </w:numPr>
      <w:tabs>
        <w:tab w:val="left" w:pos="284"/>
      </w:tabs>
      <w:spacing w:after="0" w:line="240" w:lineRule="auto"/>
      <w:jc w:val="left"/>
    </w:pPr>
    <w:rPr>
      <w:rFonts w:ascii="Arial" w:hAnsi="Arial"/>
      <w:sz w:val="20"/>
      <w:szCs w:val="20"/>
      <w:lang w:eastAsia="en-US"/>
    </w:rPr>
  </w:style>
  <w:style w:type="paragraph" w:customStyle="1" w:styleId="RFCIn-TableHeading">
    <w:name w:val="RFC In-Table Heading"/>
    <w:basedOn w:val="a1"/>
    <w:qFormat/>
    <w:rsid w:val="00C70867"/>
    <w:pPr>
      <w:spacing w:after="60" w:line="240" w:lineRule="auto"/>
      <w:jc w:val="left"/>
    </w:pPr>
    <w:rPr>
      <w:rFonts w:ascii="Arial" w:hAnsi="Arial"/>
      <w:b/>
      <w:sz w:val="20"/>
      <w:szCs w:val="20"/>
      <w:lang w:eastAsia="en-US"/>
    </w:rPr>
  </w:style>
  <w:style w:type="paragraph" w:customStyle="1" w:styleId="Bulleted2">
    <w:name w:val="Bulleted 2"/>
    <w:basedOn w:val="Bulleted1"/>
    <w:qFormat/>
    <w:rsid w:val="00C70867"/>
    <w:pPr>
      <w:tabs>
        <w:tab w:val="left" w:pos="284"/>
        <w:tab w:val="left" w:pos="539"/>
      </w:tabs>
      <w:spacing w:after="60"/>
      <w:ind w:left="539" w:hanging="255"/>
      <w:contextualSpacing/>
    </w:pPr>
    <w:rPr>
      <w:bCs w:val="0"/>
    </w:rPr>
  </w:style>
  <w:style w:type="paragraph" w:customStyle="1" w:styleId="CharCharChar1CharCharCharCharCharCharChar">
    <w:name w:val="Char Char Char1 Char Char Char Char Char Char Char"/>
    <w:basedOn w:val="a1"/>
    <w:rsid w:val="00C70867"/>
    <w:pPr>
      <w:spacing w:after="160" w:line="240" w:lineRule="exact"/>
      <w:jc w:val="left"/>
    </w:pPr>
    <w:rPr>
      <w:rFonts w:ascii="Verdana" w:hAnsi="Verdana"/>
      <w:sz w:val="20"/>
      <w:szCs w:val="20"/>
      <w:lang w:val="en-US" w:eastAsia="en-US"/>
    </w:rPr>
  </w:style>
  <w:style w:type="character" w:customStyle="1" w:styleId="emcsbodytextChar">
    <w:name w:val="emcs_body_text Char"/>
    <w:link w:val="emcsbodytext"/>
    <w:rsid w:val="00C70867"/>
    <w:rPr>
      <w:szCs w:val="20"/>
      <w:lang w:eastAsia="en-US"/>
    </w:rPr>
  </w:style>
  <w:style w:type="paragraph" w:customStyle="1" w:styleId="bulleted10">
    <w:name w:val="bulleted10"/>
    <w:basedOn w:val="a1"/>
    <w:rsid w:val="00C70867"/>
    <w:pPr>
      <w:spacing w:after="0" w:line="240" w:lineRule="auto"/>
      <w:ind w:left="312" w:hanging="227"/>
      <w:jc w:val="left"/>
    </w:pPr>
    <w:rPr>
      <w:rFonts w:ascii="Arial" w:hAnsi="Arial" w:cs="Arial"/>
      <w:sz w:val="20"/>
      <w:szCs w:val="20"/>
      <w:lang w:val="en-US" w:eastAsia="en-US"/>
    </w:rPr>
  </w:style>
  <w:style w:type="paragraph" w:customStyle="1" w:styleId="bulleted10cxspmiddle">
    <w:name w:val="bulleted10cxspmiddle"/>
    <w:basedOn w:val="a1"/>
    <w:rsid w:val="00C70867"/>
    <w:pPr>
      <w:spacing w:before="100" w:beforeAutospacing="1" w:after="100" w:afterAutospacing="1" w:line="240" w:lineRule="auto"/>
      <w:jc w:val="left"/>
    </w:pPr>
    <w:rPr>
      <w:sz w:val="24"/>
      <w:lang w:val="en-US" w:eastAsia="en-US"/>
    </w:rPr>
  </w:style>
  <w:style w:type="paragraph" w:customStyle="1" w:styleId="bulleted10cxsplast">
    <w:name w:val="bulleted10cxsplast"/>
    <w:basedOn w:val="a1"/>
    <w:rsid w:val="00C70867"/>
    <w:pPr>
      <w:spacing w:before="100" w:beforeAutospacing="1" w:after="100" w:afterAutospacing="1" w:line="240" w:lineRule="auto"/>
      <w:jc w:val="left"/>
    </w:pPr>
    <w:rPr>
      <w:sz w:val="24"/>
      <w:lang w:val="en-US" w:eastAsia="en-US"/>
    </w:rPr>
  </w:style>
  <w:style w:type="character" w:customStyle="1" w:styleId="apple-style-span">
    <w:name w:val="apple-style-span"/>
    <w:basedOn w:val="a2"/>
    <w:rsid w:val="00C70867"/>
  </w:style>
  <w:style w:type="paragraph" w:customStyle="1" w:styleId="Numbered1">
    <w:name w:val="Numbered 1"/>
    <w:basedOn w:val="Bulleted1"/>
    <w:qFormat/>
    <w:rsid w:val="00C70867"/>
    <w:pPr>
      <w:numPr>
        <w:numId w:val="38"/>
      </w:numPr>
      <w:tabs>
        <w:tab w:val="left" w:pos="284"/>
      </w:tabs>
      <w:spacing w:after="60"/>
      <w:contextualSpacing/>
      <w:jc w:val="both"/>
    </w:pPr>
    <w:rPr>
      <w:rFonts w:cs="Times New Roman"/>
      <w:bCs w:val="0"/>
    </w:rPr>
  </w:style>
  <w:style w:type="paragraph" w:styleId="aff3">
    <w:name w:val="No Spacing"/>
    <w:uiPriority w:val="1"/>
    <w:qFormat/>
    <w:locked/>
    <w:rsid w:val="00C70867"/>
    <w:rPr>
      <w:rFonts w:ascii="Arial" w:hAnsi="Arial"/>
      <w:sz w:val="20"/>
      <w:lang w:eastAsia="en-US"/>
    </w:rPr>
  </w:style>
  <w:style w:type="character" w:customStyle="1" w:styleId="emcsitalic">
    <w:name w:val="emcs_italic"/>
    <w:rsid w:val="00C70867"/>
    <w:rPr>
      <w:i/>
    </w:rPr>
  </w:style>
  <w:style w:type="paragraph" w:customStyle="1" w:styleId="Bulleted3">
    <w:name w:val="Bulleted 3"/>
    <w:basedOn w:val="Bulleted2"/>
    <w:qFormat/>
    <w:rsid w:val="00C70867"/>
    <w:pPr>
      <w:tabs>
        <w:tab w:val="clear" w:pos="284"/>
        <w:tab w:val="clear" w:pos="539"/>
      </w:tabs>
      <w:ind w:left="900" w:hanging="360"/>
    </w:pPr>
    <w:rPr>
      <w:bCs/>
    </w:rPr>
  </w:style>
  <w:style w:type="paragraph" w:customStyle="1" w:styleId="NormalJustified">
    <w:name w:val="Normal + Justified"/>
    <w:aliases w:val="After:  0 pt"/>
    <w:basedOn w:val="30"/>
    <w:rsid w:val="00C70867"/>
    <w:pPr>
      <w:numPr>
        <w:ilvl w:val="0"/>
        <w:numId w:val="0"/>
      </w:numPr>
      <w:suppressAutoHyphens w:val="0"/>
      <w:jc w:val="left"/>
    </w:pPr>
    <w:rPr>
      <w:rFonts w:ascii="Arial" w:hAnsi="Arial"/>
      <w:bCs/>
      <w:szCs w:val="26"/>
      <w:lang w:val="en-US"/>
    </w:rPr>
  </w:style>
  <w:style w:type="paragraph" w:customStyle="1" w:styleId="emcsheading2">
    <w:name w:val="emcs_heading2"/>
    <w:rsid w:val="00C70867"/>
    <w:pPr>
      <w:keepNext/>
      <w:widowControl w:val="0"/>
      <w:numPr>
        <w:ilvl w:val="1"/>
        <w:numId w:val="39"/>
      </w:numPr>
      <w:spacing w:before="480" w:after="120"/>
      <w:jc w:val="both"/>
      <w:outlineLvl w:val="1"/>
    </w:pPr>
    <w:rPr>
      <w:b/>
      <w:sz w:val="28"/>
      <w:szCs w:val="20"/>
      <w:lang w:eastAsia="en-US"/>
    </w:rPr>
  </w:style>
  <w:style w:type="paragraph" w:customStyle="1" w:styleId="emcsheading1">
    <w:name w:val="emcs_heading1"/>
    <w:rsid w:val="00C70867"/>
    <w:pPr>
      <w:keepNext/>
      <w:pageBreakBefore/>
      <w:widowControl w:val="0"/>
      <w:numPr>
        <w:numId w:val="39"/>
      </w:numPr>
      <w:spacing w:before="120"/>
      <w:jc w:val="both"/>
      <w:outlineLvl w:val="0"/>
    </w:pPr>
    <w:rPr>
      <w:b/>
      <w:sz w:val="32"/>
      <w:szCs w:val="20"/>
      <w:lang w:eastAsia="en-US"/>
    </w:rPr>
  </w:style>
  <w:style w:type="paragraph" w:customStyle="1" w:styleId="emcsheading3">
    <w:name w:val="emcs_heading3"/>
    <w:rsid w:val="00C70867"/>
    <w:pPr>
      <w:keepNext/>
      <w:widowControl w:val="0"/>
      <w:numPr>
        <w:ilvl w:val="2"/>
        <w:numId w:val="39"/>
      </w:numPr>
      <w:spacing w:before="360" w:after="120"/>
      <w:jc w:val="both"/>
      <w:outlineLvl w:val="2"/>
    </w:pPr>
    <w:rPr>
      <w:b/>
      <w:szCs w:val="20"/>
      <w:lang w:eastAsia="en-US"/>
    </w:rPr>
  </w:style>
  <w:style w:type="character" w:customStyle="1" w:styleId="emcsbodytextCar">
    <w:name w:val="emcs_body_text Car"/>
    <w:rsid w:val="00C70867"/>
    <w:rPr>
      <w:rFonts w:ascii="Times New Roman" w:eastAsia="Times New Roman" w:hAnsi="Times New Roman"/>
      <w:sz w:val="24"/>
      <w:lang w:eastAsia="en-US"/>
    </w:rPr>
  </w:style>
  <w:style w:type="paragraph" w:customStyle="1" w:styleId="emcsAPtablebullet3">
    <w:name w:val="emcs_AP_table_bullet3"/>
    <w:link w:val="emcsAPtablebullet3Car"/>
    <w:rsid w:val="00C70867"/>
    <w:pPr>
      <w:tabs>
        <w:tab w:val="num" w:pos="851"/>
      </w:tabs>
      <w:ind w:left="851" w:hanging="284"/>
    </w:pPr>
    <w:rPr>
      <w:i/>
      <w:color w:val="000080"/>
      <w:sz w:val="16"/>
      <w:szCs w:val="16"/>
      <w:lang w:eastAsia="en-US"/>
    </w:rPr>
  </w:style>
  <w:style w:type="character" w:customStyle="1" w:styleId="emcsAPtablebullet3Car">
    <w:name w:val="emcs_AP_table_bullet3 Car"/>
    <w:link w:val="emcsAPtablebullet3"/>
    <w:rsid w:val="00C70867"/>
    <w:rPr>
      <w:i/>
      <w:color w:val="000080"/>
      <w:sz w:val="16"/>
      <w:szCs w:val="16"/>
      <w:lang w:eastAsia="en-US"/>
    </w:rPr>
  </w:style>
  <w:style w:type="character" w:customStyle="1" w:styleId="CharChar4">
    <w:name w:val="Char Char4"/>
    <w:rsid w:val="00C70867"/>
    <w:rPr>
      <w:rFonts w:ascii="Courier New" w:eastAsia="Times New Roman" w:hAnsi="Courier New" w:cs="Times New Roman"/>
      <w:sz w:val="20"/>
      <w:szCs w:val="20"/>
      <w:lang w:val="en-US"/>
    </w:rPr>
  </w:style>
  <w:style w:type="character" w:customStyle="1" w:styleId="FITSDEV2">
    <w:name w:val="FITSDEV2"/>
    <w:semiHidden/>
    <w:rsid w:val="00C70867"/>
    <w:rPr>
      <w:rFonts w:ascii="Calibri" w:hAnsi="Calibri"/>
      <w:b w:val="0"/>
      <w:bCs w:val="0"/>
      <w:i w:val="0"/>
      <w:iCs w:val="0"/>
      <w:strike w:val="0"/>
      <w:color w:val="000080"/>
      <w:sz w:val="20"/>
      <w:szCs w:val="20"/>
      <w:u w:val="none"/>
    </w:rPr>
  </w:style>
  <w:style w:type="paragraph" w:customStyle="1" w:styleId="MessageTableCell">
    <w:name w:val="Message Table Cell"/>
    <w:basedOn w:val="a1"/>
    <w:rsid w:val="00C70867"/>
    <w:pPr>
      <w:spacing w:before="120" w:after="0" w:line="240" w:lineRule="auto"/>
      <w:jc w:val="left"/>
    </w:pPr>
    <w:rPr>
      <w:sz w:val="20"/>
      <w:szCs w:val="20"/>
      <w:lang w:eastAsia="en-US"/>
    </w:rPr>
  </w:style>
  <w:style w:type="paragraph" w:styleId="aff4">
    <w:name w:val="Quote"/>
    <w:basedOn w:val="a1"/>
    <w:next w:val="a1"/>
    <w:link w:val="Charf"/>
    <w:uiPriority w:val="29"/>
    <w:qFormat/>
    <w:locked/>
    <w:rsid w:val="00C70867"/>
    <w:pPr>
      <w:spacing w:line="240" w:lineRule="auto"/>
    </w:pPr>
    <w:rPr>
      <w:rFonts w:ascii="Arial" w:hAnsi="Arial"/>
      <w:i/>
      <w:iCs/>
      <w:color w:val="000000"/>
      <w:sz w:val="20"/>
      <w:lang w:eastAsia="en-US"/>
    </w:rPr>
  </w:style>
  <w:style w:type="character" w:customStyle="1" w:styleId="Charf">
    <w:name w:val="Απόσπασμα Char"/>
    <w:basedOn w:val="a2"/>
    <w:link w:val="aff4"/>
    <w:uiPriority w:val="29"/>
    <w:rsid w:val="00C70867"/>
    <w:rPr>
      <w:rFonts w:ascii="Arial" w:hAnsi="Arial"/>
      <w:i/>
      <w:iCs/>
      <w:color w:val="000000"/>
      <w:sz w:val="20"/>
      <w:lang w:eastAsia="en-US"/>
    </w:rPr>
  </w:style>
  <w:style w:type="character" w:styleId="aff5">
    <w:name w:val="line number"/>
    <w:basedOn w:val="a2"/>
    <w:locked/>
    <w:rsid w:val="00C70867"/>
  </w:style>
  <w:style w:type="paragraph" w:customStyle="1" w:styleId="emcsUCheading2">
    <w:name w:val="emcs_UC_heading2"/>
    <w:rsid w:val="00C70867"/>
    <w:pPr>
      <w:spacing w:before="80" w:after="80"/>
      <w:ind w:left="567"/>
      <w:jc w:val="both"/>
    </w:pPr>
    <w:rPr>
      <w:i/>
      <w:sz w:val="22"/>
      <w:szCs w:val="22"/>
      <w:lang w:eastAsia="en-US"/>
    </w:rPr>
  </w:style>
  <w:style w:type="paragraph" w:customStyle="1" w:styleId="emcsbullet2blueitalic">
    <w:name w:val="emcs_bullet2_blue&amp;italic"/>
    <w:rsid w:val="00C70867"/>
    <w:pPr>
      <w:numPr>
        <w:numId w:val="40"/>
      </w:numPr>
    </w:pPr>
    <w:rPr>
      <w:i/>
      <w:color w:val="000080"/>
      <w:szCs w:val="20"/>
      <w:lang w:eastAsia="en-US"/>
    </w:rPr>
  </w:style>
  <w:style w:type="character" w:customStyle="1" w:styleId="formattableelementreadonly">
    <w:name w:val="formattableelementreadonly"/>
    <w:basedOn w:val="a2"/>
    <w:rsid w:val="00C70867"/>
  </w:style>
  <w:style w:type="character" w:customStyle="1" w:styleId="apple-converted-space">
    <w:name w:val="apple-converted-space"/>
    <w:basedOn w:val="a2"/>
    <w:rsid w:val="00C70867"/>
  </w:style>
  <w:style w:type="character" w:customStyle="1" w:styleId="WW8Num2z1">
    <w:name w:val="WW8Num2z1"/>
    <w:rsid w:val="00C70867"/>
    <w:rPr>
      <w:rFonts w:ascii="Courier New" w:hAnsi="Courier New" w:cs="Courier New"/>
    </w:rPr>
  </w:style>
  <w:style w:type="character" w:customStyle="1" w:styleId="WW8Num2z2">
    <w:name w:val="WW8Num2z2"/>
    <w:rsid w:val="00C70867"/>
    <w:rPr>
      <w:rFonts w:ascii="Wingdings" w:hAnsi="Wingdings" w:cs="Wingdings"/>
    </w:rPr>
  </w:style>
  <w:style w:type="character" w:customStyle="1" w:styleId="WW8Num2z3">
    <w:name w:val="WW8Num2z3"/>
    <w:rsid w:val="00C70867"/>
    <w:rPr>
      <w:rFonts w:ascii="Symbol" w:hAnsi="Symbol" w:cs="Symbol"/>
    </w:rPr>
  </w:style>
  <w:style w:type="character" w:customStyle="1" w:styleId="WW8Num4z0">
    <w:name w:val="WW8Num4z0"/>
    <w:rsid w:val="00C70867"/>
    <w:rPr>
      <w:rFonts w:ascii="Symbol" w:hAnsi="Symbol" w:cs="Symbol"/>
    </w:rPr>
  </w:style>
  <w:style w:type="character" w:customStyle="1" w:styleId="WW8Num5z0">
    <w:name w:val="WW8Num5z0"/>
    <w:rsid w:val="00C70867"/>
    <w:rPr>
      <w:rFonts w:ascii="Symbol" w:hAnsi="Symbol" w:cs="Symbol"/>
    </w:rPr>
  </w:style>
  <w:style w:type="character" w:customStyle="1" w:styleId="WW8Num5z1">
    <w:name w:val="WW8Num5z1"/>
    <w:rsid w:val="00C70867"/>
    <w:rPr>
      <w:rFonts w:ascii="Courier New" w:hAnsi="Courier New" w:cs="Courier New"/>
    </w:rPr>
  </w:style>
  <w:style w:type="character" w:customStyle="1" w:styleId="WW8Num5z2">
    <w:name w:val="WW8Num5z2"/>
    <w:rsid w:val="00C70867"/>
    <w:rPr>
      <w:rFonts w:ascii="Wingdings" w:hAnsi="Wingdings" w:cs="Wingdings"/>
    </w:rPr>
  </w:style>
  <w:style w:type="character" w:customStyle="1" w:styleId="WW8Num6z0">
    <w:name w:val="WW8Num6z0"/>
    <w:rsid w:val="00C70867"/>
    <w:rPr>
      <w:rFonts w:ascii="Symbol" w:hAnsi="Symbol" w:cs="Symbol"/>
    </w:rPr>
  </w:style>
  <w:style w:type="character" w:customStyle="1" w:styleId="WW8Num6z1">
    <w:name w:val="WW8Num6z1"/>
    <w:rsid w:val="00C70867"/>
    <w:rPr>
      <w:rFonts w:ascii="Courier New" w:hAnsi="Courier New" w:cs="Courier New"/>
    </w:rPr>
  </w:style>
  <w:style w:type="character" w:customStyle="1" w:styleId="WW8Num6z2">
    <w:name w:val="WW8Num6z2"/>
    <w:rsid w:val="00C70867"/>
    <w:rPr>
      <w:rFonts w:ascii="Wingdings" w:hAnsi="Wingdings" w:cs="Wingdings"/>
    </w:rPr>
  </w:style>
  <w:style w:type="character" w:customStyle="1" w:styleId="WW8Num7z0">
    <w:name w:val="WW8Num7z0"/>
    <w:rsid w:val="00C70867"/>
    <w:rPr>
      <w:rFonts w:ascii="Symbol" w:hAnsi="Symbol" w:cs="Symbol"/>
    </w:rPr>
  </w:style>
  <w:style w:type="character" w:customStyle="1" w:styleId="WW8Num7z1">
    <w:name w:val="WW8Num7z1"/>
    <w:rsid w:val="00C70867"/>
    <w:rPr>
      <w:rFonts w:ascii="Arial" w:eastAsia="Times New Roman" w:hAnsi="Arial" w:cs="Arial"/>
    </w:rPr>
  </w:style>
  <w:style w:type="character" w:customStyle="1" w:styleId="WW8Num7z2">
    <w:name w:val="WW8Num7z2"/>
    <w:rsid w:val="00C70867"/>
    <w:rPr>
      <w:rFonts w:ascii="Wingdings" w:hAnsi="Wingdings" w:cs="Wingdings"/>
    </w:rPr>
  </w:style>
  <w:style w:type="character" w:customStyle="1" w:styleId="WW8Num7z4">
    <w:name w:val="WW8Num7z4"/>
    <w:rsid w:val="00C70867"/>
    <w:rPr>
      <w:rFonts w:ascii="Courier New" w:hAnsi="Courier New" w:cs="Courier New"/>
    </w:rPr>
  </w:style>
  <w:style w:type="character" w:customStyle="1" w:styleId="WW8Num8z0">
    <w:name w:val="WW8Num8z0"/>
    <w:rsid w:val="00C70867"/>
    <w:rPr>
      <w:rFonts w:ascii="Symbol" w:hAnsi="Symbol" w:cs="Symbol"/>
    </w:rPr>
  </w:style>
  <w:style w:type="character" w:customStyle="1" w:styleId="WW8Num8z1">
    <w:name w:val="WW8Num8z1"/>
    <w:rsid w:val="00C70867"/>
    <w:rPr>
      <w:rFonts w:ascii="Courier New" w:hAnsi="Courier New" w:cs="Courier New"/>
    </w:rPr>
  </w:style>
  <w:style w:type="character" w:customStyle="1" w:styleId="WW8Num8z2">
    <w:name w:val="WW8Num8z2"/>
    <w:rsid w:val="00C70867"/>
    <w:rPr>
      <w:rFonts w:ascii="Wingdings" w:hAnsi="Wingdings" w:cs="Wingdings"/>
    </w:rPr>
  </w:style>
  <w:style w:type="character" w:customStyle="1" w:styleId="WW8Num9z0">
    <w:name w:val="WW8Num9z0"/>
    <w:rsid w:val="00C70867"/>
    <w:rPr>
      <w:rFonts w:ascii="Symbol" w:hAnsi="Symbol" w:cs="Symbol"/>
    </w:rPr>
  </w:style>
  <w:style w:type="character" w:customStyle="1" w:styleId="WW8Num9z1">
    <w:name w:val="WW8Num9z1"/>
    <w:rsid w:val="00C70867"/>
    <w:rPr>
      <w:rFonts w:ascii="Courier New" w:hAnsi="Courier New" w:cs="Courier New"/>
    </w:rPr>
  </w:style>
  <w:style w:type="character" w:customStyle="1" w:styleId="WW8Num9z2">
    <w:name w:val="WW8Num9z2"/>
    <w:rsid w:val="00C70867"/>
    <w:rPr>
      <w:rFonts w:ascii="Wingdings" w:hAnsi="Wingdings" w:cs="Wingdings"/>
    </w:rPr>
  </w:style>
  <w:style w:type="character" w:customStyle="1" w:styleId="WW8Num10z0">
    <w:name w:val="WW8Num10z0"/>
    <w:rsid w:val="00C70867"/>
    <w:rPr>
      <w:rFonts w:ascii="Symbol" w:hAnsi="Symbol" w:cs="Symbol"/>
    </w:rPr>
  </w:style>
  <w:style w:type="character" w:customStyle="1" w:styleId="WW8Num10z1">
    <w:name w:val="WW8Num10z1"/>
    <w:rsid w:val="00C70867"/>
    <w:rPr>
      <w:rFonts w:ascii="Courier New" w:hAnsi="Courier New" w:cs="Courier New"/>
    </w:rPr>
  </w:style>
  <w:style w:type="character" w:customStyle="1" w:styleId="WW8Num10z2">
    <w:name w:val="WW8Num10z2"/>
    <w:rsid w:val="00C70867"/>
    <w:rPr>
      <w:rFonts w:ascii="Wingdings" w:hAnsi="Wingdings" w:cs="Wingdings"/>
    </w:rPr>
  </w:style>
  <w:style w:type="character" w:customStyle="1" w:styleId="WW8Num12z0">
    <w:name w:val="WW8Num12z0"/>
    <w:rsid w:val="00C70867"/>
    <w:rPr>
      <w:rFonts w:ascii="Symbol" w:hAnsi="Symbol" w:cs="Symbol"/>
      <w:color w:val="auto"/>
    </w:rPr>
  </w:style>
  <w:style w:type="character" w:customStyle="1" w:styleId="WW8Num12z1">
    <w:name w:val="WW8Num12z1"/>
    <w:rsid w:val="00C70867"/>
    <w:rPr>
      <w:rFonts w:ascii="Courier New" w:hAnsi="Courier New" w:cs="Courier New"/>
    </w:rPr>
  </w:style>
  <w:style w:type="character" w:customStyle="1" w:styleId="WW8Num12z2">
    <w:name w:val="WW8Num12z2"/>
    <w:rsid w:val="00C70867"/>
    <w:rPr>
      <w:rFonts w:ascii="Wingdings" w:hAnsi="Wingdings" w:cs="Wingdings"/>
    </w:rPr>
  </w:style>
  <w:style w:type="character" w:customStyle="1" w:styleId="WW8Num12z3">
    <w:name w:val="WW8Num12z3"/>
    <w:rsid w:val="00C70867"/>
    <w:rPr>
      <w:rFonts w:ascii="Symbol" w:hAnsi="Symbol" w:cs="Symbol"/>
    </w:rPr>
  </w:style>
  <w:style w:type="character" w:customStyle="1" w:styleId="WW8Num14z0">
    <w:name w:val="WW8Num14z0"/>
    <w:rsid w:val="00C70867"/>
    <w:rPr>
      <w:rFonts w:ascii="Symbol" w:hAnsi="Symbol" w:cs="Symbol"/>
    </w:rPr>
  </w:style>
  <w:style w:type="character" w:customStyle="1" w:styleId="WW8Num14z1">
    <w:name w:val="WW8Num14z1"/>
    <w:rsid w:val="00C70867"/>
    <w:rPr>
      <w:rFonts w:ascii="Courier New" w:hAnsi="Courier New" w:cs="Courier New"/>
    </w:rPr>
  </w:style>
  <w:style w:type="character" w:customStyle="1" w:styleId="WW8Num14z2">
    <w:name w:val="WW8Num14z2"/>
    <w:rsid w:val="00C70867"/>
    <w:rPr>
      <w:rFonts w:ascii="Wingdings" w:hAnsi="Wingdings" w:cs="Wingdings"/>
    </w:rPr>
  </w:style>
  <w:style w:type="character" w:customStyle="1" w:styleId="WW8Num15z0">
    <w:name w:val="WW8Num15z0"/>
    <w:rsid w:val="00C70867"/>
    <w:rPr>
      <w:rFonts w:ascii="Symbol" w:hAnsi="Symbol" w:cs="Symbol"/>
    </w:rPr>
  </w:style>
  <w:style w:type="character" w:customStyle="1" w:styleId="WW8Num15z1">
    <w:name w:val="WW8Num15z1"/>
    <w:rsid w:val="00C70867"/>
    <w:rPr>
      <w:rFonts w:ascii="Courier New" w:hAnsi="Courier New" w:cs="Courier New"/>
    </w:rPr>
  </w:style>
  <w:style w:type="character" w:customStyle="1" w:styleId="WW8Num15z2">
    <w:name w:val="WW8Num15z2"/>
    <w:rsid w:val="00C70867"/>
    <w:rPr>
      <w:rFonts w:ascii="Wingdings" w:hAnsi="Wingdings" w:cs="Wingdings"/>
    </w:rPr>
  </w:style>
  <w:style w:type="character" w:customStyle="1" w:styleId="WW8Num16z0">
    <w:name w:val="WW8Num16z0"/>
    <w:rsid w:val="00C70867"/>
    <w:rPr>
      <w:rFonts w:ascii="Symbol" w:hAnsi="Symbol" w:cs="Symbol"/>
    </w:rPr>
  </w:style>
  <w:style w:type="character" w:customStyle="1" w:styleId="WW8Num16z1">
    <w:name w:val="WW8Num16z1"/>
    <w:rsid w:val="00C70867"/>
    <w:rPr>
      <w:rFonts w:ascii="Courier New" w:hAnsi="Courier New" w:cs="Courier New"/>
    </w:rPr>
  </w:style>
  <w:style w:type="character" w:customStyle="1" w:styleId="WW8Num16z2">
    <w:name w:val="WW8Num16z2"/>
    <w:rsid w:val="00C70867"/>
    <w:rPr>
      <w:rFonts w:ascii="Wingdings" w:hAnsi="Wingdings" w:cs="Wingdings"/>
    </w:rPr>
  </w:style>
  <w:style w:type="character" w:customStyle="1" w:styleId="WW8Num17z0">
    <w:name w:val="WW8Num17z0"/>
    <w:rsid w:val="00C70867"/>
    <w:rPr>
      <w:rFonts w:ascii="Symbol" w:hAnsi="Symbol" w:cs="Times New Roman"/>
    </w:rPr>
  </w:style>
  <w:style w:type="character" w:customStyle="1" w:styleId="WW8Num18z0">
    <w:name w:val="WW8Num18z0"/>
    <w:rsid w:val="00C70867"/>
    <w:rPr>
      <w:rFonts w:ascii="Symbol" w:hAnsi="Symbol" w:cs="Symbol"/>
    </w:rPr>
  </w:style>
  <w:style w:type="character" w:customStyle="1" w:styleId="WW8Num18z1">
    <w:name w:val="WW8Num18z1"/>
    <w:rsid w:val="00C70867"/>
    <w:rPr>
      <w:rFonts w:ascii="Courier New" w:hAnsi="Courier New" w:cs="Courier New"/>
    </w:rPr>
  </w:style>
  <w:style w:type="character" w:customStyle="1" w:styleId="WW8Num18z2">
    <w:name w:val="WW8Num18z2"/>
    <w:rsid w:val="00C70867"/>
    <w:rPr>
      <w:rFonts w:ascii="Wingdings" w:hAnsi="Wingdings" w:cs="Wingdings"/>
    </w:rPr>
  </w:style>
  <w:style w:type="character" w:customStyle="1" w:styleId="WW8Num19z0">
    <w:name w:val="WW8Num19z0"/>
    <w:rsid w:val="00C70867"/>
    <w:rPr>
      <w:rFonts w:ascii="Symbol" w:hAnsi="Symbol" w:cs="Symbol"/>
      <w:color w:val="auto"/>
    </w:rPr>
  </w:style>
  <w:style w:type="character" w:customStyle="1" w:styleId="WW8Num20z0">
    <w:name w:val="WW8Num20z0"/>
    <w:rsid w:val="00C70867"/>
    <w:rPr>
      <w:rFonts w:ascii="Courier New" w:hAnsi="Courier New" w:cs="Courier New"/>
    </w:rPr>
  </w:style>
  <w:style w:type="character" w:customStyle="1" w:styleId="WW8Num20z2">
    <w:name w:val="WW8Num20z2"/>
    <w:rsid w:val="00C70867"/>
    <w:rPr>
      <w:rFonts w:ascii="Wingdings" w:hAnsi="Wingdings" w:cs="Wingdings"/>
    </w:rPr>
  </w:style>
  <w:style w:type="character" w:customStyle="1" w:styleId="WW8Num20z3">
    <w:name w:val="WW8Num20z3"/>
    <w:rsid w:val="00C70867"/>
    <w:rPr>
      <w:rFonts w:ascii="Symbol" w:hAnsi="Symbol" w:cs="Symbol"/>
    </w:rPr>
  </w:style>
  <w:style w:type="character" w:customStyle="1" w:styleId="WW8Num21z0">
    <w:name w:val="WW8Num21z0"/>
    <w:rsid w:val="00C70867"/>
    <w:rPr>
      <w:rFonts w:ascii="Times New Roman" w:hAnsi="Times New Roman" w:cs="Times New Roman"/>
    </w:rPr>
  </w:style>
  <w:style w:type="character" w:customStyle="1" w:styleId="WW8Num22z0">
    <w:name w:val="WW8Num22z0"/>
    <w:rsid w:val="00C70867"/>
    <w:rPr>
      <w:rFonts w:ascii="Symbol" w:hAnsi="Symbol" w:cs="Symbol"/>
    </w:rPr>
  </w:style>
  <w:style w:type="character" w:customStyle="1" w:styleId="WW8Num22z2">
    <w:name w:val="WW8Num22z2"/>
    <w:rsid w:val="00C70867"/>
    <w:rPr>
      <w:rFonts w:ascii="Wingdings" w:hAnsi="Wingdings" w:cs="Wingdings"/>
    </w:rPr>
  </w:style>
  <w:style w:type="character" w:customStyle="1" w:styleId="WW8Num22z4">
    <w:name w:val="WW8Num22z4"/>
    <w:rsid w:val="00C70867"/>
    <w:rPr>
      <w:rFonts w:ascii="Courier New" w:hAnsi="Courier New" w:cs="Courier New"/>
    </w:rPr>
  </w:style>
  <w:style w:type="character" w:customStyle="1" w:styleId="WW8Num23z0">
    <w:name w:val="WW8Num23z0"/>
    <w:rsid w:val="00C70867"/>
    <w:rPr>
      <w:rFonts w:ascii="Symbol" w:hAnsi="Symbol" w:cs="Symbol"/>
    </w:rPr>
  </w:style>
  <w:style w:type="character" w:customStyle="1" w:styleId="WW8Num23z1">
    <w:name w:val="WW8Num23z1"/>
    <w:rsid w:val="00C70867"/>
    <w:rPr>
      <w:rFonts w:ascii="Courier New" w:hAnsi="Courier New" w:cs="Courier New"/>
    </w:rPr>
  </w:style>
  <w:style w:type="character" w:customStyle="1" w:styleId="WW8Num23z2">
    <w:name w:val="WW8Num23z2"/>
    <w:rsid w:val="00C70867"/>
    <w:rPr>
      <w:rFonts w:ascii="Wingdings" w:hAnsi="Wingdings" w:cs="Wingdings"/>
    </w:rPr>
  </w:style>
  <w:style w:type="character" w:customStyle="1" w:styleId="DefaultParagraphFont1">
    <w:name w:val="Default Paragraph Font1"/>
    <w:rsid w:val="00C70867"/>
  </w:style>
  <w:style w:type="character" w:customStyle="1" w:styleId="FootnoteCharacters">
    <w:name w:val="Footnote Characters"/>
    <w:rsid w:val="00C70867"/>
    <w:rPr>
      <w:vertAlign w:val="superscript"/>
    </w:rPr>
  </w:style>
  <w:style w:type="character" w:customStyle="1" w:styleId="Heading2Char2">
    <w:name w:val="Heading 2 Char2"/>
    <w:aliases w:val="Heading 2 Char Char1,Headline 2 Char Char1,h2 Char Char1,2 Char Char1,headi Char Char1,heading2 Char Char1,h21 Char Char1,h22 Char Char1,21 Char Char1,H2 Char Char1,l2 Char Char1,kopregel 2 Char Char1,Titre m Char Char1,Headline 2 Char2"/>
    <w:rsid w:val="00C70867"/>
    <w:rPr>
      <w:rFonts w:ascii="Arial" w:hAnsi="Arial" w:cs="Arial"/>
      <w:b/>
      <w:bCs/>
      <w:iCs/>
      <w:smallCaps/>
      <w:sz w:val="28"/>
      <w:szCs w:val="28"/>
    </w:rPr>
  </w:style>
  <w:style w:type="character" w:customStyle="1" w:styleId="CharChar6">
    <w:name w:val="Char Char6"/>
    <w:rsid w:val="00C70867"/>
    <w:rPr>
      <w:rFonts w:ascii="Courier New" w:hAnsi="Courier New" w:cs="Courier New"/>
      <w:lang w:val="en-US" w:bidi="ar-SA"/>
    </w:rPr>
  </w:style>
  <w:style w:type="character" w:customStyle="1" w:styleId="CharChar7">
    <w:name w:val="Char Char7"/>
    <w:rsid w:val="00C70867"/>
    <w:rPr>
      <w:rFonts w:ascii="Courier New" w:hAnsi="Courier New" w:cs="Courier New"/>
    </w:rPr>
  </w:style>
  <w:style w:type="character" w:customStyle="1" w:styleId="CharChar8">
    <w:name w:val="Char Char8"/>
    <w:rsid w:val="00C70867"/>
    <w:rPr>
      <w:rFonts w:ascii="Courier New" w:hAnsi="Courier New" w:cs="Courier New"/>
    </w:rPr>
  </w:style>
  <w:style w:type="character" w:customStyle="1" w:styleId="HeaderChar1">
    <w:name w:val="Header Char1"/>
    <w:rsid w:val="00C70867"/>
    <w:rPr>
      <w:rFonts w:eastAsia="Calibri"/>
      <w:sz w:val="24"/>
      <w:szCs w:val="22"/>
    </w:rPr>
  </w:style>
  <w:style w:type="character" w:customStyle="1" w:styleId="IndexLink">
    <w:name w:val="Index Link"/>
    <w:rsid w:val="00C70867"/>
  </w:style>
  <w:style w:type="character" w:customStyle="1" w:styleId="EndnoteCharacters">
    <w:name w:val="Endnote Characters"/>
    <w:rsid w:val="00C70867"/>
  </w:style>
  <w:style w:type="paragraph" w:styleId="aff6">
    <w:name w:val="List"/>
    <w:basedOn w:val="af1"/>
    <w:locked/>
    <w:rsid w:val="00C70867"/>
    <w:pPr>
      <w:suppressAutoHyphens/>
      <w:spacing w:before="0" w:after="0"/>
      <w:jc w:val="both"/>
    </w:pPr>
    <w:rPr>
      <w:rFonts w:ascii="Arial" w:hAnsi="Arial" w:cs="Lohit Hindi"/>
      <w:sz w:val="20"/>
      <w:lang w:eastAsia="zh-CN"/>
    </w:rPr>
  </w:style>
  <w:style w:type="paragraph" w:customStyle="1" w:styleId="Index">
    <w:name w:val="Index"/>
    <w:basedOn w:val="a1"/>
    <w:rsid w:val="00C70867"/>
    <w:pPr>
      <w:suppressLineNumbers/>
      <w:suppressAutoHyphens/>
      <w:spacing w:line="240" w:lineRule="auto"/>
    </w:pPr>
    <w:rPr>
      <w:rFonts w:ascii="Arial" w:hAnsi="Arial" w:cs="Lohit Hindi"/>
      <w:sz w:val="20"/>
      <w:lang w:eastAsia="zh-CN"/>
    </w:rPr>
  </w:style>
  <w:style w:type="paragraph" w:customStyle="1" w:styleId="WW-Caption">
    <w:name w:val="WW-Caption"/>
    <w:basedOn w:val="a1"/>
    <w:next w:val="a1"/>
    <w:rsid w:val="00C70867"/>
    <w:pPr>
      <w:suppressAutoHyphens/>
      <w:spacing w:before="120" w:line="240" w:lineRule="auto"/>
      <w:jc w:val="center"/>
    </w:pPr>
    <w:rPr>
      <w:rFonts w:ascii="Arial" w:hAnsi="Arial" w:cs="Arial"/>
      <w:bCs/>
      <w:i/>
      <w:sz w:val="20"/>
      <w:szCs w:val="20"/>
      <w:lang w:eastAsia="zh-CN"/>
    </w:rPr>
  </w:style>
  <w:style w:type="paragraph" w:customStyle="1" w:styleId="TableContents">
    <w:name w:val="Table Contents"/>
    <w:basedOn w:val="a1"/>
    <w:rsid w:val="00C70867"/>
    <w:pPr>
      <w:suppressLineNumbers/>
      <w:suppressAutoHyphens/>
      <w:spacing w:line="240" w:lineRule="auto"/>
    </w:pPr>
    <w:rPr>
      <w:rFonts w:ascii="Arial" w:hAnsi="Arial" w:cs="Arial"/>
      <w:sz w:val="20"/>
      <w:lang w:eastAsia="zh-CN"/>
    </w:rPr>
  </w:style>
  <w:style w:type="paragraph" w:customStyle="1" w:styleId="WW-Heading">
    <w:name w:val="WW-Heading"/>
    <w:basedOn w:val="1"/>
    <w:rsid w:val="00C70867"/>
    <w:pPr>
      <w:keepLines/>
      <w:numPr>
        <w:numId w:val="0"/>
      </w:numPr>
      <w:tabs>
        <w:tab w:val="clear" w:pos="510"/>
        <w:tab w:val="num" w:pos="644"/>
      </w:tabs>
      <w:suppressAutoHyphens/>
      <w:spacing w:before="240" w:after="240" w:line="240" w:lineRule="auto"/>
      <w:ind w:right="284"/>
      <w:jc w:val="center"/>
    </w:pPr>
    <w:rPr>
      <w:rFonts w:ascii="Trebuchet MS" w:hAnsi="Trebuchet MS"/>
      <w:caps/>
      <w:smallCaps w:val="0"/>
      <w:color w:val="003366"/>
      <w:kern w:val="1"/>
      <w:sz w:val="28"/>
      <w:szCs w:val="20"/>
      <w:lang w:eastAsia="zh-CN"/>
    </w:rPr>
  </w:style>
  <w:style w:type="paragraph" w:customStyle="1" w:styleId="FrontPageHeading">
    <w:name w:val="FrontPageHeading"/>
    <w:basedOn w:val="a1"/>
    <w:next w:val="a1"/>
    <w:rsid w:val="00C70867"/>
    <w:pPr>
      <w:keepNext/>
      <w:keepLines/>
      <w:suppressAutoHyphens/>
      <w:spacing w:before="60" w:after="60" w:line="240" w:lineRule="auto"/>
      <w:jc w:val="center"/>
    </w:pPr>
    <w:rPr>
      <w:b/>
      <w:sz w:val="32"/>
      <w:szCs w:val="20"/>
      <w:lang w:eastAsia="zh-CN"/>
    </w:rPr>
  </w:style>
  <w:style w:type="paragraph" w:customStyle="1" w:styleId="HeadingAnnex">
    <w:name w:val="Heading Annex"/>
    <w:basedOn w:val="1"/>
    <w:next w:val="a1"/>
    <w:rsid w:val="00C70867"/>
    <w:pPr>
      <w:pageBreakBefore/>
      <w:numPr>
        <w:numId w:val="0"/>
      </w:numPr>
      <w:tabs>
        <w:tab w:val="clear" w:pos="510"/>
        <w:tab w:val="left" w:pos="567"/>
      </w:tabs>
      <w:suppressAutoHyphens/>
      <w:spacing w:before="600" w:after="240" w:line="240" w:lineRule="auto"/>
    </w:pPr>
    <w:rPr>
      <w:rFonts w:ascii="Arial" w:hAnsi="Arial"/>
      <w:bCs/>
      <w:caps/>
      <w:smallCaps w:val="0"/>
      <w:kern w:val="1"/>
      <w:szCs w:val="32"/>
      <w:lang w:eastAsia="zh-CN"/>
    </w:rPr>
  </w:style>
  <w:style w:type="paragraph" w:customStyle="1" w:styleId="TableCellTimesNewRoman">
    <w:name w:val="TableCell + Times New Roman"/>
    <w:aliases w:val="12 pt"/>
    <w:basedOn w:val="a1"/>
    <w:rsid w:val="00C70867"/>
    <w:pPr>
      <w:suppressAutoHyphens/>
      <w:spacing w:line="240" w:lineRule="auto"/>
    </w:pPr>
    <w:rPr>
      <w:sz w:val="24"/>
      <w:lang w:eastAsia="zh-CN"/>
    </w:rPr>
  </w:style>
  <w:style w:type="paragraph" w:customStyle="1" w:styleId="NormalCode">
    <w:name w:val="Normal Code"/>
    <w:basedOn w:val="a1"/>
    <w:rsid w:val="00C70867"/>
    <w:pPr>
      <w:suppressAutoHyphens/>
      <w:spacing w:after="60" w:line="240" w:lineRule="auto"/>
      <w:jc w:val="left"/>
    </w:pPr>
    <w:rPr>
      <w:rFonts w:ascii="Courier New" w:hAnsi="Courier New" w:cs="Courier New"/>
      <w:sz w:val="18"/>
      <w:szCs w:val="18"/>
      <w:lang w:eastAsia="zh-CN"/>
    </w:rPr>
  </w:style>
  <w:style w:type="paragraph" w:customStyle="1" w:styleId="Table10">
    <w:name w:val="Table 10"/>
    <w:rsid w:val="00C70867"/>
    <w:pPr>
      <w:tabs>
        <w:tab w:val="left" w:pos="567"/>
        <w:tab w:val="left" w:pos="1134"/>
        <w:tab w:val="left" w:pos="1701"/>
      </w:tabs>
      <w:suppressAutoHyphens/>
      <w:spacing w:before="40" w:after="40"/>
      <w:jc w:val="both"/>
    </w:pPr>
    <w:rPr>
      <w:rFonts w:ascii="Arial" w:hAnsi="Arial"/>
      <w:szCs w:val="20"/>
      <w:lang w:eastAsia="zh-CN"/>
    </w:rPr>
  </w:style>
  <w:style w:type="paragraph" w:customStyle="1" w:styleId="ProblemStatement">
    <w:name w:val="Problem Statement"/>
    <w:basedOn w:val="a1"/>
    <w:qFormat/>
    <w:rsid w:val="00C70867"/>
    <w:pPr>
      <w:suppressAutoHyphens/>
      <w:spacing w:after="60" w:line="240" w:lineRule="auto"/>
      <w:jc w:val="left"/>
    </w:pPr>
    <w:rPr>
      <w:rFonts w:ascii="Arial" w:hAnsi="Arial" w:cs="Arial"/>
      <w:b/>
      <w:sz w:val="20"/>
      <w:szCs w:val="20"/>
      <w:lang w:eastAsia="zh-CN"/>
    </w:rPr>
  </w:style>
  <w:style w:type="paragraph" w:customStyle="1" w:styleId="ProposedSolution">
    <w:name w:val="Proposed Solution"/>
    <w:basedOn w:val="a1"/>
    <w:qFormat/>
    <w:rsid w:val="00C70867"/>
    <w:pPr>
      <w:suppressAutoHyphens/>
      <w:spacing w:before="240" w:after="60" w:line="240" w:lineRule="auto"/>
      <w:jc w:val="left"/>
    </w:pPr>
    <w:rPr>
      <w:rFonts w:ascii="Arial" w:hAnsi="Arial" w:cs="Arial"/>
      <w:b/>
      <w:bCs/>
      <w:sz w:val="20"/>
      <w:szCs w:val="20"/>
      <w:lang w:eastAsia="zh-CN"/>
    </w:rPr>
  </w:style>
  <w:style w:type="paragraph" w:customStyle="1" w:styleId="Tablemessage">
    <w:name w:val="Table message"/>
    <w:basedOn w:val="a1"/>
    <w:qFormat/>
    <w:rsid w:val="00C70867"/>
    <w:pPr>
      <w:tabs>
        <w:tab w:val="left" w:pos="284"/>
        <w:tab w:val="left" w:pos="425"/>
        <w:tab w:val="left" w:pos="567"/>
        <w:tab w:val="left" w:pos="5528"/>
        <w:tab w:val="left" w:pos="6095"/>
        <w:tab w:val="left" w:pos="6379"/>
        <w:tab w:val="left" w:pos="7655"/>
      </w:tabs>
      <w:suppressAutoHyphens/>
      <w:spacing w:line="240" w:lineRule="auto"/>
      <w:jc w:val="left"/>
    </w:pPr>
    <w:rPr>
      <w:rFonts w:ascii="Arial" w:hAnsi="Arial" w:cs="Arial"/>
      <w:sz w:val="20"/>
      <w:lang w:eastAsia="zh-CN"/>
    </w:rPr>
  </w:style>
  <w:style w:type="paragraph" w:customStyle="1" w:styleId="WW-Default">
    <w:name w:val="WW-Default"/>
    <w:rsid w:val="00C70867"/>
    <w:pPr>
      <w:widowControl w:val="0"/>
      <w:suppressAutoHyphens/>
      <w:autoSpaceDE w:val="0"/>
    </w:pPr>
    <w:rPr>
      <w:rFonts w:ascii="Arial" w:hAnsi="Arial" w:cs="Arial"/>
      <w:color w:val="000000"/>
      <w:lang w:val="en-US" w:eastAsia="zh-CN"/>
    </w:rPr>
  </w:style>
  <w:style w:type="paragraph" w:customStyle="1" w:styleId="Heading2Nonum">
    <w:name w:val="Heading 2 Nonum"/>
    <w:basedOn w:val="2"/>
    <w:rsid w:val="00C70867"/>
    <w:pPr>
      <w:numPr>
        <w:ilvl w:val="0"/>
        <w:numId w:val="0"/>
      </w:numPr>
      <w:suppressAutoHyphens/>
      <w:spacing w:after="240"/>
    </w:pPr>
    <w:rPr>
      <w:rFonts w:ascii="Arial" w:hAnsi="Arial" w:cs="Arial"/>
      <w:bCs/>
      <w:iCs/>
      <w:sz w:val="32"/>
      <w:szCs w:val="28"/>
      <w:lang w:eastAsia="zh-CN"/>
    </w:rPr>
  </w:style>
  <w:style w:type="paragraph" w:customStyle="1" w:styleId="actionresponse">
    <w:name w:val="action_response"/>
    <w:basedOn w:val="a1"/>
    <w:rsid w:val="00C70867"/>
    <w:pPr>
      <w:keepNext/>
      <w:tabs>
        <w:tab w:val="left" w:pos="1134"/>
        <w:tab w:val="left" w:pos="1701"/>
        <w:tab w:val="left" w:pos="2268"/>
      </w:tabs>
      <w:suppressAutoHyphens/>
      <w:spacing w:after="0" w:line="240" w:lineRule="auto"/>
      <w:jc w:val="center"/>
    </w:pPr>
    <w:rPr>
      <w:b/>
      <w:bCs/>
      <w:sz w:val="24"/>
      <w:szCs w:val="21"/>
      <w:lang w:eastAsia="zh-CN"/>
    </w:rPr>
  </w:style>
  <w:style w:type="paragraph" w:customStyle="1" w:styleId="emcsDataItem">
    <w:name w:val="emcs_DataItem"/>
    <w:basedOn w:val="af1"/>
    <w:qFormat/>
    <w:rsid w:val="00C70867"/>
    <w:pPr>
      <w:tabs>
        <w:tab w:val="left" w:pos="425"/>
        <w:tab w:val="left" w:pos="5812"/>
        <w:tab w:val="left" w:pos="6096"/>
        <w:tab w:val="left" w:pos="7230"/>
        <w:tab w:val="left" w:pos="8080"/>
      </w:tabs>
      <w:suppressAutoHyphens/>
      <w:spacing w:before="0" w:after="0"/>
      <w:jc w:val="both"/>
    </w:pPr>
    <w:rPr>
      <w:rFonts w:ascii="Arial" w:hAnsi="Arial" w:cs="Arial"/>
      <w:sz w:val="20"/>
      <w:lang w:eastAsia="zh-CN"/>
    </w:rPr>
  </w:style>
  <w:style w:type="paragraph" w:customStyle="1" w:styleId="emcsDataGroup">
    <w:name w:val="emcs_DataGroup"/>
    <w:basedOn w:val="af1"/>
    <w:qFormat/>
    <w:rsid w:val="00C70867"/>
    <w:pPr>
      <w:tabs>
        <w:tab w:val="left" w:pos="425"/>
        <w:tab w:val="left" w:pos="5103"/>
        <w:tab w:val="left" w:pos="5812"/>
        <w:tab w:val="left" w:pos="8080"/>
      </w:tabs>
      <w:suppressAutoHyphens/>
      <w:spacing w:before="0" w:after="0"/>
      <w:jc w:val="both"/>
    </w:pPr>
    <w:rPr>
      <w:rFonts w:ascii="Arial" w:hAnsi="Arial" w:cs="Arial"/>
      <w:b/>
      <w:sz w:val="20"/>
      <w:lang w:eastAsia="zh-CN"/>
    </w:rPr>
  </w:style>
  <w:style w:type="paragraph" w:customStyle="1" w:styleId="emcsDataItemnewline">
    <w:name w:val="emcs_DataItem_newline"/>
    <w:basedOn w:val="af1"/>
    <w:qFormat/>
    <w:rsid w:val="00C70867"/>
    <w:pPr>
      <w:tabs>
        <w:tab w:val="left" w:pos="8080"/>
      </w:tabs>
      <w:suppressAutoHyphens/>
      <w:spacing w:before="0" w:after="0"/>
      <w:jc w:val="both"/>
    </w:pPr>
    <w:rPr>
      <w:rFonts w:ascii="Arial" w:hAnsi="Arial" w:cs="Arial"/>
      <w:sz w:val="20"/>
      <w:lang w:eastAsia="zh-CN"/>
    </w:rPr>
  </w:style>
  <w:style w:type="paragraph" w:customStyle="1" w:styleId="DataItem">
    <w:name w:val="Data Item"/>
    <w:basedOn w:val="af1"/>
    <w:qFormat/>
    <w:rsid w:val="00C70867"/>
    <w:pPr>
      <w:tabs>
        <w:tab w:val="left" w:pos="425"/>
        <w:tab w:val="left" w:pos="5670"/>
        <w:tab w:val="left" w:pos="6096"/>
        <w:tab w:val="left" w:pos="6946"/>
        <w:tab w:val="left" w:pos="7655"/>
      </w:tabs>
      <w:suppressAutoHyphens/>
      <w:spacing w:before="0" w:after="0"/>
      <w:jc w:val="both"/>
    </w:pPr>
    <w:rPr>
      <w:rFonts w:ascii="Arial" w:hAnsi="Arial" w:cs="Arial"/>
      <w:sz w:val="20"/>
      <w:lang w:val="el-GR" w:eastAsia="el-GR"/>
    </w:rPr>
  </w:style>
  <w:style w:type="paragraph" w:customStyle="1" w:styleId="DataGroup">
    <w:name w:val="Data Group"/>
    <w:basedOn w:val="af1"/>
    <w:qFormat/>
    <w:rsid w:val="00C70867"/>
    <w:pPr>
      <w:tabs>
        <w:tab w:val="left" w:pos="425"/>
        <w:tab w:val="left" w:pos="4536"/>
        <w:tab w:val="left" w:pos="5670"/>
        <w:tab w:val="left" w:pos="6804"/>
        <w:tab w:val="left" w:pos="7655"/>
      </w:tabs>
      <w:suppressAutoHyphens/>
      <w:spacing w:before="0" w:after="0"/>
      <w:jc w:val="both"/>
    </w:pPr>
    <w:rPr>
      <w:rFonts w:ascii="Arial" w:hAnsi="Arial" w:cs="Arial"/>
      <w:b/>
      <w:sz w:val="20"/>
      <w:szCs w:val="20"/>
      <w:lang w:val="el-GR" w:eastAsia="el-GR"/>
    </w:rPr>
  </w:style>
  <w:style w:type="paragraph" w:customStyle="1" w:styleId="StyleDataItem10pt">
    <w:name w:val="Style Data Item + 10 pt"/>
    <w:basedOn w:val="DataItem"/>
    <w:rsid w:val="00C70867"/>
  </w:style>
  <w:style w:type="paragraph" w:customStyle="1" w:styleId="OutlineBullet">
    <w:name w:val="Outline Bullet"/>
    <w:basedOn w:val="a1"/>
    <w:next w:val="a1"/>
    <w:rsid w:val="00C70867"/>
    <w:pPr>
      <w:keepLines/>
      <w:suppressAutoHyphens/>
      <w:spacing w:after="240" w:line="240" w:lineRule="auto"/>
      <w:ind w:left="720"/>
    </w:pPr>
    <w:rPr>
      <w:sz w:val="24"/>
      <w:szCs w:val="20"/>
      <w:lang w:eastAsia="zh-CN"/>
    </w:rPr>
  </w:style>
  <w:style w:type="paragraph" w:customStyle="1" w:styleId="OutlineBulletLevel2">
    <w:name w:val="Outline Bullet Level 2"/>
    <w:basedOn w:val="a1"/>
    <w:next w:val="a1"/>
    <w:rsid w:val="00C70867"/>
    <w:pPr>
      <w:keepLines/>
      <w:suppressAutoHyphens/>
      <w:spacing w:after="240" w:line="240" w:lineRule="auto"/>
      <w:ind w:left="1080"/>
    </w:pPr>
    <w:rPr>
      <w:sz w:val="24"/>
      <w:szCs w:val="20"/>
      <w:lang w:eastAsia="zh-CN"/>
    </w:rPr>
  </w:style>
  <w:style w:type="paragraph" w:customStyle="1" w:styleId="Contents10">
    <w:name w:val="Contents 10"/>
    <w:basedOn w:val="Index"/>
    <w:rsid w:val="00C70867"/>
    <w:pPr>
      <w:tabs>
        <w:tab w:val="right" w:leader="dot" w:pos="7425"/>
      </w:tabs>
      <w:ind w:left="2547"/>
    </w:pPr>
  </w:style>
  <w:style w:type="paragraph" w:customStyle="1" w:styleId="Framecontents">
    <w:name w:val="Frame contents"/>
    <w:basedOn w:val="af1"/>
    <w:rsid w:val="00C70867"/>
    <w:pPr>
      <w:suppressAutoHyphens/>
      <w:spacing w:before="0" w:after="0"/>
      <w:jc w:val="both"/>
    </w:pPr>
    <w:rPr>
      <w:rFonts w:ascii="Arial" w:hAnsi="Arial" w:cs="Arial"/>
      <w:sz w:val="20"/>
      <w:lang w:eastAsia="zh-CN"/>
    </w:rPr>
  </w:style>
  <w:style w:type="character" w:customStyle="1" w:styleId="PlainTextChar1">
    <w:name w:val="Plain Text Char1"/>
    <w:rsid w:val="00C70867"/>
    <w:rPr>
      <w:rFonts w:ascii="Courier New" w:hAnsi="Courier New" w:cs="Courier New"/>
      <w:lang w:val="en-US" w:eastAsia="zh-CN"/>
    </w:rPr>
  </w:style>
  <w:style w:type="character" w:customStyle="1" w:styleId="TitleChar1">
    <w:name w:val="Title Char1"/>
    <w:rsid w:val="00C70867"/>
    <w:rPr>
      <w:rFonts w:ascii="Arial" w:hAnsi="Arial"/>
      <w:b/>
      <w:bCs/>
      <w:sz w:val="40"/>
      <w:szCs w:val="40"/>
      <w:lang w:val="en-GB"/>
    </w:rPr>
  </w:style>
  <w:style w:type="numbering" w:styleId="111111">
    <w:name w:val="Outline List 2"/>
    <w:basedOn w:val="a4"/>
    <w:locked/>
    <w:rsid w:val="00C70867"/>
    <w:pPr>
      <w:numPr>
        <w:numId w:val="41"/>
      </w:numPr>
    </w:pPr>
  </w:style>
  <w:style w:type="paragraph" w:customStyle="1" w:styleId="Default">
    <w:name w:val="Default"/>
    <w:rsid w:val="00C70867"/>
    <w:pPr>
      <w:widowControl w:val="0"/>
      <w:autoSpaceDE w:val="0"/>
      <w:autoSpaceDN w:val="0"/>
      <w:adjustRightInd w:val="0"/>
      <w:spacing w:after="120"/>
      <w:jc w:val="both"/>
    </w:pPr>
    <w:rPr>
      <w:rFonts w:ascii="Arial" w:hAnsi="Arial" w:cs="Arial"/>
      <w:color w:val="000000"/>
      <w:lang w:val="en-US" w:eastAsia="en-US"/>
    </w:rPr>
  </w:style>
  <w:style w:type="paragraph" w:customStyle="1" w:styleId="NormalBullet">
    <w:name w:val="Normal Bullet"/>
    <w:basedOn w:val="a1"/>
    <w:qFormat/>
    <w:rsid w:val="00C70867"/>
    <w:pPr>
      <w:keepLines/>
      <w:numPr>
        <w:numId w:val="42"/>
      </w:numPr>
      <w:spacing w:after="240" w:line="240" w:lineRule="auto"/>
    </w:pPr>
    <w:rPr>
      <w:sz w:val="24"/>
      <w:szCs w:val="20"/>
      <w:lang w:eastAsia="en-US"/>
    </w:rPr>
  </w:style>
  <w:style w:type="paragraph" w:styleId="3">
    <w:name w:val="List Bullet 3"/>
    <w:basedOn w:val="a1"/>
    <w:uiPriority w:val="99"/>
    <w:unhideWhenUsed/>
    <w:locked/>
    <w:rsid w:val="00C70867"/>
    <w:pPr>
      <w:numPr>
        <w:numId w:val="43"/>
      </w:numPr>
      <w:spacing w:line="240" w:lineRule="auto"/>
      <w:contextualSpacing/>
    </w:pPr>
    <w:rPr>
      <w:rFonts w:ascii="Arial" w:hAnsi="Arial"/>
      <w:sz w:val="20"/>
      <w:lang w:eastAsia="en-US"/>
    </w:rPr>
  </w:style>
  <w:style w:type="paragraph" w:customStyle="1" w:styleId="TableScenarios">
    <w:name w:val="Table Scenarios"/>
    <w:basedOn w:val="a1"/>
    <w:qFormat/>
    <w:rsid w:val="00C70867"/>
    <w:pPr>
      <w:keepLines/>
      <w:spacing w:after="0" w:line="240" w:lineRule="auto"/>
      <w:jc w:val="left"/>
    </w:pPr>
    <w:rPr>
      <w:sz w:val="24"/>
      <w:szCs w:val="20"/>
      <w:lang w:eastAsia="el-GR"/>
    </w:rPr>
  </w:style>
  <w:style w:type="paragraph" w:customStyle="1" w:styleId="TableScenariosHeading">
    <w:name w:val="Table Scenarios Heading"/>
    <w:basedOn w:val="TableScenarios"/>
    <w:rsid w:val="00C70867"/>
    <w:pPr>
      <w:spacing w:before="40" w:after="40"/>
    </w:pPr>
    <w:rPr>
      <w:b/>
    </w:rPr>
  </w:style>
  <w:style w:type="character" w:customStyle="1" w:styleId="Char0">
    <w:name w:val="Κείμενο σημείωσης τέλους Char"/>
    <w:link w:val="a8"/>
    <w:uiPriority w:val="99"/>
    <w:rsid w:val="00C70867"/>
    <w:rPr>
      <w:sz w:val="20"/>
    </w:rPr>
  </w:style>
  <w:style w:type="paragraph" w:customStyle="1" w:styleId="xl67">
    <w:name w:val="xl67"/>
    <w:basedOn w:val="a1"/>
    <w:rsid w:val="00C708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68">
    <w:name w:val="xl68"/>
    <w:basedOn w:val="a1"/>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69">
    <w:name w:val="xl69"/>
    <w:basedOn w:val="a1"/>
    <w:rsid w:val="00C70867"/>
    <w:pPr>
      <w:pBdr>
        <w:bottom w:val="single" w:sz="8" w:space="0" w:color="auto"/>
        <w:right w:val="single" w:sz="8" w:space="0" w:color="auto"/>
      </w:pBdr>
      <w:spacing w:before="100" w:beforeAutospacing="1" w:after="100" w:afterAutospacing="1" w:line="240" w:lineRule="auto"/>
      <w:textAlignment w:val="center"/>
    </w:pPr>
    <w:rPr>
      <w:rFonts w:ascii="Arial" w:hAnsi="Arial" w:cs="Arial"/>
      <w:color w:val="000000"/>
      <w:sz w:val="20"/>
      <w:szCs w:val="20"/>
      <w:lang w:val="en-US" w:eastAsia="en-US"/>
    </w:rPr>
  </w:style>
  <w:style w:type="paragraph" w:customStyle="1" w:styleId="xl70">
    <w:name w:val="xl70"/>
    <w:basedOn w:val="a1"/>
    <w:rsid w:val="00C708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1">
    <w:name w:val="xl71"/>
    <w:basedOn w:val="a1"/>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2">
    <w:name w:val="xl72"/>
    <w:basedOn w:val="a1"/>
    <w:rsid w:val="00C70867"/>
    <w:pPr>
      <w:pBdr>
        <w:bottom w:val="single" w:sz="8" w:space="0" w:color="auto"/>
        <w:right w:val="single" w:sz="8"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73">
    <w:name w:val="xl73"/>
    <w:basedOn w:val="a1"/>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74">
    <w:name w:val="xl74"/>
    <w:basedOn w:val="a1"/>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character" w:customStyle="1" w:styleId="Heading2Char3">
    <w:name w:val="Heading 2 Char3"/>
    <w:aliases w:val="Heading 2 Char Char2,Headline 2 Char Char2,h2 Char Char2,2 Char Char2,headi Char Char2,heading2 Char Char2,h21 Char Char2,h22 Char Char2,21 Char Char2,H2 Char Char2,l2 Char Char2,kopregel 2 Char Char2,Titre m Char Char2,Headline 2 Char3"/>
    <w:basedOn w:val="a2"/>
    <w:uiPriority w:val="9"/>
    <w:rsid w:val="00C70867"/>
    <w:rPr>
      <w:rFonts w:ascii="Arial" w:hAnsi="Arial" w:cs="Arial"/>
      <w:b/>
      <w:bCs/>
      <w:iCs/>
      <w:smallCaps/>
      <w:sz w:val="32"/>
      <w:szCs w:val="28"/>
      <w:lang w:val="en-GB" w:eastAsia="en-US"/>
    </w:rPr>
  </w:style>
  <w:style w:type="character" w:customStyle="1" w:styleId="Heading6Char2">
    <w:name w:val="Heading 6 Char2"/>
    <w:aliases w:val="Heading 6 Char Char,Heading 6 CFMU Char1,h6 Char1"/>
    <w:basedOn w:val="a2"/>
    <w:rsid w:val="00C70867"/>
    <w:rPr>
      <w:rFonts w:ascii="Arial" w:hAnsi="Arial"/>
      <w:b/>
      <w:bCs/>
      <w:sz w:val="22"/>
      <w:szCs w:val="22"/>
      <w:lang w:val="en-GB" w:eastAsia="en-US"/>
    </w:rPr>
  </w:style>
  <w:style w:type="character" w:customStyle="1" w:styleId="Heading3Char1">
    <w:name w:val="Heading 3 Char1"/>
    <w:aliases w:val="Headline 3 Char1,h3 Char1,h31 Char1,h32 Char1,H3 Char1,H31 Char Char2,H31 Char Char Char1,Heading 3 CFMU Char1,Para 3 Char1,H31 Char2,Proposa Char1,Heading 4 Proposal Char1,DNV-H3 Char1,3 Char1,summit Char1,3m Char1,Paragraaf Char1"/>
    <w:basedOn w:val="a2"/>
    <w:semiHidden/>
    <w:rsid w:val="00C70867"/>
    <w:rPr>
      <w:rFonts w:asciiTheme="majorHAnsi" w:eastAsiaTheme="majorEastAsia" w:hAnsiTheme="majorHAnsi" w:cstheme="majorBidi"/>
      <w:color w:val="1F4D78" w:themeColor="accent1" w:themeShade="7F"/>
      <w:sz w:val="24"/>
      <w:szCs w:val="24"/>
      <w:lang w:val="en-GB" w:eastAsia="zh-CN"/>
    </w:rPr>
  </w:style>
  <w:style w:type="character" w:customStyle="1" w:styleId="Heading4Char2">
    <w:name w:val="Heading 4 Char2"/>
    <w:aliases w:val="Heading 4 Char Char Char2,Heading 4 Char1 Char2,Heading 4 Char Char Char Char1,Heading 4 Char1 Char Char1,Heading 4 Char Char1 Char1,Heading 4 CFMU Char1,Para 4 Char1,h4 Char1,Heading 4 Nonum Char1,H4 Char1,4 Char1,Propos Char1"/>
    <w:basedOn w:val="a2"/>
    <w:semiHidden/>
    <w:rsid w:val="00C70867"/>
    <w:rPr>
      <w:rFonts w:asciiTheme="majorHAnsi" w:eastAsiaTheme="majorEastAsia" w:hAnsiTheme="majorHAnsi" w:cstheme="majorBidi"/>
      <w:i/>
      <w:iCs/>
      <w:color w:val="2E74B5" w:themeColor="accent1" w:themeShade="BF"/>
      <w:szCs w:val="24"/>
      <w:lang w:val="en-GB" w:eastAsia="zh-CN"/>
    </w:rPr>
  </w:style>
  <w:style w:type="character" w:customStyle="1" w:styleId="Heading5Char1">
    <w:name w:val="Heading 5 Char1"/>
    <w:aliases w:val="Heading 5 CFMU Char1,Para 5 Char1,h5 Char1,H5 Char1,Heading 5(war) Char1,DNV-H5 Char1,Block Label Char1"/>
    <w:basedOn w:val="a2"/>
    <w:semiHidden/>
    <w:rsid w:val="00C70867"/>
    <w:rPr>
      <w:rFonts w:asciiTheme="majorHAnsi" w:eastAsiaTheme="majorEastAsia" w:hAnsiTheme="majorHAnsi" w:cstheme="majorBidi"/>
      <w:color w:val="2E74B5" w:themeColor="accent1" w:themeShade="BF"/>
      <w:szCs w:val="24"/>
      <w:lang w:val="en-GB" w:eastAsia="zh-CN"/>
    </w:rPr>
  </w:style>
  <w:style w:type="paragraph" w:customStyle="1" w:styleId="msonormal0">
    <w:name w:val="msonormal"/>
    <w:basedOn w:val="a1"/>
    <w:rsid w:val="00C70867"/>
    <w:pPr>
      <w:suppressAutoHyphens/>
      <w:spacing w:before="100" w:after="100" w:line="240" w:lineRule="auto"/>
      <w:jc w:val="left"/>
    </w:pPr>
    <w:rPr>
      <w:rFonts w:eastAsia="Calibri"/>
      <w:sz w:val="24"/>
      <w:lang w:val="en-US" w:eastAsia="zh-CN"/>
    </w:rPr>
  </w:style>
  <w:style w:type="character" w:customStyle="1" w:styleId="Heading7Char1">
    <w:name w:val="Heading 7 Char1"/>
    <w:aliases w:val="Heading 7 CFMU Char1,h7 Char1"/>
    <w:basedOn w:val="a2"/>
    <w:semiHidden/>
    <w:rsid w:val="00C70867"/>
    <w:rPr>
      <w:rFonts w:asciiTheme="majorHAnsi" w:eastAsiaTheme="majorEastAsia" w:hAnsiTheme="majorHAnsi" w:cstheme="majorBidi"/>
      <w:i/>
      <w:iCs/>
      <w:color w:val="1F4D78" w:themeColor="accent1" w:themeShade="7F"/>
      <w:szCs w:val="24"/>
      <w:lang w:val="en-GB" w:eastAsia="zh-CN"/>
    </w:rPr>
  </w:style>
  <w:style w:type="character" w:customStyle="1" w:styleId="Heading8Char1">
    <w:name w:val="Heading 8 Char1"/>
    <w:aliases w:val="Heading 8 CFMU Char1,h8 Char1"/>
    <w:basedOn w:val="a2"/>
    <w:semiHidden/>
    <w:rsid w:val="00C70867"/>
    <w:rPr>
      <w:rFonts w:asciiTheme="majorHAnsi" w:eastAsiaTheme="majorEastAsia" w:hAnsiTheme="majorHAnsi" w:cstheme="majorBidi"/>
      <w:color w:val="272727" w:themeColor="text1" w:themeTint="D8"/>
      <w:sz w:val="21"/>
      <w:szCs w:val="21"/>
      <w:lang w:val="en-GB" w:eastAsia="zh-CN"/>
    </w:rPr>
  </w:style>
  <w:style w:type="character" w:customStyle="1" w:styleId="Heading9Char1">
    <w:name w:val="Heading 9 Char1"/>
    <w:aliases w:val="Heading 9 CFMU Char1,h9 Char1"/>
    <w:basedOn w:val="a2"/>
    <w:semiHidden/>
    <w:rsid w:val="00C70867"/>
    <w:rPr>
      <w:rFonts w:asciiTheme="majorHAnsi" w:eastAsiaTheme="majorEastAsia" w:hAnsiTheme="majorHAnsi" w:cstheme="majorBidi"/>
      <w:i/>
      <w:iCs/>
      <w:color w:val="272727" w:themeColor="text1" w:themeTint="D8"/>
      <w:sz w:val="21"/>
      <w:szCs w:val="21"/>
      <w:lang w:val="en-GB" w:eastAsia="zh-CN"/>
    </w:rPr>
  </w:style>
  <w:style w:type="character" w:customStyle="1" w:styleId="BodyText2Char1">
    <w:name w:val="Body Text 2 Char1"/>
    <w:aliases w:val="Body Text Dbl space Char1"/>
    <w:basedOn w:val="a2"/>
    <w:locked/>
    <w:rsid w:val="00C70867"/>
    <w:rPr>
      <w:rFonts w:ascii="Arial" w:hAnsi="Arial"/>
      <w:snapToGrid w:val="0"/>
      <w:lang w:val="en-GB" w:eastAsia="en-US"/>
    </w:rPr>
  </w:style>
  <w:style w:type="character" w:customStyle="1" w:styleId="BodyTextChar1">
    <w:name w:val="Body Text Char1"/>
    <w:basedOn w:val="a2"/>
    <w:locked/>
    <w:rsid w:val="00C70867"/>
    <w:rPr>
      <w:rFonts w:ascii="Arial" w:hAnsi="Arial"/>
      <w:szCs w:val="24"/>
      <w:lang w:val="en-GB" w:eastAsia="en-US"/>
    </w:rPr>
  </w:style>
  <w:style w:type="character" w:customStyle="1" w:styleId="3Char0">
    <w:name w:val="Σώμα κείμενου 3 Char"/>
    <w:basedOn w:val="a2"/>
    <w:link w:val="32"/>
    <w:locked/>
    <w:rsid w:val="00C70867"/>
    <w:rPr>
      <w:rFonts w:ascii="Arial" w:hAnsi="Arial"/>
      <w:sz w:val="20"/>
      <w:szCs w:val="20"/>
      <w:lang w:eastAsia="fr-FR"/>
    </w:rPr>
  </w:style>
  <w:style w:type="character" w:customStyle="1" w:styleId="Charc">
    <w:name w:val="Σώμα κείμενου με εσοχή Char"/>
    <w:basedOn w:val="a2"/>
    <w:link w:val="afe"/>
    <w:locked/>
    <w:rsid w:val="00C70867"/>
    <w:rPr>
      <w:rFonts w:ascii="Arial" w:hAnsi="Arial"/>
      <w:sz w:val="20"/>
      <w:lang w:eastAsia="en-US"/>
    </w:rPr>
  </w:style>
  <w:style w:type="character" w:customStyle="1" w:styleId="FooterChar1">
    <w:name w:val="Footer Char1"/>
    <w:basedOn w:val="a2"/>
    <w:locked/>
    <w:rsid w:val="00C70867"/>
    <w:rPr>
      <w:rFonts w:ascii="Arial" w:hAnsi="Arial"/>
      <w:sz w:val="18"/>
      <w:szCs w:val="24"/>
      <w:lang w:val="en-GB" w:eastAsia="en-US"/>
    </w:rPr>
  </w:style>
  <w:style w:type="character" w:customStyle="1" w:styleId="HeaderChar2">
    <w:name w:val="Header Char2"/>
    <w:basedOn w:val="a2"/>
    <w:locked/>
    <w:rsid w:val="00C70867"/>
    <w:rPr>
      <w:rFonts w:ascii="Univers 47 CondensedLight" w:hAnsi="Univers 47 CondensedLight"/>
      <w:sz w:val="16"/>
      <w:szCs w:val="24"/>
      <w:lang w:val="en-GB" w:eastAsia="en-US"/>
    </w:rPr>
  </w:style>
  <w:style w:type="character" w:customStyle="1" w:styleId="2Char1">
    <w:name w:val="Σώμα κείμενου με εσοχή 2 Char"/>
    <w:basedOn w:val="a2"/>
    <w:link w:val="24"/>
    <w:locked/>
    <w:rsid w:val="00C70867"/>
    <w:rPr>
      <w:rFonts w:ascii="Arial" w:hAnsi="Arial"/>
      <w:sz w:val="20"/>
      <w:lang w:eastAsia="en-US"/>
    </w:rPr>
  </w:style>
  <w:style w:type="character" w:customStyle="1" w:styleId="FootnoteTextChar1">
    <w:name w:val="Footnote Text Char1"/>
    <w:basedOn w:val="a2"/>
    <w:semiHidden/>
    <w:locked/>
    <w:rsid w:val="00C70867"/>
    <w:rPr>
      <w:rFonts w:ascii="Arial" w:hAnsi="Arial" w:cs="Arial"/>
      <w:lang w:val="en-GB" w:eastAsia="zh-CN"/>
    </w:rPr>
  </w:style>
  <w:style w:type="character" w:customStyle="1" w:styleId="DocumentMapChar1">
    <w:name w:val="Document Map Char1"/>
    <w:basedOn w:val="a2"/>
    <w:locked/>
    <w:rsid w:val="00C70867"/>
    <w:rPr>
      <w:rFonts w:ascii="Tahoma" w:hAnsi="Tahoma" w:cs="Tahoma"/>
      <w:szCs w:val="24"/>
      <w:shd w:val="clear" w:color="auto" w:fill="000080"/>
      <w:lang w:val="en-GB" w:eastAsia="en-US"/>
    </w:rPr>
  </w:style>
  <w:style w:type="character" w:customStyle="1" w:styleId="CommentTextChar1">
    <w:name w:val="Comment Text Char1"/>
    <w:basedOn w:val="a2"/>
    <w:uiPriority w:val="99"/>
    <w:semiHidden/>
    <w:locked/>
    <w:rsid w:val="00C70867"/>
    <w:rPr>
      <w:rFonts w:ascii="Arial" w:hAnsi="Arial" w:cs="Arial"/>
      <w:lang w:val="en-GB" w:eastAsia="zh-CN"/>
    </w:rPr>
  </w:style>
  <w:style w:type="character" w:customStyle="1" w:styleId="3Char1">
    <w:name w:val="Σώμα κείμενου με εσοχή 3 Char"/>
    <w:basedOn w:val="a2"/>
    <w:link w:val="33"/>
    <w:locked/>
    <w:rsid w:val="00C70867"/>
    <w:rPr>
      <w:rFonts w:ascii="Arial" w:hAnsi="Arial"/>
      <w:i/>
      <w:iCs/>
      <w:sz w:val="20"/>
      <w:lang w:eastAsia="en-US"/>
    </w:rPr>
  </w:style>
  <w:style w:type="character" w:customStyle="1" w:styleId="BalloonTextChar1">
    <w:name w:val="Balloon Text Char1"/>
    <w:basedOn w:val="a2"/>
    <w:locked/>
    <w:rsid w:val="00C70867"/>
    <w:rPr>
      <w:rFonts w:ascii="Tahoma" w:hAnsi="Tahoma" w:cs="Tahoma"/>
      <w:sz w:val="16"/>
      <w:szCs w:val="16"/>
      <w:lang w:val="en-GB" w:eastAsia="en-US"/>
    </w:rPr>
  </w:style>
  <w:style w:type="character" w:customStyle="1" w:styleId="CommentSubjectChar1">
    <w:name w:val="Comment Subject Char1"/>
    <w:basedOn w:val="CommentTextChar1"/>
    <w:uiPriority w:val="99"/>
    <w:semiHidden/>
    <w:locked/>
    <w:rsid w:val="00C70867"/>
    <w:rPr>
      <w:rFonts w:ascii="Arial" w:hAnsi="Arial" w:cs="Arial"/>
      <w:b/>
      <w:bCs/>
      <w:lang w:val="en-GB" w:eastAsia="zh-CN"/>
    </w:rPr>
  </w:style>
  <w:style w:type="character" w:customStyle="1" w:styleId="Chard">
    <w:name w:val="Σώμα κείμενου Πρώτη Εσοχή Char"/>
    <w:basedOn w:val="BodyTextChar1"/>
    <w:link w:val="aff1"/>
    <w:locked/>
    <w:rsid w:val="00C70867"/>
    <w:rPr>
      <w:rFonts w:ascii="Arial" w:hAnsi="Arial"/>
      <w:sz w:val="20"/>
      <w:szCs w:val="24"/>
      <w:lang w:val="en-GB" w:eastAsia="en-US"/>
    </w:rPr>
  </w:style>
  <w:style w:type="character" w:customStyle="1" w:styleId="xtablecell">
    <w:name w:val="xtablecell"/>
    <w:basedOn w:val="a2"/>
    <w:rsid w:val="00C70867"/>
  </w:style>
  <w:style w:type="character" w:customStyle="1" w:styleId="ms-sitemapdirectional">
    <w:name w:val="ms-sitemapdirectional"/>
    <w:basedOn w:val="a2"/>
    <w:rsid w:val="00C70867"/>
  </w:style>
  <w:style w:type="paragraph" w:customStyle="1" w:styleId="emcsEDIFACTHeading">
    <w:name w:val="emcs_EDIFACT_Heading"/>
    <w:next w:val="a1"/>
    <w:rsid w:val="00C70867"/>
    <w:pPr>
      <w:pageBreakBefore/>
      <w:pBdr>
        <w:top w:val="single" w:sz="4" w:space="1" w:color="auto" w:shadow="1"/>
        <w:left w:val="single" w:sz="4" w:space="4" w:color="auto" w:shadow="1"/>
        <w:bottom w:val="single" w:sz="4" w:space="1" w:color="auto" w:shadow="1"/>
        <w:right w:val="single" w:sz="4" w:space="4" w:color="auto" w:shadow="1"/>
      </w:pBdr>
      <w:tabs>
        <w:tab w:val="center" w:pos="4536"/>
      </w:tabs>
      <w:spacing w:after="240"/>
      <w:outlineLvl w:val="1"/>
    </w:pPr>
    <w:rPr>
      <w:b/>
      <w:sz w:val="40"/>
      <w:szCs w:val="40"/>
      <w:lang w:eastAsia="en-US"/>
    </w:rPr>
  </w:style>
  <w:style w:type="character" w:customStyle="1" w:styleId="UnresolvedMention">
    <w:name w:val="Unresolved Mention"/>
    <w:basedOn w:val="a2"/>
    <w:uiPriority w:val="99"/>
    <w:semiHidden/>
    <w:unhideWhenUsed/>
    <w:rsid w:val="00C70867"/>
    <w:rPr>
      <w:color w:val="808080"/>
      <w:shd w:val="clear" w:color="auto" w:fill="E6E6E6"/>
    </w:rPr>
  </w:style>
  <w:style w:type="character" w:customStyle="1" w:styleId="Mention">
    <w:name w:val="Mention"/>
    <w:basedOn w:val="a2"/>
    <w:uiPriority w:val="99"/>
    <w:semiHidden/>
    <w:unhideWhenUsed/>
    <w:rsid w:val="00C70867"/>
    <w:rPr>
      <w:color w:val="2B579A"/>
      <w:shd w:val="clear" w:color="auto" w:fill="E6E6E6"/>
    </w:rPr>
  </w:style>
  <w:style w:type="character" w:customStyle="1" w:styleId="Mention1">
    <w:name w:val="Mention1"/>
    <w:basedOn w:val="a2"/>
    <w:uiPriority w:val="99"/>
    <w:semiHidden/>
    <w:unhideWhenUsed/>
    <w:rsid w:val="00C70867"/>
    <w:rPr>
      <w:color w:val="2B579A"/>
      <w:shd w:val="clear" w:color="auto" w:fill="E6E6E6"/>
    </w:rPr>
  </w:style>
  <w:style w:type="character" w:customStyle="1" w:styleId="UnresolvedMention1">
    <w:name w:val="Unresolved Mention1"/>
    <w:basedOn w:val="a2"/>
    <w:uiPriority w:val="99"/>
    <w:semiHidden/>
    <w:unhideWhenUsed/>
    <w:rsid w:val="00C7086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nhideWhenUsed="0" w:qFormat="1"/>
    <w:lsdException w:name="heading 6"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semiHidden="0" w:uiPriority="99"/>
    <w:lsdException w:name="footer" w:semiHidden="0" w:uiPriority="99"/>
    <w:lsdException w:name="caption" w:semiHidden="0" w:qFormat="1"/>
    <w:lsdException w:name="table of figures" w:uiPriority="99"/>
    <w:lsdException w:name="annotation reference" w:uiPriority="99"/>
    <w:lsdException w:name="endnote text" w:uiPriority="99"/>
    <w:lsdException w:name="macro" w:uiPriority="90" w:qFormat="1"/>
    <w:lsdException w:name="List Bullet" w:semiHidden="0" w:uiPriority="1" w:qFormat="1"/>
    <w:lsdException w:name="List Number" w:semiHidden="0" w:unhideWhenUsed="0"/>
    <w:lsdException w:name="List 4" w:unhideWhenUsed="0"/>
    <w:lsdException w:name="List 5" w:unhideWhenUsed="0"/>
    <w:lsdException w:name="List Bullet 3" w:uiPriority="99"/>
    <w:lsdException w:name="Title" w:semiHidden="0" w:unhideWhenUsed="0" w:qFormat="1"/>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Block Text" w:uiPriority="1"/>
    <w:lsdException w:name="Hyperlink" w:uiPriority="99"/>
    <w:lsdException w:name="Strong" w:semiHidden="0" w:unhideWhenUsed="0"/>
    <w:lsdException w:name="Emphasis" w:semiHidden="0" w:unhideWhenUsed="0" w:qFormat="1"/>
    <w:lsdException w:name="Document Map"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1" w:unhideWhenUsed="0"/>
    <w:lsdException w:name="TOC Heading" w:uiPriority="39" w:qFormat="1"/>
  </w:latentStyles>
  <w:style w:type="paragraph" w:default="1" w:styleId="a1">
    <w:name w:val="Normal"/>
    <w:qFormat/>
    <w:rsid w:val="00D00BE3"/>
    <w:pPr>
      <w:spacing w:after="120" w:line="264" w:lineRule="auto"/>
      <w:jc w:val="both"/>
    </w:pPr>
    <w:rPr>
      <w:sz w:val="22"/>
    </w:rPr>
  </w:style>
  <w:style w:type="paragraph" w:styleId="1">
    <w:name w:val="heading 1"/>
    <w:aliases w:val="Headline 1 Char,Headline 1,Heading 1 CFMU,Para 1,h1,H1"/>
    <w:basedOn w:val="a1"/>
    <w:next w:val="a1"/>
    <w:link w:val="1Char"/>
    <w:qFormat/>
    <w:rsid w:val="0084573E"/>
    <w:pPr>
      <w:keepNext/>
      <w:numPr>
        <w:numId w:val="1"/>
      </w:numPr>
      <w:tabs>
        <w:tab w:val="left" w:pos="510"/>
      </w:tabs>
      <w:spacing w:before="480"/>
      <w:outlineLvl w:val="0"/>
    </w:pPr>
    <w:rPr>
      <w:b/>
      <w:smallCaps/>
      <w:sz w:val="32"/>
      <w:lang w:eastAsia="ko-KR"/>
    </w:rPr>
  </w:style>
  <w:style w:type="paragraph" w:styleId="2">
    <w:name w:val="heading 2"/>
    <w:aliases w:val="Headline 2 Char,h2 Char,2 Char,headi Char,heading2 Char,h21 Char,h22 Char,21 Char,H2 Char,l2 Char,kopregel 2 Char,Titre m Char,Headline 2,h2,2,headi,h21,h22,21,H2,l2,kopregel 2,Titre m,Heading 2 CFMU,Para 2,H21,H22,H211"/>
    <w:basedOn w:val="1"/>
    <w:next w:val="a1"/>
    <w:link w:val="2Char"/>
    <w:qFormat/>
    <w:rsid w:val="009C3442"/>
    <w:pPr>
      <w:numPr>
        <w:ilvl w:val="1"/>
      </w:numPr>
      <w:tabs>
        <w:tab w:val="clear" w:pos="510"/>
      </w:tabs>
      <w:spacing w:before="240" w:after="60" w:line="240" w:lineRule="auto"/>
      <w:outlineLvl w:val="1"/>
    </w:pPr>
    <w:rPr>
      <w:sz w:val="26"/>
      <w:szCs w:val="26"/>
    </w:rPr>
  </w:style>
  <w:style w:type="paragraph" w:styleId="30">
    <w:name w:val="heading 3"/>
    <w:aliases w:val="Headline 3,h3,h31,h32,H3,H31 Char,H31 Char Char,Heading 3 CFMU,Para 3,H31,Proposa,Heading 4 Proposal,DNV-H3,3,summit,3m,Paragraaf,head 3,header3,head 31,header31,head 32,header32,h33,head 33,header33,h311,head 311,header311,h321,head 321,h"/>
    <w:basedOn w:val="a1"/>
    <w:next w:val="a1"/>
    <w:link w:val="3Char"/>
    <w:qFormat/>
    <w:rsid w:val="00BC04C2"/>
    <w:pPr>
      <w:keepNext/>
      <w:numPr>
        <w:ilvl w:val="2"/>
        <w:numId w:val="1"/>
      </w:numPr>
      <w:suppressAutoHyphens/>
      <w:spacing w:before="240" w:after="60" w:line="240" w:lineRule="auto"/>
      <w:outlineLvl w:val="2"/>
    </w:pPr>
    <w:rPr>
      <w:b/>
      <w:sz w:val="26"/>
      <w:lang w:val="en" w:eastAsia="en-US"/>
    </w:rPr>
  </w:style>
  <w:style w:type="paragraph" w:styleId="4">
    <w:name w:val="heading 4"/>
    <w:aliases w:val="Heading 4 Char Char,Heading 4 Char1,Heading 4 Char Char Char,Heading 4 Char1 Char,Heading 4 Char Char1,Heading 4 CFMU,Para 4,h4,H4,4,Propos,DNV-H4,h4 sub sub heading,Sub Sub Paragraph,chapitre 1.1.1.1,Contrat 4,Sub-paragraph,Heading 4(war)"/>
    <w:basedOn w:val="a1"/>
    <w:next w:val="a1"/>
    <w:link w:val="4Char"/>
    <w:qFormat/>
    <w:pPr>
      <w:keepNext/>
      <w:tabs>
        <w:tab w:val="left" w:pos="1049"/>
      </w:tabs>
      <w:spacing w:before="360"/>
      <w:outlineLvl w:val="3"/>
    </w:pPr>
    <w:rPr>
      <w:b/>
    </w:rPr>
  </w:style>
  <w:style w:type="paragraph" w:styleId="50">
    <w:name w:val="heading 5"/>
    <w:aliases w:val="Heading 5 CFMU,Para 5,h5,H5,Heading 5(war),DNV-H5,Block Label"/>
    <w:basedOn w:val="a1"/>
    <w:next w:val="a1"/>
    <w:link w:val="5Char"/>
    <w:qFormat/>
    <w:pPr>
      <w:keepNext/>
      <w:numPr>
        <w:ilvl w:val="4"/>
        <w:numId w:val="1"/>
      </w:numPr>
      <w:outlineLvl w:val="4"/>
    </w:pPr>
  </w:style>
  <w:style w:type="paragraph" w:styleId="6">
    <w:name w:val="heading 6"/>
    <w:aliases w:val="Heading 6 CFMU,h6"/>
    <w:basedOn w:val="a1"/>
    <w:next w:val="a1"/>
    <w:link w:val="6Char"/>
    <w:unhideWhenUsed/>
    <w:qFormat/>
    <w:pPr>
      <w:keepNext/>
      <w:numPr>
        <w:ilvl w:val="5"/>
        <w:numId w:val="1"/>
      </w:numPr>
      <w:outlineLvl w:val="5"/>
    </w:pPr>
  </w:style>
  <w:style w:type="paragraph" w:styleId="7">
    <w:name w:val="heading 7"/>
    <w:aliases w:val="Heading 7 CFMU,h7"/>
    <w:basedOn w:val="a1"/>
    <w:next w:val="a1"/>
    <w:link w:val="7Char"/>
    <w:qFormat/>
    <w:pPr>
      <w:keepNext/>
      <w:numPr>
        <w:ilvl w:val="6"/>
        <w:numId w:val="1"/>
      </w:numPr>
      <w:outlineLvl w:val="6"/>
    </w:pPr>
  </w:style>
  <w:style w:type="paragraph" w:styleId="8">
    <w:name w:val="heading 8"/>
    <w:aliases w:val="Heading 8 CFMU,h8"/>
    <w:basedOn w:val="a1"/>
    <w:next w:val="a1"/>
    <w:link w:val="8Char"/>
    <w:qFormat/>
    <w:pPr>
      <w:keepNext/>
      <w:numPr>
        <w:ilvl w:val="7"/>
        <w:numId w:val="1"/>
      </w:numPr>
      <w:outlineLvl w:val="7"/>
    </w:pPr>
  </w:style>
  <w:style w:type="paragraph" w:styleId="9">
    <w:name w:val="heading 9"/>
    <w:aliases w:val="Heading 9 CFMU,h9"/>
    <w:basedOn w:val="a1"/>
    <w:next w:val="a1"/>
    <w:link w:val="9Char"/>
    <w:qFormat/>
    <w:pPr>
      <w:keepNext/>
      <w:numPr>
        <w:ilvl w:val="8"/>
        <w:numId w:val="1"/>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laceholder Text"/>
    <w:basedOn w:val="a2"/>
    <w:uiPriority w:val="99"/>
    <w:semiHidden/>
    <w:rPr>
      <w:color w:val="2C8F6C"/>
    </w:rPr>
  </w:style>
  <w:style w:type="character" w:customStyle="1" w:styleId="BodyPlaceholderText">
    <w:name w:val="BodyPlaceholderText"/>
    <w:basedOn w:val="a5"/>
    <w:uiPriority w:val="1"/>
    <w:semiHidden/>
    <w:rPr>
      <w:color w:val="3366CC"/>
    </w:rPr>
  </w:style>
  <w:style w:type="character" w:customStyle="1" w:styleId="CrossReference">
    <w:name w:val="Cross Reference"/>
    <w:basedOn w:val="a2"/>
    <w:uiPriority w:val="99"/>
    <w:rPr>
      <w:i/>
    </w:rPr>
  </w:style>
  <w:style w:type="paragraph" w:customStyle="1" w:styleId="Glossary">
    <w:name w:val="Glossary"/>
    <w:basedOn w:val="a1"/>
    <w:uiPriority w:val="90"/>
    <w:semiHidden/>
    <w:qFormat/>
    <w:pPr>
      <w:tabs>
        <w:tab w:val="left" w:pos="2835"/>
      </w:tabs>
      <w:ind w:left="2835" w:hanging="2835"/>
      <w:jc w:val="left"/>
    </w:pPr>
  </w:style>
  <w:style w:type="paragraph" w:customStyle="1" w:styleId="GlossaryHeading">
    <w:name w:val="GlossaryHeading"/>
    <w:basedOn w:val="a1"/>
    <w:uiPriority w:val="1"/>
    <w:pPr>
      <w:spacing w:after="480"/>
      <w:jc w:val="center"/>
      <w:outlineLvl w:val="0"/>
    </w:pPr>
    <w:rPr>
      <w:rFonts w:ascii="Times New Roman Bold" w:hAnsi="Times New Roman Bold"/>
      <w:b/>
      <w:sz w:val="32"/>
    </w:rPr>
  </w:style>
  <w:style w:type="paragraph" w:customStyle="1" w:styleId="ZFlag">
    <w:name w:val="Z_Flag"/>
    <w:basedOn w:val="a1"/>
    <w:next w:val="a1"/>
    <w:uiPriority w:val="99"/>
    <w:semiHidden/>
    <w:pPr>
      <w:widowControl w:val="0"/>
      <w:spacing w:after="0"/>
      <w:ind w:right="85"/>
    </w:pPr>
  </w:style>
  <w:style w:type="paragraph" w:customStyle="1" w:styleId="ZCom">
    <w:name w:val="Z_Com"/>
    <w:basedOn w:val="a1"/>
    <w:next w:val="a1"/>
    <w:uiPriority w:val="99"/>
    <w:semiHidden/>
    <w:pPr>
      <w:widowControl w:val="0"/>
      <w:spacing w:before="90" w:after="0" w:line="240" w:lineRule="auto"/>
      <w:ind w:right="85"/>
    </w:pPr>
  </w:style>
  <w:style w:type="paragraph" w:customStyle="1" w:styleId="ZDGName">
    <w:name w:val="Z_DGName"/>
    <w:basedOn w:val="a1"/>
    <w:uiPriority w:val="99"/>
    <w:semiHidden/>
    <w:pPr>
      <w:widowControl w:val="0"/>
      <w:spacing w:after="0" w:line="240" w:lineRule="auto"/>
      <w:ind w:right="85"/>
      <w:jc w:val="left"/>
    </w:pPr>
    <w:rPr>
      <w:sz w:val="16"/>
    </w:rPr>
  </w:style>
  <w:style w:type="paragraph" w:styleId="a6">
    <w:name w:val="caption"/>
    <w:aliases w:val="CaptionCFMU,CaptionTLS"/>
    <w:basedOn w:val="a1"/>
    <w:next w:val="a1"/>
    <w:link w:val="Char"/>
    <w:qFormat/>
    <w:rsid w:val="00A56964"/>
    <w:pPr>
      <w:jc w:val="center"/>
    </w:pPr>
    <w:rPr>
      <w:b/>
    </w:rPr>
  </w:style>
  <w:style w:type="paragraph" w:customStyle="1" w:styleId="Contact">
    <w:name w:val="Contact"/>
    <w:basedOn w:val="a1"/>
    <w:uiPriority w:val="99"/>
    <w:pPr>
      <w:spacing w:before="480" w:after="0"/>
      <w:ind w:left="567" w:hanging="567"/>
      <w:jc w:val="left"/>
    </w:pPr>
  </w:style>
  <w:style w:type="paragraph" w:customStyle="1" w:styleId="Enclosures">
    <w:name w:val="Enclosures"/>
    <w:basedOn w:val="a1"/>
    <w:next w:val="a1"/>
    <w:uiPriority w:val="1"/>
    <w:pPr>
      <w:keepNext/>
      <w:keepLines/>
      <w:tabs>
        <w:tab w:val="left" w:pos="5641"/>
      </w:tabs>
      <w:spacing w:before="480" w:after="0"/>
      <w:ind w:left="1794" w:hanging="1794"/>
    </w:pPr>
  </w:style>
  <w:style w:type="paragraph" w:styleId="a7">
    <w:name w:val="Date"/>
    <w:basedOn w:val="a1"/>
    <w:next w:val="References"/>
    <w:uiPriority w:val="1"/>
    <w:pPr>
      <w:spacing w:after="0"/>
      <w:ind w:left="5102" w:right="-567"/>
    </w:pPr>
  </w:style>
  <w:style w:type="paragraph" w:customStyle="1" w:styleId="References">
    <w:name w:val="References"/>
    <w:basedOn w:val="a"/>
    <w:pPr>
      <w:tabs>
        <w:tab w:val="num" w:pos="397"/>
        <w:tab w:val="num" w:pos="709"/>
      </w:tabs>
      <w:ind w:left="709" w:hanging="709"/>
    </w:pPr>
  </w:style>
  <w:style w:type="paragraph" w:styleId="a8">
    <w:name w:val="endnote text"/>
    <w:basedOn w:val="a1"/>
    <w:link w:val="Char0"/>
    <w:uiPriority w:val="99"/>
    <w:rPr>
      <w:sz w:val="20"/>
    </w:rPr>
  </w:style>
  <w:style w:type="paragraph" w:customStyle="1" w:styleId="FooterLine">
    <w:name w:val="Footer Line"/>
    <w:basedOn w:val="a9"/>
    <w:next w:val="a9"/>
    <w:uiPriority w:val="99"/>
    <w:pPr>
      <w:pBdr>
        <w:top w:val="single" w:sz="4" w:space="1" w:color="auto"/>
      </w:pBdr>
      <w:tabs>
        <w:tab w:val="right" w:pos="8646"/>
      </w:tabs>
      <w:spacing w:before="120"/>
      <w:ind w:right="0"/>
    </w:pPr>
  </w:style>
  <w:style w:type="paragraph" w:styleId="aa">
    <w:name w:val="footnote text"/>
    <w:basedOn w:val="a1"/>
    <w:link w:val="Char1"/>
    <w:pPr>
      <w:ind w:left="357" w:hanging="357"/>
    </w:pPr>
    <w:rPr>
      <w:sz w:val="20"/>
    </w:rPr>
  </w:style>
  <w:style w:type="paragraph" w:customStyle="1" w:styleId="NumPar1">
    <w:name w:val="NumPar 1"/>
    <w:basedOn w:val="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30"/>
    <w:uiPriority w:val="90"/>
    <w:semiHidden/>
    <w:qFormat/>
    <w:pPr>
      <w:keepNext w:val="0"/>
      <w:tabs>
        <w:tab w:val="left" w:pos="567"/>
      </w:tabs>
      <w:spacing w:before="0"/>
      <w:outlineLvl w:val="9"/>
    </w:pPr>
    <w:rPr>
      <w:b w:val="0"/>
      <w:sz w:val="22"/>
    </w:rPr>
  </w:style>
  <w:style w:type="paragraph" w:customStyle="1" w:styleId="NumPar4">
    <w:name w:val="NumPar 4"/>
    <w:basedOn w:val="4"/>
    <w:uiPriority w:val="90"/>
    <w:semiHidden/>
    <w:qFormat/>
    <w:pPr>
      <w:keepNext w:val="0"/>
      <w:tabs>
        <w:tab w:val="clear" w:pos="1049"/>
        <w:tab w:val="left" w:pos="737"/>
      </w:tabs>
      <w:spacing w:before="0"/>
      <w:outlineLvl w:val="9"/>
    </w:pPr>
  </w:style>
  <w:style w:type="paragraph" w:styleId="ab">
    <w:name w:val="Title"/>
    <w:basedOn w:val="a1"/>
    <w:next w:val="SubTitle1"/>
    <w:link w:val="Char2"/>
    <w:qFormat/>
    <w:pPr>
      <w:spacing w:before="3200" w:after="480"/>
      <w:jc w:val="center"/>
    </w:pPr>
    <w:rPr>
      <w:b/>
      <w:kern w:val="28"/>
      <w:sz w:val="48"/>
    </w:rPr>
  </w:style>
  <w:style w:type="paragraph" w:customStyle="1" w:styleId="SubTitle1">
    <w:name w:val="SubTitle 1"/>
    <w:basedOn w:val="a1"/>
    <w:next w:val="a1"/>
    <w:uiPriority w:val="4"/>
    <w:pPr>
      <w:spacing w:before="360" w:after="2000"/>
      <w:jc w:val="center"/>
    </w:pPr>
    <w:rPr>
      <w:b/>
      <w:sz w:val="40"/>
    </w:rPr>
  </w:style>
  <w:style w:type="paragraph" w:customStyle="1" w:styleId="SubTitle2">
    <w:name w:val="SubTitle 2"/>
    <w:basedOn w:val="a1"/>
    <w:pPr>
      <w:spacing w:after="280"/>
      <w:jc w:val="center"/>
    </w:pPr>
    <w:rPr>
      <w:b/>
      <w:sz w:val="32"/>
    </w:rPr>
  </w:style>
  <w:style w:type="paragraph" w:customStyle="1" w:styleId="YReferences">
    <w:name w:val="YReferences"/>
    <w:basedOn w:val="a1"/>
    <w:next w:val="a1"/>
    <w:pPr>
      <w:spacing w:after="480"/>
      <w:ind w:left="1531" w:hanging="1531"/>
    </w:pPr>
  </w:style>
  <w:style w:type="paragraph" w:styleId="ac">
    <w:name w:val="TOC Heading"/>
    <w:basedOn w:val="a1"/>
    <w:next w:val="a1"/>
    <w:uiPriority w:val="39"/>
    <w:qFormat/>
    <w:pPr>
      <w:jc w:val="center"/>
    </w:pPr>
    <w:rPr>
      <w:rFonts w:ascii="Times New Roman Bold" w:hAnsi="Times New Roman Bold"/>
      <w:b/>
      <w:sz w:val="32"/>
    </w:rPr>
  </w:style>
  <w:style w:type="paragraph" w:styleId="10">
    <w:name w:val="toc 1"/>
    <w:basedOn w:val="a1"/>
    <w:next w:val="a1"/>
    <w:uiPriority w:val="39"/>
    <w:pPr>
      <w:tabs>
        <w:tab w:val="left" w:pos="595"/>
        <w:tab w:val="right" w:leader="dot" w:pos="8640"/>
      </w:tabs>
      <w:spacing w:after="60" w:line="240" w:lineRule="auto"/>
      <w:ind w:left="595" w:right="720" w:hanging="595"/>
    </w:pPr>
    <w:rPr>
      <w:b/>
      <w:caps/>
      <w:sz w:val="20"/>
    </w:rPr>
  </w:style>
  <w:style w:type="paragraph" w:styleId="20">
    <w:name w:val="toc 2"/>
    <w:basedOn w:val="a1"/>
    <w:next w:val="a1"/>
    <w:uiPriority w:val="39"/>
    <w:pPr>
      <w:tabs>
        <w:tab w:val="left" w:pos="595"/>
        <w:tab w:val="right" w:leader="dot" w:pos="8640"/>
      </w:tabs>
      <w:spacing w:after="60" w:line="240" w:lineRule="auto"/>
      <w:ind w:left="595" w:right="720" w:hanging="595"/>
    </w:pPr>
    <w:rPr>
      <w:noProof/>
      <w:sz w:val="20"/>
    </w:rPr>
  </w:style>
  <w:style w:type="paragraph" w:styleId="31">
    <w:name w:val="toc 3"/>
    <w:basedOn w:val="a1"/>
    <w:next w:val="a1"/>
    <w:uiPriority w:val="39"/>
    <w:pPr>
      <w:tabs>
        <w:tab w:val="left" w:pos="595"/>
        <w:tab w:val="right" w:leader="dot" w:pos="8640"/>
      </w:tabs>
      <w:spacing w:after="60" w:line="240" w:lineRule="auto"/>
      <w:ind w:left="1190" w:right="720" w:hanging="595"/>
    </w:pPr>
    <w:rPr>
      <w:sz w:val="20"/>
    </w:rPr>
  </w:style>
  <w:style w:type="paragraph" w:styleId="40">
    <w:name w:val="toc 4"/>
    <w:basedOn w:val="a1"/>
    <w:next w:val="a1"/>
    <w:uiPriority w:val="39"/>
    <w:pPr>
      <w:tabs>
        <w:tab w:val="left" w:pos="1446"/>
        <w:tab w:val="left" w:pos="1587"/>
        <w:tab w:val="right" w:leader="dot" w:pos="8640"/>
      </w:tabs>
      <w:spacing w:after="60" w:line="240" w:lineRule="auto"/>
      <w:ind w:left="1445" w:right="720" w:hanging="850"/>
    </w:pPr>
    <w:rPr>
      <w:noProof/>
      <w:sz w:val="20"/>
    </w:rPr>
  </w:style>
  <w:style w:type="paragraph" w:styleId="51">
    <w:name w:val="toc 5"/>
    <w:basedOn w:val="a1"/>
    <w:next w:val="a1"/>
    <w:pPr>
      <w:tabs>
        <w:tab w:val="right" w:leader="dot" w:pos="8640"/>
      </w:tabs>
      <w:spacing w:before="120" w:after="60"/>
      <w:ind w:right="720"/>
    </w:pPr>
    <w:rPr>
      <w:b/>
    </w:rPr>
  </w:style>
  <w:style w:type="paragraph" w:styleId="60">
    <w:name w:val="toc 6"/>
    <w:basedOn w:val="a1"/>
    <w:next w:val="a1"/>
    <w:pPr>
      <w:tabs>
        <w:tab w:val="right" w:leader="dot" w:pos="8640"/>
      </w:tabs>
    </w:pPr>
  </w:style>
  <w:style w:type="paragraph" w:styleId="70">
    <w:name w:val="toc 7"/>
    <w:basedOn w:val="a1"/>
    <w:next w:val="a1"/>
    <w:pPr>
      <w:tabs>
        <w:tab w:val="right" w:leader="dot" w:pos="8640"/>
      </w:tabs>
    </w:pPr>
  </w:style>
  <w:style w:type="paragraph" w:styleId="80">
    <w:name w:val="toc 8"/>
    <w:basedOn w:val="a1"/>
    <w:next w:val="a1"/>
    <w:pPr>
      <w:tabs>
        <w:tab w:val="right" w:leader="dot" w:pos="8640"/>
      </w:tabs>
    </w:pPr>
  </w:style>
  <w:style w:type="paragraph" w:styleId="90">
    <w:name w:val="toc 9"/>
    <w:basedOn w:val="a1"/>
    <w:next w:val="a1"/>
    <w:pPr>
      <w:tabs>
        <w:tab w:val="right" w:leader="dot" w:pos="8640"/>
      </w:tabs>
    </w:pPr>
  </w:style>
  <w:style w:type="paragraph" w:styleId="a0">
    <w:name w:val="List Bullet"/>
    <w:basedOn w:val="ad"/>
    <w:uiPriority w:val="1"/>
    <w:qFormat/>
    <w:rsid w:val="003C408B"/>
    <w:pPr>
      <w:numPr>
        <w:numId w:val="23"/>
      </w:numPr>
      <w:contextualSpacing w:val="0"/>
    </w:pPr>
  </w:style>
  <w:style w:type="paragraph" w:customStyle="1" w:styleId="ListBulletLevel2">
    <w:name w:val="List Bullet (Level 2)"/>
    <w:basedOn w:val="a1"/>
    <w:pPr>
      <w:tabs>
        <w:tab w:val="num" w:pos="454"/>
      </w:tabs>
      <w:ind w:left="454" w:hanging="454"/>
      <w:contextualSpacing/>
    </w:pPr>
  </w:style>
  <w:style w:type="paragraph" w:customStyle="1" w:styleId="ListBulletLevel3">
    <w:name w:val="List Bullet (Level 3)"/>
    <w:basedOn w:val="a1"/>
    <w:pPr>
      <w:tabs>
        <w:tab w:val="num" w:pos="454"/>
      </w:tabs>
      <w:ind w:left="454" w:hanging="454"/>
      <w:contextualSpacing/>
    </w:pPr>
  </w:style>
  <w:style w:type="paragraph" w:customStyle="1" w:styleId="ListBulletLevel4">
    <w:name w:val="List Bullet (Level 4)"/>
    <w:basedOn w:val="a1"/>
    <w:pPr>
      <w:tabs>
        <w:tab w:val="num" w:pos="454"/>
      </w:tabs>
      <w:ind w:left="454" w:hanging="454"/>
      <w:contextualSpacing/>
    </w:pPr>
  </w:style>
  <w:style w:type="paragraph" w:customStyle="1" w:styleId="ListDash">
    <w:name w:val="List Dash"/>
    <w:basedOn w:val="a0"/>
    <w:qFormat/>
    <w:rsid w:val="00FE139F"/>
    <w:pPr>
      <w:numPr>
        <w:numId w:val="24"/>
      </w:numPr>
    </w:pPr>
  </w:style>
  <w:style w:type="paragraph" w:customStyle="1" w:styleId="ListDashLevel2">
    <w:name w:val="List Dash (Level 2)"/>
    <w:basedOn w:val="a1"/>
    <w:pPr>
      <w:numPr>
        <w:ilvl w:val="1"/>
        <w:numId w:val="4"/>
      </w:numPr>
      <w:contextualSpacing/>
    </w:pPr>
  </w:style>
  <w:style w:type="paragraph" w:customStyle="1" w:styleId="ListDashLevel3">
    <w:name w:val="List Dash (Level 3)"/>
    <w:basedOn w:val="a1"/>
    <w:pPr>
      <w:numPr>
        <w:ilvl w:val="2"/>
        <w:numId w:val="4"/>
      </w:numPr>
      <w:contextualSpacing/>
    </w:pPr>
  </w:style>
  <w:style w:type="paragraph" w:customStyle="1" w:styleId="ListDashLevel4">
    <w:name w:val="List Dash (Level 4)"/>
    <w:basedOn w:val="a1"/>
    <w:pPr>
      <w:numPr>
        <w:ilvl w:val="3"/>
        <w:numId w:val="4"/>
      </w:numPr>
      <w:contextualSpacing/>
    </w:pPr>
  </w:style>
  <w:style w:type="paragraph" w:styleId="a">
    <w:name w:val="List Number"/>
    <w:basedOn w:val="a1"/>
    <w:pPr>
      <w:numPr>
        <w:numId w:val="3"/>
      </w:numPr>
      <w:contextualSpacing/>
    </w:pPr>
  </w:style>
  <w:style w:type="paragraph" w:customStyle="1" w:styleId="ListNumberLevel2">
    <w:name w:val="List Number (Level 2)"/>
    <w:basedOn w:val="a1"/>
    <w:pPr>
      <w:numPr>
        <w:ilvl w:val="1"/>
        <w:numId w:val="3"/>
      </w:numPr>
      <w:ind w:left="908" w:hanging="454"/>
      <w:contextualSpacing/>
    </w:pPr>
  </w:style>
  <w:style w:type="paragraph" w:customStyle="1" w:styleId="ListNumberLevel3">
    <w:name w:val="List Number (Level 3)"/>
    <w:basedOn w:val="a1"/>
    <w:pPr>
      <w:numPr>
        <w:ilvl w:val="2"/>
        <w:numId w:val="3"/>
      </w:numPr>
      <w:contextualSpacing/>
    </w:pPr>
  </w:style>
  <w:style w:type="paragraph" w:customStyle="1" w:styleId="ListNumberLevel4">
    <w:name w:val="List Number (Level 4)"/>
    <w:basedOn w:val="a1"/>
    <w:pPr>
      <w:numPr>
        <w:ilvl w:val="3"/>
        <w:numId w:val="3"/>
      </w:numPr>
      <w:ind w:left="1815" w:hanging="454"/>
      <w:contextualSpacing/>
    </w:pPr>
  </w:style>
  <w:style w:type="paragraph" w:customStyle="1" w:styleId="FITTable">
    <w:name w:val="FIT Table"/>
    <w:basedOn w:val="a1"/>
    <w:uiPriority w:val="1"/>
    <w:pPr>
      <w:spacing w:before="60" w:after="60"/>
    </w:pPr>
  </w:style>
  <w:style w:type="paragraph" w:customStyle="1" w:styleId="Annex">
    <w:name w:val="Annex"/>
    <w:aliases w:val="heading2"/>
    <w:basedOn w:val="a1"/>
    <w:next w:val="AnnexHeading1"/>
    <w:uiPriority w:val="1"/>
    <w:pPr>
      <w:pageBreakBefore/>
      <w:numPr>
        <w:numId w:val="6"/>
      </w:numPr>
      <w:spacing w:before="240" w:after="240"/>
      <w:outlineLvl w:val="0"/>
    </w:pPr>
    <w:rPr>
      <w:b/>
      <w:smallCaps/>
      <w:sz w:val="36"/>
    </w:rPr>
  </w:style>
  <w:style w:type="paragraph" w:customStyle="1" w:styleId="AnnexHeading1">
    <w:name w:val="Annex Heading 1"/>
    <w:basedOn w:val="a1"/>
    <w:next w:val="a1"/>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a1"/>
    <w:next w:val="ChapterTitle"/>
    <w:uiPriority w:val="90"/>
    <w:semiHidden/>
    <w:qFormat/>
    <w:pPr>
      <w:keepNext/>
      <w:pageBreakBefore/>
      <w:spacing w:before="720" w:after="360"/>
      <w:jc w:val="center"/>
    </w:pPr>
    <w:rPr>
      <w:b/>
      <w:sz w:val="40"/>
    </w:rPr>
  </w:style>
  <w:style w:type="paragraph" w:customStyle="1" w:styleId="ChapterTitle">
    <w:name w:val="ChapterTitle"/>
    <w:basedOn w:val="a1"/>
    <w:next w:val="SectionTitle"/>
    <w:uiPriority w:val="90"/>
    <w:semiHidden/>
    <w:qFormat/>
    <w:pPr>
      <w:keepNext/>
      <w:spacing w:before="720" w:after="360"/>
      <w:jc w:val="center"/>
    </w:pPr>
    <w:rPr>
      <w:b/>
      <w:sz w:val="36"/>
    </w:rPr>
  </w:style>
  <w:style w:type="paragraph" w:customStyle="1" w:styleId="SectionTitle">
    <w:name w:val="SectionTitle"/>
    <w:basedOn w:val="a1"/>
    <w:next w:val="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a1"/>
    <w:pPr>
      <w:spacing w:after="240" w:line="276" w:lineRule="auto"/>
      <w:ind w:left="5114"/>
      <w:contextualSpacing/>
      <w:jc w:val="left"/>
    </w:pPr>
    <w:rPr>
      <w:i/>
      <w:sz w:val="32"/>
    </w:rPr>
  </w:style>
  <w:style w:type="paragraph" w:customStyle="1" w:styleId="LegalNumPar">
    <w:name w:val="LegalNumPar"/>
    <w:basedOn w:val="a1"/>
    <w:uiPriority w:val="90"/>
    <w:semiHidden/>
    <w:qFormat/>
    <w:pPr>
      <w:numPr>
        <w:numId w:val="5"/>
      </w:numPr>
      <w:tabs>
        <w:tab w:val="clear" w:pos="476"/>
      </w:tabs>
      <w:spacing w:line="360" w:lineRule="auto"/>
    </w:pPr>
  </w:style>
  <w:style w:type="paragraph" w:customStyle="1" w:styleId="LegalNumPar2">
    <w:name w:val="LegalNumPar2"/>
    <w:basedOn w:val="a1"/>
    <w:pPr>
      <w:numPr>
        <w:ilvl w:val="1"/>
        <w:numId w:val="5"/>
      </w:numPr>
      <w:tabs>
        <w:tab w:val="clear" w:pos="952"/>
      </w:tabs>
      <w:spacing w:line="360" w:lineRule="auto"/>
    </w:pPr>
  </w:style>
  <w:style w:type="paragraph" w:customStyle="1" w:styleId="LegalNumPar3">
    <w:name w:val="LegalNumPar3"/>
    <w:basedOn w:val="a1"/>
    <w:pPr>
      <w:numPr>
        <w:ilvl w:val="2"/>
        <w:numId w:val="5"/>
      </w:numPr>
      <w:tabs>
        <w:tab w:val="clear" w:pos="1429"/>
      </w:tabs>
      <w:spacing w:line="360" w:lineRule="auto"/>
    </w:pPr>
  </w:style>
  <w:style w:type="paragraph" w:customStyle="1" w:styleId="TableText">
    <w:name w:val="Table Text"/>
    <w:basedOn w:val="a1"/>
    <w:rsid w:val="00D00BE3"/>
    <w:pPr>
      <w:spacing w:before="60" w:after="60"/>
    </w:pPr>
  </w:style>
  <w:style w:type="paragraph" w:customStyle="1" w:styleId="HistTableHeading">
    <w:name w:val="HistTableHeading"/>
    <w:basedOn w:val="a1"/>
    <w:next w:val="HistoryTable"/>
    <w:pPr>
      <w:jc w:val="center"/>
    </w:pPr>
    <w:rPr>
      <w:rFonts w:ascii="Times New Roman Bold" w:hAnsi="Times New Roman Bold"/>
      <w:b/>
      <w:sz w:val="32"/>
    </w:rPr>
  </w:style>
  <w:style w:type="paragraph" w:customStyle="1" w:styleId="HistoryTable">
    <w:name w:val="HistoryTable"/>
    <w:basedOn w:val="a1"/>
    <w:pPr>
      <w:spacing w:before="60" w:after="60"/>
    </w:pPr>
    <w:rPr>
      <w:sz w:val="20"/>
    </w:rPr>
  </w:style>
  <w:style w:type="paragraph" w:customStyle="1" w:styleId="FigureTitle">
    <w:name w:val="Figure Title"/>
    <w:basedOn w:val="a1"/>
    <w:next w:val="FigureBody"/>
    <w:uiPriority w:val="6"/>
    <w:pPr>
      <w:keepNext/>
      <w:spacing w:before="120"/>
    </w:pPr>
    <w:rPr>
      <w:b/>
      <w:i/>
    </w:rPr>
  </w:style>
  <w:style w:type="paragraph" w:customStyle="1" w:styleId="FigureBody">
    <w:name w:val="Figure Body"/>
    <w:basedOn w:val="a1"/>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a1"/>
    <w:next w:val="a1"/>
    <w:uiPriority w:val="7"/>
    <w:pPr>
      <w:spacing w:after="240" w:line="240" w:lineRule="auto"/>
    </w:pPr>
    <w:rPr>
      <w:sz w:val="18"/>
    </w:rPr>
  </w:style>
  <w:style w:type="paragraph" w:styleId="a9">
    <w:name w:val="footer"/>
    <w:basedOn w:val="a1"/>
    <w:link w:val="Char3"/>
    <w:uiPriority w:val="99"/>
    <w:pPr>
      <w:spacing w:after="0" w:line="240" w:lineRule="auto"/>
      <w:ind w:right="-567"/>
    </w:pPr>
    <w:rPr>
      <w:sz w:val="16"/>
    </w:rPr>
  </w:style>
  <w:style w:type="character" w:customStyle="1" w:styleId="Char3">
    <w:name w:val="Υποσέλιδο Char"/>
    <w:link w:val="a9"/>
    <w:uiPriority w:val="99"/>
    <w:rsid w:val="006E49FF"/>
    <w:rPr>
      <w:sz w:val="16"/>
    </w:rPr>
  </w:style>
  <w:style w:type="paragraph" w:styleId="ae">
    <w:name w:val="header"/>
    <w:basedOn w:val="a1"/>
    <w:link w:val="Char4"/>
    <w:uiPriority w:val="99"/>
    <w:pPr>
      <w:tabs>
        <w:tab w:val="center" w:pos="4150"/>
        <w:tab w:val="right" w:pos="8306"/>
      </w:tabs>
    </w:pPr>
  </w:style>
  <w:style w:type="character" w:customStyle="1" w:styleId="Char4">
    <w:name w:val="Κεφαλίδα Char"/>
    <w:basedOn w:val="a2"/>
    <w:link w:val="ae"/>
    <w:uiPriority w:val="99"/>
    <w:rsid w:val="006E49FF"/>
    <w:rPr>
      <w:sz w:val="22"/>
    </w:rPr>
  </w:style>
  <w:style w:type="paragraph" w:styleId="af">
    <w:name w:val="macro"/>
    <w:basedOn w:val="a1"/>
    <w:link w:val="Char5"/>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Char5">
    <w:name w:val="Κείμενο μακροεντολής Char"/>
    <w:basedOn w:val="a2"/>
    <w:link w:val="af"/>
    <w:uiPriority w:val="90"/>
    <w:semiHidden/>
    <w:qFormat/>
    <w:rsid w:val="008F6F83"/>
    <w:rPr>
      <w:rFonts w:ascii="Courier New" w:hAnsi="Courier New"/>
      <w:sz w:val="20"/>
    </w:rPr>
  </w:style>
  <w:style w:type="paragraph" w:customStyle="1" w:styleId="Citation">
    <w:name w:val="Citation"/>
    <w:basedOn w:val="a1"/>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a3"/>
    <w:uiPriority w:val="99"/>
    <w:pPr>
      <w:spacing w:after="120" w:line="264" w:lineRule="auto"/>
    </w:pPr>
    <w:tblPr>
      <w:tblInd w:w="1984" w:type="dxa"/>
    </w:tblPr>
  </w:style>
  <w:style w:type="table" w:customStyle="1" w:styleId="TableLetterhead">
    <w:name w:val="Table Letterhead"/>
    <w:basedOn w:val="a3"/>
    <w:uiPriority w:val="99"/>
    <w:tblPr>
      <w:tblCellMar>
        <w:left w:w="0" w:type="dxa"/>
        <w:bottom w:w="340" w:type="dxa"/>
        <w:right w:w="0" w:type="dxa"/>
      </w:tblCellMar>
    </w:tblPr>
  </w:style>
  <w:style w:type="table" w:customStyle="1" w:styleId="TableHistory">
    <w:name w:val="Table History"/>
    <w:basedOn w:val="a3"/>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3"/>
    <w:uiPriority w:val="59"/>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af1">
    <w:name w:val="Body Text"/>
    <w:basedOn w:val="Base"/>
    <w:link w:val="Char6"/>
    <w:locked/>
    <w:rsid w:val="00212AAF"/>
    <w:pPr>
      <w:spacing w:after="120"/>
    </w:pPr>
  </w:style>
  <w:style w:type="character" w:customStyle="1" w:styleId="Char6">
    <w:name w:val="Σώμα κειμένου Char"/>
    <w:basedOn w:val="a2"/>
    <w:link w:val="af1"/>
    <w:rsid w:val="006E49FF"/>
    <w:rPr>
      <w:lang w:eastAsia="en-US"/>
    </w:rPr>
  </w:style>
  <w:style w:type="paragraph" w:customStyle="1" w:styleId="HeadingTOC">
    <w:name w:val="Heading TOC"/>
    <w:basedOn w:val="ac"/>
    <w:uiPriority w:val="3"/>
    <w:qFormat/>
    <w:rsid w:val="00FE09E6"/>
    <w:pPr>
      <w:spacing w:line="240" w:lineRule="auto"/>
    </w:pPr>
  </w:style>
  <w:style w:type="character" w:styleId="-">
    <w:name w:val="Hyperlink"/>
    <w:uiPriority w:val="99"/>
    <w:locked/>
    <w:rsid w:val="00212AAF"/>
    <w:rPr>
      <w:color w:val="0000FF"/>
      <w:u w:val="single"/>
    </w:rPr>
  </w:style>
  <w:style w:type="paragraph" w:customStyle="1" w:styleId="HistoryLine1">
    <w:name w:val="History Line 1"/>
    <w:basedOn w:val="a1"/>
    <w:next w:val="a1"/>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a1"/>
    <w:uiPriority w:val="99"/>
    <w:rsid w:val="00212AAF"/>
    <w:pPr>
      <w:spacing w:after="0" w:line="240" w:lineRule="auto"/>
    </w:pPr>
    <w:rPr>
      <w:sz w:val="20"/>
      <w:szCs w:val="22"/>
      <w:lang w:val="en" w:eastAsia="nl-NL"/>
    </w:rPr>
  </w:style>
  <w:style w:type="paragraph" w:customStyle="1" w:styleId="TableHeading">
    <w:name w:val="Table Heading"/>
    <w:basedOn w:val="a1"/>
    <w:next w:val="Tableitem"/>
    <w:qFormat/>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a1"/>
    <w:rsid w:val="00212AAF"/>
    <w:pPr>
      <w:spacing w:before="20" w:after="20" w:line="276" w:lineRule="auto"/>
    </w:pPr>
    <w:rPr>
      <w:szCs w:val="22"/>
      <w:lang w:val="en" w:eastAsia="en-US"/>
    </w:rPr>
  </w:style>
  <w:style w:type="paragraph" w:styleId="af2">
    <w:name w:val="table of figures"/>
    <w:aliases w:val="Table of Tables/Figures"/>
    <w:basedOn w:val="a1"/>
    <w:next w:val="a1"/>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a1"/>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a3"/>
    <w:next w:val="af0"/>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1"/>
    <w:link w:val="Char7"/>
    <w:uiPriority w:val="34"/>
    <w:qFormat/>
    <w:locked/>
    <w:rsid w:val="00A56964"/>
    <w:pPr>
      <w:spacing w:line="240" w:lineRule="auto"/>
      <w:ind w:left="720"/>
      <w:contextualSpacing/>
    </w:pPr>
    <w:rPr>
      <w:lang w:eastAsia="en-US"/>
    </w:rPr>
  </w:style>
  <w:style w:type="character" w:customStyle="1" w:styleId="Char7">
    <w:name w:val="Παράγραφος λίστας Char"/>
    <w:link w:val="ad"/>
    <w:uiPriority w:val="34"/>
    <w:locked/>
    <w:rsid w:val="008F6F83"/>
    <w:rPr>
      <w:sz w:val="22"/>
      <w:lang w:eastAsia="en-US"/>
    </w:rPr>
  </w:style>
  <w:style w:type="character" w:styleId="af3">
    <w:name w:val="annotation reference"/>
    <w:basedOn w:val="a2"/>
    <w:uiPriority w:val="99"/>
    <w:locked/>
    <w:rsid w:val="007C64F8"/>
    <w:rPr>
      <w:sz w:val="16"/>
      <w:szCs w:val="16"/>
    </w:rPr>
  </w:style>
  <w:style w:type="paragraph" w:styleId="af4">
    <w:name w:val="annotation text"/>
    <w:basedOn w:val="a1"/>
    <w:link w:val="Char8"/>
    <w:uiPriority w:val="99"/>
    <w:locked/>
    <w:rsid w:val="007C64F8"/>
    <w:pPr>
      <w:spacing w:line="240" w:lineRule="auto"/>
    </w:pPr>
    <w:rPr>
      <w:sz w:val="20"/>
    </w:rPr>
  </w:style>
  <w:style w:type="character" w:customStyle="1" w:styleId="Char8">
    <w:name w:val="Κείμενο σχολίου Char"/>
    <w:basedOn w:val="a2"/>
    <w:link w:val="af4"/>
    <w:uiPriority w:val="99"/>
    <w:rsid w:val="007C64F8"/>
    <w:rPr>
      <w:sz w:val="20"/>
    </w:rPr>
  </w:style>
  <w:style w:type="paragraph" w:styleId="af5">
    <w:name w:val="annotation subject"/>
    <w:basedOn w:val="af4"/>
    <w:next w:val="af4"/>
    <w:link w:val="Char9"/>
    <w:uiPriority w:val="99"/>
    <w:locked/>
    <w:rsid w:val="007C64F8"/>
    <w:rPr>
      <w:b/>
      <w:bCs/>
    </w:rPr>
  </w:style>
  <w:style w:type="character" w:customStyle="1" w:styleId="Char9">
    <w:name w:val="Θέμα σχολίου Char"/>
    <w:basedOn w:val="Char8"/>
    <w:link w:val="af5"/>
    <w:uiPriority w:val="99"/>
    <w:rsid w:val="007C64F8"/>
    <w:rPr>
      <w:b/>
      <w:bCs/>
      <w:sz w:val="20"/>
    </w:rPr>
  </w:style>
  <w:style w:type="paragraph" w:styleId="af6">
    <w:name w:val="Balloon Text"/>
    <w:basedOn w:val="a1"/>
    <w:link w:val="Chara"/>
    <w:uiPriority w:val="99"/>
    <w:locked/>
    <w:rsid w:val="007C64F8"/>
    <w:pPr>
      <w:spacing w:after="0" w:line="240" w:lineRule="auto"/>
    </w:pPr>
    <w:rPr>
      <w:rFonts w:ascii="Segoe UI" w:hAnsi="Segoe UI" w:cs="Segoe UI"/>
      <w:sz w:val="18"/>
      <w:szCs w:val="18"/>
    </w:rPr>
  </w:style>
  <w:style w:type="character" w:customStyle="1" w:styleId="Chara">
    <w:name w:val="Κείμενο πλαισίου Char"/>
    <w:basedOn w:val="a2"/>
    <w:link w:val="af6"/>
    <w:uiPriority w:val="99"/>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a1"/>
    <w:next w:val="a1"/>
    <w:link w:val="GuidanceChar"/>
    <w:uiPriority w:val="1"/>
    <w:semiHidden/>
    <w:qFormat/>
    <w:rsid w:val="00A56964"/>
    <w:pPr>
      <w:spacing w:line="240" w:lineRule="auto"/>
    </w:pPr>
    <w:rPr>
      <w:rFonts w:cs="Arial"/>
      <w:lang w:eastAsia="en-US"/>
    </w:rPr>
  </w:style>
  <w:style w:type="paragraph" w:customStyle="1" w:styleId="Text2">
    <w:name w:val="Text 2"/>
    <w:basedOn w:val="a1"/>
    <w:rsid w:val="007C64F8"/>
    <w:pPr>
      <w:spacing w:line="240" w:lineRule="auto"/>
    </w:pPr>
    <w:rPr>
      <w:rFonts w:asciiTheme="minorHAnsi" w:hAnsiTheme="minorHAnsi"/>
      <w:sz w:val="20"/>
      <w:lang w:eastAsia="en-US"/>
    </w:rPr>
  </w:style>
  <w:style w:type="paragraph" w:styleId="5">
    <w:name w:val="List Bullet 5"/>
    <w:basedOn w:val="a1"/>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af1"/>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a1"/>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a6"/>
    <w:next w:val="a1"/>
    <w:rsid w:val="00F13F74"/>
    <w:pPr>
      <w:spacing w:after="360" w:line="240" w:lineRule="auto"/>
    </w:pPr>
    <w:rPr>
      <w:i/>
      <w:sz w:val="20"/>
      <w:lang w:eastAsia="ko-KR"/>
    </w:rPr>
  </w:style>
  <w:style w:type="paragraph" w:customStyle="1" w:styleId="FooterText">
    <w:name w:val="Footer Text"/>
    <w:basedOn w:val="a1"/>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af1"/>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a1"/>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a1"/>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numbering" w:customStyle="1" w:styleId="NoList1">
    <w:name w:val="No List1"/>
    <w:next w:val="a4"/>
    <w:semiHidden/>
    <w:unhideWhenUsed/>
    <w:rsid w:val="00C12EAE"/>
  </w:style>
  <w:style w:type="character" w:customStyle="1" w:styleId="1Char">
    <w:name w:val="Επικεφαλίδα 1 Char"/>
    <w:aliases w:val="Headline 1 Char Char,Headline 1 Char1,Heading 1 CFMU Char,Para 1 Char,h1 Char,H1 Char"/>
    <w:basedOn w:val="a2"/>
    <w:link w:val="1"/>
    <w:rsid w:val="006E49FF"/>
    <w:rPr>
      <w:b/>
      <w:smallCaps/>
      <w:sz w:val="32"/>
      <w:lang w:eastAsia="ko-KR"/>
    </w:rPr>
  </w:style>
  <w:style w:type="character" w:customStyle="1" w:styleId="2Char">
    <w:name w:val="Επικεφαλίδα 2 Char"/>
    <w:aliases w:val="Headline 2 Char Char,h2 Char Char,2 Char Char,headi Char Char,heading2 Char Char,h21 Char Char,h22 Char Char,21 Char Char,H2 Char Char,l2 Char Char,kopregel 2 Char Char,Titre m Char Char,Headline 2 Char1,h2 Char1,2 Char1,headi Char1"/>
    <w:basedOn w:val="a2"/>
    <w:link w:val="2"/>
    <w:rsid w:val="006E49FF"/>
    <w:rPr>
      <w:b/>
      <w:smallCaps/>
      <w:sz w:val="26"/>
      <w:szCs w:val="26"/>
      <w:lang w:eastAsia="ko-KR"/>
    </w:rPr>
  </w:style>
  <w:style w:type="character" w:customStyle="1" w:styleId="3Char">
    <w:name w:val="Επικεφαλίδα 3 Char"/>
    <w:aliases w:val="Headline 3 Char,h3 Char,h31 Char,h32 Char,H3 Char,H31 Char Char1,H31 Char Char Char,Heading 3 CFMU Char,Para 3 Char,H31 Char1,Proposa Char,Heading 4 Proposal Char,DNV-H3 Char,3 Char,summit Char,3m Char,Paragraaf Char,head 3 Char"/>
    <w:basedOn w:val="a2"/>
    <w:link w:val="30"/>
    <w:rsid w:val="006E49FF"/>
    <w:rPr>
      <w:b/>
      <w:sz w:val="26"/>
      <w:lang w:val="en" w:eastAsia="en-US"/>
    </w:rPr>
  </w:style>
  <w:style w:type="character" w:customStyle="1" w:styleId="4Char">
    <w:name w:val="Επικεφαλίδα 4 Char"/>
    <w:aliases w:val="Heading 4 Char Char Char1,Heading 4 Char1 Char1,Heading 4 Char Char Char Char,Heading 4 Char1 Char Char,Heading 4 Char Char1 Char,Heading 4 CFMU Char,Para 4 Char,h4 Char,H4 Char,4 Char,Propos Char,DNV-H4 Char,h4 sub sub heading Char"/>
    <w:basedOn w:val="a2"/>
    <w:link w:val="4"/>
    <w:rsid w:val="006E49FF"/>
    <w:rPr>
      <w:b/>
      <w:sz w:val="22"/>
    </w:rPr>
  </w:style>
  <w:style w:type="character" w:customStyle="1" w:styleId="5Char">
    <w:name w:val="Επικεφαλίδα 5 Char"/>
    <w:aliases w:val="Heading 5 CFMU Char,Para 5 Char,h5 Char,H5 Char,Heading 5(war) Char,DNV-H5 Char,Block Label Char"/>
    <w:basedOn w:val="a2"/>
    <w:link w:val="50"/>
    <w:rsid w:val="006E49FF"/>
    <w:rPr>
      <w:sz w:val="22"/>
    </w:rPr>
  </w:style>
  <w:style w:type="character" w:customStyle="1" w:styleId="6Char">
    <w:name w:val="Επικεφαλίδα 6 Char"/>
    <w:aliases w:val="Heading 6 CFMU Char,h6 Char"/>
    <w:basedOn w:val="a2"/>
    <w:link w:val="6"/>
    <w:rsid w:val="006E49FF"/>
    <w:rPr>
      <w:sz w:val="22"/>
    </w:rPr>
  </w:style>
  <w:style w:type="character" w:customStyle="1" w:styleId="7Char">
    <w:name w:val="Επικεφαλίδα 7 Char"/>
    <w:aliases w:val="Heading 7 CFMU Char,h7 Char"/>
    <w:basedOn w:val="a2"/>
    <w:link w:val="7"/>
    <w:rsid w:val="006E49FF"/>
    <w:rPr>
      <w:sz w:val="22"/>
    </w:rPr>
  </w:style>
  <w:style w:type="character" w:customStyle="1" w:styleId="8Char">
    <w:name w:val="Επικεφαλίδα 8 Char"/>
    <w:aliases w:val="Heading 8 CFMU Char,h8 Char"/>
    <w:basedOn w:val="a2"/>
    <w:link w:val="8"/>
    <w:rsid w:val="006E49FF"/>
    <w:rPr>
      <w:sz w:val="22"/>
    </w:rPr>
  </w:style>
  <w:style w:type="character" w:customStyle="1" w:styleId="9Char">
    <w:name w:val="Επικεφαλίδα 9 Char"/>
    <w:aliases w:val="Heading 9 CFMU Char,h9 Char"/>
    <w:basedOn w:val="a2"/>
    <w:link w:val="9"/>
    <w:rsid w:val="006E49FF"/>
    <w:rPr>
      <w:sz w:val="22"/>
    </w:rPr>
  </w:style>
  <w:style w:type="paragraph" w:styleId="af7">
    <w:name w:val="Normal Indent"/>
    <w:basedOn w:val="Base"/>
    <w:locked/>
    <w:rsid w:val="00C12EAE"/>
    <w:pPr>
      <w:ind w:left="1134"/>
    </w:pPr>
    <w:rPr>
      <w:szCs w:val="20"/>
      <w:lang w:eastAsia="ko-KR"/>
    </w:rPr>
  </w:style>
  <w:style w:type="paragraph" w:customStyle="1" w:styleId="Bullets">
    <w:name w:val="Bullets"/>
    <w:basedOn w:val="a1"/>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a2"/>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a1"/>
    <w:next w:val="a1"/>
    <w:rsid w:val="00C12EAE"/>
    <w:pPr>
      <w:keepLines/>
      <w:spacing w:before="120" w:line="240" w:lineRule="auto"/>
    </w:pPr>
    <w:rPr>
      <w:b/>
      <w:bCs/>
      <w:i/>
      <w:color w:val="000000"/>
      <w:szCs w:val="20"/>
      <w:lang w:val="en" w:eastAsia="ko-KR"/>
    </w:rPr>
  </w:style>
  <w:style w:type="paragraph" w:customStyle="1" w:styleId="StyleBlackCentered">
    <w:name w:val="Style Black Centered"/>
    <w:basedOn w:val="a1"/>
    <w:rsid w:val="00C12EAE"/>
    <w:pPr>
      <w:spacing w:before="120" w:line="240" w:lineRule="auto"/>
      <w:jc w:val="center"/>
    </w:pPr>
    <w:rPr>
      <w:i/>
      <w:color w:val="000080"/>
      <w:szCs w:val="20"/>
      <w:lang w:eastAsia="ko-KR"/>
    </w:rPr>
  </w:style>
  <w:style w:type="paragraph" w:customStyle="1" w:styleId="figuretitle0">
    <w:name w:val="figuretitle"/>
    <w:basedOn w:val="a1"/>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a1"/>
    <w:rsid w:val="00C12EAE"/>
    <w:pPr>
      <w:spacing w:before="120" w:line="240" w:lineRule="auto"/>
      <w:ind w:left="180"/>
    </w:pPr>
    <w:rPr>
      <w:i/>
      <w:color w:val="000080"/>
      <w:szCs w:val="20"/>
      <w:lang w:eastAsia="ko-KR"/>
    </w:rPr>
  </w:style>
  <w:style w:type="paragraph" w:customStyle="1" w:styleId="CaptionTempo">
    <w:name w:val="Caption Tempo"/>
    <w:basedOn w:val="a6"/>
    <w:next w:val="a1"/>
    <w:link w:val="CaptionTempoChar"/>
    <w:uiPriority w:val="1"/>
    <w:rsid w:val="00C12EAE"/>
    <w:pPr>
      <w:keepLines/>
      <w:numPr>
        <w:ilvl w:val="2"/>
        <w:numId w:val="14"/>
      </w:numPr>
      <w:tabs>
        <w:tab w:val="clear" w:pos="720"/>
      </w:tabs>
      <w:spacing w:after="360" w:line="240" w:lineRule="auto"/>
    </w:pPr>
    <w:rPr>
      <w:sz w:val="20"/>
      <w:szCs w:val="20"/>
    </w:rPr>
  </w:style>
  <w:style w:type="paragraph" w:customStyle="1" w:styleId="StyleCenteredBefore12ptAfter12pt">
    <w:name w:val="Style Centered Before:  12 pt After:  12 pt"/>
    <w:basedOn w:val="a1"/>
    <w:rsid w:val="00C12EAE"/>
    <w:pPr>
      <w:spacing w:before="240" w:after="360" w:line="240" w:lineRule="auto"/>
      <w:jc w:val="center"/>
    </w:pPr>
    <w:rPr>
      <w:i/>
      <w:color w:val="000080"/>
      <w:sz w:val="20"/>
      <w:szCs w:val="20"/>
      <w:lang w:eastAsia="ko-KR"/>
    </w:rPr>
  </w:style>
  <w:style w:type="paragraph" w:customStyle="1" w:styleId="bold">
    <w:name w:val="bold"/>
    <w:basedOn w:val="a1"/>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a1"/>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1"/>
    <w:next w:val="a1"/>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a1"/>
    <w:next w:val="a1"/>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a1"/>
    <w:next w:val="a1"/>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a1"/>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a1"/>
    <w:rsid w:val="00C12EAE"/>
    <w:pPr>
      <w:shd w:val="clear" w:color="auto" w:fill="EEEEEE"/>
      <w:spacing w:before="120" w:line="240" w:lineRule="auto"/>
      <w:ind w:left="720" w:right="567"/>
    </w:pPr>
    <w:rPr>
      <w:b/>
      <w:bCs/>
      <w:i/>
      <w:color w:val="000080"/>
      <w:szCs w:val="20"/>
      <w:lang w:eastAsia="ko-KR"/>
    </w:rPr>
  </w:style>
  <w:style w:type="character" w:customStyle="1" w:styleId="Char2">
    <w:name w:val="Τίτλος Char"/>
    <w:basedOn w:val="a2"/>
    <w:link w:val="ab"/>
    <w:rsid w:val="006E49FF"/>
    <w:rPr>
      <w:b/>
      <w:kern w:val="28"/>
      <w:sz w:val="48"/>
    </w:rPr>
  </w:style>
  <w:style w:type="paragraph" w:customStyle="1" w:styleId="StyleHeading2Before6ptAfter6pt">
    <w:name w:val="Style Heading 2 + Before:  6 pt After:  6 pt"/>
    <w:basedOn w:val="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30"/>
    <w:rsid w:val="00C12EAE"/>
    <w:pPr>
      <w:numPr>
        <w:ilvl w:val="0"/>
        <w:numId w:val="0"/>
      </w:numPr>
      <w:spacing w:before="120" w:after="120"/>
    </w:pPr>
    <w:rPr>
      <w:bCs/>
      <w:i/>
      <w:color w:val="000080"/>
      <w:szCs w:val="26"/>
    </w:rPr>
  </w:style>
  <w:style w:type="paragraph" w:customStyle="1" w:styleId="StyleTableLeft">
    <w:name w:val="Style Table + Left"/>
    <w:basedOn w:val="a1"/>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21">
    <w:name w:val="List Bullet 2"/>
    <w:basedOn w:val="a1"/>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a1"/>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a2"/>
    <w:link w:val="Table"/>
    <w:rsid w:val="00C12EAE"/>
    <w:rPr>
      <w:lang w:eastAsia="nl-NL"/>
    </w:rPr>
  </w:style>
  <w:style w:type="paragraph" w:customStyle="1" w:styleId="Table">
    <w:name w:val="Table"/>
    <w:basedOn w:val="a1"/>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Char1">
    <w:name w:val="Κείμενο υποσημείωσης Char"/>
    <w:basedOn w:val="a2"/>
    <w:link w:val="aa"/>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af7"/>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af7"/>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af8">
    <w:name w:val="footnote reference"/>
    <w:aliases w:val="Footnote symbol"/>
    <w:basedOn w:val="a2"/>
    <w:locked/>
    <w:rsid w:val="00C12EAE"/>
    <w:rPr>
      <w:vertAlign w:val="superscript"/>
    </w:rPr>
  </w:style>
  <w:style w:type="character" w:styleId="af9">
    <w:name w:val="endnote reference"/>
    <w:basedOn w:val="a2"/>
    <w:locked/>
    <w:rsid w:val="00C12EAE"/>
    <w:rPr>
      <w:vertAlign w:val="superscript"/>
    </w:rPr>
  </w:style>
  <w:style w:type="character" w:styleId="-0">
    <w:name w:val="FollowedHyperlink"/>
    <w:basedOn w:val="a2"/>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a1"/>
    <w:rsid w:val="00C12EAE"/>
    <w:pPr>
      <w:numPr>
        <w:numId w:val="9"/>
      </w:numPr>
      <w:spacing w:after="240" w:line="240" w:lineRule="auto"/>
    </w:pPr>
    <w:rPr>
      <w:i/>
      <w:color w:val="000080"/>
      <w:szCs w:val="20"/>
      <w:lang w:eastAsia="en-US"/>
    </w:rPr>
  </w:style>
  <w:style w:type="paragraph" w:customStyle="1" w:styleId="ListNumber1Level2">
    <w:name w:val="List Number 1 (Level 2)"/>
    <w:basedOn w:val="a1"/>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a1"/>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a1"/>
    <w:rsid w:val="00C12EAE"/>
    <w:pPr>
      <w:numPr>
        <w:ilvl w:val="3"/>
        <w:numId w:val="9"/>
      </w:numPr>
      <w:spacing w:after="240" w:line="240" w:lineRule="auto"/>
    </w:pPr>
    <w:rPr>
      <w:i/>
      <w:color w:val="000080"/>
      <w:szCs w:val="20"/>
      <w:lang w:eastAsia="en-US"/>
    </w:rPr>
  </w:style>
  <w:style w:type="paragraph" w:customStyle="1" w:styleId="Participants">
    <w:name w:val="Participants"/>
    <w:basedOn w:val="a1"/>
    <w:next w:val="a1"/>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a1"/>
    <w:autoRedefine/>
    <w:rsid w:val="00C12EAE"/>
    <w:pPr>
      <w:spacing w:before="40" w:after="40" w:line="240" w:lineRule="auto"/>
    </w:pPr>
    <w:rPr>
      <w:i/>
      <w:color w:val="000080"/>
      <w:szCs w:val="20"/>
      <w:lang w:eastAsia="nl-NL"/>
    </w:rPr>
  </w:style>
  <w:style w:type="table" w:styleId="afa">
    <w:name w:val="Table Theme"/>
    <w:basedOn w:val="a3"/>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a1"/>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a3"/>
    <w:next w:val="af0"/>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a1"/>
    <w:next w:val="a1"/>
    <w:link w:val="captionChar"/>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Char">
    <w:name w:val="Λεζάντα Char"/>
    <w:aliases w:val="CaptionCFMU Char,CaptionTLS Char"/>
    <w:basedOn w:val="a2"/>
    <w:link w:val="a6"/>
    <w:uiPriority w:val="1"/>
    <w:semiHidden/>
    <w:rsid w:val="006E49FF"/>
    <w:rPr>
      <w:b/>
      <w:sz w:val="22"/>
    </w:rPr>
  </w:style>
  <w:style w:type="character" w:customStyle="1" w:styleId="CaptionTempoChar">
    <w:name w:val="Caption Tempo Char"/>
    <w:basedOn w:val="Char"/>
    <w:link w:val="CaptionTempo"/>
    <w:uiPriority w:val="1"/>
    <w:rsid w:val="006E49FF"/>
    <w:rPr>
      <w:b/>
      <w:sz w:val="20"/>
      <w:szCs w:val="20"/>
    </w:rPr>
  </w:style>
  <w:style w:type="character" w:customStyle="1" w:styleId="captionChar">
    <w:name w:val="caption Char"/>
    <w:basedOn w:val="a2"/>
    <w:link w:val="Caption1"/>
    <w:uiPriority w:val="1"/>
    <w:rsid w:val="006E49FF"/>
    <w:rPr>
      <w:color w:val="000080"/>
      <w:sz w:val="20"/>
      <w:szCs w:val="20"/>
      <w:lang w:eastAsia="en-US"/>
    </w:rPr>
  </w:style>
  <w:style w:type="paragraph" w:customStyle="1" w:styleId="Heading2Line">
    <w:name w:val="Heading 2 Line"/>
    <w:basedOn w:val="a1"/>
    <w:next w:val="a1"/>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a1"/>
    <w:next w:val="a1"/>
    <w:rsid w:val="00C12EAE"/>
    <w:pPr>
      <w:keepLines/>
      <w:spacing w:before="120" w:line="240" w:lineRule="auto"/>
      <w:jc w:val="center"/>
    </w:pPr>
    <w:rPr>
      <w:i/>
      <w:color w:val="000080"/>
      <w:lang w:eastAsia="en-US"/>
    </w:rPr>
  </w:style>
  <w:style w:type="paragraph" w:customStyle="1" w:styleId="NormalArrow">
    <w:name w:val="Normal Arrow"/>
    <w:basedOn w:val="a1"/>
    <w:next w:val="a1"/>
    <w:rsid w:val="00C12EAE"/>
    <w:pPr>
      <w:numPr>
        <w:numId w:val="19"/>
      </w:numPr>
      <w:spacing w:line="240" w:lineRule="auto"/>
    </w:pPr>
    <w:rPr>
      <w:i/>
      <w:color w:val="000080"/>
      <w:lang w:eastAsia="en-US"/>
    </w:rPr>
  </w:style>
  <w:style w:type="character" w:customStyle="1" w:styleId="Annexheading1Char">
    <w:name w:val="Annex heading 1 Char"/>
    <w:basedOn w:val="1Char"/>
    <w:link w:val="Annexheading10"/>
    <w:uiPriority w:val="1"/>
    <w:semiHidden/>
    <w:rsid w:val="006E49FF"/>
    <w:rPr>
      <w:b/>
      <w:i/>
      <w:caps/>
      <w:smallCaps w:val="0"/>
      <w:color w:val="000080"/>
      <w:sz w:val="32"/>
      <w:szCs w:val="20"/>
      <w:lang w:eastAsia="ko-KR"/>
    </w:rPr>
  </w:style>
  <w:style w:type="paragraph" w:styleId="afb">
    <w:name w:val="Document Map"/>
    <w:basedOn w:val="a1"/>
    <w:link w:val="Charb"/>
    <w:uiPriority w:val="99"/>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Charb">
    <w:name w:val="Χάρτης εγγράφου Char"/>
    <w:basedOn w:val="a2"/>
    <w:link w:val="afb"/>
    <w:uiPriority w:val="99"/>
    <w:rsid w:val="00C12EAE"/>
    <w:rPr>
      <w:rFonts w:ascii="Tahoma" w:hAnsi="Tahoma" w:cs="Tahoma"/>
      <w:i/>
      <w:color w:val="000080"/>
      <w:sz w:val="20"/>
      <w:szCs w:val="20"/>
      <w:shd w:val="clear" w:color="auto" w:fill="000080"/>
      <w:lang w:eastAsia="ko-KR"/>
    </w:rPr>
  </w:style>
  <w:style w:type="paragraph" w:styleId="22">
    <w:name w:val="List Number 2"/>
    <w:basedOn w:val="a1"/>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a2"/>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a1"/>
    <w:rsid w:val="00C12EAE"/>
    <w:pPr>
      <w:spacing w:before="80" w:after="80"/>
      <w:jc w:val="left"/>
    </w:pPr>
    <w:rPr>
      <w:rFonts w:ascii="Arial" w:hAnsi="Arial"/>
      <w:b/>
      <w:i/>
      <w:color w:val="000080"/>
      <w:szCs w:val="20"/>
      <w:lang w:val="en-US" w:eastAsia="en-US"/>
    </w:rPr>
  </w:style>
  <w:style w:type="paragraph" w:customStyle="1" w:styleId="TableCell">
    <w:name w:val="TableCell"/>
    <w:basedOn w:val="a1"/>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a1"/>
    <w:next w:val="a1"/>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23">
    <w:name w:val="Body Text 2"/>
    <w:aliases w:val="Body Text Dbl space"/>
    <w:basedOn w:val="a1"/>
    <w:link w:val="2Char0"/>
    <w:locked/>
    <w:rsid w:val="00C12EAE"/>
    <w:pPr>
      <w:spacing w:before="120" w:line="480" w:lineRule="auto"/>
    </w:pPr>
    <w:rPr>
      <w:i/>
      <w:color w:val="000080"/>
      <w:szCs w:val="20"/>
      <w:lang w:eastAsia="ko-KR"/>
    </w:rPr>
  </w:style>
  <w:style w:type="character" w:customStyle="1" w:styleId="2Char0">
    <w:name w:val="Σώμα κείμενου 2 Char"/>
    <w:aliases w:val="Body Text Dbl space Char"/>
    <w:basedOn w:val="a2"/>
    <w:link w:val="23"/>
    <w:rsid w:val="006E49FF"/>
    <w:rPr>
      <w:i/>
      <w:color w:val="000080"/>
      <w:sz w:val="22"/>
      <w:szCs w:val="20"/>
      <w:lang w:eastAsia="ko-KR"/>
    </w:rPr>
  </w:style>
  <w:style w:type="paragraph" w:customStyle="1" w:styleId="NoteHead">
    <w:name w:val="NoteHead"/>
    <w:basedOn w:val="a1"/>
    <w:next w:val="a1"/>
    <w:autoRedefine/>
    <w:rsid w:val="00C12EAE"/>
    <w:pPr>
      <w:spacing w:after="0" w:line="240" w:lineRule="auto"/>
      <w:jc w:val="center"/>
    </w:pPr>
    <w:rPr>
      <w:rFonts w:eastAsia="Arial Unicode MS"/>
      <w:b/>
      <w:i/>
      <w:smallCaps/>
      <w:color w:val="000080"/>
      <w:sz w:val="32"/>
      <w:szCs w:val="20"/>
      <w:lang w:eastAsia="en-US"/>
    </w:rPr>
  </w:style>
  <w:style w:type="paragraph" w:styleId="afc">
    <w:name w:val="Block Text"/>
    <w:basedOn w:val="a1"/>
    <w:uiPriority w:val="1"/>
    <w:locked/>
    <w:rsid w:val="00C12EAE"/>
    <w:pPr>
      <w:spacing w:after="0" w:line="240" w:lineRule="auto"/>
      <w:ind w:left="567" w:right="57" w:hanging="283"/>
    </w:pPr>
    <w:rPr>
      <w:i/>
      <w:color w:val="000080"/>
      <w:szCs w:val="20"/>
      <w:lang w:eastAsia="en-US"/>
    </w:rPr>
  </w:style>
  <w:style w:type="table" w:styleId="71">
    <w:name w:val="Table Grid 7"/>
    <w:basedOn w:val="a3"/>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a2"/>
    <w:rsid w:val="00C12EAE"/>
  </w:style>
  <w:style w:type="character" w:customStyle="1" w:styleId="NormalbeforeChar">
    <w:name w:val="Normal before Char"/>
    <w:basedOn w:val="a2"/>
    <w:rsid w:val="00C12EAE"/>
    <w:rPr>
      <w:sz w:val="24"/>
      <w:szCs w:val="24"/>
      <w:lang w:val="en-GB" w:eastAsia="nl-NL" w:bidi="ar-SA"/>
    </w:rPr>
  </w:style>
  <w:style w:type="paragraph" w:customStyle="1" w:styleId="NormalItemBefore">
    <w:name w:val="Normal Item Before"/>
    <w:basedOn w:val="a1"/>
    <w:next w:val="NormalItem"/>
    <w:rsid w:val="00C12EAE"/>
    <w:pPr>
      <w:keepNext/>
      <w:spacing w:after="0" w:line="240" w:lineRule="auto"/>
      <w:ind w:left="2155"/>
    </w:pPr>
    <w:rPr>
      <w:lang w:eastAsia="en-US"/>
    </w:rPr>
  </w:style>
  <w:style w:type="paragraph" w:customStyle="1" w:styleId="NormalItemLast">
    <w:name w:val="Normal Item Last"/>
    <w:basedOn w:val="NormalItem"/>
    <w:next w:val="a1"/>
    <w:rsid w:val="00C12EAE"/>
    <w:pPr>
      <w:numPr>
        <w:numId w:val="21"/>
      </w:numPr>
      <w:spacing w:before="0" w:after="120"/>
      <w:jc w:val="both"/>
    </w:pPr>
    <w:rPr>
      <w:szCs w:val="24"/>
      <w:lang w:eastAsia="en-US"/>
    </w:rPr>
  </w:style>
  <w:style w:type="paragraph" w:customStyle="1" w:styleId="NormalSubitemLast">
    <w:name w:val="Normal Subitem Last"/>
    <w:basedOn w:val="NormalSubitem"/>
    <w:next w:val="a1"/>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2"/>
    <w:autoRedefine/>
    <w:rsid w:val="00C12EAE"/>
    <w:pPr>
      <w:tabs>
        <w:tab w:val="num" w:pos="1002"/>
      </w:tabs>
      <w:spacing w:before="0" w:after="240"/>
    </w:pPr>
    <w:rPr>
      <w:bCs/>
      <w:smallCaps w:val="0"/>
      <w:kern w:val="28"/>
      <w:sz w:val="28"/>
      <w:szCs w:val="28"/>
      <w:lang w:eastAsia="en-US"/>
    </w:rPr>
  </w:style>
  <w:style w:type="paragraph" w:styleId="Web">
    <w:name w:val="Normal (Web)"/>
    <w:basedOn w:val="a1"/>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a1"/>
    <w:next w:val="a1"/>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af2"/>
    <w:rsid w:val="00C12EAE"/>
    <w:pPr>
      <w:keepNext/>
      <w:keepLines/>
      <w:suppressAutoHyphens/>
      <w:spacing w:before="240" w:after="240"/>
    </w:pPr>
    <w:rPr>
      <w:caps/>
      <w:kern w:val="28"/>
      <w:szCs w:val="28"/>
      <w:lang w:eastAsia="nl-NL"/>
    </w:rPr>
  </w:style>
  <w:style w:type="character" w:customStyle="1" w:styleId="Style1">
    <w:name w:val="Style1"/>
    <w:basedOn w:val="a2"/>
    <w:uiPriority w:val="1"/>
    <w:rsid w:val="009F3E3A"/>
  </w:style>
  <w:style w:type="character" w:customStyle="1" w:styleId="Style2">
    <w:name w:val="Style2"/>
    <w:basedOn w:val="a2"/>
    <w:uiPriority w:val="1"/>
    <w:rsid w:val="009F3E3A"/>
  </w:style>
  <w:style w:type="character" w:customStyle="1" w:styleId="Style3">
    <w:name w:val="Style3"/>
    <w:basedOn w:val="a2"/>
    <w:uiPriority w:val="1"/>
    <w:rsid w:val="009F3E3A"/>
  </w:style>
  <w:style w:type="character" w:customStyle="1" w:styleId="Style4">
    <w:name w:val="Style4"/>
    <w:basedOn w:val="a2"/>
    <w:uiPriority w:val="1"/>
    <w:rsid w:val="009F3E3A"/>
  </w:style>
  <w:style w:type="character" w:customStyle="1" w:styleId="Style5">
    <w:name w:val="Style5"/>
    <w:basedOn w:val="a2"/>
    <w:uiPriority w:val="1"/>
    <w:rsid w:val="00B15035"/>
  </w:style>
  <w:style w:type="character" w:customStyle="1" w:styleId="Style6">
    <w:name w:val="Style6"/>
    <w:basedOn w:val="a2"/>
    <w:uiPriority w:val="1"/>
    <w:rsid w:val="008354D2"/>
    <w:rPr>
      <w:color w:val="000000" w:themeColor="text1"/>
    </w:rPr>
  </w:style>
  <w:style w:type="paragraph" w:customStyle="1" w:styleId="Tableheading0">
    <w:name w:val="Table heading"/>
    <w:basedOn w:val="a1"/>
    <w:rsid w:val="00D00BE3"/>
    <w:pPr>
      <w:spacing w:before="60"/>
    </w:pPr>
    <w:rPr>
      <w:b/>
    </w:rPr>
  </w:style>
  <w:style w:type="paragraph" w:customStyle="1" w:styleId="Tabletext0">
    <w:name w:val="Table text"/>
    <w:basedOn w:val="a1"/>
    <w:rsid w:val="00D00BE3"/>
    <w:pPr>
      <w:spacing w:before="60"/>
    </w:pPr>
  </w:style>
  <w:style w:type="paragraph" w:customStyle="1" w:styleId="Bulleted1">
    <w:name w:val="Bulleted 1"/>
    <w:basedOn w:val="a1"/>
    <w:qFormat/>
    <w:rsid w:val="00D56A4B"/>
    <w:pPr>
      <w:spacing w:after="0" w:line="240" w:lineRule="auto"/>
      <w:ind w:left="312" w:hanging="227"/>
      <w:jc w:val="left"/>
    </w:pPr>
    <w:rPr>
      <w:rFonts w:ascii="Arial" w:hAnsi="Arial" w:cs="Arial"/>
      <w:bCs/>
      <w:sz w:val="20"/>
      <w:szCs w:val="20"/>
      <w:lang w:eastAsia="en-US"/>
    </w:rPr>
  </w:style>
  <w:style w:type="paragraph" w:styleId="afd">
    <w:name w:val="Revision"/>
    <w:hidden/>
    <w:uiPriority w:val="99"/>
    <w:locked/>
    <w:rsid w:val="002213EA"/>
    <w:rPr>
      <w:sz w:val="22"/>
    </w:rPr>
  </w:style>
  <w:style w:type="paragraph" w:customStyle="1" w:styleId="NormalText">
    <w:name w:val="NormalText"/>
    <w:basedOn w:val="a1"/>
    <w:rsid w:val="00C70867"/>
    <w:pPr>
      <w:spacing w:before="120" w:line="240" w:lineRule="auto"/>
    </w:pPr>
    <w:rPr>
      <w:rFonts w:ascii="BBEHIZ+Palatino-Roman" w:hAnsi="BBEHIZ+Palatino-Roman"/>
      <w:szCs w:val="20"/>
      <w:lang w:eastAsia="en-US"/>
    </w:rPr>
  </w:style>
  <w:style w:type="paragraph" w:styleId="32">
    <w:name w:val="Body Text 3"/>
    <w:basedOn w:val="a1"/>
    <w:link w:val="3Char0"/>
    <w:locked/>
    <w:rsid w:val="00C70867"/>
    <w:pPr>
      <w:tabs>
        <w:tab w:val="left" w:pos="1134"/>
        <w:tab w:val="left" w:pos="1701"/>
        <w:tab w:val="left" w:pos="2268"/>
      </w:tabs>
      <w:spacing w:before="120" w:line="240" w:lineRule="auto"/>
      <w:ind w:right="-1"/>
    </w:pPr>
    <w:rPr>
      <w:rFonts w:ascii="Arial" w:hAnsi="Arial"/>
      <w:sz w:val="20"/>
      <w:szCs w:val="20"/>
      <w:lang w:eastAsia="fr-FR"/>
    </w:rPr>
  </w:style>
  <w:style w:type="character" w:customStyle="1" w:styleId="BodyText3Char">
    <w:name w:val="Body Text 3 Char"/>
    <w:basedOn w:val="a2"/>
    <w:rsid w:val="00C70867"/>
    <w:rPr>
      <w:sz w:val="16"/>
      <w:szCs w:val="16"/>
    </w:rPr>
  </w:style>
  <w:style w:type="paragraph" w:styleId="afe">
    <w:name w:val="Body Text Indent"/>
    <w:basedOn w:val="a1"/>
    <w:link w:val="Charc"/>
    <w:locked/>
    <w:rsid w:val="00C70867"/>
    <w:pPr>
      <w:spacing w:line="240" w:lineRule="auto"/>
      <w:ind w:left="1440"/>
    </w:pPr>
    <w:rPr>
      <w:rFonts w:ascii="Arial" w:hAnsi="Arial"/>
      <w:sz w:val="20"/>
      <w:lang w:eastAsia="en-US"/>
    </w:rPr>
  </w:style>
  <w:style w:type="character" w:customStyle="1" w:styleId="BodyTextIndentChar">
    <w:name w:val="Body Text Indent Char"/>
    <w:basedOn w:val="a2"/>
    <w:rsid w:val="00C70867"/>
    <w:rPr>
      <w:sz w:val="22"/>
    </w:rPr>
  </w:style>
  <w:style w:type="character" w:styleId="aff">
    <w:name w:val="page number"/>
    <w:basedOn w:val="a2"/>
    <w:locked/>
    <w:rsid w:val="00C70867"/>
  </w:style>
  <w:style w:type="paragraph" w:styleId="24">
    <w:name w:val="Body Text Indent 2"/>
    <w:basedOn w:val="a1"/>
    <w:link w:val="2Char1"/>
    <w:locked/>
    <w:rsid w:val="00C70867"/>
    <w:pPr>
      <w:spacing w:line="240" w:lineRule="auto"/>
      <w:ind w:left="720"/>
    </w:pPr>
    <w:rPr>
      <w:rFonts w:ascii="Arial" w:hAnsi="Arial"/>
      <w:sz w:val="20"/>
      <w:lang w:eastAsia="en-US"/>
    </w:rPr>
  </w:style>
  <w:style w:type="character" w:customStyle="1" w:styleId="BodyTextIndent2Char">
    <w:name w:val="Body Text Indent 2 Char"/>
    <w:basedOn w:val="a2"/>
    <w:rsid w:val="00C70867"/>
    <w:rPr>
      <w:sz w:val="22"/>
    </w:rPr>
  </w:style>
  <w:style w:type="paragraph" w:customStyle="1" w:styleId="TextBox">
    <w:name w:val="Text Box"/>
    <w:basedOn w:val="a1"/>
    <w:rsid w:val="00C70867"/>
    <w:pPr>
      <w:spacing w:after="0" w:line="240" w:lineRule="auto"/>
      <w:jc w:val="left"/>
    </w:pPr>
    <w:rPr>
      <w:rFonts w:ascii="Verdana" w:hAnsi="Verdana"/>
      <w:sz w:val="16"/>
      <w:szCs w:val="20"/>
      <w:lang w:eastAsia="en-US"/>
    </w:rPr>
  </w:style>
  <w:style w:type="character" w:styleId="aff0">
    <w:name w:val="Emphasis"/>
    <w:qFormat/>
    <w:locked/>
    <w:rsid w:val="00C70867"/>
    <w:rPr>
      <w:i/>
      <w:iCs/>
    </w:rPr>
  </w:style>
  <w:style w:type="paragraph" w:customStyle="1" w:styleId="TableofTablesHeading">
    <w:name w:val="Table of Tables Heading"/>
    <w:basedOn w:val="a1"/>
    <w:next w:val="af2"/>
    <w:rsid w:val="00C70867"/>
    <w:pPr>
      <w:pBdr>
        <w:bottom w:val="single" w:sz="4" w:space="1" w:color="auto"/>
      </w:pBdr>
      <w:spacing w:before="120" w:line="240" w:lineRule="auto"/>
      <w:jc w:val="left"/>
    </w:pPr>
    <w:rPr>
      <w:rFonts w:ascii="Arial" w:hAnsi="Arial"/>
      <w:b/>
      <w:smallCaps/>
      <w:sz w:val="28"/>
      <w:lang w:eastAsia="en-US"/>
    </w:rPr>
  </w:style>
  <w:style w:type="paragraph" w:customStyle="1" w:styleId="Tablecellleft">
    <w:name w:val="Table_cell_left"/>
    <w:basedOn w:val="a1"/>
    <w:rsid w:val="00C70867"/>
    <w:pPr>
      <w:spacing w:before="40" w:after="40" w:line="240" w:lineRule="auto"/>
    </w:pPr>
    <w:rPr>
      <w:rFonts w:ascii="Arial" w:hAnsi="Arial"/>
      <w:sz w:val="20"/>
      <w:lang w:val="en-US" w:eastAsia="en-US"/>
    </w:rPr>
  </w:style>
  <w:style w:type="paragraph" w:styleId="33">
    <w:name w:val="Body Text Indent 3"/>
    <w:basedOn w:val="a1"/>
    <w:link w:val="3Char1"/>
    <w:locked/>
    <w:rsid w:val="00C70867"/>
    <w:pPr>
      <w:spacing w:line="240" w:lineRule="auto"/>
      <w:ind w:left="720"/>
    </w:pPr>
    <w:rPr>
      <w:rFonts w:ascii="Arial" w:hAnsi="Arial"/>
      <w:i/>
      <w:iCs/>
      <w:sz w:val="20"/>
      <w:lang w:eastAsia="en-US"/>
    </w:rPr>
  </w:style>
  <w:style w:type="character" w:customStyle="1" w:styleId="BodyTextIndent3Char">
    <w:name w:val="Body Text Indent 3 Char"/>
    <w:basedOn w:val="a2"/>
    <w:rsid w:val="00C70867"/>
    <w:rPr>
      <w:sz w:val="16"/>
      <w:szCs w:val="16"/>
    </w:rPr>
  </w:style>
  <w:style w:type="paragraph" w:customStyle="1" w:styleId="ListBullet1Char">
    <w:name w:val="List Bullet 1 Char"/>
    <w:basedOn w:val="a1"/>
    <w:rsid w:val="00C70867"/>
    <w:pPr>
      <w:numPr>
        <w:numId w:val="31"/>
      </w:numPr>
      <w:tabs>
        <w:tab w:val="clear" w:pos="360"/>
      </w:tabs>
      <w:spacing w:before="120" w:after="0" w:line="240" w:lineRule="auto"/>
      <w:ind w:left="1276" w:hanging="284"/>
    </w:pPr>
    <w:rPr>
      <w:rFonts w:ascii="Arial" w:hAnsi="Arial"/>
      <w:lang w:eastAsia="en-US"/>
    </w:rPr>
  </w:style>
  <w:style w:type="character" w:customStyle="1" w:styleId="ListBullet1CharChar">
    <w:name w:val="List Bullet 1 Char Char"/>
    <w:rsid w:val="00C70867"/>
    <w:rPr>
      <w:rFonts w:ascii="Arial" w:hAnsi="Arial"/>
      <w:sz w:val="22"/>
      <w:szCs w:val="24"/>
      <w:lang w:val="en-GB" w:eastAsia="en-US" w:bidi="ar-SA"/>
    </w:rPr>
  </w:style>
  <w:style w:type="paragraph" w:customStyle="1" w:styleId="Bullet2">
    <w:name w:val="Bullet2"/>
    <w:basedOn w:val="Bullet1"/>
    <w:rsid w:val="00C70867"/>
    <w:pPr>
      <w:numPr>
        <w:ilvl w:val="0"/>
        <w:numId w:val="0"/>
      </w:numPr>
      <w:tabs>
        <w:tab w:val="left" w:pos="1134"/>
      </w:tabs>
      <w:ind w:left="1491" w:hanging="357"/>
    </w:pPr>
    <w:rPr>
      <w:rFonts w:ascii="Trebuchet MS" w:hAnsi="Trebuchet MS"/>
      <w:bCs/>
      <w:szCs w:val="20"/>
      <w:lang w:eastAsia="en-US"/>
    </w:rPr>
  </w:style>
  <w:style w:type="paragraph" w:customStyle="1" w:styleId="List2bullet">
    <w:name w:val="List_2_bullet"/>
    <w:basedOn w:val="a1"/>
    <w:rsid w:val="00C70867"/>
    <w:pPr>
      <w:numPr>
        <w:numId w:val="34"/>
      </w:numPr>
      <w:spacing w:before="120" w:line="240" w:lineRule="auto"/>
    </w:pPr>
    <w:rPr>
      <w:sz w:val="24"/>
      <w:lang w:val="fr-BE" w:eastAsia="en-US"/>
    </w:rPr>
  </w:style>
  <w:style w:type="paragraph" w:customStyle="1" w:styleId="ListBullet1">
    <w:name w:val="List Bullet 1"/>
    <w:basedOn w:val="a1"/>
    <w:rsid w:val="00C70867"/>
    <w:pPr>
      <w:spacing w:before="120" w:after="0" w:line="240" w:lineRule="auto"/>
      <w:ind w:left="1276" w:hanging="284"/>
    </w:pPr>
    <w:rPr>
      <w:rFonts w:ascii="Arial" w:hAnsi="Arial"/>
      <w:lang w:eastAsia="en-US"/>
    </w:rPr>
  </w:style>
  <w:style w:type="character" w:customStyle="1" w:styleId="body">
    <w:name w:val="body"/>
    <w:basedOn w:val="a2"/>
    <w:rsid w:val="00C70867"/>
  </w:style>
  <w:style w:type="paragraph" w:customStyle="1" w:styleId="StyleHeader10ptBefore3ptAfter3pt">
    <w:name w:val="Style Header + 10 pt Before:  3 pt After:  3 pt"/>
    <w:basedOn w:val="ae"/>
    <w:rsid w:val="00C70867"/>
    <w:pPr>
      <w:tabs>
        <w:tab w:val="clear" w:pos="4150"/>
        <w:tab w:val="clear" w:pos="8306"/>
        <w:tab w:val="center" w:pos="4536"/>
        <w:tab w:val="right" w:pos="9072"/>
      </w:tabs>
      <w:spacing w:before="60" w:after="60" w:line="240" w:lineRule="auto"/>
    </w:pPr>
    <w:rPr>
      <w:rFonts w:ascii="Arial" w:hAnsi="Arial"/>
      <w:sz w:val="20"/>
      <w:szCs w:val="20"/>
      <w:lang w:eastAsia="en-US"/>
    </w:rPr>
  </w:style>
  <w:style w:type="paragraph" w:customStyle="1" w:styleId="minutes">
    <w:name w:val="minutes"/>
    <w:basedOn w:val="a1"/>
    <w:rsid w:val="00C70867"/>
    <w:pPr>
      <w:numPr>
        <w:numId w:val="32"/>
      </w:numPr>
      <w:spacing w:after="0" w:line="240" w:lineRule="auto"/>
      <w:jc w:val="left"/>
    </w:pPr>
    <w:rPr>
      <w:rFonts w:ascii="Univers 47 CondensedLight" w:hAnsi="Univers 47 CondensedLight" w:cs="Tahoma"/>
      <w:sz w:val="20"/>
      <w:lang w:eastAsia="en-US"/>
    </w:rPr>
  </w:style>
  <w:style w:type="paragraph" w:customStyle="1" w:styleId="o">
    <w:name w:val="o"/>
    <w:basedOn w:val="a1"/>
    <w:rsid w:val="00C70867"/>
    <w:pPr>
      <w:widowControl w:val="0"/>
      <w:spacing w:after="60" w:line="240" w:lineRule="auto"/>
    </w:pPr>
    <w:rPr>
      <w:rFonts w:ascii="Arial" w:hAnsi="Arial"/>
      <w:sz w:val="20"/>
      <w:szCs w:val="22"/>
      <w:lang w:val="fr-BE" w:eastAsia="en-US"/>
    </w:rPr>
  </w:style>
  <w:style w:type="paragraph" w:customStyle="1" w:styleId="Openissues">
    <w:name w:val="Open issues"/>
    <w:basedOn w:val="a1"/>
    <w:rsid w:val="00C70867"/>
    <w:pPr>
      <w:widowControl w:val="0"/>
      <w:spacing w:after="60" w:line="240" w:lineRule="auto"/>
    </w:pPr>
    <w:rPr>
      <w:rFonts w:ascii="Arial" w:hAnsi="Arial"/>
      <w:color w:val="008080"/>
      <w:sz w:val="20"/>
      <w:szCs w:val="22"/>
      <w:lang w:val="fr-BE" w:eastAsia="en-US"/>
    </w:rPr>
  </w:style>
  <w:style w:type="paragraph" w:customStyle="1" w:styleId="anhead2">
    <w:name w:val="anhead2"/>
    <w:basedOn w:val="30"/>
    <w:rsid w:val="00C70867"/>
    <w:pPr>
      <w:numPr>
        <w:numId w:val="35"/>
      </w:numPr>
      <w:suppressAutoHyphens w:val="0"/>
      <w:spacing w:before="120" w:after="240"/>
      <w:jc w:val="left"/>
    </w:pPr>
    <w:rPr>
      <w:snapToGrid w:val="0"/>
      <w:sz w:val="24"/>
      <w:szCs w:val="20"/>
      <w:lang w:val="en-GB"/>
    </w:rPr>
  </w:style>
  <w:style w:type="paragraph" w:customStyle="1" w:styleId="WPx">
    <w:name w:val="WP x."/>
    <w:basedOn w:val="30"/>
    <w:next w:val="WPxy"/>
    <w:rsid w:val="00C70867"/>
    <w:pPr>
      <w:numPr>
        <w:numId w:val="33"/>
      </w:numPr>
      <w:tabs>
        <w:tab w:val="num" w:pos="1916"/>
      </w:tabs>
      <w:suppressAutoHyphens w:val="0"/>
      <w:spacing w:before="0" w:after="240"/>
      <w:ind w:left="1916" w:hanging="839"/>
      <w:jc w:val="left"/>
    </w:pPr>
    <w:rPr>
      <w:b w:val="0"/>
      <w:i/>
      <w:snapToGrid w:val="0"/>
      <w:sz w:val="28"/>
      <w:szCs w:val="20"/>
      <w:lang w:val="en-GB"/>
    </w:rPr>
  </w:style>
  <w:style w:type="paragraph" w:customStyle="1" w:styleId="WPxy">
    <w:name w:val="WP x.y"/>
    <w:basedOn w:val="Text2"/>
    <w:rsid w:val="00C70867"/>
    <w:pPr>
      <w:spacing w:after="240"/>
      <w:ind w:left="2835" w:hanging="1134"/>
    </w:pPr>
    <w:rPr>
      <w:rFonts w:ascii="Times New Roman" w:hAnsi="Times New Roman"/>
      <w:sz w:val="24"/>
      <w:szCs w:val="20"/>
    </w:rPr>
  </w:style>
  <w:style w:type="paragraph" w:customStyle="1" w:styleId="TaBult1">
    <w:name w:val="TaBult 1"/>
    <w:basedOn w:val="a1"/>
    <w:rsid w:val="00C70867"/>
    <w:pPr>
      <w:tabs>
        <w:tab w:val="num" w:pos="360"/>
      </w:tabs>
      <w:spacing w:before="60" w:after="60" w:line="240" w:lineRule="auto"/>
      <w:ind w:left="360" w:hanging="360"/>
    </w:pPr>
    <w:rPr>
      <w:szCs w:val="20"/>
      <w:lang w:eastAsia="en-US"/>
    </w:rPr>
  </w:style>
  <w:style w:type="paragraph" w:styleId="aff1">
    <w:name w:val="Body Text First Indent"/>
    <w:basedOn w:val="af1"/>
    <w:link w:val="Chard"/>
    <w:locked/>
    <w:rsid w:val="00C70867"/>
    <w:pPr>
      <w:spacing w:before="0"/>
      <w:ind w:firstLine="210"/>
      <w:jc w:val="both"/>
    </w:pPr>
    <w:rPr>
      <w:rFonts w:ascii="Arial" w:hAnsi="Arial"/>
      <w:sz w:val="20"/>
    </w:rPr>
  </w:style>
  <w:style w:type="character" w:customStyle="1" w:styleId="BodyTextFirstIndentChar">
    <w:name w:val="Body Text First Indent Char"/>
    <w:basedOn w:val="Char6"/>
    <w:rsid w:val="00C70867"/>
    <w:rPr>
      <w:sz w:val="22"/>
      <w:lang w:eastAsia="en-US"/>
    </w:rPr>
  </w:style>
  <w:style w:type="character" w:customStyle="1" w:styleId="emcsbold">
    <w:name w:val="emcs_bold"/>
    <w:rsid w:val="00C70867"/>
    <w:rPr>
      <w:b/>
    </w:rPr>
  </w:style>
  <w:style w:type="paragraph" w:customStyle="1" w:styleId="emcslegend">
    <w:name w:val="emcs_legend"/>
    <w:link w:val="emcslegendChar"/>
    <w:rsid w:val="00C70867"/>
    <w:pPr>
      <w:spacing w:before="120" w:after="120"/>
      <w:jc w:val="center"/>
    </w:pPr>
    <w:rPr>
      <w:i/>
      <w:sz w:val="20"/>
      <w:szCs w:val="20"/>
      <w:lang w:eastAsia="en-US"/>
    </w:rPr>
  </w:style>
  <w:style w:type="character" w:customStyle="1" w:styleId="emcslegendChar">
    <w:name w:val="emcs_legend Char"/>
    <w:link w:val="emcslegend"/>
    <w:rsid w:val="00C70867"/>
    <w:rPr>
      <w:i/>
      <w:sz w:val="20"/>
      <w:szCs w:val="20"/>
      <w:lang w:eastAsia="en-US"/>
    </w:rPr>
  </w:style>
  <w:style w:type="character" w:customStyle="1" w:styleId="emcsAPtablebullet1Char">
    <w:name w:val="emcs_AP_table_bullet1 Char"/>
    <w:rsid w:val="00C70867"/>
    <w:rPr>
      <w:lang w:val="en-GB" w:eastAsia="en-US" w:bidi="ar-SA"/>
    </w:rPr>
  </w:style>
  <w:style w:type="character" w:customStyle="1" w:styleId="emcsbolditalic">
    <w:name w:val="emcs_bold_italic"/>
    <w:rsid w:val="00C70867"/>
    <w:rPr>
      <w:b/>
      <w:i/>
    </w:rPr>
  </w:style>
  <w:style w:type="paragraph" w:customStyle="1" w:styleId="emcsbodytext">
    <w:name w:val="emcs_body_text"/>
    <w:link w:val="emcsbodytextChar"/>
    <w:rsid w:val="00C70867"/>
    <w:pPr>
      <w:widowControl w:val="0"/>
      <w:spacing w:before="120"/>
      <w:ind w:left="567"/>
      <w:jc w:val="both"/>
    </w:pPr>
    <w:rPr>
      <w:szCs w:val="20"/>
      <w:lang w:eastAsia="en-US"/>
    </w:rPr>
  </w:style>
  <w:style w:type="paragraph" w:customStyle="1" w:styleId="emcsbullet1">
    <w:name w:val="emcs_bullet1"/>
    <w:link w:val="emcsbullet1Char"/>
    <w:rsid w:val="00C70867"/>
    <w:pPr>
      <w:widowControl w:val="0"/>
      <w:numPr>
        <w:numId w:val="36"/>
      </w:numPr>
      <w:tabs>
        <w:tab w:val="left" w:pos="2835"/>
      </w:tabs>
      <w:spacing w:before="40" w:after="40"/>
      <w:contextualSpacing/>
      <w:jc w:val="both"/>
    </w:pPr>
    <w:rPr>
      <w:lang w:eastAsia="el-GR"/>
    </w:rPr>
  </w:style>
  <w:style w:type="character" w:customStyle="1" w:styleId="emcsbullet1Char">
    <w:name w:val="emcs_bullet1 Char"/>
    <w:link w:val="emcsbullet1"/>
    <w:rsid w:val="00C70867"/>
    <w:rPr>
      <w:lang w:eastAsia="el-GR"/>
    </w:rPr>
  </w:style>
  <w:style w:type="paragraph" w:customStyle="1" w:styleId="emcsEDIFACTDetailTitle">
    <w:name w:val="emcs_EDIFACT_DetailTitle"/>
    <w:link w:val="emcsEDIFACTDetailTitleChar"/>
    <w:rsid w:val="00C70867"/>
    <w:pPr>
      <w:widowControl w:val="0"/>
      <w:spacing w:before="240"/>
      <w:jc w:val="both"/>
    </w:pPr>
    <w:rPr>
      <w:b/>
      <w:sz w:val="22"/>
      <w:lang w:eastAsia="en-US"/>
    </w:rPr>
  </w:style>
  <w:style w:type="character" w:customStyle="1" w:styleId="emcsEDIFACTDetailTitleChar">
    <w:name w:val="emcs_EDIFACT_DetailTitle Char"/>
    <w:link w:val="emcsEDIFACTDetailTitle"/>
    <w:rsid w:val="00C70867"/>
    <w:rPr>
      <w:b/>
      <w:sz w:val="22"/>
      <w:lang w:eastAsia="en-US"/>
    </w:rPr>
  </w:style>
  <w:style w:type="paragraph" w:customStyle="1" w:styleId="emcsetable">
    <w:name w:val="emcs_etable"/>
    <w:rsid w:val="00C70867"/>
    <w:pPr>
      <w:keepLines/>
      <w:tabs>
        <w:tab w:val="left" w:pos="567"/>
        <w:tab w:val="left" w:pos="2835"/>
        <w:tab w:val="left" w:pos="3402"/>
        <w:tab w:val="left" w:pos="3969"/>
        <w:tab w:val="left" w:pos="4536"/>
      </w:tabs>
      <w:spacing w:before="40" w:after="40"/>
      <w:ind w:left="57" w:right="57"/>
    </w:pPr>
    <w:rPr>
      <w:rFonts w:ascii="Arial" w:hAnsi="Arial"/>
      <w:sz w:val="16"/>
      <w:szCs w:val="20"/>
      <w:lang w:eastAsia="en-US"/>
    </w:rPr>
  </w:style>
  <w:style w:type="paragraph" w:customStyle="1" w:styleId="tablecell0">
    <w:name w:val="tablecell"/>
    <w:basedOn w:val="a1"/>
    <w:rsid w:val="00C70867"/>
    <w:pPr>
      <w:spacing w:before="60" w:after="0" w:line="240" w:lineRule="auto"/>
      <w:jc w:val="left"/>
    </w:pPr>
    <w:rPr>
      <w:rFonts w:ascii="Arial" w:hAnsi="Arial" w:cs="Arial"/>
      <w:sz w:val="20"/>
      <w:szCs w:val="20"/>
      <w:lang w:val="en-US" w:eastAsia="en-US"/>
    </w:rPr>
  </w:style>
  <w:style w:type="paragraph" w:customStyle="1" w:styleId="emcsAPtable">
    <w:name w:val="emcs_AP_table"/>
    <w:link w:val="emcsAPtableCar"/>
    <w:rsid w:val="00C70867"/>
    <w:pPr>
      <w:keepNext/>
      <w:spacing w:before="40" w:after="40"/>
    </w:pPr>
    <w:rPr>
      <w:sz w:val="20"/>
      <w:szCs w:val="20"/>
      <w:lang w:eastAsia="en-US"/>
    </w:rPr>
  </w:style>
  <w:style w:type="character" w:customStyle="1" w:styleId="emcsAPtableCar">
    <w:name w:val="emcs_AP_table Car"/>
    <w:link w:val="emcsAPtable"/>
    <w:rsid w:val="00C70867"/>
    <w:rPr>
      <w:sz w:val="20"/>
      <w:szCs w:val="20"/>
      <w:lang w:eastAsia="en-US"/>
    </w:rPr>
  </w:style>
  <w:style w:type="paragraph" w:customStyle="1" w:styleId="emcsAPtablebullet1">
    <w:name w:val="emcs_AP_table_bullet1"/>
    <w:link w:val="emcsAPtablebullet1Car"/>
    <w:rsid w:val="00C70867"/>
    <w:pPr>
      <w:keepNext/>
      <w:tabs>
        <w:tab w:val="num" w:pos="284"/>
      </w:tabs>
      <w:ind w:left="284" w:hanging="284"/>
    </w:pPr>
    <w:rPr>
      <w:sz w:val="20"/>
      <w:szCs w:val="20"/>
      <w:lang w:eastAsia="en-US"/>
    </w:rPr>
  </w:style>
  <w:style w:type="character" w:customStyle="1" w:styleId="emcsAPtablebullet1Car">
    <w:name w:val="emcs_AP_table_bullet1 Car"/>
    <w:link w:val="emcsAPtablebullet1"/>
    <w:rsid w:val="00C70867"/>
    <w:rPr>
      <w:sz w:val="20"/>
      <w:szCs w:val="20"/>
      <w:lang w:eastAsia="en-US"/>
    </w:rPr>
  </w:style>
  <w:style w:type="paragraph" w:customStyle="1" w:styleId="emcsAPtablebullet2">
    <w:name w:val="emcs_AP_table_bullet2"/>
    <w:link w:val="emcsAPtablebullet2Car"/>
    <w:rsid w:val="00C70867"/>
    <w:pPr>
      <w:keepNext/>
      <w:tabs>
        <w:tab w:val="num" w:pos="567"/>
      </w:tabs>
      <w:ind w:left="567" w:hanging="283"/>
      <w:jc w:val="both"/>
    </w:pPr>
    <w:rPr>
      <w:i/>
      <w:color w:val="000080"/>
      <w:sz w:val="16"/>
      <w:szCs w:val="16"/>
      <w:lang w:eastAsia="en-US"/>
    </w:rPr>
  </w:style>
  <w:style w:type="character" w:customStyle="1" w:styleId="emcsAPtablebullet2Car">
    <w:name w:val="emcs_AP_table_bullet2 Car"/>
    <w:link w:val="emcsAPtablebullet2"/>
    <w:rsid w:val="00C70867"/>
    <w:rPr>
      <w:i/>
      <w:color w:val="000080"/>
      <w:sz w:val="16"/>
      <w:szCs w:val="16"/>
      <w:lang w:eastAsia="en-US"/>
    </w:rPr>
  </w:style>
  <w:style w:type="paragraph" w:customStyle="1" w:styleId="emcstable">
    <w:name w:val="emcs_table"/>
    <w:rsid w:val="00C70867"/>
    <w:pPr>
      <w:spacing w:before="120"/>
    </w:pPr>
    <w:rPr>
      <w:sz w:val="22"/>
      <w:szCs w:val="20"/>
      <w:lang w:eastAsia="en-US"/>
    </w:rPr>
  </w:style>
  <w:style w:type="paragraph" w:customStyle="1" w:styleId="RFCBullet1">
    <w:name w:val="RFC Bullet 1"/>
    <w:basedOn w:val="a1"/>
    <w:qFormat/>
    <w:rsid w:val="00C70867"/>
    <w:pPr>
      <w:tabs>
        <w:tab w:val="num" w:pos="644"/>
      </w:tabs>
      <w:spacing w:after="0" w:line="240" w:lineRule="auto"/>
      <w:ind w:left="284" w:hanging="218"/>
      <w:jc w:val="left"/>
    </w:pPr>
    <w:rPr>
      <w:rFonts w:ascii="Arial" w:hAnsi="Arial"/>
      <w:b/>
      <w:sz w:val="20"/>
      <w:lang w:eastAsia="en-US"/>
    </w:rPr>
  </w:style>
  <w:style w:type="paragraph" w:customStyle="1" w:styleId="RFCBullet2">
    <w:name w:val="RFC Bullet 2"/>
    <w:basedOn w:val="RFCBullet1"/>
    <w:qFormat/>
    <w:rsid w:val="00C70867"/>
    <w:pPr>
      <w:tabs>
        <w:tab w:val="clear" w:pos="644"/>
      </w:tabs>
    </w:pPr>
    <w:rPr>
      <w:b w:val="0"/>
    </w:rPr>
  </w:style>
  <w:style w:type="paragraph" w:customStyle="1" w:styleId="RFCTitle">
    <w:name w:val="RFC Title"/>
    <w:basedOn w:val="a1"/>
    <w:qFormat/>
    <w:rsid w:val="00C70867"/>
    <w:pPr>
      <w:widowControl w:val="0"/>
      <w:autoSpaceDE w:val="0"/>
      <w:autoSpaceDN w:val="0"/>
      <w:adjustRightInd w:val="0"/>
      <w:spacing w:after="0" w:line="240" w:lineRule="auto"/>
      <w:jc w:val="left"/>
      <w:outlineLvl w:val="0"/>
    </w:pPr>
    <w:rPr>
      <w:rFonts w:ascii="Arial" w:hAnsi="Arial"/>
      <w:b/>
      <w:bCs/>
      <w:sz w:val="28"/>
      <w:szCs w:val="28"/>
      <w:lang w:eastAsia="en-US"/>
    </w:rPr>
  </w:style>
  <w:style w:type="paragraph" w:customStyle="1" w:styleId="Quotedtext">
    <w:name w:val="Quoted text"/>
    <w:basedOn w:val="a1"/>
    <w:qFormat/>
    <w:rsid w:val="00C70867"/>
    <w:pPr>
      <w:spacing w:after="0" w:line="240" w:lineRule="auto"/>
      <w:ind w:left="284" w:right="284"/>
      <w:jc w:val="left"/>
    </w:pPr>
    <w:rPr>
      <w:rFonts w:ascii="Arial" w:hAnsi="Arial"/>
      <w:i/>
      <w:sz w:val="20"/>
      <w:lang w:eastAsia="en-US"/>
    </w:rPr>
  </w:style>
  <w:style w:type="paragraph" w:customStyle="1" w:styleId="emcsEDIFACTDetailItem">
    <w:name w:val="emcs_EDIFACT_DetailItem"/>
    <w:link w:val="emcsEDIFACTDetailItemCar"/>
    <w:rsid w:val="00C70867"/>
    <w:pPr>
      <w:tabs>
        <w:tab w:val="left" w:pos="709"/>
        <w:tab w:val="center" w:pos="6379"/>
        <w:tab w:val="left" w:pos="6662"/>
        <w:tab w:val="left" w:pos="7371"/>
        <w:tab w:val="left" w:pos="8222"/>
      </w:tabs>
    </w:pPr>
    <w:rPr>
      <w:sz w:val="20"/>
      <w:szCs w:val="20"/>
      <w:lang w:eastAsia="en-US"/>
    </w:rPr>
  </w:style>
  <w:style w:type="character" w:customStyle="1" w:styleId="emcsEDIFACTDetailItemCar">
    <w:name w:val="emcs_EDIFACT_DetailItem Car"/>
    <w:link w:val="emcsEDIFACTDetailItem"/>
    <w:rsid w:val="00C70867"/>
    <w:rPr>
      <w:sz w:val="20"/>
      <w:szCs w:val="20"/>
      <w:lang w:eastAsia="en-US"/>
    </w:rPr>
  </w:style>
  <w:style w:type="paragraph" w:customStyle="1" w:styleId="emcsEDIFACTSegment">
    <w:name w:val="emcs_EDIFACT_Segment"/>
    <w:link w:val="emcsEDIFACTSegmentCar"/>
    <w:rsid w:val="00C70867"/>
    <w:pPr>
      <w:tabs>
        <w:tab w:val="left" w:pos="284"/>
        <w:tab w:val="left" w:pos="567"/>
        <w:tab w:val="left" w:pos="851"/>
        <w:tab w:val="left" w:pos="1134"/>
        <w:tab w:val="left" w:pos="1418"/>
        <w:tab w:val="left" w:pos="1701"/>
        <w:tab w:val="left" w:pos="1985"/>
        <w:tab w:val="right" w:pos="7088"/>
        <w:tab w:val="left" w:pos="7371"/>
        <w:tab w:val="left" w:pos="7655"/>
        <w:tab w:val="left" w:pos="8222"/>
      </w:tabs>
    </w:pPr>
    <w:rPr>
      <w:b/>
      <w:sz w:val="22"/>
      <w:lang w:eastAsia="en-US"/>
    </w:rPr>
  </w:style>
  <w:style w:type="character" w:customStyle="1" w:styleId="emcsEDIFACTSegmentCar">
    <w:name w:val="emcs_EDIFACT_Segment Car"/>
    <w:link w:val="emcsEDIFACTSegment"/>
    <w:rsid w:val="00C70867"/>
    <w:rPr>
      <w:b/>
      <w:sz w:val="22"/>
      <w:lang w:eastAsia="en-US"/>
    </w:rPr>
  </w:style>
  <w:style w:type="paragraph" w:styleId="aff2">
    <w:name w:val="Plain Text"/>
    <w:basedOn w:val="a1"/>
    <w:link w:val="Chare"/>
    <w:locked/>
    <w:rsid w:val="00C70867"/>
    <w:pPr>
      <w:spacing w:after="0" w:line="240" w:lineRule="auto"/>
      <w:jc w:val="left"/>
    </w:pPr>
    <w:rPr>
      <w:rFonts w:ascii="Courier New" w:hAnsi="Courier New"/>
      <w:sz w:val="20"/>
      <w:szCs w:val="20"/>
      <w:lang w:val="en-US" w:eastAsia="en-US"/>
    </w:rPr>
  </w:style>
  <w:style w:type="character" w:customStyle="1" w:styleId="Chare">
    <w:name w:val="Απλό κείμενο Char"/>
    <w:basedOn w:val="a2"/>
    <w:link w:val="aff2"/>
    <w:rsid w:val="00C70867"/>
    <w:rPr>
      <w:rFonts w:ascii="Courier New" w:hAnsi="Courier New"/>
      <w:sz w:val="20"/>
      <w:szCs w:val="20"/>
      <w:lang w:val="en-US" w:eastAsia="en-US"/>
    </w:rPr>
  </w:style>
  <w:style w:type="paragraph" w:customStyle="1" w:styleId="msolistparagraph0">
    <w:name w:val="msolistparagraph"/>
    <w:basedOn w:val="a1"/>
    <w:rsid w:val="00C70867"/>
    <w:pPr>
      <w:spacing w:after="0" w:line="240" w:lineRule="auto"/>
      <w:ind w:left="720"/>
      <w:jc w:val="left"/>
    </w:pPr>
    <w:rPr>
      <w:rFonts w:ascii="Calibri" w:hAnsi="Calibri"/>
      <w:szCs w:val="22"/>
      <w:lang w:val="en-US" w:eastAsia="en-US"/>
    </w:rPr>
  </w:style>
  <w:style w:type="paragraph" w:customStyle="1" w:styleId="RFCField">
    <w:name w:val="RFC Field"/>
    <w:basedOn w:val="a1"/>
    <w:qFormat/>
    <w:rsid w:val="00C70867"/>
    <w:pPr>
      <w:numPr>
        <w:numId w:val="37"/>
      </w:numPr>
      <w:tabs>
        <w:tab w:val="left" w:pos="284"/>
      </w:tabs>
      <w:spacing w:after="0" w:line="240" w:lineRule="auto"/>
      <w:jc w:val="left"/>
    </w:pPr>
    <w:rPr>
      <w:rFonts w:ascii="Arial" w:hAnsi="Arial"/>
      <w:sz w:val="20"/>
      <w:szCs w:val="20"/>
      <w:lang w:eastAsia="en-US"/>
    </w:rPr>
  </w:style>
  <w:style w:type="paragraph" w:customStyle="1" w:styleId="RFCIn-TableHeading">
    <w:name w:val="RFC In-Table Heading"/>
    <w:basedOn w:val="a1"/>
    <w:qFormat/>
    <w:rsid w:val="00C70867"/>
    <w:pPr>
      <w:spacing w:after="60" w:line="240" w:lineRule="auto"/>
      <w:jc w:val="left"/>
    </w:pPr>
    <w:rPr>
      <w:rFonts w:ascii="Arial" w:hAnsi="Arial"/>
      <w:b/>
      <w:sz w:val="20"/>
      <w:szCs w:val="20"/>
      <w:lang w:eastAsia="en-US"/>
    </w:rPr>
  </w:style>
  <w:style w:type="paragraph" w:customStyle="1" w:styleId="Bulleted2">
    <w:name w:val="Bulleted 2"/>
    <w:basedOn w:val="Bulleted1"/>
    <w:qFormat/>
    <w:rsid w:val="00C70867"/>
    <w:pPr>
      <w:tabs>
        <w:tab w:val="left" w:pos="284"/>
        <w:tab w:val="left" w:pos="539"/>
      </w:tabs>
      <w:spacing w:after="60"/>
      <w:ind w:left="539" w:hanging="255"/>
      <w:contextualSpacing/>
    </w:pPr>
    <w:rPr>
      <w:bCs w:val="0"/>
    </w:rPr>
  </w:style>
  <w:style w:type="paragraph" w:customStyle="1" w:styleId="CharCharChar1CharCharCharCharCharCharChar">
    <w:name w:val="Char Char Char1 Char Char Char Char Char Char Char"/>
    <w:basedOn w:val="a1"/>
    <w:rsid w:val="00C70867"/>
    <w:pPr>
      <w:spacing w:after="160" w:line="240" w:lineRule="exact"/>
      <w:jc w:val="left"/>
    </w:pPr>
    <w:rPr>
      <w:rFonts w:ascii="Verdana" w:hAnsi="Verdana"/>
      <w:sz w:val="20"/>
      <w:szCs w:val="20"/>
      <w:lang w:val="en-US" w:eastAsia="en-US"/>
    </w:rPr>
  </w:style>
  <w:style w:type="character" w:customStyle="1" w:styleId="emcsbodytextChar">
    <w:name w:val="emcs_body_text Char"/>
    <w:link w:val="emcsbodytext"/>
    <w:rsid w:val="00C70867"/>
    <w:rPr>
      <w:szCs w:val="20"/>
      <w:lang w:eastAsia="en-US"/>
    </w:rPr>
  </w:style>
  <w:style w:type="paragraph" w:customStyle="1" w:styleId="bulleted10">
    <w:name w:val="bulleted10"/>
    <w:basedOn w:val="a1"/>
    <w:rsid w:val="00C70867"/>
    <w:pPr>
      <w:spacing w:after="0" w:line="240" w:lineRule="auto"/>
      <w:ind w:left="312" w:hanging="227"/>
      <w:jc w:val="left"/>
    </w:pPr>
    <w:rPr>
      <w:rFonts w:ascii="Arial" w:hAnsi="Arial" w:cs="Arial"/>
      <w:sz w:val="20"/>
      <w:szCs w:val="20"/>
      <w:lang w:val="en-US" w:eastAsia="en-US"/>
    </w:rPr>
  </w:style>
  <w:style w:type="paragraph" w:customStyle="1" w:styleId="bulleted10cxspmiddle">
    <w:name w:val="bulleted10cxspmiddle"/>
    <w:basedOn w:val="a1"/>
    <w:rsid w:val="00C70867"/>
    <w:pPr>
      <w:spacing w:before="100" w:beforeAutospacing="1" w:after="100" w:afterAutospacing="1" w:line="240" w:lineRule="auto"/>
      <w:jc w:val="left"/>
    </w:pPr>
    <w:rPr>
      <w:sz w:val="24"/>
      <w:lang w:val="en-US" w:eastAsia="en-US"/>
    </w:rPr>
  </w:style>
  <w:style w:type="paragraph" w:customStyle="1" w:styleId="bulleted10cxsplast">
    <w:name w:val="bulleted10cxsplast"/>
    <w:basedOn w:val="a1"/>
    <w:rsid w:val="00C70867"/>
    <w:pPr>
      <w:spacing w:before="100" w:beforeAutospacing="1" w:after="100" w:afterAutospacing="1" w:line="240" w:lineRule="auto"/>
      <w:jc w:val="left"/>
    </w:pPr>
    <w:rPr>
      <w:sz w:val="24"/>
      <w:lang w:val="en-US" w:eastAsia="en-US"/>
    </w:rPr>
  </w:style>
  <w:style w:type="character" w:customStyle="1" w:styleId="apple-style-span">
    <w:name w:val="apple-style-span"/>
    <w:basedOn w:val="a2"/>
    <w:rsid w:val="00C70867"/>
  </w:style>
  <w:style w:type="paragraph" w:customStyle="1" w:styleId="Numbered1">
    <w:name w:val="Numbered 1"/>
    <w:basedOn w:val="Bulleted1"/>
    <w:qFormat/>
    <w:rsid w:val="00C70867"/>
    <w:pPr>
      <w:numPr>
        <w:numId w:val="38"/>
      </w:numPr>
      <w:tabs>
        <w:tab w:val="left" w:pos="284"/>
      </w:tabs>
      <w:spacing w:after="60"/>
      <w:contextualSpacing/>
      <w:jc w:val="both"/>
    </w:pPr>
    <w:rPr>
      <w:rFonts w:cs="Times New Roman"/>
      <w:bCs w:val="0"/>
    </w:rPr>
  </w:style>
  <w:style w:type="paragraph" w:styleId="aff3">
    <w:name w:val="No Spacing"/>
    <w:uiPriority w:val="1"/>
    <w:qFormat/>
    <w:locked/>
    <w:rsid w:val="00C70867"/>
    <w:rPr>
      <w:rFonts w:ascii="Arial" w:hAnsi="Arial"/>
      <w:sz w:val="20"/>
      <w:lang w:eastAsia="en-US"/>
    </w:rPr>
  </w:style>
  <w:style w:type="character" w:customStyle="1" w:styleId="emcsitalic">
    <w:name w:val="emcs_italic"/>
    <w:rsid w:val="00C70867"/>
    <w:rPr>
      <w:i/>
    </w:rPr>
  </w:style>
  <w:style w:type="paragraph" w:customStyle="1" w:styleId="Bulleted3">
    <w:name w:val="Bulleted 3"/>
    <w:basedOn w:val="Bulleted2"/>
    <w:qFormat/>
    <w:rsid w:val="00C70867"/>
    <w:pPr>
      <w:tabs>
        <w:tab w:val="clear" w:pos="284"/>
        <w:tab w:val="clear" w:pos="539"/>
      </w:tabs>
      <w:ind w:left="900" w:hanging="360"/>
    </w:pPr>
    <w:rPr>
      <w:bCs/>
    </w:rPr>
  </w:style>
  <w:style w:type="paragraph" w:customStyle="1" w:styleId="NormalJustified">
    <w:name w:val="Normal + Justified"/>
    <w:aliases w:val="After:  0 pt"/>
    <w:basedOn w:val="30"/>
    <w:rsid w:val="00C70867"/>
    <w:pPr>
      <w:numPr>
        <w:ilvl w:val="0"/>
        <w:numId w:val="0"/>
      </w:numPr>
      <w:suppressAutoHyphens w:val="0"/>
      <w:jc w:val="left"/>
    </w:pPr>
    <w:rPr>
      <w:rFonts w:ascii="Arial" w:hAnsi="Arial"/>
      <w:bCs/>
      <w:szCs w:val="26"/>
      <w:lang w:val="en-US"/>
    </w:rPr>
  </w:style>
  <w:style w:type="paragraph" w:customStyle="1" w:styleId="emcsheading2">
    <w:name w:val="emcs_heading2"/>
    <w:rsid w:val="00C70867"/>
    <w:pPr>
      <w:keepNext/>
      <w:widowControl w:val="0"/>
      <w:numPr>
        <w:ilvl w:val="1"/>
        <w:numId w:val="39"/>
      </w:numPr>
      <w:spacing w:before="480" w:after="120"/>
      <w:jc w:val="both"/>
      <w:outlineLvl w:val="1"/>
    </w:pPr>
    <w:rPr>
      <w:b/>
      <w:sz w:val="28"/>
      <w:szCs w:val="20"/>
      <w:lang w:eastAsia="en-US"/>
    </w:rPr>
  </w:style>
  <w:style w:type="paragraph" w:customStyle="1" w:styleId="emcsheading1">
    <w:name w:val="emcs_heading1"/>
    <w:rsid w:val="00C70867"/>
    <w:pPr>
      <w:keepNext/>
      <w:pageBreakBefore/>
      <w:widowControl w:val="0"/>
      <w:numPr>
        <w:numId w:val="39"/>
      </w:numPr>
      <w:spacing w:before="120"/>
      <w:jc w:val="both"/>
      <w:outlineLvl w:val="0"/>
    </w:pPr>
    <w:rPr>
      <w:b/>
      <w:sz w:val="32"/>
      <w:szCs w:val="20"/>
      <w:lang w:eastAsia="en-US"/>
    </w:rPr>
  </w:style>
  <w:style w:type="paragraph" w:customStyle="1" w:styleId="emcsheading3">
    <w:name w:val="emcs_heading3"/>
    <w:rsid w:val="00C70867"/>
    <w:pPr>
      <w:keepNext/>
      <w:widowControl w:val="0"/>
      <w:numPr>
        <w:ilvl w:val="2"/>
        <w:numId w:val="39"/>
      </w:numPr>
      <w:spacing w:before="360" w:after="120"/>
      <w:jc w:val="both"/>
      <w:outlineLvl w:val="2"/>
    </w:pPr>
    <w:rPr>
      <w:b/>
      <w:szCs w:val="20"/>
      <w:lang w:eastAsia="en-US"/>
    </w:rPr>
  </w:style>
  <w:style w:type="character" w:customStyle="1" w:styleId="emcsbodytextCar">
    <w:name w:val="emcs_body_text Car"/>
    <w:rsid w:val="00C70867"/>
    <w:rPr>
      <w:rFonts w:ascii="Times New Roman" w:eastAsia="Times New Roman" w:hAnsi="Times New Roman"/>
      <w:sz w:val="24"/>
      <w:lang w:eastAsia="en-US"/>
    </w:rPr>
  </w:style>
  <w:style w:type="paragraph" w:customStyle="1" w:styleId="emcsAPtablebullet3">
    <w:name w:val="emcs_AP_table_bullet3"/>
    <w:link w:val="emcsAPtablebullet3Car"/>
    <w:rsid w:val="00C70867"/>
    <w:pPr>
      <w:tabs>
        <w:tab w:val="num" w:pos="851"/>
      </w:tabs>
      <w:ind w:left="851" w:hanging="284"/>
    </w:pPr>
    <w:rPr>
      <w:i/>
      <w:color w:val="000080"/>
      <w:sz w:val="16"/>
      <w:szCs w:val="16"/>
      <w:lang w:eastAsia="en-US"/>
    </w:rPr>
  </w:style>
  <w:style w:type="character" w:customStyle="1" w:styleId="emcsAPtablebullet3Car">
    <w:name w:val="emcs_AP_table_bullet3 Car"/>
    <w:link w:val="emcsAPtablebullet3"/>
    <w:rsid w:val="00C70867"/>
    <w:rPr>
      <w:i/>
      <w:color w:val="000080"/>
      <w:sz w:val="16"/>
      <w:szCs w:val="16"/>
      <w:lang w:eastAsia="en-US"/>
    </w:rPr>
  </w:style>
  <w:style w:type="character" w:customStyle="1" w:styleId="CharChar4">
    <w:name w:val="Char Char4"/>
    <w:rsid w:val="00C70867"/>
    <w:rPr>
      <w:rFonts w:ascii="Courier New" w:eastAsia="Times New Roman" w:hAnsi="Courier New" w:cs="Times New Roman"/>
      <w:sz w:val="20"/>
      <w:szCs w:val="20"/>
      <w:lang w:val="en-US"/>
    </w:rPr>
  </w:style>
  <w:style w:type="character" w:customStyle="1" w:styleId="FITSDEV2">
    <w:name w:val="FITSDEV2"/>
    <w:semiHidden/>
    <w:rsid w:val="00C70867"/>
    <w:rPr>
      <w:rFonts w:ascii="Calibri" w:hAnsi="Calibri"/>
      <w:b w:val="0"/>
      <w:bCs w:val="0"/>
      <w:i w:val="0"/>
      <w:iCs w:val="0"/>
      <w:strike w:val="0"/>
      <w:color w:val="000080"/>
      <w:sz w:val="20"/>
      <w:szCs w:val="20"/>
      <w:u w:val="none"/>
    </w:rPr>
  </w:style>
  <w:style w:type="paragraph" w:customStyle="1" w:styleId="MessageTableCell">
    <w:name w:val="Message Table Cell"/>
    <w:basedOn w:val="a1"/>
    <w:rsid w:val="00C70867"/>
    <w:pPr>
      <w:spacing w:before="120" w:after="0" w:line="240" w:lineRule="auto"/>
      <w:jc w:val="left"/>
    </w:pPr>
    <w:rPr>
      <w:sz w:val="20"/>
      <w:szCs w:val="20"/>
      <w:lang w:eastAsia="en-US"/>
    </w:rPr>
  </w:style>
  <w:style w:type="paragraph" w:styleId="aff4">
    <w:name w:val="Quote"/>
    <w:basedOn w:val="a1"/>
    <w:next w:val="a1"/>
    <w:link w:val="Charf"/>
    <w:uiPriority w:val="29"/>
    <w:qFormat/>
    <w:locked/>
    <w:rsid w:val="00C70867"/>
    <w:pPr>
      <w:spacing w:line="240" w:lineRule="auto"/>
    </w:pPr>
    <w:rPr>
      <w:rFonts w:ascii="Arial" w:hAnsi="Arial"/>
      <w:i/>
      <w:iCs/>
      <w:color w:val="000000"/>
      <w:sz w:val="20"/>
      <w:lang w:eastAsia="en-US"/>
    </w:rPr>
  </w:style>
  <w:style w:type="character" w:customStyle="1" w:styleId="Charf">
    <w:name w:val="Απόσπασμα Char"/>
    <w:basedOn w:val="a2"/>
    <w:link w:val="aff4"/>
    <w:uiPriority w:val="29"/>
    <w:rsid w:val="00C70867"/>
    <w:rPr>
      <w:rFonts w:ascii="Arial" w:hAnsi="Arial"/>
      <w:i/>
      <w:iCs/>
      <w:color w:val="000000"/>
      <w:sz w:val="20"/>
      <w:lang w:eastAsia="en-US"/>
    </w:rPr>
  </w:style>
  <w:style w:type="character" w:styleId="aff5">
    <w:name w:val="line number"/>
    <w:basedOn w:val="a2"/>
    <w:locked/>
    <w:rsid w:val="00C70867"/>
  </w:style>
  <w:style w:type="paragraph" w:customStyle="1" w:styleId="emcsUCheading2">
    <w:name w:val="emcs_UC_heading2"/>
    <w:rsid w:val="00C70867"/>
    <w:pPr>
      <w:spacing w:before="80" w:after="80"/>
      <w:ind w:left="567"/>
      <w:jc w:val="both"/>
    </w:pPr>
    <w:rPr>
      <w:i/>
      <w:sz w:val="22"/>
      <w:szCs w:val="22"/>
      <w:lang w:eastAsia="en-US"/>
    </w:rPr>
  </w:style>
  <w:style w:type="paragraph" w:customStyle="1" w:styleId="emcsbullet2blueitalic">
    <w:name w:val="emcs_bullet2_blue&amp;italic"/>
    <w:rsid w:val="00C70867"/>
    <w:pPr>
      <w:numPr>
        <w:numId w:val="40"/>
      </w:numPr>
    </w:pPr>
    <w:rPr>
      <w:i/>
      <w:color w:val="000080"/>
      <w:szCs w:val="20"/>
      <w:lang w:eastAsia="en-US"/>
    </w:rPr>
  </w:style>
  <w:style w:type="character" w:customStyle="1" w:styleId="formattableelementreadonly">
    <w:name w:val="formattableelementreadonly"/>
    <w:basedOn w:val="a2"/>
    <w:rsid w:val="00C70867"/>
  </w:style>
  <w:style w:type="character" w:customStyle="1" w:styleId="apple-converted-space">
    <w:name w:val="apple-converted-space"/>
    <w:basedOn w:val="a2"/>
    <w:rsid w:val="00C70867"/>
  </w:style>
  <w:style w:type="character" w:customStyle="1" w:styleId="WW8Num2z1">
    <w:name w:val="WW8Num2z1"/>
    <w:rsid w:val="00C70867"/>
    <w:rPr>
      <w:rFonts w:ascii="Courier New" w:hAnsi="Courier New" w:cs="Courier New"/>
    </w:rPr>
  </w:style>
  <w:style w:type="character" w:customStyle="1" w:styleId="WW8Num2z2">
    <w:name w:val="WW8Num2z2"/>
    <w:rsid w:val="00C70867"/>
    <w:rPr>
      <w:rFonts w:ascii="Wingdings" w:hAnsi="Wingdings" w:cs="Wingdings"/>
    </w:rPr>
  </w:style>
  <w:style w:type="character" w:customStyle="1" w:styleId="WW8Num2z3">
    <w:name w:val="WW8Num2z3"/>
    <w:rsid w:val="00C70867"/>
    <w:rPr>
      <w:rFonts w:ascii="Symbol" w:hAnsi="Symbol" w:cs="Symbol"/>
    </w:rPr>
  </w:style>
  <w:style w:type="character" w:customStyle="1" w:styleId="WW8Num4z0">
    <w:name w:val="WW8Num4z0"/>
    <w:rsid w:val="00C70867"/>
    <w:rPr>
      <w:rFonts w:ascii="Symbol" w:hAnsi="Symbol" w:cs="Symbol"/>
    </w:rPr>
  </w:style>
  <w:style w:type="character" w:customStyle="1" w:styleId="WW8Num5z0">
    <w:name w:val="WW8Num5z0"/>
    <w:rsid w:val="00C70867"/>
    <w:rPr>
      <w:rFonts w:ascii="Symbol" w:hAnsi="Symbol" w:cs="Symbol"/>
    </w:rPr>
  </w:style>
  <w:style w:type="character" w:customStyle="1" w:styleId="WW8Num5z1">
    <w:name w:val="WW8Num5z1"/>
    <w:rsid w:val="00C70867"/>
    <w:rPr>
      <w:rFonts w:ascii="Courier New" w:hAnsi="Courier New" w:cs="Courier New"/>
    </w:rPr>
  </w:style>
  <w:style w:type="character" w:customStyle="1" w:styleId="WW8Num5z2">
    <w:name w:val="WW8Num5z2"/>
    <w:rsid w:val="00C70867"/>
    <w:rPr>
      <w:rFonts w:ascii="Wingdings" w:hAnsi="Wingdings" w:cs="Wingdings"/>
    </w:rPr>
  </w:style>
  <w:style w:type="character" w:customStyle="1" w:styleId="WW8Num6z0">
    <w:name w:val="WW8Num6z0"/>
    <w:rsid w:val="00C70867"/>
    <w:rPr>
      <w:rFonts w:ascii="Symbol" w:hAnsi="Symbol" w:cs="Symbol"/>
    </w:rPr>
  </w:style>
  <w:style w:type="character" w:customStyle="1" w:styleId="WW8Num6z1">
    <w:name w:val="WW8Num6z1"/>
    <w:rsid w:val="00C70867"/>
    <w:rPr>
      <w:rFonts w:ascii="Courier New" w:hAnsi="Courier New" w:cs="Courier New"/>
    </w:rPr>
  </w:style>
  <w:style w:type="character" w:customStyle="1" w:styleId="WW8Num6z2">
    <w:name w:val="WW8Num6z2"/>
    <w:rsid w:val="00C70867"/>
    <w:rPr>
      <w:rFonts w:ascii="Wingdings" w:hAnsi="Wingdings" w:cs="Wingdings"/>
    </w:rPr>
  </w:style>
  <w:style w:type="character" w:customStyle="1" w:styleId="WW8Num7z0">
    <w:name w:val="WW8Num7z0"/>
    <w:rsid w:val="00C70867"/>
    <w:rPr>
      <w:rFonts w:ascii="Symbol" w:hAnsi="Symbol" w:cs="Symbol"/>
    </w:rPr>
  </w:style>
  <w:style w:type="character" w:customStyle="1" w:styleId="WW8Num7z1">
    <w:name w:val="WW8Num7z1"/>
    <w:rsid w:val="00C70867"/>
    <w:rPr>
      <w:rFonts w:ascii="Arial" w:eastAsia="Times New Roman" w:hAnsi="Arial" w:cs="Arial"/>
    </w:rPr>
  </w:style>
  <w:style w:type="character" w:customStyle="1" w:styleId="WW8Num7z2">
    <w:name w:val="WW8Num7z2"/>
    <w:rsid w:val="00C70867"/>
    <w:rPr>
      <w:rFonts w:ascii="Wingdings" w:hAnsi="Wingdings" w:cs="Wingdings"/>
    </w:rPr>
  </w:style>
  <w:style w:type="character" w:customStyle="1" w:styleId="WW8Num7z4">
    <w:name w:val="WW8Num7z4"/>
    <w:rsid w:val="00C70867"/>
    <w:rPr>
      <w:rFonts w:ascii="Courier New" w:hAnsi="Courier New" w:cs="Courier New"/>
    </w:rPr>
  </w:style>
  <w:style w:type="character" w:customStyle="1" w:styleId="WW8Num8z0">
    <w:name w:val="WW8Num8z0"/>
    <w:rsid w:val="00C70867"/>
    <w:rPr>
      <w:rFonts w:ascii="Symbol" w:hAnsi="Symbol" w:cs="Symbol"/>
    </w:rPr>
  </w:style>
  <w:style w:type="character" w:customStyle="1" w:styleId="WW8Num8z1">
    <w:name w:val="WW8Num8z1"/>
    <w:rsid w:val="00C70867"/>
    <w:rPr>
      <w:rFonts w:ascii="Courier New" w:hAnsi="Courier New" w:cs="Courier New"/>
    </w:rPr>
  </w:style>
  <w:style w:type="character" w:customStyle="1" w:styleId="WW8Num8z2">
    <w:name w:val="WW8Num8z2"/>
    <w:rsid w:val="00C70867"/>
    <w:rPr>
      <w:rFonts w:ascii="Wingdings" w:hAnsi="Wingdings" w:cs="Wingdings"/>
    </w:rPr>
  </w:style>
  <w:style w:type="character" w:customStyle="1" w:styleId="WW8Num9z0">
    <w:name w:val="WW8Num9z0"/>
    <w:rsid w:val="00C70867"/>
    <w:rPr>
      <w:rFonts w:ascii="Symbol" w:hAnsi="Symbol" w:cs="Symbol"/>
    </w:rPr>
  </w:style>
  <w:style w:type="character" w:customStyle="1" w:styleId="WW8Num9z1">
    <w:name w:val="WW8Num9z1"/>
    <w:rsid w:val="00C70867"/>
    <w:rPr>
      <w:rFonts w:ascii="Courier New" w:hAnsi="Courier New" w:cs="Courier New"/>
    </w:rPr>
  </w:style>
  <w:style w:type="character" w:customStyle="1" w:styleId="WW8Num9z2">
    <w:name w:val="WW8Num9z2"/>
    <w:rsid w:val="00C70867"/>
    <w:rPr>
      <w:rFonts w:ascii="Wingdings" w:hAnsi="Wingdings" w:cs="Wingdings"/>
    </w:rPr>
  </w:style>
  <w:style w:type="character" w:customStyle="1" w:styleId="WW8Num10z0">
    <w:name w:val="WW8Num10z0"/>
    <w:rsid w:val="00C70867"/>
    <w:rPr>
      <w:rFonts w:ascii="Symbol" w:hAnsi="Symbol" w:cs="Symbol"/>
    </w:rPr>
  </w:style>
  <w:style w:type="character" w:customStyle="1" w:styleId="WW8Num10z1">
    <w:name w:val="WW8Num10z1"/>
    <w:rsid w:val="00C70867"/>
    <w:rPr>
      <w:rFonts w:ascii="Courier New" w:hAnsi="Courier New" w:cs="Courier New"/>
    </w:rPr>
  </w:style>
  <w:style w:type="character" w:customStyle="1" w:styleId="WW8Num10z2">
    <w:name w:val="WW8Num10z2"/>
    <w:rsid w:val="00C70867"/>
    <w:rPr>
      <w:rFonts w:ascii="Wingdings" w:hAnsi="Wingdings" w:cs="Wingdings"/>
    </w:rPr>
  </w:style>
  <w:style w:type="character" w:customStyle="1" w:styleId="WW8Num12z0">
    <w:name w:val="WW8Num12z0"/>
    <w:rsid w:val="00C70867"/>
    <w:rPr>
      <w:rFonts w:ascii="Symbol" w:hAnsi="Symbol" w:cs="Symbol"/>
      <w:color w:val="auto"/>
    </w:rPr>
  </w:style>
  <w:style w:type="character" w:customStyle="1" w:styleId="WW8Num12z1">
    <w:name w:val="WW8Num12z1"/>
    <w:rsid w:val="00C70867"/>
    <w:rPr>
      <w:rFonts w:ascii="Courier New" w:hAnsi="Courier New" w:cs="Courier New"/>
    </w:rPr>
  </w:style>
  <w:style w:type="character" w:customStyle="1" w:styleId="WW8Num12z2">
    <w:name w:val="WW8Num12z2"/>
    <w:rsid w:val="00C70867"/>
    <w:rPr>
      <w:rFonts w:ascii="Wingdings" w:hAnsi="Wingdings" w:cs="Wingdings"/>
    </w:rPr>
  </w:style>
  <w:style w:type="character" w:customStyle="1" w:styleId="WW8Num12z3">
    <w:name w:val="WW8Num12z3"/>
    <w:rsid w:val="00C70867"/>
    <w:rPr>
      <w:rFonts w:ascii="Symbol" w:hAnsi="Symbol" w:cs="Symbol"/>
    </w:rPr>
  </w:style>
  <w:style w:type="character" w:customStyle="1" w:styleId="WW8Num14z0">
    <w:name w:val="WW8Num14z0"/>
    <w:rsid w:val="00C70867"/>
    <w:rPr>
      <w:rFonts w:ascii="Symbol" w:hAnsi="Symbol" w:cs="Symbol"/>
    </w:rPr>
  </w:style>
  <w:style w:type="character" w:customStyle="1" w:styleId="WW8Num14z1">
    <w:name w:val="WW8Num14z1"/>
    <w:rsid w:val="00C70867"/>
    <w:rPr>
      <w:rFonts w:ascii="Courier New" w:hAnsi="Courier New" w:cs="Courier New"/>
    </w:rPr>
  </w:style>
  <w:style w:type="character" w:customStyle="1" w:styleId="WW8Num14z2">
    <w:name w:val="WW8Num14z2"/>
    <w:rsid w:val="00C70867"/>
    <w:rPr>
      <w:rFonts w:ascii="Wingdings" w:hAnsi="Wingdings" w:cs="Wingdings"/>
    </w:rPr>
  </w:style>
  <w:style w:type="character" w:customStyle="1" w:styleId="WW8Num15z0">
    <w:name w:val="WW8Num15z0"/>
    <w:rsid w:val="00C70867"/>
    <w:rPr>
      <w:rFonts w:ascii="Symbol" w:hAnsi="Symbol" w:cs="Symbol"/>
    </w:rPr>
  </w:style>
  <w:style w:type="character" w:customStyle="1" w:styleId="WW8Num15z1">
    <w:name w:val="WW8Num15z1"/>
    <w:rsid w:val="00C70867"/>
    <w:rPr>
      <w:rFonts w:ascii="Courier New" w:hAnsi="Courier New" w:cs="Courier New"/>
    </w:rPr>
  </w:style>
  <w:style w:type="character" w:customStyle="1" w:styleId="WW8Num15z2">
    <w:name w:val="WW8Num15z2"/>
    <w:rsid w:val="00C70867"/>
    <w:rPr>
      <w:rFonts w:ascii="Wingdings" w:hAnsi="Wingdings" w:cs="Wingdings"/>
    </w:rPr>
  </w:style>
  <w:style w:type="character" w:customStyle="1" w:styleId="WW8Num16z0">
    <w:name w:val="WW8Num16z0"/>
    <w:rsid w:val="00C70867"/>
    <w:rPr>
      <w:rFonts w:ascii="Symbol" w:hAnsi="Symbol" w:cs="Symbol"/>
    </w:rPr>
  </w:style>
  <w:style w:type="character" w:customStyle="1" w:styleId="WW8Num16z1">
    <w:name w:val="WW8Num16z1"/>
    <w:rsid w:val="00C70867"/>
    <w:rPr>
      <w:rFonts w:ascii="Courier New" w:hAnsi="Courier New" w:cs="Courier New"/>
    </w:rPr>
  </w:style>
  <w:style w:type="character" w:customStyle="1" w:styleId="WW8Num16z2">
    <w:name w:val="WW8Num16z2"/>
    <w:rsid w:val="00C70867"/>
    <w:rPr>
      <w:rFonts w:ascii="Wingdings" w:hAnsi="Wingdings" w:cs="Wingdings"/>
    </w:rPr>
  </w:style>
  <w:style w:type="character" w:customStyle="1" w:styleId="WW8Num17z0">
    <w:name w:val="WW8Num17z0"/>
    <w:rsid w:val="00C70867"/>
    <w:rPr>
      <w:rFonts w:ascii="Symbol" w:hAnsi="Symbol" w:cs="Times New Roman"/>
    </w:rPr>
  </w:style>
  <w:style w:type="character" w:customStyle="1" w:styleId="WW8Num18z0">
    <w:name w:val="WW8Num18z0"/>
    <w:rsid w:val="00C70867"/>
    <w:rPr>
      <w:rFonts w:ascii="Symbol" w:hAnsi="Symbol" w:cs="Symbol"/>
    </w:rPr>
  </w:style>
  <w:style w:type="character" w:customStyle="1" w:styleId="WW8Num18z1">
    <w:name w:val="WW8Num18z1"/>
    <w:rsid w:val="00C70867"/>
    <w:rPr>
      <w:rFonts w:ascii="Courier New" w:hAnsi="Courier New" w:cs="Courier New"/>
    </w:rPr>
  </w:style>
  <w:style w:type="character" w:customStyle="1" w:styleId="WW8Num18z2">
    <w:name w:val="WW8Num18z2"/>
    <w:rsid w:val="00C70867"/>
    <w:rPr>
      <w:rFonts w:ascii="Wingdings" w:hAnsi="Wingdings" w:cs="Wingdings"/>
    </w:rPr>
  </w:style>
  <w:style w:type="character" w:customStyle="1" w:styleId="WW8Num19z0">
    <w:name w:val="WW8Num19z0"/>
    <w:rsid w:val="00C70867"/>
    <w:rPr>
      <w:rFonts w:ascii="Symbol" w:hAnsi="Symbol" w:cs="Symbol"/>
      <w:color w:val="auto"/>
    </w:rPr>
  </w:style>
  <w:style w:type="character" w:customStyle="1" w:styleId="WW8Num20z0">
    <w:name w:val="WW8Num20z0"/>
    <w:rsid w:val="00C70867"/>
    <w:rPr>
      <w:rFonts w:ascii="Courier New" w:hAnsi="Courier New" w:cs="Courier New"/>
    </w:rPr>
  </w:style>
  <w:style w:type="character" w:customStyle="1" w:styleId="WW8Num20z2">
    <w:name w:val="WW8Num20z2"/>
    <w:rsid w:val="00C70867"/>
    <w:rPr>
      <w:rFonts w:ascii="Wingdings" w:hAnsi="Wingdings" w:cs="Wingdings"/>
    </w:rPr>
  </w:style>
  <w:style w:type="character" w:customStyle="1" w:styleId="WW8Num20z3">
    <w:name w:val="WW8Num20z3"/>
    <w:rsid w:val="00C70867"/>
    <w:rPr>
      <w:rFonts w:ascii="Symbol" w:hAnsi="Symbol" w:cs="Symbol"/>
    </w:rPr>
  </w:style>
  <w:style w:type="character" w:customStyle="1" w:styleId="WW8Num21z0">
    <w:name w:val="WW8Num21z0"/>
    <w:rsid w:val="00C70867"/>
    <w:rPr>
      <w:rFonts w:ascii="Times New Roman" w:hAnsi="Times New Roman" w:cs="Times New Roman"/>
    </w:rPr>
  </w:style>
  <w:style w:type="character" w:customStyle="1" w:styleId="WW8Num22z0">
    <w:name w:val="WW8Num22z0"/>
    <w:rsid w:val="00C70867"/>
    <w:rPr>
      <w:rFonts w:ascii="Symbol" w:hAnsi="Symbol" w:cs="Symbol"/>
    </w:rPr>
  </w:style>
  <w:style w:type="character" w:customStyle="1" w:styleId="WW8Num22z2">
    <w:name w:val="WW8Num22z2"/>
    <w:rsid w:val="00C70867"/>
    <w:rPr>
      <w:rFonts w:ascii="Wingdings" w:hAnsi="Wingdings" w:cs="Wingdings"/>
    </w:rPr>
  </w:style>
  <w:style w:type="character" w:customStyle="1" w:styleId="WW8Num22z4">
    <w:name w:val="WW8Num22z4"/>
    <w:rsid w:val="00C70867"/>
    <w:rPr>
      <w:rFonts w:ascii="Courier New" w:hAnsi="Courier New" w:cs="Courier New"/>
    </w:rPr>
  </w:style>
  <w:style w:type="character" w:customStyle="1" w:styleId="WW8Num23z0">
    <w:name w:val="WW8Num23z0"/>
    <w:rsid w:val="00C70867"/>
    <w:rPr>
      <w:rFonts w:ascii="Symbol" w:hAnsi="Symbol" w:cs="Symbol"/>
    </w:rPr>
  </w:style>
  <w:style w:type="character" w:customStyle="1" w:styleId="WW8Num23z1">
    <w:name w:val="WW8Num23z1"/>
    <w:rsid w:val="00C70867"/>
    <w:rPr>
      <w:rFonts w:ascii="Courier New" w:hAnsi="Courier New" w:cs="Courier New"/>
    </w:rPr>
  </w:style>
  <w:style w:type="character" w:customStyle="1" w:styleId="WW8Num23z2">
    <w:name w:val="WW8Num23z2"/>
    <w:rsid w:val="00C70867"/>
    <w:rPr>
      <w:rFonts w:ascii="Wingdings" w:hAnsi="Wingdings" w:cs="Wingdings"/>
    </w:rPr>
  </w:style>
  <w:style w:type="character" w:customStyle="1" w:styleId="DefaultParagraphFont1">
    <w:name w:val="Default Paragraph Font1"/>
    <w:rsid w:val="00C70867"/>
  </w:style>
  <w:style w:type="character" w:customStyle="1" w:styleId="FootnoteCharacters">
    <w:name w:val="Footnote Characters"/>
    <w:rsid w:val="00C70867"/>
    <w:rPr>
      <w:vertAlign w:val="superscript"/>
    </w:rPr>
  </w:style>
  <w:style w:type="character" w:customStyle="1" w:styleId="Heading2Char2">
    <w:name w:val="Heading 2 Char2"/>
    <w:aliases w:val="Heading 2 Char Char1,Headline 2 Char Char1,h2 Char Char1,2 Char Char1,headi Char Char1,heading2 Char Char1,h21 Char Char1,h22 Char Char1,21 Char Char1,H2 Char Char1,l2 Char Char1,kopregel 2 Char Char1,Titre m Char Char1,Headline 2 Char2"/>
    <w:rsid w:val="00C70867"/>
    <w:rPr>
      <w:rFonts w:ascii="Arial" w:hAnsi="Arial" w:cs="Arial"/>
      <w:b/>
      <w:bCs/>
      <w:iCs/>
      <w:smallCaps/>
      <w:sz w:val="28"/>
      <w:szCs w:val="28"/>
    </w:rPr>
  </w:style>
  <w:style w:type="character" w:customStyle="1" w:styleId="CharChar6">
    <w:name w:val="Char Char6"/>
    <w:rsid w:val="00C70867"/>
    <w:rPr>
      <w:rFonts w:ascii="Courier New" w:hAnsi="Courier New" w:cs="Courier New"/>
      <w:lang w:val="en-US" w:bidi="ar-SA"/>
    </w:rPr>
  </w:style>
  <w:style w:type="character" w:customStyle="1" w:styleId="CharChar7">
    <w:name w:val="Char Char7"/>
    <w:rsid w:val="00C70867"/>
    <w:rPr>
      <w:rFonts w:ascii="Courier New" w:hAnsi="Courier New" w:cs="Courier New"/>
    </w:rPr>
  </w:style>
  <w:style w:type="character" w:customStyle="1" w:styleId="CharChar8">
    <w:name w:val="Char Char8"/>
    <w:rsid w:val="00C70867"/>
    <w:rPr>
      <w:rFonts w:ascii="Courier New" w:hAnsi="Courier New" w:cs="Courier New"/>
    </w:rPr>
  </w:style>
  <w:style w:type="character" w:customStyle="1" w:styleId="HeaderChar1">
    <w:name w:val="Header Char1"/>
    <w:rsid w:val="00C70867"/>
    <w:rPr>
      <w:rFonts w:eastAsia="Calibri"/>
      <w:sz w:val="24"/>
      <w:szCs w:val="22"/>
    </w:rPr>
  </w:style>
  <w:style w:type="character" w:customStyle="1" w:styleId="IndexLink">
    <w:name w:val="Index Link"/>
    <w:rsid w:val="00C70867"/>
  </w:style>
  <w:style w:type="character" w:customStyle="1" w:styleId="EndnoteCharacters">
    <w:name w:val="Endnote Characters"/>
    <w:rsid w:val="00C70867"/>
  </w:style>
  <w:style w:type="paragraph" w:styleId="aff6">
    <w:name w:val="List"/>
    <w:basedOn w:val="af1"/>
    <w:locked/>
    <w:rsid w:val="00C70867"/>
    <w:pPr>
      <w:suppressAutoHyphens/>
      <w:spacing w:before="0" w:after="0"/>
      <w:jc w:val="both"/>
    </w:pPr>
    <w:rPr>
      <w:rFonts w:ascii="Arial" w:hAnsi="Arial" w:cs="Lohit Hindi"/>
      <w:sz w:val="20"/>
      <w:lang w:eastAsia="zh-CN"/>
    </w:rPr>
  </w:style>
  <w:style w:type="paragraph" w:customStyle="1" w:styleId="Index">
    <w:name w:val="Index"/>
    <w:basedOn w:val="a1"/>
    <w:rsid w:val="00C70867"/>
    <w:pPr>
      <w:suppressLineNumbers/>
      <w:suppressAutoHyphens/>
      <w:spacing w:line="240" w:lineRule="auto"/>
    </w:pPr>
    <w:rPr>
      <w:rFonts w:ascii="Arial" w:hAnsi="Arial" w:cs="Lohit Hindi"/>
      <w:sz w:val="20"/>
      <w:lang w:eastAsia="zh-CN"/>
    </w:rPr>
  </w:style>
  <w:style w:type="paragraph" w:customStyle="1" w:styleId="WW-Caption">
    <w:name w:val="WW-Caption"/>
    <w:basedOn w:val="a1"/>
    <w:next w:val="a1"/>
    <w:rsid w:val="00C70867"/>
    <w:pPr>
      <w:suppressAutoHyphens/>
      <w:spacing w:before="120" w:line="240" w:lineRule="auto"/>
      <w:jc w:val="center"/>
    </w:pPr>
    <w:rPr>
      <w:rFonts w:ascii="Arial" w:hAnsi="Arial" w:cs="Arial"/>
      <w:bCs/>
      <w:i/>
      <w:sz w:val="20"/>
      <w:szCs w:val="20"/>
      <w:lang w:eastAsia="zh-CN"/>
    </w:rPr>
  </w:style>
  <w:style w:type="paragraph" w:customStyle="1" w:styleId="TableContents">
    <w:name w:val="Table Contents"/>
    <w:basedOn w:val="a1"/>
    <w:rsid w:val="00C70867"/>
    <w:pPr>
      <w:suppressLineNumbers/>
      <w:suppressAutoHyphens/>
      <w:spacing w:line="240" w:lineRule="auto"/>
    </w:pPr>
    <w:rPr>
      <w:rFonts w:ascii="Arial" w:hAnsi="Arial" w:cs="Arial"/>
      <w:sz w:val="20"/>
      <w:lang w:eastAsia="zh-CN"/>
    </w:rPr>
  </w:style>
  <w:style w:type="paragraph" w:customStyle="1" w:styleId="WW-Heading">
    <w:name w:val="WW-Heading"/>
    <w:basedOn w:val="1"/>
    <w:rsid w:val="00C70867"/>
    <w:pPr>
      <w:keepLines/>
      <w:numPr>
        <w:numId w:val="0"/>
      </w:numPr>
      <w:tabs>
        <w:tab w:val="clear" w:pos="510"/>
        <w:tab w:val="num" w:pos="644"/>
      </w:tabs>
      <w:suppressAutoHyphens/>
      <w:spacing w:before="240" w:after="240" w:line="240" w:lineRule="auto"/>
      <w:ind w:right="284"/>
      <w:jc w:val="center"/>
    </w:pPr>
    <w:rPr>
      <w:rFonts w:ascii="Trebuchet MS" w:hAnsi="Trebuchet MS"/>
      <w:caps/>
      <w:smallCaps w:val="0"/>
      <w:color w:val="003366"/>
      <w:kern w:val="1"/>
      <w:sz w:val="28"/>
      <w:szCs w:val="20"/>
      <w:lang w:eastAsia="zh-CN"/>
    </w:rPr>
  </w:style>
  <w:style w:type="paragraph" w:customStyle="1" w:styleId="FrontPageHeading">
    <w:name w:val="FrontPageHeading"/>
    <w:basedOn w:val="a1"/>
    <w:next w:val="a1"/>
    <w:rsid w:val="00C70867"/>
    <w:pPr>
      <w:keepNext/>
      <w:keepLines/>
      <w:suppressAutoHyphens/>
      <w:spacing w:before="60" w:after="60" w:line="240" w:lineRule="auto"/>
      <w:jc w:val="center"/>
    </w:pPr>
    <w:rPr>
      <w:b/>
      <w:sz w:val="32"/>
      <w:szCs w:val="20"/>
      <w:lang w:eastAsia="zh-CN"/>
    </w:rPr>
  </w:style>
  <w:style w:type="paragraph" w:customStyle="1" w:styleId="HeadingAnnex">
    <w:name w:val="Heading Annex"/>
    <w:basedOn w:val="1"/>
    <w:next w:val="a1"/>
    <w:rsid w:val="00C70867"/>
    <w:pPr>
      <w:pageBreakBefore/>
      <w:numPr>
        <w:numId w:val="0"/>
      </w:numPr>
      <w:tabs>
        <w:tab w:val="clear" w:pos="510"/>
        <w:tab w:val="left" w:pos="567"/>
      </w:tabs>
      <w:suppressAutoHyphens/>
      <w:spacing w:before="600" w:after="240" w:line="240" w:lineRule="auto"/>
    </w:pPr>
    <w:rPr>
      <w:rFonts w:ascii="Arial" w:hAnsi="Arial"/>
      <w:bCs/>
      <w:caps/>
      <w:smallCaps w:val="0"/>
      <w:kern w:val="1"/>
      <w:szCs w:val="32"/>
      <w:lang w:eastAsia="zh-CN"/>
    </w:rPr>
  </w:style>
  <w:style w:type="paragraph" w:customStyle="1" w:styleId="TableCellTimesNewRoman">
    <w:name w:val="TableCell + Times New Roman"/>
    <w:aliases w:val="12 pt"/>
    <w:basedOn w:val="a1"/>
    <w:rsid w:val="00C70867"/>
    <w:pPr>
      <w:suppressAutoHyphens/>
      <w:spacing w:line="240" w:lineRule="auto"/>
    </w:pPr>
    <w:rPr>
      <w:sz w:val="24"/>
      <w:lang w:eastAsia="zh-CN"/>
    </w:rPr>
  </w:style>
  <w:style w:type="paragraph" w:customStyle="1" w:styleId="NormalCode">
    <w:name w:val="Normal Code"/>
    <w:basedOn w:val="a1"/>
    <w:rsid w:val="00C70867"/>
    <w:pPr>
      <w:suppressAutoHyphens/>
      <w:spacing w:after="60" w:line="240" w:lineRule="auto"/>
      <w:jc w:val="left"/>
    </w:pPr>
    <w:rPr>
      <w:rFonts w:ascii="Courier New" w:hAnsi="Courier New" w:cs="Courier New"/>
      <w:sz w:val="18"/>
      <w:szCs w:val="18"/>
      <w:lang w:eastAsia="zh-CN"/>
    </w:rPr>
  </w:style>
  <w:style w:type="paragraph" w:customStyle="1" w:styleId="Table10">
    <w:name w:val="Table 10"/>
    <w:rsid w:val="00C70867"/>
    <w:pPr>
      <w:tabs>
        <w:tab w:val="left" w:pos="567"/>
        <w:tab w:val="left" w:pos="1134"/>
        <w:tab w:val="left" w:pos="1701"/>
      </w:tabs>
      <w:suppressAutoHyphens/>
      <w:spacing w:before="40" w:after="40"/>
      <w:jc w:val="both"/>
    </w:pPr>
    <w:rPr>
      <w:rFonts w:ascii="Arial" w:hAnsi="Arial"/>
      <w:szCs w:val="20"/>
      <w:lang w:eastAsia="zh-CN"/>
    </w:rPr>
  </w:style>
  <w:style w:type="paragraph" w:customStyle="1" w:styleId="ProblemStatement">
    <w:name w:val="Problem Statement"/>
    <w:basedOn w:val="a1"/>
    <w:qFormat/>
    <w:rsid w:val="00C70867"/>
    <w:pPr>
      <w:suppressAutoHyphens/>
      <w:spacing w:after="60" w:line="240" w:lineRule="auto"/>
      <w:jc w:val="left"/>
    </w:pPr>
    <w:rPr>
      <w:rFonts w:ascii="Arial" w:hAnsi="Arial" w:cs="Arial"/>
      <w:b/>
      <w:sz w:val="20"/>
      <w:szCs w:val="20"/>
      <w:lang w:eastAsia="zh-CN"/>
    </w:rPr>
  </w:style>
  <w:style w:type="paragraph" w:customStyle="1" w:styleId="ProposedSolution">
    <w:name w:val="Proposed Solution"/>
    <w:basedOn w:val="a1"/>
    <w:qFormat/>
    <w:rsid w:val="00C70867"/>
    <w:pPr>
      <w:suppressAutoHyphens/>
      <w:spacing w:before="240" w:after="60" w:line="240" w:lineRule="auto"/>
      <w:jc w:val="left"/>
    </w:pPr>
    <w:rPr>
      <w:rFonts w:ascii="Arial" w:hAnsi="Arial" w:cs="Arial"/>
      <w:b/>
      <w:bCs/>
      <w:sz w:val="20"/>
      <w:szCs w:val="20"/>
      <w:lang w:eastAsia="zh-CN"/>
    </w:rPr>
  </w:style>
  <w:style w:type="paragraph" w:customStyle="1" w:styleId="Tablemessage">
    <w:name w:val="Table message"/>
    <w:basedOn w:val="a1"/>
    <w:qFormat/>
    <w:rsid w:val="00C70867"/>
    <w:pPr>
      <w:tabs>
        <w:tab w:val="left" w:pos="284"/>
        <w:tab w:val="left" w:pos="425"/>
        <w:tab w:val="left" w:pos="567"/>
        <w:tab w:val="left" w:pos="5528"/>
        <w:tab w:val="left" w:pos="6095"/>
        <w:tab w:val="left" w:pos="6379"/>
        <w:tab w:val="left" w:pos="7655"/>
      </w:tabs>
      <w:suppressAutoHyphens/>
      <w:spacing w:line="240" w:lineRule="auto"/>
      <w:jc w:val="left"/>
    </w:pPr>
    <w:rPr>
      <w:rFonts w:ascii="Arial" w:hAnsi="Arial" w:cs="Arial"/>
      <w:sz w:val="20"/>
      <w:lang w:eastAsia="zh-CN"/>
    </w:rPr>
  </w:style>
  <w:style w:type="paragraph" w:customStyle="1" w:styleId="WW-Default">
    <w:name w:val="WW-Default"/>
    <w:rsid w:val="00C70867"/>
    <w:pPr>
      <w:widowControl w:val="0"/>
      <w:suppressAutoHyphens/>
      <w:autoSpaceDE w:val="0"/>
    </w:pPr>
    <w:rPr>
      <w:rFonts w:ascii="Arial" w:hAnsi="Arial" w:cs="Arial"/>
      <w:color w:val="000000"/>
      <w:lang w:val="en-US" w:eastAsia="zh-CN"/>
    </w:rPr>
  </w:style>
  <w:style w:type="paragraph" w:customStyle="1" w:styleId="Heading2Nonum">
    <w:name w:val="Heading 2 Nonum"/>
    <w:basedOn w:val="2"/>
    <w:rsid w:val="00C70867"/>
    <w:pPr>
      <w:numPr>
        <w:ilvl w:val="0"/>
        <w:numId w:val="0"/>
      </w:numPr>
      <w:suppressAutoHyphens/>
      <w:spacing w:after="240"/>
    </w:pPr>
    <w:rPr>
      <w:rFonts w:ascii="Arial" w:hAnsi="Arial" w:cs="Arial"/>
      <w:bCs/>
      <w:iCs/>
      <w:sz w:val="32"/>
      <w:szCs w:val="28"/>
      <w:lang w:eastAsia="zh-CN"/>
    </w:rPr>
  </w:style>
  <w:style w:type="paragraph" w:customStyle="1" w:styleId="actionresponse">
    <w:name w:val="action_response"/>
    <w:basedOn w:val="a1"/>
    <w:rsid w:val="00C70867"/>
    <w:pPr>
      <w:keepNext/>
      <w:tabs>
        <w:tab w:val="left" w:pos="1134"/>
        <w:tab w:val="left" w:pos="1701"/>
        <w:tab w:val="left" w:pos="2268"/>
      </w:tabs>
      <w:suppressAutoHyphens/>
      <w:spacing w:after="0" w:line="240" w:lineRule="auto"/>
      <w:jc w:val="center"/>
    </w:pPr>
    <w:rPr>
      <w:b/>
      <w:bCs/>
      <w:sz w:val="24"/>
      <w:szCs w:val="21"/>
      <w:lang w:eastAsia="zh-CN"/>
    </w:rPr>
  </w:style>
  <w:style w:type="paragraph" w:customStyle="1" w:styleId="emcsDataItem">
    <w:name w:val="emcs_DataItem"/>
    <w:basedOn w:val="af1"/>
    <w:qFormat/>
    <w:rsid w:val="00C70867"/>
    <w:pPr>
      <w:tabs>
        <w:tab w:val="left" w:pos="425"/>
        <w:tab w:val="left" w:pos="5812"/>
        <w:tab w:val="left" w:pos="6096"/>
        <w:tab w:val="left" w:pos="7230"/>
        <w:tab w:val="left" w:pos="8080"/>
      </w:tabs>
      <w:suppressAutoHyphens/>
      <w:spacing w:before="0" w:after="0"/>
      <w:jc w:val="both"/>
    </w:pPr>
    <w:rPr>
      <w:rFonts w:ascii="Arial" w:hAnsi="Arial" w:cs="Arial"/>
      <w:sz w:val="20"/>
      <w:lang w:eastAsia="zh-CN"/>
    </w:rPr>
  </w:style>
  <w:style w:type="paragraph" w:customStyle="1" w:styleId="emcsDataGroup">
    <w:name w:val="emcs_DataGroup"/>
    <w:basedOn w:val="af1"/>
    <w:qFormat/>
    <w:rsid w:val="00C70867"/>
    <w:pPr>
      <w:tabs>
        <w:tab w:val="left" w:pos="425"/>
        <w:tab w:val="left" w:pos="5103"/>
        <w:tab w:val="left" w:pos="5812"/>
        <w:tab w:val="left" w:pos="8080"/>
      </w:tabs>
      <w:suppressAutoHyphens/>
      <w:spacing w:before="0" w:after="0"/>
      <w:jc w:val="both"/>
    </w:pPr>
    <w:rPr>
      <w:rFonts w:ascii="Arial" w:hAnsi="Arial" w:cs="Arial"/>
      <w:b/>
      <w:sz w:val="20"/>
      <w:lang w:eastAsia="zh-CN"/>
    </w:rPr>
  </w:style>
  <w:style w:type="paragraph" w:customStyle="1" w:styleId="emcsDataItemnewline">
    <w:name w:val="emcs_DataItem_newline"/>
    <w:basedOn w:val="af1"/>
    <w:qFormat/>
    <w:rsid w:val="00C70867"/>
    <w:pPr>
      <w:tabs>
        <w:tab w:val="left" w:pos="8080"/>
      </w:tabs>
      <w:suppressAutoHyphens/>
      <w:spacing w:before="0" w:after="0"/>
      <w:jc w:val="both"/>
    </w:pPr>
    <w:rPr>
      <w:rFonts w:ascii="Arial" w:hAnsi="Arial" w:cs="Arial"/>
      <w:sz w:val="20"/>
      <w:lang w:eastAsia="zh-CN"/>
    </w:rPr>
  </w:style>
  <w:style w:type="paragraph" w:customStyle="1" w:styleId="DataItem">
    <w:name w:val="Data Item"/>
    <w:basedOn w:val="af1"/>
    <w:qFormat/>
    <w:rsid w:val="00C70867"/>
    <w:pPr>
      <w:tabs>
        <w:tab w:val="left" w:pos="425"/>
        <w:tab w:val="left" w:pos="5670"/>
        <w:tab w:val="left" w:pos="6096"/>
        <w:tab w:val="left" w:pos="6946"/>
        <w:tab w:val="left" w:pos="7655"/>
      </w:tabs>
      <w:suppressAutoHyphens/>
      <w:spacing w:before="0" w:after="0"/>
      <w:jc w:val="both"/>
    </w:pPr>
    <w:rPr>
      <w:rFonts w:ascii="Arial" w:hAnsi="Arial" w:cs="Arial"/>
      <w:sz w:val="20"/>
      <w:lang w:val="el-GR" w:eastAsia="el-GR"/>
    </w:rPr>
  </w:style>
  <w:style w:type="paragraph" w:customStyle="1" w:styleId="DataGroup">
    <w:name w:val="Data Group"/>
    <w:basedOn w:val="af1"/>
    <w:qFormat/>
    <w:rsid w:val="00C70867"/>
    <w:pPr>
      <w:tabs>
        <w:tab w:val="left" w:pos="425"/>
        <w:tab w:val="left" w:pos="4536"/>
        <w:tab w:val="left" w:pos="5670"/>
        <w:tab w:val="left" w:pos="6804"/>
        <w:tab w:val="left" w:pos="7655"/>
      </w:tabs>
      <w:suppressAutoHyphens/>
      <w:spacing w:before="0" w:after="0"/>
      <w:jc w:val="both"/>
    </w:pPr>
    <w:rPr>
      <w:rFonts w:ascii="Arial" w:hAnsi="Arial" w:cs="Arial"/>
      <w:b/>
      <w:sz w:val="20"/>
      <w:szCs w:val="20"/>
      <w:lang w:val="el-GR" w:eastAsia="el-GR"/>
    </w:rPr>
  </w:style>
  <w:style w:type="paragraph" w:customStyle="1" w:styleId="StyleDataItem10pt">
    <w:name w:val="Style Data Item + 10 pt"/>
    <w:basedOn w:val="DataItem"/>
    <w:rsid w:val="00C70867"/>
  </w:style>
  <w:style w:type="paragraph" w:customStyle="1" w:styleId="OutlineBullet">
    <w:name w:val="Outline Bullet"/>
    <w:basedOn w:val="a1"/>
    <w:next w:val="a1"/>
    <w:rsid w:val="00C70867"/>
    <w:pPr>
      <w:keepLines/>
      <w:suppressAutoHyphens/>
      <w:spacing w:after="240" w:line="240" w:lineRule="auto"/>
      <w:ind w:left="720"/>
    </w:pPr>
    <w:rPr>
      <w:sz w:val="24"/>
      <w:szCs w:val="20"/>
      <w:lang w:eastAsia="zh-CN"/>
    </w:rPr>
  </w:style>
  <w:style w:type="paragraph" w:customStyle="1" w:styleId="OutlineBulletLevel2">
    <w:name w:val="Outline Bullet Level 2"/>
    <w:basedOn w:val="a1"/>
    <w:next w:val="a1"/>
    <w:rsid w:val="00C70867"/>
    <w:pPr>
      <w:keepLines/>
      <w:suppressAutoHyphens/>
      <w:spacing w:after="240" w:line="240" w:lineRule="auto"/>
      <w:ind w:left="1080"/>
    </w:pPr>
    <w:rPr>
      <w:sz w:val="24"/>
      <w:szCs w:val="20"/>
      <w:lang w:eastAsia="zh-CN"/>
    </w:rPr>
  </w:style>
  <w:style w:type="paragraph" w:customStyle="1" w:styleId="Contents10">
    <w:name w:val="Contents 10"/>
    <w:basedOn w:val="Index"/>
    <w:rsid w:val="00C70867"/>
    <w:pPr>
      <w:tabs>
        <w:tab w:val="right" w:leader="dot" w:pos="7425"/>
      </w:tabs>
      <w:ind w:left="2547"/>
    </w:pPr>
  </w:style>
  <w:style w:type="paragraph" w:customStyle="1" w:styleId="Framecontents">
    <w:name w:val="Frame contents"/>
    <w:basedOn w:val="af1"/>
    <w:rsid w:val="00C70867"/>
    <w:pPr>
      <w:suppressAutoHyphens/>
      <w:spacing w:before="0" w:after="0"/>
      <w:jc w:val="both"/>
    </w:pPr>
    <w:rPr>
      <w:rFonts w:ascii="Arial" w:hAnsi="Arial" w:cs="Arial"/>
      <w:sz w:val="20"/>
      <w:lang w:eastAsia="zh-CN"/>
    </w:rPr>
  </w:style>
  <w:style w:type="character" w:customStyle="1" w:styleId="PlainTextChar1">
    <w:name w:val="Plain Text Char1"/>
    <w:rsid w:val="00C70867"/>
    <w:rPr>
      <w:rFonts w:ascii="Courier New" w:hAnsi="Courier New" w:cs="Courier New"/>
      <w:lang w:val="en-US" w:eastAsia="zh-CN"/>
    </w:rPr>
  </w:style>
  <w:style w:type="character" w:customStyle="1" w:styleId="TitleChar1">
    <w:name w:val="Title Char1"/>
    <w:rsid w:val="00C70867"/>
    <w:rPr>
      <w:rFonts w:ascii="Arial" w:hAnsi="Arial"/>
      <w:b/>
      <w:bCs/>
      <w:sz w:val="40"/>
      <w:szCs w:val="40"/>
      <w:lang w:val="en-GB"/>
    </w:rPr>
  </w:style>
  <w:style w:type="numbering" w:styleId="111111">
    <w:name w:val="Outline List 2"/>
    <w:basedOn w:val="a4"/>
    <w:locked/>
    <w:rsid w:val="00C70867"/>
    <w:pPr>
      <w:numPr>
        <w:numId w:val="41"/>
      </w:numPr>
    </w:pPr>
  </w:style>
  <w:style w:type="paragraph" w:customStyle="1" w:styleId="Default">
    <w:name w:val="Default"/>
    <w:rsid w:val="00C70867"/>
    <w:pPr>
      <w:widowControl w:val="0"/>
      <w:autoSpaceDE w:val="0"/>
      <w:autoSpaceDN w:val="0"/>
      <w:adjustRightInd w:val="0"/>
      <w:spacing w:after="120"/>
      <w:jc w:val="both"/>
    </w:pPr>
    <w:rPr>
      <w:rFonts w:ascii="Arial" w:hAnsi="Arial" w:cs="Arial"/>
      <w:color w:val="000000"/>
      <w:lang w:val="en-US" w:eastAsia="en-US"/>
    </w:rPr>
  </w:style>
  <w:style w:type="paragraph" w:customStyle="1" w:styleId="NormalBullet">
    <w:name w:val="Normal Bullet"/>
    <w:basedOn w:val="a1"/>
    <w:qFormat/>
    <w:rsid w:val="00C70867"/>
    <w:pPr>
      <w:keepLines/>
      <w:numPr>
        <w:numId w:val="42"/>
      </w:numPr>
      <w:spacing w:after="240" w:line="240" w:lineRule="auto"/>
    </w:pPr>
    <w:rPr>
      <w:sz w:val="24"/>
      <w:szCs w:val="20"/>
      <w:lang w:eastAsia="en-US"/>
    </w:rPr>
  </w:style>
  <w:style w:type="paragraph" w:styleId="3">
    <w:name w:val="List Bullet 3"/>
    <w:basedOn w:val="a1"/>
    <w:uiPriority w:val="99"/>
    <w:unhideWhenUsed/>
    <w:locked/>
    <w:rsid w:val="00C70867"/>
    <w:pPr>
      <w:numPr>
        <w:numId w:val="43"/>
      </w:numPr>
      <w:spacing w:line="240" w:lineRule="auto"/>
      <w:contextualSpacing/>
    </w:pPr>
    <w:rPr>
      <w:rFonts w:ascii="Arial" w:hAnsi="Arial"/>
      <w:sz w:val="20"/>
      <w:lang w:eastAsia="en-US"/>
    </w:rPr>
  </w:style>
  <w:style w:type="paragraph" w:customStyle="1" w:styleId="TableScenarios">
    <w:name w:val="Table Scenarios"/>
    <w:basedOn w:val="a1"/>
    <w:qFormat/>
    <w:rsid w:val="00C70867"/>
    <w:pPr>
      <w:keepLines/>
      <w:spacing w:after="0" w:line="240" w:lineRule="auto"/>
      <w:jc w:val="left"/>
    </w:pPr>
    <w:rPr>
      <w:sz w:val="24"/>
      <w:szCs w:val="20"/>
      <w:lang w:eastAsia="el-GR"/>
    </w:rPr>
  </w:style>
  <w:style w:type="paragraph" w:customStyle="1" w:styleId="TableScenariosHeading">
    <w:name w:val="Table Scenarios Heading"/>
    <w:basedOn w:val="TableScenarios"/>
    <w:rsid w:val="00C70867"/>
    <w:pPr>
      <w:spacing w:before="40" w:after="40"/>
    </w:pPr>
    <w:rPr>
      <w:b/>
    </w:rPr>
  </w:style>
  <w:style w:type="character" w:customStyle="1" w:styleId="Char0">
    <w:name w:val="Κείμενο σημείωσης τέλους Char"/>
    <w:link w:val="a8"/>
    <w:uiPriority w:val="99"/>
    <w:rsid w:val="00C70867"/>
    <w:rPr>
      <w:sz w:val="20"/>
    </w:rPr>
  </w:style>
  <w:style w:type="paragraph" w:customStyle="1" w:styleId="xl67">
    <w:name w:val="xl67"/>
    <w:basedOn w:val="a1"/>
    <w:rsid w:val="00C708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68">
    <w:name w:val="xl68"/>
    <w:basedOn w:val="a1"/>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69">
    <w:name w:val="xl69"/>
    <w:basedOn w:val="a1"/>
    <w:rsid w:val="00C70867"/>
    <w:pPr>
      <w:pBdr>
        <w:bottom w:val="single" w:sz="8" w:space="0" w:color="auto"/>
        <w:right w:val="single" w:sz="8" w:space="0" w:color="auto"/>
      </w:pBdr>
      <w:spacing w:before="100" w:beforeAutospacing="1" w:after="100" w:afterAutospacing="1" w:line="240" w:lineRule="auto"/>
      <w:textAlignment w:val="center"/>
    </w:pPr>
    <w:rPr>
      <w:rFonts w:ascii="Arial" w:hAnsi="Arial" w:cs="Arial"/>
      <w:color w:val="000000"/>
      <w:sz w:val="20"/>
      <w:szCs w:val="20"/>
      <w:lang w:val="en-US" w:eastAsia="en-US"/>
    </w:rPr>
  </w:style>
  <w:style w:type="paragraph" w:customStyle="1" w:styleId="xl70">
    <w:name w:val="xl70"/>
    <w:basedOn w:val="a1"/>
    <w:rsid w:val="00C708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1">
    <w:name w:val="xl71"/>
    <w:basedOn w:val="a1"/>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2">
    <w:name w:val="xl72"/>
    <w:basedOn w:val="a1"/>
    <w:rsid w:val="00C70867"/>
    <w:pPr>
      <w:pBdr>
        <w:bottom w:val="single" w:sz="8" w:space="0" w:color="auto"/>
        <w:right w:val="single" w:sz="8"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73">
    <w:name w:val="xl73"/>
    <w:basedOn w:val="a1"/>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74">
    <w:name w:val="xl74"/>
    <w:basedOn w:val="a1"/>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character" w:customStyle="1" w:styleId="Heading2Char3">
    <w:name w:val="Heading 2 Char3"/>
    <w:aliases w:val="Heading 2 Char Char2,Headline 2 Char Char2,h2 Char Char2,2 Char Char2,headi Char Char2,heading2 Char Char2,h21 Char Char2,h22 Char Char2,21 Char Char2,H2 Char Char2,l2 Char Char2,kopregel 2 Char Char2,Titre m Char Char2,Headline 2 Char3"/>
    <w:basedOn w:val="a2"/>
    <w:uiPriority w:val="9"/>
    <w:rsid w:val="00C70867"/>
    <w:rPr>
      <w:rFonts w:ascii="Arial" w:hAnsi="Arial" w:cs="Arial"/>
      <w:b/>
      <w:bCs/>
      <w:iCs/>
      <w:smallCaps/>
      <w:sz w:val="32"/>
      <w:szCs w:val="28"/>
      <w:lang w:val="en-GB" w:eastAsia="en-US"/>
    </w:rPr>
  </w:style>
  <w:style w:type="character" w:customStyle="1" w:styleId="Heading6Char2">
    <w:name w:val="Heading 6 Char2"/>
    <w:aliases w:val="Heading 6 Char Char,Heading 6 CFMU Char1,h6 Char1"/>
    <w:basedOn w:val="a2"/>
    <w:rsid w:val="00C70867"/>
    <w:rPr>
      <w:rFonts w:ascii="Arial" w:hAnsi="Arial"/>
      <w:b/>
      <w:bCs/>
      <w:sz w:val="22"/>
      <w:szCs w:val="22"/>
      <w:lang w:val="en-GB" w:eastAsia="en-US"/>
    </w:rPr>
  </w:style>
  <w:style w:type="character" w:customStyle="1" w:styleId="Heading3Char1">
    <w:name w:val="Heading 3 Char1"/>
    <w:aliases w:val="Headline 3 Char1,h3 Char1,h31 Char1,h32 Char1,H3 Char1,H31 Char Char2,H31 Char Char Char1,Heading 3 CFMU Char1,Para 3 Char1,H31 Char2,Proposa Char1,Heading 4 Proposal Char1,DNV-H3 Char1,3 Char1,summit Char1,3m Char1,Paragraaf Char1"/>
    <w:basedOn w:val="a2"/>
    <w:semiHidden/>
    <w:rsid w:val="00C70867"/>
    <w:rPr>
      <w:rFonts w:asciiTheme="majorHAnsi" w:eastAsiaTheme="majorEastAsia" w:hAnsiTheme="majorHAnsi" w:cstheme="majorBidi"/>
      <w:color w:val="1F4D78" w:themeColor="accent1" w:themeShade="7F"/>
      <w:sz w:val="24"/>
      <w:szCs w:val="24"/>
      <w:lang w:val="en-GB" w:eastAsia="zh-CN"/>
    </w:rPr>
  </w:style>
  <w:style w:type="character" w:customStyle="1" w:styleId="Heading4Char2">
    <w:name w:val="Heading 4 Char2"/>
    <w:aliases w:val="Heading 4 Char Char Char2,Heading 4 Char1 Char2,Heading 4 Char Char Char Char1,Heading 4 Char1 Char Char1,Heading 4 Char Char1 Char1,Heading 4 CFMU Char1,Para 4 Char1,h4 Char1,Heading 4 Nonum Char1,H4 Char1,4 Char1,Propos Char1"/>
    <w:basedOn w:val="a2"/>
    <w:semiHidden/>
    <w:rsid w:val="00C70867"/>
    <w:rPr>
      <w:rFonts w:asciiTheme="majorHAnsi" w:eastAsiaTheme="majorEastAsia" w:hAnsiTheme="majorHAnsi" w:cstheme="majorBidi"/>
      <w:i/>
      <w:iCs/>
      <w:color w:val="2E74B5" w:themeColor="accent1" w:themeShade="BF"/>
      <w:szCs w:val="24"/>
      <w:lang w:val="en-GB" w:eastAsia="zh-CN"/>
    </w:rPr>
  </w:style>
  <w:style w:type="character" w:customStyle="1" w:styleId="Heading5Char1">
    <w:name w:val="Heading 5 Char1"/>
    <w:aliases w:val="Heading 5 CFMU Char1,Para 5 Char1,h5 Char1,H5 Char1,Heading 5(war) Char1,DNV-H5 Char1,Block Label Char1"/>
    <w:basedOn w:val="a2"/>
    <w:semiHidden/>
    <w:rsid w:val="00C70867"/>
    <w:rPr>
      <w:rFonts w:asciiTheme="majorHAnsi" w:eastAsiaTheme="majorEastAsia" w:hAnsiTheme="majorHAnsi" w:cstheme="majorBidi"/>
      <w:color w:val="2E74B5" w:themeColor="accent1" w:themeShade="BF"/>
      <w:szCs w:val="24"/>
      <w:lang w:val="en-GB" w:eastAsia="zh-CN"/>
    </w:rPr>
  </w:style>
  <w:style w:type="paragraph" w:customStyle="1" w:styleId="msonormal0">
    <w:name w:val="msonormal"/>
    <w:basedOn w:val="a1"/>
    <w:rsid w:val="00C70867"/>
    <w:pPr>
      <w:suppressAutoHyphens/>
      <w:spacing w:before="100" w:after="100" w:line="240" w:lineRule="auto"/>
      <w:jc w:val="left"/>
    </w:pPr>
    <w:rPr>
      <w:rFonts w:eastAsia="Calibri"/>
      <w:sz w:val="24"/>
      <w:lang w:val="en-US" w:eastAsia="zh-CN"/>
    </w:rPr>
  </w:style>
  <w:style w:type="character" w:customStyle="1" w:styleId="Heading7Char1">
    <w:name w:val="Heading 7 Char1"/>
    <w:aliases w:val="Heading 7 CFMU Char1,h7 Char1"/>
    <w:basedOn w:val="a2"/>
    <w:semiHidden/>
    <w:rsid w:val="00C70867"/>
    <w:rPr>
      <w:rFonts w:asciiTheme="majorHAnsi" w:eastAsiaTheme="majorEastAsia" w:hAnsiTheme="majorHAnsi" w:cstheme="majorBidi"/>
      <w:i/>
      <w:iCs/>
      <w:color w:val="1F4D78" w:themeColor="accent1" w:themeShade="7F"/>
      <w:szCs w:val="24"/>
      <w:lang w:val="en-GB" w:eastAsia="zh-CN"/>
    </w:rPr>
  </w:style>
  <w:style w:type="character" w:customStyle="1" w:styleId="Heading8Char1">
    <w:name w:val="Heading 8 Char1"/>
    <w:aliases w:val="Heading 8 CFMU Char1,h8 Char1"/>
    <w:basedOn w:val="a2"/>
    <w:semiHidden/>
    <w:rsid w:val="00C70867"/>
    <w:rPr>
      <w:rFonts w:asciiTheme="majorHAnsi" w:eastAsiaTheme="majorEastAsia" w:hAnsiTheme="majorHAnsi" w:cstheme="majorBidi"/>
      <w:color w:val="272727" w:themeColor="text1" w:themeTint="D8"/>
      <w:sz w:val="21"/>
      <w:szCs w:val="21"/>
      <w:lang w:val="en-GB" w:eastAsia="zh-CN"/>
    </w:rPr>
  </w:style>
  <w:style w:type="character" w:customStyle="1" w:styleId="Heading9Char1">
    <w:name w:val="Heading 9 Char1"/>
    <w:aliases w:val="Heading 9 CFMU Char1,h9 Char1"/>
    <w:basedOn w:val="a2"/>
    <w:semiHidden/>
    <w:rsid w:val="00C70867"/>
    <w:rPr>
      <w:rFonts w:asciiTheme="majorHAnsi" w:eastAsiaTheme="majorEastAsia" w:hAnsiTheme="majorHAnsi" w:cstheme="majorBidi"/>
      <w:i/>
      <w:iCs/>
      <w:color w:val="272727" w:themeColor="text1" w:themeTint="D8"/>
      <w:sz w:val="21"/>
      <w:szCs w:val="21"/>
      <w:lang w:val="en-GB" w:eastAsia="zh-CN"/>
    </w:rPr>
  </w:style>
  <w:style w:type="character" w:customStyle="1" w:styleId="BodyText2Char1">
    <w:name w:val="Body Text 2 Char1"/>
    <w:aliases w:val="Body Text Dbl space Char1"/>
    <w:basedOn w:val="a2"/>
    <w:locked/>
    <w:rsid w:val="00C70867"/>
    <w:rPr>
      <w:rFonts w:ascii="Arial" w:hAnsi="Arial"/>
      <w:snapToGrid w:val="0"/>
      <w:lang w:val="en-GB" w:eastAsia="en-US"/>
    </w:rPr>
  </w:style>
  <w:style w:type="character" w:customStyle="1" w:styleId="BodyTextChar1">
    <w:name w:val="Body Text Char1"/>
    <w:basedOn w:val="a2"/>
    <w:locked/>
    <w:rsid w:val="00C70867"/>
    <w:rPr>
      <w:rFonts w:ascii="Arial" w:hAnsi="Arial"/>
      <w:szCs w:val="24"/>
      <w:lang w:val="en-GB" w:eastAsia="en-US"/>
    </w:rPr>
  </w:style>
  <w:style w:type="character" w:customStyle="1" w:styleId="3Char0">
    <w:name w:val="Σώμα κείμενου 3 Char"/>
    <w:basedOn w:val="a2"/>
    <w:link w:val="32"/>
    <w:locked/>
    <w:rsid w:val="00C70867"/>
    <w:rPr>
      <w:rFonts w:ascii="Arial" w:hAnsi="Arial"/>
      <w:sz w:val="20"/>
      <w:szCs w:val="20"/>
      <w:lang w:eastAsia="fr-FR"/>
    </w:rPr>
  </w:style>
  <w:style w:type="character" w:customStyle="1" w:styleId="Charc">
    <w:name w:val="Σώμα κείμενου με εσοχή Char"/>
    <w:basedOn w:val="a2"/>
    <w:link w:val="afe"/>
    <w:locked/>
    <w:rsid w:val="00C70867"/>
    <w:rPr>
      <w:rFonts w:ascii="Arial" w:hAnsi="Arial"/>
      <w:sz w:val="20"/>
      <w:lang w:eastAsia="en-US"/>
    </w:rPr>
  </w:style>
  <w:style w:type="character" w:customStyle="1" w:styleId="FooterChar1">
    <w:name w:val="Footer Char1"/>
    <w:basedOn w:val="a2"/>
    <w:locked/>
    <w:rsid w:val="00C70867"/>
    <w:rPr>
      <w:rFonts w:ascii="Arial" w:hAnsi="Arial"/>
      <w:sz w:val="18"/>
      <w:szCs w:val="24"/>
      <w:lang w:val="en-GB" w:eastAsia="en-US"/>
    </w:rPr>
  </w:style>
  <w:style w:type="character" w:customStyle="1" w:styleId="HeaderChar2">
    <w:name w:val="Header Char2"/>
    <w:basedOn w:val="a2"/>
    <w:locked/>
    <w:rsid w:val="00C70867"/>
    <w:rPr>
      <w:rFonts w:ascii="Univers 47 CondensedLight" w:hAnsi="Univers 47 CondensedLight"/>
      <w:sz w:val="16"/>
      <w:szCs w:val="24"/>
      <w:lang w:val="en-GB" w:eastAsia="en-US"/>
    </w:rPr>
  </w:style>
  <w:style w:type="character" w:customStyle="1" w:styleId="2Char1">
    <w:name w:val="Σώμα κείμενου με εσοχή 2 Char"/>
    <w:basedOn w:val="a2"/>
    <w:link w:val="24"/>
    <w:locked/>
    <w:rsid w:val="00C70867"/>
    <w:rPr>
      <w:rFonts w:ascii="Arial" w:hAnsi="Arial"/>
      <w:sz w:val="20"/>
      <w:lang w:eastAsia="en-US"/>
    </w:rPr>
  </w:style>
  <w:style w:type="character" w:customStyle="1" w:styleId="FootnoteTextChar1">
    <w:name w:val="Footnote Text Char1"/>
    <w:basedOn w:val="a2"/>
    <w:semiHidden/>
    <w:locked/>
    <w:rsid w:val="00C70867"/>
    <w:rPr>
      <w:rFonts w:ascii="Arial" w:hAnsi="Arial" w:cs="Arial"/>
      <w:lang w:val="en-GB" w:eastAsia="zh-CN"/>
    </w:rPr>
  </w:style>
  <w:style w:type="character" w:customStyle="1" w:styleId="DocumentMapChar1">
    <w:name w:val="Document Map Char1"/>
    <w:basedOn w:val="a2"/>
    <w:locked/>
    <w:rsid w:val="00C70867"/>
    <w:rPr>
      <w:rFonts w:ascii="Tahoma" w:hAnsi="Tahoma" w:cs="Tahoma"/>
      <w:szCs w:val="24"/>
      <w:shd w:val="clear" w:color="auto" w:fill="000080"/>
      <w:lang w:val="en-GB" w:eastAsia="en-US"/>
    </w:rPr>
  </w:style>
  <w:style w:type="character" w:customStyle="1" w:styleId="CommentTextChar1">
    <w:name w:val="Comment Text Char1"/>
    <w:basedOn w:val="a2"/>
    <w:uiPriority w:val="99"/>
    <w:semiHidden/>
    <w:locked/>
    <w:rsid w:val="00C70867"/>
    <w:rPr>
      <w:rFonts w:ascii="Arial" w:hAnsi="Arial" w:cs="Arial"/>
      <w:lang w:val="en-GB" w:eastAsia="zh-CN"/>
    </w:rPr>
  </w:style>
  <w:style w:type="character" w:customStyle="1" w:styleId="3Char1">
    <w:name w:val="Σώμα κείμενου με εσοχή 3 Char"/>
    <w:basedOn w:val="a2"/>
    <w:link w:val="33"/>
    <w:locked/>
    <w:rsid w:val="00C70867"/>
    <w:rPr>
      <w:rFonts w:ascii="Arial" w:hAnsi="Arial"/>
      <w:i/>
      <w:iCs/>
      <w:sz w:val="20"/>
      <w:lang w:eastAsia="en-US"/>
    </w:rPr>
  </w:style>
  <w:style w:type="character" w:customStyle="1" w:styleId="BalloonTextChar1">
    <w:name w:val="Balloon Text Char1"/>
    <w:basedOn w:val="a2"/>
    <w:locked/>
    <w:rsid w:val="00C70867"/>
    <w:rPr>
      <w:rFonts w:ascii="Tahoma" w:hAnsi="Tahoma" w:cs="Tahoma"/>
      <w:sz w:val="16"/>
      <w:szCs w:val="16"/>
      <w:lang w:val="en-GB" w:eastAsia="en-US"/>
    </w:rPr>
  </w:style>
  <w:style w:type="character" w:customStyle="1" w:styleId="CommentSubjectChar1">
    <w:name w:val="Comment Subject Char1"/>
    <w:basedOn w:val="CommentTextChar1"/>
    <w:uiPriority w:val="99"/>
    <w:semiHidden/>
    <w:locked/>
    <w:rsid w:val="00C70867"/>
    <w:rPr>
      <w:rFonts w:ascii="Arial" w:hAnsi="Arial" w:cs="Arial"/>
      <w:b/>
      <w:bCs/>
      <w:lang w:val="en-GB" w:eastAsia="zh-CN"/>
    </w:rPr>
  </w:style>
  <w:style w:type="character" w:customStyle="1" w:styleId="Chard">
    <w:name w:val="Σώμα κείμενου Πρώτη Εσοχή Char"/>
    <w:basedOn w:val="BodyTextChar1"/>
    <w:link w:val="aff1"/>
    <w:locked/>
    <w:rsid w:val="00C70867"/>
    <w:rPr>
      <w:rFonts w:ascii="Arial" w:hAnsi="Arial"/>
      <w:sz w:val="20"/>
      <w:szCs w:val="24"/>
      <w:lang w:val="en-GB" w:eastAsia="en-US"/>
    </w:rPr>
  </w:style>
  <w:style w:type="character" w:customStyle="1" w:styleId="xtablecell">
    <w:name w:val="xtablecell"/>
    <w:basedOn w:val="a2"/>
    <w:rsid w:val="00C70867"/>
  </w:style>
  <w:style w:type="character" w:customStyle="1" w:styleId="ms-sitemapdirectional">
    <w:name w:val="ms-sitemapdirectional"/>
    <w:basedOn w:val="a2"/>
    <w:rsid w:val="00C70867"/>
  </w:style>
  <w:style w:type="paragraph" w:customStyle="1" w:styleId="emcsEDIFACTHeading">
    <w:name w:val="emcs_EDIFACT_Heading"/>
    <w:next w:val="a1"/>
    <w:rsid w:val="00C70867"/>
    <w:pPr>
      <w:pageBreakBefore/>
      <w:pBdr>
        <w:top w:val="single" w:sz="4" w:space="1" w:color="auto" w:shadow="1"/>
        <w:left w:val="single" w:sz="4" w:space="4" w:color="auto" w:shadow="1"/>
        <w:bottom w:val="single" w:sz="4" w:space="1" w:color="auto" w:shadow="1"/>
        <w:right w:val="single" w:sz="4" w:space="4" w:color="auto" w:shadow="1"/>
      </w:pBdr>
      <w:tabs>
        <w:tab w:val="center" w:pos="4536"/>
      </w:tabs>
      <w:spacing w:after="240"/>
      <w:outlineLvl w:val="1"/>
    </w:pPr>
    <w:rPr>
      <w:b/>
      <w:sz w:val="40"/>
      <w:szCs w:val="40"/>
      <w:lang w:eastAsia="en-US"/>
    </w:rPr>
  </w:style>
  <w:style w:type="character" w:customStyle="1" w:styleId="UnresolvedMention">
    <w:name w:val="Unresolved Mention"/>
    <w:basedOn w:val="a2"/>
    <w:uiPriority w:val="99"/>
    <w:semiHidden/>
    <w:unhideWhenUsed/>
    <w:rsid w:val="00C70867"/>
    <w:rPr>
      <w:color w:val="808080"/>
      <w:shd w:val="clear" w:color="auto" w:fill="E6E6E6"/>
    </w:rPr>
  </w:style>
  <w:style w:type="character" w:customStyle="1" w:styleId="Mention">
    <w:name w:val="Mention"/>
    <w:basedOn w:val="a2"/>
    <w:uiPriority w:val="99"/>
    <w:semiHidden/>
    <w:unhideWhenUsed/>
    <w:rsid w:val="00C70867"/>
    <w:rPr>
      <w:color w:val="2B579A"/>
      <w:shd w:val="clear" w:color="auto" w:fill="E6E6E6"/>
    </w:rPr>
  </w:style>
  <w:style w:type="character" w:customStyle="1" w:styleId="Mention1">
    <w:name w:val="Mention1"/>
    <w:basedOn w:val="a2"/>
    <w:uiPriority w:val="99"/>
    <w:semiHidden/>
    <w:unhideWhenUsed/>
    <w:rsid w:val="00C70867"/>
    <w:rPr>
      <w:color w:val="2B579A"/>
      <w:shd w:val="clear" w:color="auto" w:fill="E6E6E6"/>
    </w:rPr>
  </w:style>
  <w:style w:type="character" w:customStyle="1" w:styleId="UnresolvedMention1">
    <w:name w:val="Unresolved Mention1"/>
    <w:basedOn w:val="a2"/>
    <w:uiPriority w:val="99"/>
    <w:semiHidden/>
    <w:unhideWhenUsed/>
    <w:rsid w:val="00C708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164364522">
      <w:bodyDiv w:val="1"/>
      <w:marLeft w:val="0"/>
      <w:marRight w:val="0"/>
      <w:marTop w:val="0"/>
      <w:marBottom w:val="0"/>
      <w:divBdr>
        <w:top w:val="none" w:sz="0" w:space="0" w:color="auto"/>
        <w:left w:val="none" w:sz="0" w:space="0" w:color="auto"/>
        <w:bottom w:val="none" w:sz="0" w:space="0" w:color="auto"/>
        <w:right w:val="none" w:sz="0" w:space="0" w:color="auto"/>
      </w:divBdr>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267584309">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892891991">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074471533">
      <w:bodyDiv w:val="1"/>
      <w:marLeft w:val="0"/>
      <w:marRight w:val="0"/>
      <w:marTop w:val="0"/>
      <w:marBottom w:val="0"/>
      <w:divBdr>
        <w:top w:val="none" w:sz="0" w:space="0" w:color="auto"/>
        <w:left w:val="none" w:sz="0" w:space="0" w:color="auto"/>
        <w:bottom w:val="none" w:sz="0" w:space="0" w:color="auto"/>
        <w:right w:val="none" w:sz="0" w:space="0" w:color="auto"/>
      </w:divBdr>
    </w:div>
    <w:div w:id="1190755229">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61265413">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605260738">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hyperlink" Target="https://aris9.itsmtaxud.eu/businesspublisher/login.do" TargetMode="External"/><Relationship Id="rId39" Type="http://schemas.openxmlformats.org/officeDocument/2006/relationships/image" Target="media/image5.png"/><Relationship Id="rId21" Type="http://schemas.openxmlformats.org/officeDocument/2006/relationships/hyperlink" Target="https://circabc.europa.eu/ui/group/5d0c005e-c8e5-4193-900b-53c21899fd31/library/90922ccd-b35a-402c-a421-3d1828fbf8df/details" TargetMode="External"/><Relationship Id="rId34" Type="http://schemas.openxmlformats.org/officeDocument/2006/relationships/hyperlink" Target="https://circabc.europa.eu/ui/group/5d0c005e-c8e5-4193-900b-53c21899fd31/library/90922ccd-b35a-402c-a421-3d1828fbf8df/details"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5.emf"/><Relationship Id="rId55" Type="http://schemas.openxmlformats.org/officeDocument/2006/relationships/package" Target="embeddings/Microsoft_Word_Document4.docx"/><Relationship Id="rId63"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circabc.europa.eu/ui/group/5d0c005e-c8e5-4193-900b-53c21899fd31/library/44e464ed-073b-400b-acaf-ab40961bc484?p=1&amp;n=10&amp;sort=modified_DESC" TargetMode="External"/><Relationship Id="rId29" Type="http://schemas.openxmlformats.org/officeDocument/2006/relationships/hyperlink" Target="https://circabc.europa.eu/ui/group/5d0c005e-c8e5-4193-900b-53c21899fd31/library/90922ccd-b35a-402c-a421-3d1828fbf8df/details" TargetMode="External"/><Relationship Id="rId41" Type="http://schemas.openxmlformats.org/officeDocument/2006/relationships/image" Target="media/image7.png"/><Relationship Id="rId54" Type="http://schemas.openxmlformats.org/officeDocument/2006/relationships/image" Target="media/image1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circabc.europa.eu/ui/group/5d0c005e-c8e5-4193-900b-53c21899fd31/library/44e464ed-073b-400b-acaf-ab40961bc484?p=1&amp;n=10&amp;sort=modified_DESC" TargetMode="External"/><Relationship Id="rId32" Type="http://schemas.openxmlformats.org/officeDocument/2006/relationships/image" Target="media/image2.emf"/><Relationship Id="rId37" Type="http://schemas.openxmlformats.org/officeDocument/2006/relationships/hyperlink" Target="https://circabc.europa.eu/ui/group/5d0c005e-c8e5-4193-900b-53c21899fd31/library/90922ccd-b35a-402c-a421-3d1828fbf8df/details"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package" Target="embeddings/Microsoft_Word_Document3.docx"/><Relationship Id="rId58" Type="http://schemas.openxmlformats.org/officeDocument/2006/relationships/image" Target="media/image19.emf"/><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circabc.europa.eu/ui/group/5d0c005e-c8e5-4193-900b-53c21899fd31/library/90922ccd-b35a-402c-a421-3d1828fbf8df/details" TargetMode="External"/><Relationship Id="rId28" Type="http://schemas.openxmlformats.org/officeDocument/2006/relationships/hyperlink" Target="https://circabc.europa.eu/ui/group/5d0c005e-c8e5-4193-900b-53c21899fd31/library/44e464ed-073b-400b-acaf-ab40961bc484?p=1&amp;n=10&amp;sort=modified_DESC" TargetMode="External"/><Relationship Id="rId36" Type="http://schemas.openxmlformats.org/officeDocument/2006/relationships/hyperlink" Target="https://circabc.europa.eu/ui/group/5d0c005e-c8e5-4193-900b-53c21899fd31/library/44e464ed-073b-400b-acaf-ab40961bc484?p=1&amp;n=10&amp;sort=modified_DESC" TargetMode="External"/><Relationship Id="rId49" Type="http://schemas.openxmlformats.org/officeDocument/2006/relationships/package" Target="embeddings/Microsoft_Word_Document1.docx"/><Relationship Id="rId57" Type="http://schemas.openxmlformats.org/officeDocument/2006/relationships/package" Target="embeddings/Microsoft_Word_Document5.docx"/><Relationship Id="rId61" Type="http://schemas.openxmlformats.org/officeDocument/2006/relationships/package" Target="embeddings/Microsoft_Word_Document7.docx"/><Relationship Id="rId10" Type="http://schemas.microsoft.com/office/2007/relationships/stylesWithEffects" Target="stylesWithEffects.xml"/><Relationship Id="rId19" Type="http://schemas.openxmlformats.org/officeDocument/2006/relationships/footer" Target="footer3.xml"/><Relationship Id="rId31" Type="http://schemas.openxmlformats.org/officeDocument/2006/relationships/hyperlink" Target="https://circabc.europa.eu/ui/group/5d0c005e-c8e5-4193-900b-53c21899fd31/library/90922ccd-b35a-402c-a421-3d1828fbf8df/details" TargetMode="External"/><Relationship Id="rId44" Type="http://schemas.openxmlformats.org/officeDocument/2006/relationships/image" Target="media/image10.png"/><Relationship Id="rId52" Type="http://schemas.openxmlformats.org/officeDocument/2006/relationships/image" Target="media/image16.emf"/><Relationship Id="rId60"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s://circabc.europa.eu/ui/group/5d0c005e-c8e5-4193-900b-53c21899fd31/library/44e464ed-073b-400b-acaf-ab40961bc484?p=1&amp;n=10&amp;sort=modified_DESC" TargetMode="External"/><Relationship Id="rId27" Type="http://schemas.openxmlformats.org/officeDocument/2006/relationships/hyperlink" Target="https://circabc.europa.eu/ui/group/5d0c005e-c8e5-4193-900b-53c21899fd31/library/115a8b06-ac04-41b4-9194-e8e732988371/details" TargetMode="External"/><Relationship Id="rId30" Type="http://schemas.openxmlformats.org/officeDocument/2006/relationships/hyperlink" Target="https://circabc.europa.eu/ui/group/5d0c005e-c8e5-4193-900b-53c21899fd31/library/44e464ed-073b-400b-acaf-ab40961bc484?p=1&amp;n=10&amp;sort=modified_DESC" TargetMode="Externa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package" Target="embeddings/Microsoft_Word_Document2.docx"/><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circabc.europa.eu/ui/group/5d0c005e-c8e5-4193-900b-53c21899fd31/library/90922ccd-b35a-402c-a421-3d1828fbf8df/details" TargetMode="External"/><Relationship Id="rId33" Type="http://schemas.openxmlformats.org/officeDocument/2006/relationships/hyperlink" Target="https://circabc.europa.eu/ui/group/5d0c005e-c8e5-4193-900b-53c21899fd31/library/44e464ed-073b-400b-acaf-ab40961bc484?p=1&amp;n=10&amp;sort=modified_DESC"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package" Target="embeddings/Microsoft_Word_Document6.docx"/></Relationships>
</file>

<file path=word/_rels/footnotes.xml.rels><?xml version="1.0" encoding="UTF-8" standalone="yes"?>
<Relationships xmlns="http://schemas.openxmlformats.org/package/2006/relationships"><Relationship Id="rId2" Type="http://schemas.openxmlformats.org/officeDocument/2006/relationships/hyperlink" Target="https://data.consilium.europa.eu/doc/document/ST-13634-2019-INIT/en/pdf" TargetMode="External"/><Relationship Id="rId1" Type="http://schemas.openxmlformats.org/officeDocument/2006/relationships/hyperlink" Target="https://data.consilium.europa.eu/doc/document/ST-13634-2019-INIT/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6BFA01FD0D450CB3430FA23580AEA7"/>
        <w:category>
          <w:name w:val="General"/>
          <w:gallery w:val="placeholder"/>
        </w:category>
        <w:types>
          <w:type w:val="bbPlcHdr"/>
        </w:types>
        <w:behaviors>
          <w:behavior w:val="content"/>
        </w:behaviors>
        <w:guid w:val="{EEB99C76-8889-4578-B930-D814700ED358}"/>
      </w:docPartPr>
      <w:docPartBody>
        <w:p w:rsidR="007D7CDB" w:rsidRDefault="00F13883" w:rsidP="00F13883">
          <w:pPr>
            <w:pStyle w:val="526BFA01FD0D450CB3430FA23580AEA767"/>
          </w:pPr>
          <w:r w:rsidRPr="002209A1">
            <w:rPr>
              <w:rStyle w:val="a3"/>
              <w:color w:val="984806"/>
              <w:highlight w:val="yellow"/>
            </w:rPr>
            <w:t>Select the DG TAXUD Directorate B Unit</w:t>
          </w:r>
          <w:r>
            <w:rPr>
              <w:rStyle w:val="a3"/>
              <w:color w:val="984806"/>
              <w:highlight w:val="yellow"/>
            </w:rPr>
            <w:t xml:space="preserve"> here</w:t>
          </w:r>
          <w:r w:rsidRPr="002209A1">
            <w:rPr>
              <w:rStyle w:val="a3"/>
              <w:color w:val="984806"/>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BEHIZ+Palatino-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Lohit Hindi">
    <w:altName w:val="MS Gothic"/>
    <w:charset w:val="80"/>
    <w:family w:val="auto"/>
    <w:pitch w:val="variable"/>
  </w:font>
  <w:font w:name="Calibri Light">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Cambria">
    <w:panose1 w:val="02040503050406030204"/>
    <w:charset w:val="A1"/>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11C"/>
    <w:rsid w:val="00000CE1"/>
    <w:rsid w:val="000711C8"/>
    <w:rsid w:val="000853CF"/>
    <w:rsid w:val="000B1C56"/>
    <w:rsid w:val="002758FB"/>
    <w:rsid w:val="00284967"/>
    <w:rsid w:val="00294D60"/>
    <w:rsid w:val="00340D08"/>
    <w:rsid w:val="0036504B"/>
    <w:rsid w:val="003D041B"/>
    <w:rsid w:val="00400930"/>
    <w:rsid w:val="00440C03"/>
    <w:rsid w:val="00455624"/>
    <w:rsid w:val="004922FC"/>
    <w:rsid w:val="004932D4"/>
    <w:rsid w:val="0050361C"/>
    <w:rsid w:val="0057028B"/>
    <w:rsid w:val="005C15F8"/>
    <w:rsid w:val="005E41D5"/>
    <w:rsid w:val="006414E7"/>
    <w:rsid w:val="00645CC0"/>
    <w:rsid w:val="00661DE5"/>
    <w:rsid w:val="006F2B6A"/>
    <w:rsid w:val="006F4521"/>
    <w:rsid w:val="007709AD"/>
    <w:rsid w:val="007804E1"/>
    <w:rsid w:val="007D7CDB"/>
    <w:rsid w:val="009141AB"/>
    <w:rsid w:val="0098411C"/>
    <w:rsid w:val="009B7A23"/>
    <w:rsid w:val="009D1201"/>
    <w:rsid w:val="00B001E8"/>
    <w:rsid w:val="00B41D21"/>
    <w:rsid w:val="00B817FC"/>
    <w:rsid w:val="00BC0AF5"/>
    <w:rsid w:val="00BE4BDD"/>
    <w:rsid w:val="00BF6052"/>
    <w:rsid w:val="00BF6621"/>
    <w:rsid w:val="00C057DD"/>
    <w:rsid w:val="00C20042"/>
    <w:rsid w:val="00CC3ADC"/>
    <w:rsid w:val="00CC4242"/>
    <w:rsid w:val="00CD2962"/>
    <w:rsid w:val="00CE68D2"/>
    <w:rsid w:val="00CF49DB"/>
    <w:rsid w:val="00D40407"/>
    <w:rsid w:val="00D91C32"/>
    <w:rsid w:val="00D9602A"/>
    <w:rsid w:val="00DE4EF9"/>
    <w:rsid w:val="00E22F17"/>
    <w:rsid w:val="00EB611C"/>
    <w:rsid w:val="00EC0FB8"/>
    <w:rsid w:val="00EC3606"/>
    <w:rsid w:val="00EE6024"/>
    <w:rsid w:val="00EF11FA"/>
    <w:rsid w:val="00F13883"/>
    <w:rsid w:val="00F76F9B"/>
    <w:rsid w:val="00F93B07"/>
    <w:rsid w:val="00FA10C8"/>
    <w:rsid w:val="00FE76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C4242"/>
    <w:rPr>
      <w:color w:val="2C8F6C"/>
    </w:rPr>
  </w:style>
  <w:style w:type="paragraph" w:customStyle="1" w:styleId="FABA0CF37668448F8143724B41AC6FB5">
    <w:name w:val="FABA0CF37668448F8143724B41AC6FB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
    <w:name w:val="51DD215C4FD64CCBBD2111B4732267AF"/>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
    <w:name w:val="1E5916F0F0D34268818F70CA1615902E"/>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B1E34E1BDC84EDD8B56DBB27C953A31">
    <w:name w:val="5B1E34E1BDC84EDD8B56DBB27C953A3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
    <w:name w:val="FABA0CF37668448F8143724B41AC6FB5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
    <w:name w:val="51DD215C4FD64CCBBD2111B4732267AF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
    <w:name w:val="1E5916F0F0D34268818F70CA1615902E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B1E34E1BDC84EDD8B56DBB27C953A311">
    <w:name w:val="5B1E34E1BDC84EDD8B56DBB27C953A31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
    <w:name w:val="FABA0CF37668448F8143724B41AC6FB5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
    <w:name w:val="51DD215C4FD64CCBBD2111B4732267AF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
    <w:name w:val="1E5916F0F0D34268818F70CA1615902E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B1E34E1BDC84EDD8B56DBB27C953A312">
    <w:name w:val="5B1E34E1BDC84EDD8B56DBB27C953A31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
    <w:name w:val="FABA0CF37668448F8143724B41AC6FB5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
    <w:name w:val="51DD215C4FD64CCBBD2111B4732267AF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
    <w:name w:val="1E5916F0F0D34268818F70CA1615902E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B1E34E1BDC84EDD8B56DBB27C953A313">
    <w:name w:val="5B1E34E1BDC84EDD8B56DBB27C953A31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
    <w:name w:val="A78FA6C5F12C4FA3918F3FB3D7EEC5D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4">
    <w:name w:val="FABA0CF37668448F8143724B41AC6FB5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4">
    <w:name w:val="51DD215C4FD64CCBBD2111B4732267AF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4">
    <w:name w:val="1E5916F0F0D34268818F70CA1615902E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1">
    <w:name w:val="A78FA6C5F12C4FA3918F3FB3D7EEC5D3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
    <w:name w:val="60F317F6BC014B3FB7A335535992E76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5">
    <w:name w:val="FABA0CF37668448F8143724B41AC6FB5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5">
    <w:name w:val="51DD215C4FD64CCBBD2111B4732267AF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5">
    <w:name w:val="1E5916F0F0D34268818F70CA1615902E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2">
    <w:name w:val="A78FA6C5F12C4FA3918F3FB3D7EEC5D3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
    <w:name w:val="60F317F6BC014B3FB7A335535992E761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
    <w:name w:val="12C9A7681A794D608AEE1FD812A0378A"/>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
    <w:name w:val="EFE3AF718BB24ACAB5707BC9C4C453D6"/>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6">
    <w:name w:val="FABA0CF37668448F8143724B41AC6FB56"/>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6">
    <w:name w:val="51DD215C4FD64CCBBD2111B4732267AF6"/>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6">
    <w:name w:val="1E5916F0F0D34268818F70CA1615902E6"/>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3">
    <w:name w:val="A78FA6C5F12C4FA3918F3FB3D7EEC5D3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
    <w:name w:val="60F317F6BC014B3FB7A335535992E761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
    <w:name w:val="12C9A7681A794D608AEE1FD812A0378A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
    <w:name w:val="EFE3AF718BB24ACAB5707BC9C4C453D6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D8EFC3088662455B80A65AC636C90853">
    <w:name w:val="D8EFC3088662455B80A65AC636C90853"/>
    <w:rsid w:val="0098411C"/>
  </w:style>
  <w:style w:type="paragraph" w:customStyle="1" w:styleId="89F7A51AEA104E77BF2A21EEA90BE69E">
    <w:name w:val="89F7A51AEA104E77BF2A21EEA90BE69E"/>
    <w:rsid w:val="0098411C"/>
  </w:style>
  <w:style w:type="paragraph" w:customStyle="1" w:styleId="FABA0CF37668448F8143724B41AC6FB57">
    <w:name w:val="FABA0CF37668448F8143724B41AC6FB57"/>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7">
    <w:name w:val="51DD215C4FD64CCBBD2111B4732267AF7"/>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7">
    <w:name w:val="1E5916F0F0D34268818F70CA1615902E7"/>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4">
    <w:name w:val="A78FA6C5F12C4FA3918F3FB3D7EEC5D3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4BE3C7814E0F4888AB81E24D665EB4C5">
    <w:name w:val="4BE3C7814E0F4888AB81E24D665EB4C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3">
    <w:name w:val="60F317F6BC014B3FB7A335535992E761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D8EFC3088662455B80A65AC636C908531">
    <w:name w:val="D8EFC3088662455B80A65AC636C90853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
    <w:name w:val="12C9A7681A794D608AEE1FD812A0378A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89F7A51AEA104E77BF2A21EEA90BE69E1">
    <w:name w:val="89F7A51AEA104E77BF2A21EEA90BE69E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
    <w:name w:val="EFE3AF718BB24ACAB5707BC9C4C453D6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8">
    <w:name w:val="FABA0CF37668448F8143724B41AC6FB58"/>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8">
    <w:name w:val="51DD215C4FD64CCBBD2111B4732267AF8"/>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8">
    <w:name w:val="1E5916F0F0D34268818F70CA1615902E8"/>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5">
    <w:name w:val="A78FA6C5F12C4FA3918F3FB3D7EEC5D3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4BE3C7814E0F4888AB81E24D665EB4C51">
    <w:name w:val="4BE3C7814E0F4888AB81E24D665EB4C5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4">
    <w:name w:val="60F317F6BC014B3FB7A335535992E761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D8EFC3088662455B80A65AC636C908532">
    <w:name w:val="D8EFC3088662455B80A65AC636C90853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3">
    <w:name w:val="12C9A7681A794D608AEE1FD812A0378A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89F7A51AEA104E77BF2A21EEA90BE69E2">
    <w:name w:val="89F7A51AEA104E77BF2A21EEA90BE69E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3">
    <w:name w:val="EFE3AF718BB24ACAB5707BC9C4C453D6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9">
    <w:name w:val="FABA0CF37668448F8143724B41AC6FB59"/>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9">
    <w:name w:val="51DD215C4FD64CCBBD2111B4732267AF9"/>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9">
    <w:name w:val="1E5916F0F0D34268818F70CA1615902E9"/>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4BE3C7814E0F4888AB81E24D665EB4C52">
    <w:name w:val="4BE3C7814E0F4888AB81E24D665EB4C5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5">
    <w:name w:val="60F317F6BC014B3FB7A335535992E761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D8EFC3088662455B80A65AC636C908533">
    <w:name w:val="D8EFC3088662455B80A65AC636C90853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4">
    <w:name w:val="12C9A7681A794D608AEE1FD812A0378A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89F7A51AEA104E77BF2A21EEA90BE69E3">
    <w:name w:val="89F7A51AEA104E77BF2A21EEA90BE69E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4">
    <w:name w:val="EFE3AF718BB24ACAB5707BC9C4C453D6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0">
    <w:name w:val="FABA0CF37668448F8143724B41AC6FB5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0">
    <w:name w:val="51DD215C4FD64CCBBD2111B4732267AF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0">
    <w:name w:val="1E5916F0F0D34268818F70CA1615902E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6">
    <w:name w:val="60F317F6BC014B3FB7A335535992E76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5">
    <w:name w:val="12C9A7681A794D608AEE1FD812A0378A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5">
    <w:name w:val="EFE3AF718BB24ACAB5707BC9C4C453D6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1">
    <w:name w:val="FABA0CF37668448F8143724B41AC6FB5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1">
    <w:name w:val="51DD215C4FD64CCBBD2111B4732267AF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1">
    <w:name w:val="1E5916F0F0D34268818F70CA1615902E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7">
    <w:name w:val="60F317F6BC014B3FB7A335535992E76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6">
    <w:name w:val="12C9A7681A794D608AEE1FD812A0378A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6">
    <w:name w:val="EFE3AF718BB24ACAB5707BC9C4C453D6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2">
    <w:name w:val="FABA0CF37668448F8143724B41AC6FB5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2">
    <w:name w:val="51DD215C4FD64CCBBD2111B4732267AF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2">
    <w:name w:val="1E5916F0F0D34268818F70CA1615902E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8">
    <w:name w:val="60F317F6BC014B3FB7A335535992E76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7">
    <w:name w:val="12C9A7681A794D608AEE1FD812A0378A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7">
    <w:name w:val="EFE3AF718BB24ACAB5707BC9C4C453D6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3">
    <w:name w:val="FABA0CF37668448F8143724B41AC6FB5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3">
    <w:name w:val="51DD215C4FD64CCBBD2111B4732267AF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3">
    <w:name w:val="1E5916F0F0D34268818F70CA1615902E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9">
    <w:name w:val="60F317F6BC014B3FB7A335535992E76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8">
    <w:name w:val="12C9A7681A794D608AEE1FD812A0378A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8">
    <w:name w:val="EFE3AF718BB24ACAB5707BC9C4C453D6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4">
    <w:name w:val="FABA0CF37668448F8143724B41AC6FB5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4">
    <w:name w:val="51DD215C4FD64CCBBD2111B4732267AF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4">
    <w:name w:val="1E5916F0F0D34268818F70CA1615902E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0">
    <w:name w:val="60F317F6BC014B3FB7A335535992E761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9">
    <w:name w:val="12C9A7681A794D608AEE1FD812A0378A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9">
    <w:name w:val="EFE3AF718BB24ACAB5707BC9C4C453D6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5">
    <w:name w:val="FABA0CF37668448F8143724B41AC6FB5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5">
    <w:name w:val="51DD215C4FD64CCBBD2111B4732267AF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5">
    <w:name w:val="1E5916F0F0D34268818F70CA1615902E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1">
    <w:name w:val="60F317F6BC014B3FB7A335535992E761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0">
    <w:name w:val="12C9A7681A794D608AEE1FD812A0378A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0">
    <w:name w:val="EFE3AF718BB24ACAB5707BC9C4C453D6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6">
    <w:name w:val="FABA0CF37668448F8143724B41AC6FB5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6">
    <w:name w:val="51DD215C4FD64CCBBD2111B4732267AF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6">
    <w:name w:val="1E5916F0F0D34268818F70CA1615902E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2">
    <w:name w:val="60F317F6BC014B3FB7A335535992E761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1">
    <w:name w:val="12C9A7681A794D608AEE1FD812A0378A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1">
    <w:name w:val="EFE3AF718BB24ACAB5707BC9C4C453D6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7">
    <w:name w:val="FABA0CF37668448F8143724B41AC6FB5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7">
    <w:name w:val="51DD215C4FD64CCBBD2111B4732267AF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7">
    <w:name w:val="1E5916F0F0D34268818F70CA1615902E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3">
    <w:name w:val="60F317F6BC014B3FB7A335535992E761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2">
    <w:name w:val="12C9A7681A794D608AEE1FD812A0378A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2">
    <w:name w:val="EFE3AF718BB24ACAB5707BC9C4C453D6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8">
    <w:name w:val="FABA0CF37668448F8143724B41AC6FB5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8">
    <w:name w:val="51DD215C4FD64CCBBD2111B4732267AF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8">
    <w:name w:val="1E5916F0F0D34268818F70CA1615902E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4">
    <w:name w:val="60F317F6BC014B3FB7A335535992E761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3">
    <w:name w:val="12C9A7681A794D608AEE1FD812A0378A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3">
    <w:name w:val="EFE3AF718BB24ACAB5707BC9C4C453D6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9">
    <w:name w:val="FABA0CF37668448F8143724B41AC6FB5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9">
    <w:name w:val="51DD215C4FD64CCBBD2111B4732267AF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9">
    <w:name w:val="1E5916F0F0D34268818F70CA1615902E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5">
    <w:name w:val="60F317F6BC014B3FB7A335535992E761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4">
    <w:name w:val="12C9A7681A794D608AEE1FD812A0378A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4">
    <w:name w:val="EFE3AF718BB24ACAB5707BC9C4C453D6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
    <w:name w:val="5C35D155DC954763A3400D9D22B03EF6"/>
    <w:rsid w:val="00D91C32"/>
  </w:style>
  <w:style w:type="paragraph" w:customStyle="1" w:styleId="FABA0CF37668448F8143724B41AC6FB520">
    <w:name w:val="FABA0CF37668448F8143724B41AC6FB5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0">
    <w:name w:val="51DD215C4FD64CCBBD2111B4732267AF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0">
    <w:name w:val="1E5916F0F0D34268818F70CA1615902E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
    <w:name w:val="5C35D155DC954763A3400D9D22B03EF6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6">
    <w:name w:val="60F317F6BC014B3FB7A335535992E761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5">
    <w:name w:val="12C9A7681A794D608AEE1FD812A0378A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5">
    <w:name w:val="EFE3AF718BB24ACAB5707BC9C4C453D6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1">
    <w:name w:val="FABA0CF37668448F8143724B41AC6FB5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1">
    <w:name w:val="51DD215C4FD64CCBBD2111B4732267AF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1">
    <w:name w:val="1E5916F0F0D34268818F70CA1615902E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2">
    <w:name w:val="5C35D155DC954763A3400D9D22B03EF6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7">
    <w:name w:val="60F317F6BC014B3FB7A335535992E761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6">
    <w:name w:val="12C9A7681A794D608AEE1FD812A0378A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6">
    <w:name w:val="EFE3AF718BB24ACAB5707BC9C4C453D6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
    <w:name w:val="611CC994C9204ACDB375F063E546EA60"/>
    <w:rsid w:val="00D91C32"/>
  </w:style>
  <w:style w:type="paragraph" w:customStyle="1" w:styleId="AEF9971C0B534454B2BFD9A8E24A0794">
    <w:name w:val="AEF9971C0B534454B2BFD9A8E24A0794"/>
    <w:rsid w:val="00D91C32"/>
  </w:style>
  <w:style w:type="paragraph" w:customStyle="1" w:styleId="F27A89CA7BFA436BAA4CCCF0411595D6">
    <w:name w:val="F27A89CA7BFA436BAA4CCCF0411595D6"/>
    <w:rsid w:val="00D91C32"/>
  </w:style>
  <w:style w:type="paragraph" w:customStyle="1" w:styleId="FABA0CF37668448F8143724B41AC6FB522">
    <w:name w:val="FABA0CF37668448F8143724B41AC6FB5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2">
    <w:name w:val="51DD215C4FD64CCBBD2111B4732267AF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2">
    <w:name w:val="1E5916F0F0D34268818F70CA1615902E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1">
    <w:name w:val="611CC994C9204ACDB375F063E546EA60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3">
    <w:name w:val="5C35D155DC954763A3400D9D22B03EF6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1">
    <w:name w:val="AEF9971C0B534454B2BFD9A8E24A0794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1">
    <w:name w:val="F27A89CA7BFA436BAA4CCCF0411595D6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8">
    <w:name w:val="60F317F6BC014B3FB7A335535992E761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7">
    <w:name w:val="12C9A7681A794D608AEE1FD812A0378A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7">
    <w:name w:val="EFE3AF718BB24ACAB5707BC9C4C453D6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3">
    <w:name w:val="FABA0CF37668448F8143724B41AC6FB5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3">
    <w:name w:val="51DD215C4FD64CCBBD2111B4732267AF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3">
    <w:name w:val="1E5916F0F0D34268818F70CA1615902E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2">
    <w:name w:val="611CC994C9204ACDB375F063E546EA60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4">
    <w:name w:val="5C35D155DC954763A3400D9D22B03EF6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2">
    <w:name w:val="AEF9971C0B534454B2BFD9A8E24A0794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2">
    <w:name w:val="F27A89CA7BFA436BAA4CCCF0411595D6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9">
    <w:name w:val="60F317F6BC014B3FB7A335535992E761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8">
    <w:name w:val="12C9A7681A794D608AEE1FD812A0378A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8">
    <w:name w:val="EFE3AF718BB24ACAB5707BC9C4C453D6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4">
    <w:name w:val="FABA0CF37668448F8143724B41AC6FB5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4">
    <w:name w:val="51DD215C4FD64CCBBD2111B4732267AF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4">
    <w:name w:val="1E5916F0F0D34268818F70CA1615902E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3">
    <w:name w:val="611CC994C9204ACDB375F063E546EA60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5">
    <w:name w:val="5C35D155DC954763A3400D9D22B03EF6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3">
    <w:name w:val="AEF9971C0B534454B2BFD9A8E24A0794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3">
    <w:name w:val="F27A89CA7BFA436BAA4CCCF0411595D6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0">
    <w:name w:val="60F317F6BC014B3FB7A335535992E761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9">
    <w:name w:val="12C9A7681A794D608AEE1FD812A0378A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9">
    <w:name w:val="EFE3AF718BB24ACAB5707BC9C4C453D6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
    <w:name w:val="AB433C3B41BE4DF2A32583DA571F1FBF"/>
    <w:rsid w:val="00D91C32"/>
  </w:style>
  <w:style w:type="paragraph" w:customStyle="1" w:styleId="05FBADB4B3F64B5A8CC78D0BBBEB1023">
    <w:name w:val="05FBADB4B3F64B5A8CC78D0BBBEB1023"/>
    <w:rsid w:val="00D91C32"/>
  </w:style>
  <w:style w:type="paragraph" w:customStyle="1" w:styleId="452DC279A4144AE4A76D7507E48139CC">
    <w:name w:val="452DC279A4144AE4A76D7507E48139CC"/>
    <w:rsid w:val="00D91C32"/>
  </w:style>
  <w:style w:type="paragraph" w:customStyle="1" w:styleId="D4BCEB453F144D76A1F578EC7415F5CF">
    <w:name w:val="D4BCEB453F144D76A1F578EC7415F5CF"/>
    <w:rsid w:val="00D91C32"/>
  </w:style>
  <w:style w:type="paragraph" w:customStyle="1" w:styleId="77943DE7A6794A2F8F797682CCB06612">
    <w:name w:val="77943DE7A6794A2F8F797682CCB06612"/>
    <w:rsid w:val="00D91C32"/>
  </w:style>
  <w:style w:type="paragraph" w:customStyle="1" w:styleId="FABA0CF37668448F8143724B41AC6FB525">
    <w:name w:val="FABA0CF37668448F8143724B41AC6FB5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5">
    <w:name w:val="51DD215C4FD64CCBBD2111B4732267AF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5">
    <w:name w:val="1E5916F0F0D34268818F70CA1615902E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4">
    <w:name w:val="611CC994C9204ACDB375F063E546EA60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6">
    <w:name w:val="5C35D155DC954763A3400D9D22B03EF6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4">
    <w:name w:val="AEF9971C0B534454B2BFD9A8E24A0794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4">
    <w:name w:val="F27A89CA7BFA436BAA4CCCF0411595D6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1">
    <w:name w:val="AB433C3B41BE4DF2A32583DA571F1FBF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1">
    <w:name w:val="05FBADB4B3F64B5A8CC78D0BBBEB1023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1">
    <w:name w:val="452DC279A4144AE4A76D7507E48139CC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1">
    <w:name w:val="D4BCEB453F144D76A1F578EC7415F5CF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1">
    <w:name w:val="77943DE7A6794A2F8F797682CCB0661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1">
    <w:name w:val="60F317F6BC014B3FB7A335535992E761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0">
    <w:name w:val="12C9A7681A794D608AEE1FD812A0378A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0">
    <w:name w:val="EFE3AF718BB24ACAB5707BC9C4C453D6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6">
    <w:name w:val="FABA0CF37668448F8143724B41AC6FB5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6">
    <w:name w:val="51DD215C4FD64CCBBD2111B4732267AF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6">
    <w:name w:val="1E5916F0F0D34268818F70CA1615902E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5">
    <w:name w:val="611CC994C9204ACDB375F063E546EA60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7">
    <w:name w:val="5C35D155DC954763A3400D9D22B03EF6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5">
    <w:name w:val="AEF9971C0B534454B2BFD9A8E24A0794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5">
    <w:name w:val="F27A89CA7BFA436BAA4CCCF0411595D6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2">
    <w:name w:val="AB433C3B41BE4DF2A32583DA571F1FBF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2">
    <w:name w:val="05FBADB4B3F64B5A8CC78D0BBBEB1023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2">
    <w:name w:val="452DC279A4144AE4A76D7507E48139CC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2">
    <w:name w:val="D4BCEB453F144D76A1F578EC7415F5CF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2">
    <w:name w:val="77943DE7A6794A2F8F797682CCB0661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2">
    <w:name w:val="60F317F6BC014B3FB7A335535992E761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1">
    <w:name w:val="12C9A7681A794D608AEE1FD812A0378A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1">
    <w:name w:val="EFE3AF718BB24ACAB5707BC9C4C453D6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7">
    <w:name w:val="FABA0CF37668448F8143724B41AC6FB52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7">
    <w:name w:val="51DD215C4FD64CCBBD2111B4732267AF2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7">
    <w:name w:val="1E5916F0F0D34268818F70CA1615902E2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6">
    <w:name w:val="611CC994C9204ACDB375F063E546EA60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8">
    <w:name w:val="5C35D155DC954763A3400D9D22B03EF6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6">
    <w:name w:val="AEF9971C0B534454B2BFD9A8E24A0794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6">
    <w:name w:val="F27A89CA7BFA436BAA4CCCF0411595D6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3">
    <w:name w:val="AB433C3B41BE4DF2A32583DA571F1FBF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3">
    <w:name w:val="05FBADB4B3F64B5A8CC78D0BBBEB1023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3">
    <w:name w:val="452DC279A4144AE4A76D7507E48139CC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3">
    <w:name w:val="D4BCEB453F144D76A1F578EC7415F5CF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3">
    <w:name w:val="77943DE7A6794A2F8F797682CCB0661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3">
    <w:name w:val="60F317F6BC014B3FB7A335535992E761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2">
    <w:name w:val="12C9A7681A794D608AEE1FD812A0378A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2">
    <w:name w:val="EFE3AF718BB24ACAB5707BC9C4C453D6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8">
    <w:name w:val="FABA0CF37668448F8143724B41AC6FB52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8">
    <w:name w:val="51DD215C4FD64CCBBD2111B4732267AF2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8">
    <w:name w:val="1E5916F0F0D34268818F70CA1615902E2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7">
    <w:name w:val="611CC994C9204ACDB375F063E546EA60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9">
    <w:name w:val="5C35D155DC954763A3400D9D22B03EF6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7">
    <w:name w:val="AEF9971C0B534454B2BFD9A8E24A0794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7">
    <w:name w:val="F27A89CA7BFA436BAA4CCCF0411595D6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4">
    <w:name w:val="AB433C3B41BE4DF2A32583DA571F1FBF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4">
    <w:name w:val="05FBADB4B3F64B5A8CC78D0BBBEB1023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4">
    <w:name w:val="452DC279A4144AE4A76D7507E48139CC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4">
    <w:name w:val="D4BCEB453F144D76A1F578EC7415F5CF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4">
    <w:name w:val="77943DE7A6794A2F8F797682CCB0661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4">
    <w:name w:val="60F317F6BC014B3FB7A335535992E761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3">
    <w:name w:val="12C9A7681A794D608AEE1FD812A0378A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3">
    <w:name w:val="EFE3AF718BB24ACAB5707BC9C4C453D6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9">
    <w:name w:val="FABA0CF37668448F8143724B41AC6FB52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9">
    <w:name w:val="51DD215C4FD64CCBBD2111B4732267AF2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9">
    <w:name w:val="1E5916F0F0D34268818F70CA1615902E2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8">
    <w:name w:val="611CC994C9204ACDB375F063E546EA60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0">
    <w:name w:val="5C35D155DC954763A3400D9D22B03EF6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8">
    <w:name w:val="AEF9971C0B534454B2BFD9A8E24A0794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8">
    <w:name w:val="F27A89CA7BFA436BAA4CCCF0411595D6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5">
    <w:name w:val="AB433C3B41BE4DF2A32583DA571F1FBF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5">
    <w:name w:val="05FBADB4B3F64B5A8CC78D0BBBEB1023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5">
    <w:name w:val="452DC279A4144AE4A76D7507E48139CC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5">
    <w:name w:val="D4BCEB453F144D76A1F578EC7415F5CF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5">
    <w:name w:val="77943DE7A6794A2F8F797682CCB0661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5">
    <w:name w:val="60F317F6BC014B3FB7A335535992E761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4">
    <w:name w:val="12C9A7681A794D608AEE1FD812A0378A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4">
    <w:name w:val="EFE3AF718BB24ACAB5707BC9C4C453D6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0">
    <w:name w:val="FABA0CF37668448F8143724B41AC6FB53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0">
    <w:name w:val="51DD215C4FD64CCBBD2111B4732267AF3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0">
    <w:name w:val="1E5916F0F0D34268818F70CA1615902E3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9">
    <w:name w:val="611CC994C9204ACDB375F063E546EA60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1">
    <w:name w:val="5C35D155DC954763A3400D9D22B03EF6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9">
    <w:name w:val="AEF9971C0B534454B2BFD9A8E24A0794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9">
    <w:name w:val="F27A89CA7BFA436BAA4CCCF0411595D6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6">
    <w:name w:val="AB433C3B41BE4DF2A32583DA571F1FBF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6">
    <w:name w:val="05FBADB4B3F64B5A8CC78D0BBBEB1023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6">
    <w:name w:val="452DC279A4144AE4A76D7507E48139CC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6">
    <w:name w:val="D4BCEB453F144D76A1F578EC7415F5CF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6">
    <w:name w:val="77943DE7A6794A2F8F797682CCB0661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6">
    <w:name w:val="60F317F6BC014B3FB7A335535992E761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5">
    <w:name w:val="12C9A7681A794D608AEE1FD812A0378A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5">
    <w:name w:val="EFE3AF718BB24ACAB5707BC9C4C453D6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1">
    <w:name w:val="FABA0CF37668448F8143724B41AC6FB531"/>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1">
    <w:name w:val="51DD215C4FD64CCBBD2111B4732267AF31"/>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1">
    <w:name w:val="1E5916F0F0D34268818F70CA1615902E31"/>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10">
    <w:name w:val="611CC994C9204ACDB375F063E546EA6010"/>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2">
    <w:name w:val="5C35D155DC954763A3400D9D22B03EF612"/>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10">
    <w:name w:val="AEF9971C0B534454B2BFD9A8E24A079410"/>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10">
    <w:name w:val="F27A89CA7BFA436BAA4CCCF0411595D610"/>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7">
    <w:name w:val="AB433C3B41BE4DF2A32583DA571F1FBF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7">
    <w:name w:val="05FBADB4B3F64B5A8CC78D0BBBEB1023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7">
    <w:name w:val="452DC279A4144AE4A76D7507E48139CC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7">
    <w:name w:val="D4BCEB453F144D76A1F578EC7415F5CF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7">
    <w:name w:val="77943DE7A6794A2F8F797682CCB06612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7">
    <w:name w:val="60F317F6BC014B3FB7A335535992E7612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6">
    <w:name w:val="12C9A7681A794D608AEE1FD812A0378A26"/>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6">
    <w:name w:val="EFE3AF718BB24ACAB5707BC9C4C453D626"/>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2">
    <w:name w:val="FABA0CF37668448F8143724B41AC6FB53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2">
    <w:name w:val="51DD215C4FD64CCBBD2111B4732267AF3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2">
    <w:name w:val="1E5916F0F0D34268818F70CA1615902E3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11">
    <w:name w:val="611CC994C9204ACDB375F063E546EA6011"/>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3">
    <w:name w:val="5C35D155DC954763A3400D9D22B03EF613"/>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11">
    <w:name w:val="AEF9971C0B534454B2BFD9A8E24A079411"/>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11">
    <w:name w:val="F27A89CA7BFA436BAA4CCCF0411595D611"/>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8">
    <w:name w:val="AB433C3B41BE4DF2A32583DA571F1FBF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8">
    <w:name w:val="05FBADB4B3F64B5A8CC78D0BBBEB1023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8">
    <w:name w:val="452DC279A4144AE4A76D7507E48139CC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8">
    <w:name w:val="D4BCEB453F144D76A1F578EC7415F5CF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8">
    <w:name w:val="77943DE7A6794A2F8F797682CCB06612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8">
    <w:name w:val="60F317F6BC014B3FB7A335535992E7612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7">
    <w:name w:val="12C9A7681A794D608AEE1FD812A0378A27"/>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7">
    <w:name w:val="EFE3AF718BB24ACAB5707BC9C4C453D627"/>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3">
    <w:name w:val="FABA0CF37668448F8143724B41AC6FB533"/>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3">
    <w:name w:val="51DD215C4FD64CCBBD2111B4732267AF33"/>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3">
    <w:name w:val="1E5916F0F0D34268818F70CA1615902E33"/>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12">
    <w:name w:val="611CC994C9204ACDB375F063E546EA601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4">
    <w:name w:val="5C35D155DC954763A3400D9D22B03EF614"/>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12">
    <w:name w:val="AEF9971C0B534454B2BFD9A8E24A07941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12">
    <w:name w:val="F27A89CA7BFA436BAA4CCCF0411595D61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9">
    <w:name w:val="AB433C3B41BE4DF2A32583DA571F1FBF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9">
    <w:name w:val="05FBADB4B3F64B5A8CC78D0BBBEB1023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9">
    <w:name w:val="452DC279A4144AE4A76D7507E48139CC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9">
    <w:name w:val="D4BCEB453F144D76A1F578EC7415F5CF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9">
    <w:name w:val="77943DE7A6794A2F8F797682CCB06612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9">
    <w:name w:val="60F317F6BC014B3FB7A335535992E7612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8">
    <w:name w:val="12C9A7681A794D608AEE1FD812A0378A2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8">
    <w:name w:val="EFE3AF718BB24ACAB5707BC9C4C453D62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80C4B60797A4315B9FBC350EE1A09AD">
    <w:name w:val="A80C4B60797A4315B9FBC350EE1A09AD"/>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4">
    <w:name w:val="FABA0CF37668448F8143724B41AC6FB5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4">
    <w:name w:val="51DD215C4FD64CCBBD2111B4732267AF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4">
    <w:name w:val="1E5916F0F0D34268818F70CA1615902E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3">
    <w:name w:val="611CC994C9204ACDB375F063E546EA60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5">
    <w:name w:val="5C35D155DC954763A3400D9D22B03EF6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3">
    <w:name w:val="AEF9971C0B534454B2BFD9A8E24A0794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3">
    <w:name w:val="F27A89CA7BFA436BAA4CCCF0411595D6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0">
    <w:name w:val="AB433C3B41BE4DF2A32583DA571F1FBF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0">
    <w:name w:val="05FBADB4B3F64B5A8CC78D0BBBEB1023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0">
    <w:name w:val="452DC279A4144AE4A76D7507E48139CC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0">
    <w:name w:val="D4BCEB453F144D76A1F578EC7415F5CF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0">
    <w:name w:val="77943DE7A6794A2F8F797682CCB06612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0">
    <w:name w:val="60F317F6BC014B3FB7A335535992E761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29">
    <w:name w:val="12C9A7681A794D608AEE1FD812A0378A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29">
    <w:name w:val="EFE3AF718BB24ACAB5707BC9C4C453D6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
    <w:name w:val="022E300BD62C4ECFB712E547BAAADBC3"/>
    <w:rsid w:val="007D7CDB"/>
    <w:rPr>
      <w:lang w:val="en-GB" w:eastAsia="en-GB"/>
    </w:rPr>
  </w:style>
  <w:style w:type="paragraph" w:customStyle="1" w:styleId="A80C4B60797A4315B9FBC350EE1A09AD1">
    <w:name w:val="A80C4B60797A4315B9FBC350EE1A09AD1"/>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5">
    <w:name w:val="FABA0CF37668448F8143724B41AC6FB5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5">
    <w:name w:val="51DD215C4FD64CCBBD2111B4732267AF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5">
    <w:name w:val="1E5916F0F0D34268818F70CA1615902E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
    <w:name w:val="022E300BD62C4ECFB712E547BAAADBC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4">
    <w:name w:val="611CC994C9204ACDB375F063E546EA60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6">
    <w:name w:val="5C35D155DC954763A3400D9D22B03EF6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4">
    <w:name w:val="AEF9971C0B534454B2BFD9A8E24A0794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4">
    <w:name w:val="F27A89CA7BFA436BAA4CCCF0411595D6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1">
    <w:name w:val="AB433C3B41BE4DF2A32583DA571F1FBF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1">
    <w:name w:val="05FBADB4B3F64B5A8CC78D0BBBEB1023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1">
    <w:name w:val="452DC279A4144AE4A76D7507E48139CC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1">
    <w:name w:val="D4BCEB453F144D76A1F578EC7415F5CF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1">
    <w:name w:val="77943DE7A6794A2F8F797682CCB06612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1">
    <w:name w:val="60F317F6BC014B3FB7A335535992E761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0">
    <w:name w:val="12C9A7681A794D608AEE1FD812A0378A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0">
    <w:name w:val="EFE3AF718BB24ACAB5707BC9C4C453D6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80C4B60797A4315B9FBC350EE1A09AD2">
    <w:name w:val="A80C4B60797A4315B9FBC350EE1A09AD2"/>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6">
    <w:name w:val="FABA0CF37668448F8143724B41AC6FB5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6">
    <w:name w:val="51DD215C4FD64CCBBD2111B4732267AF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6">
    <w:name w:val="1E5916F0F0D34268818F70CA1615902E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
    <w:name w:val="022E300BD62C4ECFB712E547BAAADBC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5">
    <w:name w:val="611CC994C9204ACDB375F063E546EA60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7">
    <w:name w:val="5C35D155DC954763A3400D9D22B03EF6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5">
    <w:name w:val="AEF9971C0B534454B2BFD9A8E24A0794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5">
    <w:name w:val="F27A89CA7BFA436BAA4CCCF0411595D6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2">
    <w:name w:val="AB433C3B41BE4DF2A32583DA571F1FBF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2">
    <w:name w:val="05FBADB4B3F64B5A8CC78D0BBBEB1023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2">
    <w:name w:val="452DC279A4144AE4A76D7507E48139CC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2">
    <w:name w:val="D4BCEB453F144D76A1F578EC7415F5CF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2">
    <w:name w:val="77943DE7A6794A2F8F797682CCB06612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2">
    <w:name w:val="60F317F6BC014B3FB7A335535992E761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1">
    <w:name w:val="12C9A7681A794D608AEE1FD812A0378A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1">
    <w:name w:val="EFE3AF718BB24ACAB5707BC9C4C453D6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80C4B60797A4315B9FBC350EE1A09AD3">
    <w:name w:val="A80C4B60797A4315B9FBC350EE1A09AD3"/>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7">
    <w:name w:val="FABA0CF37668448F8143724B41AC6FB5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7">
    <w:name w:val="51DD215C4FD64CCBBD2111B4732267AF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7">
    <w:name w:val="1E5916F0F0D34268818F70CA1615902E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
    <w:name w:val="022E300BD62C4ECFB712E547BAAADBC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6">
    <w:name w:val="611CC994C9204ACDB375F063E546EA60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8">
    <w:name w:val="5C35D155DC954763A3400D9D22B03EF6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6">
    <w:name w:val="AEF9971C0B534454B2BFD9A8E24A0794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6">
    <w:name w:val="F27A89CA7BFA436BAA4CCCF0411595D6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3">
    <w:name w:val="AB433C3B41BE4DF2A32583DA571F1FBF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3">
    <w:name w:val="05FBADB4B3F64B5A8CC78D0BBBEB1023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3">
    <w:name w:val="452DC279A4144AE4A76D7507E48139CC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3">
    <w:name w:val="D4BCEB453F144D76A1F578EC7415F5CF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3">
    <w:name w:val="77943DE7A6794A2F8F797682CCB06612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3">
    <w:name w:val="60F317F6BC014B3FB7A335535992E761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2">
    <w:name w:val="12C9A7681A794D608AEE1FD812A0378A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2">
    <w:name w:val="EFE3AF718BB24ACAB5707BC9C4C453D6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80C4B60797A4315B9FBC350EE1A09AD4">
    <w:name w:val="A80C4B60797A4315B9FBC350EE1A09AD4"/>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8">
    <w:name w:val="FABA0CF37668448F8143724B41AC6FB5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8">
    <w:name w:val="51DD215C4FD64CCBBD2111B4732267AF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8">
    <w:name w:val="1E5916F0F0D34268818F70CA1615902E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
    <w:name w:val="022E300BD62C4ECFB712E547BAAADBC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7">
    <w:name w:val="611CC994C9204ACDB375F063E546EA60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9">
    <w:name w:val="5C35D155DC954763A3400D9D22B03EF6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7">
    <w:name w:val="AEF9971C0B534454B2BFD9A8E24A0794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7">
    <w:name w:val="F27A89CA7BFA436BAA4CCCF0411595D6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4">
    <w:name w:val="AB433C3B41BE4DF2A32583DA571F1FBF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4">
    <w:name w:val="05FBADB4B3F64B5A8CC78D0BBBEB1023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4">
    <w:name w:val="452DC279A4144AE4A76D7507E48139CC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4">
    <w:name w:val="D4BCEB453F144D76A1F578EC7415F5CF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4">
    <w:name w:val="77943DE7A6794A2F8F797682CCB06612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4">
    <w:name w:val="60F317F6BC014B3FB7A335535992E761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3">
    <w:name w:val="12C9A7681A794D608AEE1FD812A0378A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3">
    <w:name w:val="EFE3AF718BB24ACAB5707BC9C4C453D6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80C4B60797A4315B9FBC350EE1A09AD5">
    <w:name w:val="A80C4B60797A4315B9FBC350EE1A09AD5"/>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26BFA01FD0D450CB3430FA23580AEA7">
    <w:name w:val="526BFA01FD0D450CB3430FA23580AEA7"/>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9">
    <w:name w:val="FABA0CF37668448F8143724B41AC6FB5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9">
    <w:name w:val="51DD215C4FD64CCBBD2111B4732267AF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9">
    <w:name w:val="1E5916F0F0D34268818F70CA1615902E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
    <w:name w:val="022E300BD62C4ECFB712E547BAAADBC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8">
    <w:name w:val="611CC994C9204ACDB375F063E546EA60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0">
    <w:name w:val="5C35D155DC954763A3400D9D22B03EF6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8">
    <w:name w:val="AEF9971C0B534454B2BFD9A8E24A0794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8">
    <w:name w:val="F27A89CA7BFA436BAA4CCCF0411595D6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5">
    <w:name w:val="AB433C3B41BE4DF2A32583DA571F1FBF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5">
    <w:name w:val="05FBADB4B3F64B5A8CC78D0BBBEB1023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5">
    <w:name w:val="452DC279A4144AE4A76D7507E48139CC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5">
    <w:name w:val="D4BCEB453F144D76A1F578EC7415F5CF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5">
    <w:name w:val="77943DE7A6794A2F8F797682CCB06612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5">
    <w:name w:val="60F317F6BC014B3FB7A335535992E761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4">
    <w:name w:val="12C9A7681A794D608AEE1FD812A0378A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4">
    <w:name w:val="EFE3AF718BB24ACAB5707BC9C4C453D6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
    <w:name w:val="526BFA01FD0D450CB3430FA23580AEA71"/>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0">
    <w:name w:val="FABA0CF37668448F8143724B41AC6FB5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0">
    <w:name w:val="51DD215C4FD64CCBBD2111B4732267AF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0">
    <w:name w:val="1E5916F0F0D34268818F70CA1615902E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
    <w:name w:val="022E300BD62C4ECFB712E547BAAADBC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9">
    <w:name w:val="611CC994C9204ACDB375F063E546EA60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1">
    <w:name w:val="5C35D155DC954763A3400D9D22B03EF6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9">
    <w:name w:val="AEF9971C0B534454B2BFD9A8E24A0794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9">
    <w:name w:val="F27A89CA7BFA436BAA4CCCF0411595D6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6">
    <w:name w:val="AB433C3B41BE4DF2A32583DA571F1FBF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6">
    <w:name w:val="05FBADB4B3F64B5A8CC78D0BBBEB1023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6">
    <w:name w:val="452DC279A4144AE4A76D7507E48139CC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6">
    <w:name w:val="D4BCEB453F144D76A1F578EC7415F5CF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6">
    <w:name w:val="77943DE7A6794A2F8F797682CCB06612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6">
    <w:name w:val="60F317F6BC014B3FB7A335535992E761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5">
    <w:name w:val="12C9A7681A794D608AEE1FD812A0378A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5">
    <w:name w:val="EFE3AF718BB24ACAB5707BC9C4C453D6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
    <w:name w:val="526BFA01FD0D450CB3430FA23580AEA72"/>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1">
    <w:name w:val="FABA0CF37668448F8143724B41AC6FB5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1">
    <w:name w:val="51DD215C4FD64CCBBD2111B4732267AF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1">
    <w:name w:val="1E5916F0F0D34268818F70CA1615902E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7">
    <w:name w:val="022E300BD62C4ECFB712E547BAAADBC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0">
    <w:name w:val="611CC994C9204ACDB375F063E546EA60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2">
    <w:name w:val="5C35D155DC954763A3400D9D22B03EF6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0">
    <w:name w:val="AEF9971C0B534454B2BFD9A8E24A0794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0">
    <w:name w:val="F27A89CA7BFA436BAA4CCCF0411595D6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7">
    <w:name w:val="AB433C3B41BE4DF2A32583DA571F1FBF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7">
    <w:name w:val="05FBADB4B3F64B5A8CC78D0BBBEB1023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7">
    <w:name w:val="452DC279A4144AE4A76D7507E48139CC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7">
    <w:name w:val="D4BCEB453F144D76A1F578EC7415F5CF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7">
    <w:name w:val="77943DE7A6794A2F8F797682CCB06612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7">
    <w:name w:val="60F317F6BC014B3FB7A335535992E761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6">
    <w:name w:val="12C9A7681A794D608AEE1FD812A0378A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6">
    <w:name w:val="EFE3AF718BB24ACAB5707BC9C4C453D6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
    <w:name w:val="526BFA01FD0D450CB3430FA23580AEA73"/>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2">
    <w:name w:val="FABA0CF37668448F8143724B41AC6FB5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2">
    <w:name w:val="51DD215C4FD64CCBBD2111B4732267AF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2">
    <w:name w:val="1E5916F0F0D34268818F70CA1615902E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8">
    <w:name w:val="022E300BD62C4ECFB712E547BAAADBC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1">
    <w:name w:val="611CC994C9204ACDB375F063E546EA60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3">
    <w:name w:val="5C35D155DC954763A3400D9D22B03EF6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1">
    <w:name w:val="AEF9971C0B534454B2BFD9A8E24A0794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1">
    <w:name w:val="F27A89CA7BFA436BAA4CCCF0411595D6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8">
    <w:name w:val="AB433C3B41BE4DF2A32583DA571F1FBF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8">
    <w:name w:val="05FBADB4B3F64B5A8CC78D0BBBEB1023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8">
    <w:name w:val="452DC279A4144AE4A76D7507E48139CC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8">
    <w:name w:val="D4BCEB453F144D76A1F578EC7415F5CF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8">
    <w:name w:val="77943DE7A6794A2F8F797682CCB06612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8">
    <w:name w:val="60F317F6BC014B3FB7A335535992E761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7">
    <w:name w:val="12C9A7681A794D608AEE1FD812A0378A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7">
    <w:name w:val="EFE3AF718BB24ACAB5707BC9C4C453D6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
    <w:name w:val="526BFA01FD0D450CB3430FA23580AEA74"/>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3">
    <w:name w:val="FABA0CF37668448F8143724B41AC6FB5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3">
    <w:name w:val="51DD215C4FD64CCBBD2111B4732267AF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3">
    <w:name w:val="1E5916F0F0D34268818F70CA1615902E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9">
    <w:name w:val="022E300BD62C4ECFB712E547BAAADBC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2">
    <w:name w:val="611CC994C9204ACDB375F063E546EA60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4">
    <w:name w:val="5C35D155DC954763A3400D9D22B03EF6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2">
    <w:name w:val="AEF9971C0B534454B2BFD9A8E24A0794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2">
    <w:name w:val="F27A89CA7BFA436BAA4CCCF0411595D6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9">
    <w:name w:val="AB433C3B41BE4DF2A32583DA571F1FBF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9">
    <w:name w:val="05FBADB4B3F64B5A8CC78D0BBBEB1023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9">
    <w:name w:val="452DC279A4144AE4A76D7507E48139CC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9">
    <w:name w:val="D4BCEB453F144D76A1F578EC7415F5CF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9">
    <w:name w:val="77943DE7A6794A2F8F797682CCB06612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9">
    <w:name w:val="60F317F6BC014B3FB7A335535992E761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8">
    <w:name w:val="12C9A7681A794D608AEE1FD812A0378A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8">
    <w:name w:val="EFE3AF718BB24ACAB5707BC9C4C453D6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
    <w:name w:val="526BFA01FD0D450CB3430FA23580AEA75"/>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4">
    <w:name w:val="FABA0CF37668448F8143724B41AC6FB5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4">
    <w:name w:val="51DD215C4FD64CCBBD2111B4732267AF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4">
    <w:name w:val="1E5916F0F0D34268818F70CA1615902E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0">
    <w:name w:val="022E300BD62C4ECFB712E547BAAADBC3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3">
    <w:name w:val="611CC994C9204ACDB375F063E546EA60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5">
    <w:name w:val="5C35D155DC954763A3400D9D22B03EF6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3">
    <w:name w:val="AEF9971C0B534454B2BFD9A8E24A0794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3">
    <w:name w:val="F27A89CA7BFA436BAA4CCCF0411595D6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0">
    <w:name w:val="AB433C3B41BE4DF2A32583DA571F1FBF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0">
    <w:name w:val="05FBADB4B3F64B5A8CC78D0BBBEB1023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0">
    <w:name w:val="452DC279A4144AE4A76D7507E48139CC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0">
    <w:name w:val="D4BCEB453F144D76A1F578EC7415F5CF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0">
    <w:name w:val="77943DE7A6794A2F8F797682CCB06612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0">
    <w:name w:val="60F317F6BC014B3FB7A335535992E761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9">
    <w:name w:val="12C9A7681A794D608AEE1FD812A0378A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9">
    <w:name w:val="EFE3AF718BB24ACAB5707BC9C4C453D6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6">
    <w:name w:val="526BFA01FD0D450CB3430FA23580AEA76"/>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5">
    <w:name w:val="FABA0CF37668448F8143724B41AC6FB5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5">
    <w:name w:val="51DD215C4FD64CCBBD2111B4732267AF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5">
    <w:name w:val="1E5916F0F0D34268818F70CA1615902E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1">
    <w:name w:val="022E300BD62C4ECFB712E547BAAADBC3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4">
    <w:name w:val="611CC994C9204ACDB375F063E546EA60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6">
    <w:name w:val="5C35D155DC954763A3400D9D22B03EF6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4">
    <w:name w:val="AEF9971C0B534454B2BFD9A8E24A0794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4">
    <w:name w:val="F27A89CA7BFA436BAA4CCCF0411595D6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1">
    <w:name w:val="AB433C3B41BE4DF2A32583DA571F1FBF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1">
    <w:name w:val="05FBADB4B3F64B5A8CC78D0BBBEB1023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1">
    <w:name w:val="452DC279A4144AE4A76D7507E48139CC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1">
    <w:name w:val="D4BCEB453F144D76A1F578EC7415F5CF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1">
    <w:name w:val="77943DE7A6794A2F8F797682CCB06612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1">
    <w:name w:val="60F317F6BC014B3FB7A335535992E761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0">
    <w:name w:val="12C9A7681A794D608AEE1FD812A0378A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0">
    <w:name w:val="EFE3AF718BB24ACAB5707BC9C4C453D6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7">
    <w:name w:val="526BFA01FD0D450CB3430FA23580AEA77"/>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6">
    <w:name w:val="FABA0CF37668448F8143724B41AC6FB5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6">
    <w:name w:val="51DD215C4FD64CCBBD2111B4732267AF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6">
    <w:name w:val="1E5916F0F0D34268818F70CA1615902E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2">
    <w:name w:val="022E300BD62C4ECFB712E547BAAADBC3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5">
    <w:name w:val="611CC994C9204ACDB375F063E546EA60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7">
    <w:name w:val="5C35D155DC954763A3400D9D22B03EF6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5">
    <w:name w:val="AEF9971C0B534454B2BFD9A8E24A0794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5">
    <w:name w:val="F27A89CA7BFA436BAA4CCCF0411595D6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2">
    <w:name w:val="AB433C3B41BE4DF2A32583DA571F1FBF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2">
    <w:name w:val="05FBADB4B3F64B5A8CC78D0BBBEB1023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2">
    <w:name w:val="452DC279A4144AE4A76D7507E48139CC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2">
    <w:name w:val="D4BCEB453F144D76A1F578EC7415F5CF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2">
    <w:name w:val="77943DE7A6794A2F8F797682CCB06612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2">
    <w:name w:val="60F317F6BC014B3FB7A335535992E761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1">
    <w:name w:val="12C9A7681A794D608AEE1FD812A0378A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1">
    <w:name w:val="EFE3AF718BB24ACAB5707BC9C4C453D6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8">
    <w:name w:val="526BFA01FD0D450CB3430FA23580AEA78"/>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7">
    <w:name w:val="FABA0CF37668448F8143724B41AC6FB5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7">
    <w:name w:val="51DD215C4FD64CCBBD2111B4732267AF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7">
    <w:name w:val="1E5916F0F0D34268818F70CA1615902E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3">
    <w:name w:val="022E300BD62C4ECFB712E547BAAADBC3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6">
    <w:name w:val="611CC994C9204ACDB375F063E546EA60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8">
    <w:name w:val="5C35D155DC954763A3400D9D22B03EF6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6">
    <w:name w:val="AEF9971C0B534454B2BFD9A8E24A0794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6">
    <w:name w:val="F27A89CA7BFA436BAA4CCCF0411595D6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3">
    <w:name w:val="AB433C3B41BE4DF2A32583DA571F1FBF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3">
    <w:name w:val="05FBADB4B3F64B5A8CC78D0BBBEB1023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3">
    <w:name w:val="452DC279A4144AE4A76D7507E48139CC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3">
    <w:name w:val="D4BCEB453F144D76A1F578EC7415F5CF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3">
    <w:name w:val="77943DE7A6794A2F8F797682CCB06612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3">
    <w:name w:val="60F317F6BC014B3FB7A335535992E761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2">
    <w:name w:val="12C9A7681A794D608AEE1FD812A0378A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2">
    <w:name w:val="EFE3AF718BB24ACAB5707BC9C4C453D6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
    <w:name w:val="5BC260EBFCE745FA8782B90129C42FCE"/>
    <w:rsid w:val="007D7CDB"/>
    <w:rPr>
      <w:lang w:val="en-GB" w:eastAsia="en-GB"/>
    </w:rPr>
  </w:style>
  <w:style w:type="paragraph" w:customStyle="1" w:styleId="526BFA01FD0D450CB3430FA23580AEA79">
    <w:name w:val="526BFA01FD0D450CB3430FA23580AEA79"/>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8">
    <w:name w:val="FABA0CF37668448F8143724B41AC6FB5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8">
    <w:name w:val="51DD215C4FD64CCBBD2111B4732267AF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8">
    <w:name w:val="1E5916F0F0D34268818F70CA1615902E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4">
    <w:name w:val="022E300BD62C4ECFB712E547BAAADBC3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7">
    <w:name w:val="611CC994C9204ACDB375F063E546EA60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9">
    <w:name w:val="5C35D155DC954763A3400D9D22B03EF6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7">
    <w:name w:val="AEF9971C0B534454B2BFD9A8E24A0794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7">
    <w:name w:val="F27A89CA7BFA436BAA4CCCF0411595D6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4">
    <w:name w:val="AB433C3B41BE4DF2A32583DA571F1FBF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4">
    <w:name w:val="05FBADB4B3F64B5A8CC78D0BBBEB1023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4">
    <w:name w:val="452DC279A4144AE4A76D7507E48139CC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4">
    <w:name w:val="D4BCEB453F144D76A1F578EC7415F5CF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4">
    <w:name w:val="77943DE7A6794A2F8F797682CCB06612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4">
    <w:name w:val="60F317F6BC014B3FB7A335535992E761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3">
    <w:name w:val="12C9A7681A794D608AEE1FD812A0378A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3">
    <w:name w:val="EFE3AF718BB24ACAB5707BC9C4C453D6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
    <w:name w:val="5BC260EBFCE745FA8782B90129C42FCE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0">
    <w:name w:val="526BFA01FD0D450CB3430FA23580AEA710"/>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9">
    <w:name w:val="FABA0CF37668448F8143724B41AC6FB5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9">
    <w:name w:val="51DD215C4FD64CCBBD2111B4732267AF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9">
    <w:name w:val="1E5916F0F0D34268818F70CA1615902E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5">
    <w:name w:val="022E300BD62C4ECFB712E547BAAADBC3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8">
    <w:name w:val="611CC994C9204ACDB375F063E546EA60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0">
    <w:name w:val="5C35D155DC954763A3400D9D22B03EF6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8">
    <w:name w:val="AEF9971C0B534454B2BFD9A8E24A0794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8">
    <w:name w:val="F27A89CA7BFA436BAA4CCCF0411595D6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5">
    <w:name w:val="AB433C3B41BE4DF2A32583DA571F1FBF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5">
    <w:name w:val="05FBADB4B3F64B5A8CC78D0BBBEB1023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5">
    <w:name w:val="452DC279A4144AE4A76D7507E48139CC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5">
    <w:name w:val="D4BCEB453F144D76A1F578EC7415F5CF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5">
    <w:name w:val="77943DE7A6794A2F8F797682CCB06612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5">
    <w:name w:val="60F317F6BC014B3FB7A335535992E761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4">
    <w:name w:val="12C9A7681A794D608AEE1FD812A0378A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4">
    <w:name w:val="EFE3AF718BB24ACAB5707BC9C4C453D6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
    <w:name w:val="5BC260EBFCE745FA8782B90129C42FCE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1">
    <w:name w:val="526BFA01FD0D450CB3430FA23580AEA711"/>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0">
    <w:name w:val="FABA0CF37668448F8143724B41AC6FB5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0">
    <w:name w:val="51DD215C4FD64CCBBD2111B4732267AF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0">
    <w:name w:val="1E5916F0F0D34268818F70CA1615902E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6">
    <w:name w:val="022E300BD62C4ECFB712E547BAAADBC3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9">
    <w:name w:val="611CC994C9204ACDB375F063E546EA60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1">
    <w:name w:val="5C35D155DC954763A3400D9D22B03EF6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9">
    <w:name w:val="AEF9971C0B534454B2BFD9A8E24A0794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9">
    <w:name w:val="F27A89CA7BFA436BAA4CCCF0411595D6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6">
    <w:name w:val="AB433C3B41BE4DF2A32583DA571F1FBF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6">
    <w:name w:val="05FBADB4B3F64B5A8CC78D0BBBEB1023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6">
    <w:name w:val="452DC279A4144AE4A76D7507E48139CC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6">
    <w:name w:val="D4BCEB453F144D76A1F578EC7415F5CF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6">
    <w:name w:val="77943DE7A6794A2F8F797682CCB06612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6">
    <w:name w:val="60F317F6BC014B3FB7A335535992E761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5">
    <w:name w:val="12C9A7681A794D608AEE1FD812A0378A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5">
    <w:name w:val="EFE3AF718BB24ACAB5707BC9C4C453D6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
    <w:name w:val="5BC260EBFCE745FA8782B90129C42FCE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2">
    <w:name w:val="526BFA01FD0D450CB3430FA23580AEA712"/>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1">
    <w:name w:val="FABA0CF37668448F8143724B41AC6FB5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1">
    <w:name w:val="51DD215C4FD64CCBBD2111B4732267AF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1">
    <w:name w:val="1E5916F0F0D34268818F70CA1615902E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7">
    <w:name w:val="022E300BD62C4ECFB712E547BAAADBC3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0">
    <w:name w:val="611CC994C9204ACDB375F063E546EA60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2">
    <w:name w:val="5C35D155DC954763A3400D9D22B03EF6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0">
    <w:name w:val="AEF9971C0B534454B2BFD9A8E24A0794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0">
    <w:name w:val="F27A89CA7BFA436BAA4CCCF0411595D6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7">
    <w:name w:val="AB433C3B41BE4DF2A32583DA571F1FBF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7">
    <w:name w:val="05FBADB4B3F64B5A8CC78D0BBBEB1023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7">
    <w:name w:val="452DC279A4144AE4A76D7507E48139CC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7">
    <w:name w:val="D4BCEB453F144D76A1F578EC7415F5CF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7">
    <w:name w:val="77943DE7A6794A2F8F797682CCB06612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7">
    <w:name w:val="60F317F6BC014B3FB7A335535992E761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6">
    <w:name w:val="12C9A7681A794D608AEE1FD812A0378A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6">
    <w:name w:val="EFE3AF718BB24ACAB5707BC9C4C453D6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4">
    <w:name w:val="5BC260EBFCE745FA8782B90129C42FCE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3">
    <w:name w:val="526BFA01FD0D450CB3430FA23580AEA713"/>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2">
    <w:name w:val="FABA0CF37668448F8143724B41AC6FB5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2">
    <w:name w:val="51DD215C4FD64CCBBD2111B4732267AF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2">
    <w:name w:val="1E5916F0F0D34268818F70CA1615902E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8">
    <w:name w:val="022E300BD62C4ECFB712E547BAAADBC3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1">
    <w:name w:val="611CC994C9204ACDB375F063E546EA60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3">
    <w:name w:val="5C35D155DC954763A3400D9D22B03EF6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1">
    <w:name w:val="AEF9971C0B534454B2BFD9A8E24A0794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1">
    <w:name w:val="F27A89CA7BFA436BAA4CCCF0411595D6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
    <w:name w:val="30F2BE5477134310B1B72FED4C6BC8B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8">
    <w:name w:val="AB433C3B41BE4DF2A32583DA571F1FBF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8">
    <w:name w:val="05FBADB4B3F64B5A8CC78D0BBBEB1023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8">
    <w:name w:val="452DC279A4144AE4A76D7507E48139CC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8">
    <w:name w:val="D4BCEB453F144D76A1F578EC7415F5CF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8">
    <w:name w:val="77943DE7A6794A2F8F797682CCB06612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8">
    <w:name w:val="60F317F6BC014B3FB7A335535992E761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7">
    <w:name w:val="12C9A7681A794D608AEE1FD812A0378A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7">
    <w:name w:val="EFE3AF718BB24ACAB5707BC9C4C453D6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5">
    <w:name w:val="5BC260EBFCE745FA8782B90129C42FCE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4">
    <w:name w:val="526BFA01FD0D450CB3430FA23580AEA714"/>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3">
    <w:name w:val="FABA0CF37668448F8143724B41AC6FB5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3">
    <w:name w:val="51DD215C4FD64CCBBD2111B4732267AF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3">
    <w:name w:val="1E5916F0F0D34268818F70CA1615902E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9">
    <w:name w:val="022E300BD62C4ECFB712E547BAAADBC3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2">
    <w:name w:val="611CC994C9204ACDB375F063E546EA60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4">
    <w:name w:val="5C35D155DC954763A3400D9D22B03EF6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2">
    <w:name w:val="AEF9971C0B534454B2BFD9A8E24A0794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2">
    <w:name w:val="F27A89CA7BFA436BAA4CCCF0411595D6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
    <w:name w:val="30F2BE5477134310B1B72FED4C6BC8B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9">
    <w:name w:val="AB433C3B41BE4DF2A32583DA571F1FBF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9">
    <w:name w:val="05FBADB4B3F64B5A8CC78D0BBBEB1023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9">
    <w:name w:val="452DC279A4144AE4A76D7507E48139CC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9">
    <w:name w:val="D4BCEB453F144D76A1F578EC7415F5CF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9">
    <w:name w:val="77943DE7A6794A2F8F797682CCB06612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9">
    <w:name w:val="60F317F6BC014B3FB7A335535992E761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8">
    <w:name w:val="12C9A7681A794D608AEE1FD812A0378A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8">
    <w:name w:val="EFE3AF718BB24ACAB5707BC9C4C453D6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6">
    <w:name w:val="5BC260EBFCE745FA8782B90129C42FCE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5">
    <w:name w:val="526BFA01FD0D450CB3430FA23580AEA715"/>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4">
    <w:name w:val="FABA0CF37668448F8143724B41AC6FB5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4">
    <w:name w:val="51DD215C4FD64CCBBD2111B4732267AF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4">
    <w:name w:val="1E5916F0F0D34268818F70CA1615902E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0">
    <w:name w:val="022E300BD62C4ECFB712E547BAAADBC3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3">
    <w:name w:val="611CC994C9204ACDB375F063E546EA60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5">
    <w:name w:val="5C35D155DC954763A3400D9D22B03EF6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3">
    <w:name w:val="AEF9971C0B534454B2BFD9A8E24A0794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3">
    <w:name w:val="F27A89CA7BFA436BAA4CCCF0411595D6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
    <w:name w:val="30F2BE5477134310B1B72FED4C6BC8B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0">
    <w:name w:val="AB433C3B41BE4DF2A32583DA571F1FBF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0">
    <w:name w:val="05FBADB4B3F64B5A8CC78D0BBBEB1023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0">
    <w:name w:val="452DC279A4144AE4A76D7507E48139CC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0">
    <w:name w:val="D4BCEB453F144D76A1F578EC7415F5CF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0">
    <w:name w:val="77943DE7A6794A2F8F797682CCB06612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0">
    <w:name w:val="60F317F6BC014B3FB7A335535992E761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9">
    <w:name w:val="12C9A7681A794D608AEE1FD812A0378A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9">
    <w:name w:val="EFE3AF718BB24ACAB5707BC9C4C453D6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7">
    <w:name w:val="5BC260EBFCE745FA8782B90129C42FCE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6">
    <w:name w:val="526BFA01FD0D450CB3430FA23580AEA716"/>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5">
    <w:name w:val="FABA0CF37668448F8143724B41AC6FB55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5">
    <w:name w:val="51DD215C4FD64CCBBD2111B4732267AF5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5">
    <w:name w:val="1E5916F0F0D34268818F70CA1615902E5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1">
    <w:name w:val="022E300BD62C4ECFB712E547BAAADBC3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4">
    <w:name w:val="611CC994C9204ACDB375F063E546EA60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6">
    <w:name w:val="5C35D155DC954763A3400D9D22B03EF6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4">
    <w:name w:val="AEF9971C0B534454B2BFD9A8E24A0794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4">
    <w:name w:val="F27A89CA7BFA436BAA4CCCF0411595D6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
    <w:name w:val="30F2BE5477134310B1B72FED4C6BC8B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1">
    <w:name w:val="AB433C3B41BE4DF2A32583DA571F1FBF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1">
    <w:name w:val="05FBADB4B3F64B5A8CC78D0BBBEB1023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1">
    <w:name w:val="452DC279A4144AE4A76D7507E48139CC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1">
    <w:name w:val="D4BCEB453F144D76A1F578EC7415F5CF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1">
    <w:name w:val="77943DE7A6794A2F8F797682CCB06612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1">
    <w:name w:val="60F317F6BC014B3FB7A335535992E761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0">
    <w:name w:val="12C9A7681A794D608AEE1FD812A0378A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0">
    <w:name w:val="EFE3AF718BB24ACAB5707BC9C4C453D6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8">
    <w:name w:val="5BC260EBFCE745FA8782B90129C42FCE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7">
    <w:name w:val="526BFA01FD0D450CB3430FA23580AEA717"/>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6">
    <w:name w:val="FABA0CF37668448F8143724B41AC6FB55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6">
    <w:name w:val="51DD215C4FD64CCBBD2111B4732267AF5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6">
    <w:name w:val="1E5916F0F0D34268818F70CA1615902E5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2">
    <w:name w:val="022E300BD62C4ECFB712E547BAAADBC3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5">
    <w:name w:val="611CC994C9204ACDB375F063E546EA60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7">
    <w:name w:val="5C35D155DC954763A3400D9D22B03EF6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5">
    <w:name w:val="AEF9971C0B534454B2BFD9A8E24A0794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5">
    <w:name w:val="F27A89CA7BFA436BAA4CCCF0411595D6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
    <w:name w:val="30F2BE5477134310B1B72FED4C6BC8B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2">
    <w:name w:val="AB433C3B41BE4DF2A32583DA571F1FBF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2">
    <w:name w:val="05FBADB4B3F64B5A8CC78D0BBBEB1023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2">
    <w:name w:val="452DC279A4144AE4A76D7507E48139CC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2">
    <w:name w:val="D4BCEB453F144D76A1F578EC7415F5CF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2">
    <w:name w:val="77943DE7A6794A2F8F797682CCB06612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2">
    <w:name w:val="60F317F6BC014B3FB7A335535992E761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1">
    <w:name w:val="12C9A7681A794D608AEE1FD812A0378A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1">
    <w:name w:val="EFE3AF718BB24ACAB5707BC9C4C453D6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9">
    <w:name w:val="5BC260EBFCE745FA8782B90129C42FCE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8">
    <w:name w:val="526BFA01FD0D450CB3430FA23580AEA718"/>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7">
    <w:name w:val="FABA0CF37668448F8143724B41AC6FB55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7">
    <w:name w:val="51DD215C4FD64CCBBD2111B4732267AF5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7">
    <w:name w:val="1E5916F0F0D34268818F70CA1615902E5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3">
    <w:name w:val="022E300BD62C4ECFB712E547BAAADBC3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6">
    <w:name w:val="611CC994C9204ACDB375F063E546EA60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8">
    <w:name w:val="5C35D155DC954763A3400D9D22B03EF6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6">
    <w:name w:val="AEF9971C0B534454B2BFD9A8E24A0794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6">
    <w:name w:val="F27A89CA7BFA436BAA4CCCF0411595D6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5">
    <w:name w:val="30F2BE5477134310B1B72FED4C6BC8B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3">
    <w:name w:val="AB433C3B41BE4DF2A32583DA571F1FBF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3">
    <w:name w:val="05FBADB4B3F64B5A8CC78D0BBBEB1023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3">
    <w:name w:val="452DC279A4144AE4A76D7507E48139CC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3">
    <w:name w:val="D4BCEB453F144D76A1F578EC7415F5CF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3">
    <w:name w:val="77943DE7A6794A2F8F797682CCB06612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3">
    <w:name w:val="60F317F6BC014B3FB7A335535992E761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2">
    <w:name w:val="12C9A7681A794D608AEE1FD812A0378A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2">
    <w:name w:val="EFE3AF718BB24ACAB5707BC9C4C453D6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0">
    <w:name w:val="5BC260EBFCE745FA8782B90129C42FCE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9">
    <w:name w:val="526BFA01FD0D450CB3430FA23580AEA719"/>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8">
    <w:name w:val="FABA0CF37668448F8143724B41AC6FB55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8">
    <w:name w:val="51DD215C4FD64CCBBD2111B4732267AF5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8">
    <w:name w:val="1E5916F0F0D34268818F70CA1615902E5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4">
    <w:name w:val="022E300BD62C4ECFB712E547BAAADBC3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7">
    <w:name w:val="611CC994C9204ACDB375F063E546EA60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9">
    <w:name w:val="5C35D155DC954763A3400D9D22B03EF6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7">
    <w:name w:val="AEF9971C0B534454B2BFD9A8E24A0794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7">
    <w:name w:val="F27A89CA7BFA436BAA4CCCF0411595D6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6">
    <w:name w:val="30F2BE5477134310B1B72FED4C6BC8B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4">
    <w:name w:val="AB433C3B41BE4DF2A32583DA571F1FBF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4">
    <w:name w:val="05FBADB4B3F64B5A8CC78D0BBBEB1023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4">
    <w:name w:val="452DC279A4144AE4A76D7507E48139CC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4">
    <w:name w:val="D4BCEB453F144D76A1F578EC7415F5CF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4">
    <w:name w:val="77943DE7A6794A2F8F797682CCB06612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4">
    <w:name w:val="60F317F6BC014B3FB7A335535992E761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3">
    <w:name w:val="12C9A7681A794D608AEE1FD812A0378A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3">
    <w:name w:val="EFE3AF718BB24ACAB5707BC9C4C453D6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1">
    <w:name w:val="5BC260EBFCE745FA8782B90129C42FCE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0">
    <w:name w:val="526BFA01FD0D450CB3430FA23580AEA720"/>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9">
    <w:name w:val="FABA0CF37668448F8143724B41AC6FB55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9">
    <w:name w:val="51DD215C4FD64CCBBD2111B4732267AF5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9">
    <w:name w:val="1E5916F0F0D34268818F70CA1615902E5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5">
    <w:name w:val="022E300BD62C4ECFB712E547BAAADBC3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8">
    <w:name w:val="611CC994C9204ACDB375F063E546EA60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0">
    <w:name w:val="5C35D155DC954763A3400D9D22B03EF6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8">
    <w:name w:val="AEF9971C0B534454B2BFD9A8E24A0794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8">
    <w:name w:val="F27A89CA7BFA436BAA4CCCF0411595D6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7">
    <w:name w:val="30F2BE5477134310B1B72FED4C6BC8B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5">
    <w:name w:val="AB433C3B41BE4DF2A32583DA571F1FBF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5">
    <w:name w:val="05FBADB4B3F64B5A8CC78D0BBBEB1023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5">
    <w:name w:val="452DC279A4144AE4A76D7507E48139CC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5">
    <w:name w:val="D4BCEB453F144D76A1F578EC7415F5CF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5">
    <w:name w:val="77943DE7A6794A2F8F797682CCB06612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5">
    <w:name w:val="60F317F6BC014B3FB7A335535992E7615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4">
    <w:name w:val="12C9A7681A794D608AEE1FD812A0378A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4">
    <w:name w:val="EFE3AF718BB24ACAB5707BC9C4C453D6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2">
    <w:name w:val="5BC260EBFCE745FA8782B90129C42FCE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370BC7EE66447FA5CE1D5BA655F1E2">
    <w:name w:val="30370BC7EE66447FA5CE1D5BA655F1E2"/>
    <w:rsid w:val="007D7CDB"/>
    <w:rPr>
      <w:lang w:val="en-GB" w:eastAsia="en-GB"/>
    </w:rPr>
  </w:style>
  <w:style w:type="paragraph" w:customStyle="1" w:styleId="E6DADF443B774B769E9789129B31F617">
    <w:name w:val="E6DADF443B774B769E9789129B31F617"/>
    <w:rsid w:val="007D7CDB"/>
    <w:rPr>
      <w:lang w:val="en-GB" w:eastAsia="en-GB"/>
    </w:rPr>
  </w:style>
  <w:style w:type="paragraph" w:customStyle="1" w:styleId="64BF960BE81848F1AFE289532F4A5EC8">
    <w:name w:val="64BF960BE81848F1AFE289532F4A5EC8"/>
    <w:rsid w:val="007D7CDB"/>
    <w:rPr>
      <w:lang w:val="en-GB" w:eastAsia="en-GB"/>
    </w:rPr>
  </w:style>
  <w:style w:type="paragraph" w:customStyle="1" w:styleId="526BFA01FD0D450CB3430FA23580AEA721">
    <w:name w:val="526BFA01FD0D450CB3430FA23580AEA721"/>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0">
    <w:name w:val="FABA0CF37668448F8143724B41AC6FB56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0">
    <w:name w:val="51DD215C4FD64CCBBD2111B4732267AF6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0">
    <w:name w:val="1E5916F0F0D34268818F70CA1615902E6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6">
    <w:name w:val="022E300BD62C4ECFB712E547BAAADBC3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9">
    <w:name w:val="611CC994C9204ACDB375F063E546EA60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1">
    <w:name w:val="5C35D155DC954763A3400D9D22B03EF6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9">
    <w:name w:val="AEF9971C0B534454B2BFD9A8E24A0794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9">
    <w:name w:val="F27A89CA7BFA436BAA4CCCF0411595D6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8">
    <w:name w:val="30F2BE5477134310B1B72FED4C6BC8B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6">
    <w:name w:val="AB433C3B41BE4DF2A32583DA571F1FBF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6">
    <w:name w:val="05FBADB4B3F64B5A8CC78D0BBBEB1023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6">
    <w:name w:val="452DC279A4144AE4A76D7507E48139CC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6">
    <w:name w:val="D4BCEB453F144D76A1F578EC7415F5CF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6">
    <w:name w:val="77943DE7A6794A2F8F797682CCB06612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3">
    <w:name w:val="5BC260EBFCE745FA8782B90129C42FCE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2">
    <w:name w:val="526BFA01FD0D450CB3430FA23580AEA722"/>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1">
    <w:name w:val="FABA0CF37668448F8143724B41AC6FB56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1">
    <w:name w:val="51DD215C4FD64CCBBD2111B4732267AF6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1">
    <w:name w:val="1E5916F0F0D34268818F70CA1615902E6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7">
    <w:name w:val="022E300BD62C4ECFB712E547BAAADBC3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0">
    <w:name w:val="611CC994C9204ACDB375F063E546EA60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2">
    <w:name w:val="5C35D155DC954763A3400D9D22B03EF6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0">
    <w:name w:val="AEF9971C0B534454B2BFD9A8E24A0794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0">
    <w:name w:val="F27A89CA7BFA436BAA4CCCF0411595D6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9">
    <w:name w:val="30F2BE5477134310B1B72FED4C6BC8B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7">
    <w:name w:val="AB433C3B41BE4DF2A32583DA571F1FBF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7">
    <w:name w:val="05FBADB4B3F64B5A8CC78D0BBBEB1023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7">
    <w:name w:val="452DC279A4144AE4A76D7507E48139CC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7">
    <w:name w:val="D4BCEB453F144D76A1F578EC7415F5CF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7">
    <w:name w:val="77943DE7A6794A2F8F797682CCB06612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4">
    <w:name w:val="5BC260EBFCE745FA8782B90129C42FCE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3">
    <w:name w:val="526BFA01FD0D450CB3430FA23580AEA723"/>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2">
    <w:name w:val="FABA0CF37668448F8143724B41AC6FB56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2">
    <w:name w:val="51DD215C4FD64CCBBD2111B4732267AF6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2">
    <w:name w:val="1E5916F0F0D34268818F70CA1615902E6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8">
    <w:name w:val="022E300BD62C4ECFB712E547BAAADBC3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1">
    <w:name w:val="611CC994C9204ACDB375F063E546EA60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3">
    <w:name w:val="5C35D155DC954763A3400D9D22B03EF6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1">
    <w:name w:val="AEF9971C0B534454B2BFD9A8E24A0794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1">
    <w:name w:val="F27A89CA7BFA436BAA4CCCF0411595D6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0">
    <w:name w:val="30F2BE5477134310B1B72FED4C6BC8B1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8">
    <w:name w:val="AB433C3B41BE4DF2A32583DA571F1FBF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8">
    <w:name w:val="05FBADB4B3F64B5A8CC78D0BBBEB1023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8">
    <w:name w:val="452DC279A4144AE4A76D7507E48139CC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8">
    <w:name w:val="D4BCEB453F144D76A1F578EC7415F5CF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8">
    <w:name w:val="77943DE7A6794A2F8F797682CCB06612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
    <w:name w:val="D997EB0E7CF743639A40CF741D68461C"/>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
    <w:name w:val="7E60383E73A74075947BA963AD50EEF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
    <w:name w:val="A27412F093974F9BA0AB079A6AC3965C"/>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
    <w:name w:val="8D044C427D6943E69DAA705994A285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5">
    <w:name w:val="5BC260EBFCE745FA8782B90129C42FCE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8DC5D674C0DA45EC9EB6AD6D34C9F137">
    <w:name w:val="8DC5D674C0DA45EC9EB6AD6D34C9F137"/>
    <w:rsid w:val="007804E1"/>
    <w:rPr>
      <w:lang w:val="en-GB" w:eastAsia="en-GB"/>
    </w:rPr>
  </w:style>
  <w:style w:type="paragraph" w:customStyle="1" w:styleId="C3F57EBCC9954FC8990F6479F71D5F2C">
    <w:name w:val="C3F57EBCC9954FC8990F6479F71D5F2C"/>
    <w:rsid w:val="007804E1"/>
    <w:rPr>
      <w:lang w:val="en-GB" w:eastAsia="en-GB"/>
    </w:rPr>
  </w:style>
  <w:style w:type="paragraph" w:customStyle="1" w:styleId="ACFDCAFC229147FA9FB11A3128D7A323">
    <w:name w:val="ACFDCAFC229147FA9FB11A3128D7A323"/>
    <w:rsid w:val="007804E1"/>
    <w:rPr>
      <w:lang w:val="en-GB" w:eastAsia="en-GB"/>
    </w:rPr>
  </w:style>
  <w:style w:type="paragraph" w:customStyle="1" w:styleId="75F46EA7854E4DB5AC5F54B991B06AC6">
    <w:name w:val="75F46EA7854E4DB5AC5F54B991B06AC6"/>
    <w:rsid w:val="007804E1"/>
    <w:rPr>
      <w:lang w:val="en-GB" w:eastAsia="en-GB"/>
    </w:rPr>
  </w:style>
  <w:style w:type="paragraph" w:customStyle="1" w:styleId="915FCB6790DD44238F5B829BF06854D9">
    <w:name w:val="915FCB6790DD44238F5B829BF06854D9"/>
    <w:rsid w:val="007804E1"/>
    <w:rPr>
      <w:lang w:val="en-GB" w:eastAsia="en-GB"/>
    </w:rPr>
  </w:style>
  <w:style w:type="paragraph" w:customStyle="1" w:styleId="2542821C9FB74C799DB40FA23339AD6D">
    <w:name w:val="2542821C9FB74C799DB40FA23339AD6D"/>
    <w:rsid w:val="007804E1"/>
    <w:rPr>
      <w:lang w:val="en-GB" w:eastAsia="en-GB"/>
    </w:rPr>
  </w:style>
  <w:style w:type="paragraph" w:customStyle="1" w:styleId="BE56DCD0E47C46F98ED9B53382D51729">
    <w:name w:val="BE56DCD0E47C46F98ED9B53382D51729"/>
    <w:rsid w:val="007804E1"/>
    <w:rPr>
      <w:lang w:val="en-GB" w:eastAsia="en-GB"/>
    </w:rPr>
  </w:style>
  <w:style w:type="paragraph" w:customStyle="1" w:styleId="58F910168A1A46B6B94990A75723E838">
    <w:name w:val="58F910168A1A46B6B94990A75723E838"/>
    <w:rsid w:val="007804E1"/>
    <w:rPr>
      <w:lang w:val="en-GB" w:eastAsia="en-GB"/>
    </w:rPr>
  </w:style>
  <w:style w:type="paragraph" w:customStyle="1" w:styleId="48FF8AB937984663BEF396C8DE29648F">
    <w:name w:val="48FF8AB937984663BEF396C8DE29648F"/>
    <w:rsid w:val="007804E1"/>
    <w:rPr>
      <w:lang w:val="en-GB" w:eastAsia="en-GB"/>
    </w:rPr>
  </w:style>
  <w:style w:type="paragraph" w:customStyle="1" w:styleId="526BFA01FD0D450CB3430FA23580AEA724">
    <w:name w:val="526BFA01FD0D450CB3430FA23580AEA724"/>
    <w:rsid w:val="00D404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3">
    <w:name w:val="FABA0CF37668448F8143724B41AC6FB56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3">
    <w:name w:val="51DD215C4FD64CCBBD2111B4732267AF6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3">
    <w:name w:val="1E5916F0F0D34268818F70CA1615902E6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9">
    <w:name w:val="022E300BD62C4ECFB712E547BAAADBC32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2">
    <w:name w:val="611CC994C9204ACDB375F063E546EA604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4">
    <w:name w:val="5C35D155DC954763A3400D9D22B03EF644"/>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2">
    <w:name w:val="AEF9971C0B534454B2BFD9A8E24A07944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2">
    <w:name w:val="F27A89CA7BFA436BAA4CCCF0411595D64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1">
    <w:name w:val="30F2BE5477134310B1B72FED4C6BC8B11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9">
    <w:name w:val="AB433C3B41BE4DF2A32583DA571F1FBF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9">
    <w:name w:val="05FBADB4B3F64B5A8CC78D0BBBEB1023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9">
    <w:name w:val="452DC279A4144AE4A76D7507E48139CC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9">
    <w:name w:val="D4BCEB453F144D76A1F578EC7415F5CF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9">
    <w:name w:val="77943DE7A6794A2F8F797682CCB06612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
    <w:name w:val="D997EB0E7CF743639A40CF741D68461C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
    <w:name w:val="7E60383E73A74075947BA963AD50EEF6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
    <w:name w:val="A27412F093974F9BA0AB079A6AC3965C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1">
    <w:name w:val="8D044C427D6943E69DAA705994A28546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6">
    <w:name w:val="5BC260EBFCE745FA8782B90129C42FCE16"/>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5">
    <w:name w:val="526BFA01FD0D450CB3430FA23580AEA725"/>
    <w:rsid w:val="00D404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4">
    <w:name w:val="FABA0CF37668448F8143724B41AC6FB564"/>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4">
    <w:name w:val="51DD215C4FD64CCBBD2111B4732267AF64"/>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4">
    <w:name w:val="1E5916F0F0D34268818F70CA1615902E64"/>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0">
    <w:name w:val="022E300BD62C4ECFB712E547BAAADBC33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3">
    <w:name w:val="611CC994C9204ACDB375F063E546EA604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5">
    <w:name w:val="5C35D155DC954763A3400D9D22B03EF645"/>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3">
    <w:name w:val="AEF9971C0B534454B2BFD9A8E24A07944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3">
    <w:name w:val="F27A89CA7BFA436BAA4CCCF0411595D64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2">
    <w:name w:val="30F2BE5477134310B1B72FED4C6BC8B11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0">
    <w:name w:val="AB433C3B41BE4DF2A32583DA571F1FBF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0">
    <w:name w:val="05FBADB4B3F64B5A8CC78D0BBBEB1023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0">
    <w:name w:val="452DC279A4144AE4A76D7507E48139CC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0">
    <w:name w:val="D4BCEB453F144D76A1F578EC7415F5CF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0">
    <w:name w:val="77943DE7A6794A2F8F797682CCB06612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
    <w:name w:val="D997EB0E7CF743639A40CF741D68461C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
    <w:name w:val="7E60383E73A74075947BA963AD50EEF6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
    <w:name w:val="A27412F093974F9BA0AB079A6AC3965C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2">
    <w:name w:val="8D044C427D6943E69DAA705994A28546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7">
    <w:name w:val="5BC260EBFCE745FA8782B90129C42FCE17"/>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6">
    <w:name w:val="526BFA01FD0D450CB3430FA23580AEA726"/>
    <w:rsid w:val="00DE4EF9"/>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5">
    <w:name w:val="FABA0CF37668448F8143724B41AC6FB56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5">
    <w:name w:val="51DD215C4FD64CCBBD2111B4732267AF6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5">
    <w:name w:val="1E5916F0F0D34268818F70CA1615902E6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1">
    <w:name w:val="022E300BD62C4ECFB712E547BAAADBC33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4">
    <w:name w:val="611CC994C9204ACDB375F063E546EA604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6">
    <w:name w:val="5C35D155DC954763A3400D9D22B03EF646"/>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4">
    <w:name w:val="AEF9971C0B534454B2BFD9A8E24A07944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4">
    <w:name w:val="F27A89CA7BFA436BAA4CCCF0411595D64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3">
    <w:name w:val="30F2BE5477134310B1B72FED4C6BC8B11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1">
    <w:name w:val="AB433C3B41BE4DF2A32583DA571F1FBF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1">
    <w:name w:val="05FBADB4B3F64B5A8CC78D0BBBEB1023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1">
    <w:name w:val="452DC279A4144AE4A76D7507E48139CC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1">
    <w:name w:val="D4BCEB453F144D76A1F578EC7415F5CF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1">
    <w:name w:val="77943DE7A6794A2F8F797682CCB06612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
    <w:name w:val="D997EB0E7CF743639A40CF741D68461C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
    <w:name w:val="7E60383E73A74075947BA963AD50EEF6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
    <w:name w:val="A27412F093974F9BA0AB079A6AC3965C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3">
    <w:name w:val="8D044C427D6943E69DAA705994A28546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8">
    <w:name w:val="5BC260EBFCE745FA8782B90129C42FCE18"/>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7">
    <w:name w:val="526BFA01FD0D450CB3430FA23580AEA727"/>
    <w:rsid w:val="00DE4EF9"/>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6">
    <w:name w:val="FABA0CF37668448F8143724B41AC6FB566"/>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6">
    <w:name w:val="51DD215C4FD64CCBBD2111B4732267AF66"/>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6">
    <w:name w:val="1E5916F0F0D34268818F70CA1615902E66"/>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2">
    <w:name w:val="022E300BD62C4ECFB712E547BAAADBC33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5">
    <w:name w:val="611CC994C9204ACDB375F063E546EA604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7">
    <w:name w:val="5C35D155DC954763A3400D9D22B03EF647"/>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5">
    <w:name w:val="AEF9971C0B534454B2BFD9A8E24A07944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5">
    <w:name w:val="F27A89CA7BFA436BAA4CCCF0411595D64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4">
    <w:name w:val="30F2BE5477134310B1B72FED4C6BC8B11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2">
    <w:name w:val="AB433C3B41BE4DF2A32583DA571F1FBF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2">
    <w:name w:val="05FBADB4B3F64B5A8CC78D0BBBEB1023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2">
    <w:name w:val="452DC279A4144AE4A76D7507E48139CC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2">
    <w:name w:val="D4BCEB453F144D76A1F578EC7415F5CF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2">
    <w:name w:val="77943DE7A6794A2F8F797682CCB06612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
    <w:name w:val="D997EB0E7CF743639A40CF741D68461C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
    <w:name w:val="7E60383E73A74075947BA963AD50EEF6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
    <w:name w:val="A27412F093974F9BA0AB079A6AC3965C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4">
    <w:name w:val="8D044C427D6943E69DAA705994A28546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9">
    <w:name w:val="5BC260EBFCE745FA8782B90129C42FCE19"/>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8">
    <w:name w:val="526BFA01FD0D450CB3430FA23580AEA728"/>
    <w:rsid w:val="00C057DD"/>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7">
    <w:name w:val="FABA0CF37668448F8143724B41AC6FB56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7">
    <w:name w:val="51DD215C4FD64CCBBD2111B4732267AF6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7">
    <w:name w:val="1E5916F0F0D34268818F70CA1615902E6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3">
    <w:name w:val="022E300BD62C4ECFB712E547BAAADBC33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6">
    <w:name w:val="611CC994C9204ACDB375F063E546EA604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8">
    <w:name w:val="5C35D155DC954763A3400D9D22B03EF648"/>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6">
    <w:name w:val="AEF9971C0B534454B2BFD9A8E24A07944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6">
    <w:name w:val="F27A89CA7BFA436BAA4CCCF0411595D64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5">
    <w:name w:val="30F2BE5477134310B1B72FED4C6BC8B11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3">
    <w:name w:val="AB433C3B41BE4DF2A32583DA571F1FBF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3">
    <w:name w:val="05FBADB4B3F64B5A8CC78D0BBBEB1023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3">
    <w:name w:val="452DC279A4144AE4A76D7507E48139CC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3">
    <w:name w:val="D4BCEB453F144D76A1F578EC7415F5CF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3">
    <w:name w:val="77943DE7A6794A2F8F797682CCB06612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5">
    <w:name w:val="D997EB0E7CF743639A40CF741D68461C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5">
    <w:name w:val="7E60383E73A74075947BA963AD50EEF6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5">
    <w:name w:val="A27412F093974F9BA0AB079A6AC3965C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5">
    <w:name w:val="8D044C427D6943E69DAA705994A28546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0">
    <w:name w:val="5BC260EBFCE745FA8782B90129C42FCE20"/>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9">
    <w:name w:val="526BFA01FD0D450CB3430FA23580AEA729"/>
    <w:rsid w:val="00C057DD"/>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8">
    <w:name w:val="FABA0CF37668448F8143724B41AC6FB568"/>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8">
    <w:name w:val="51DD215C4FD64CCBBD2111B4732267AF68"/>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8">
    <w:name w:val="1E5916F0F0D34268818F70CA1615902E68"/>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4">
    <w:name w:val="022E300BD62C4ECFB712E547BAAADBC33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7">
    <w:name w:val="611CC994C9204ACDB375F063E546EA604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9">
    <w:name w:val="5C35D155DC954763A3400D9D22B03EF649"/>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7">
    <w:name w:val="AEF9971C0B534454B2BFD9A8E24A07944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7">
    <w:name w:val="F27A89CA7BFA436BAA4CCCF0411595D64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6">
    <w:name w:val="30F2BE5477134310B1B72FED4C6BC8B11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4">
    <w:name w:val="AB433C3B41BE4DF2A32583DA571F1FBF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4">
    <w:name w:val="05FBADB4B3F64B5A8CC78D0BBBEB1023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4">
    <w:name w:val="452DC279A4144AE4A76D7507E48139CC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4">
    <w:name w:val="D4BCEB453F144D76A1F578EC7415F5CF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4">
    <w:name w:val="77943DE7A6794A2F8F797682CCB06612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6">
    <w:name w:val="D997EB0E7CF743639A40CF741D68461C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6">
    <w:name w:val="7E60383E73A74075947BA963AD50EEF6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6">
    <w:name w:val="A27412F093974F9BA0AB079A6AC3965C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6">
    <w:name w:val="8D044C427D6943E69DAA705994A28546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1">
    <w:name w:val="5BC260EBFCE745FA8782B90129C42FCE21"/>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0">
    <w:name w:val="526BFA01FD0D450CB3430FA23580AEA730"/>
    <w:rsid w:val="00FA10C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9">
    <w:name w:val="FABA0CF37668448F8143724B41AC6FB56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9">
    <w:name w:val="51DD215C4FD64CCBBD2111B4732267AF6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9">
    <w:name w:val="1E5916F0F0D34268818F70CA1615902E6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5">
    <w:name w:val="022E300BD62C4ECFB712E547BAAADBC33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8">
    <w:name w:val="611CC994C9204ACDB375F063E546EA604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0">
    <w:name w:val="5C35D155DC954763A3400D9D22B03EF650"/>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8">
    <w:name w:val="AEF9971C0B534454B2BFD9A8E24A07944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8">
    <w:name w:val="F27A89CA7BFA436BAA4CCCF0411595D64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7">
    <w:name w:val="30F2BE5477134310B1B72FED4C6BC8B11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5">
    <w:name w:val="AB433C3B41BE4DF2A32583DA571F1FBF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5">
    <w:name w:val="05FBADB4B3F64B5A8CC78D0BBBEB1023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5">
    <w:name w:val="452DC279A4144AE4A76D7507E48139CC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5">
    <w:name w:val="D4BCEB453F144D76A1F578EC7415F5CF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5">
    <w:name w:val="77943DE7A6794A2F8F797682CCB06612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7">
    <w:name w:val="D997EB0E7CF743639A40CF741D68461C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7">
    <w:name w:val="7E60383E73A74075947BA963AD50EEF6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7">
    <w:name w:val="A27412F093974F9BA0AB079A6AC3965C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7">
    <w:name w:val="8D044C427D6943E69DAA705994A28546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2">
    <w:name w:val="5BC260EBFCE745FA8782B90129C42FCE22"/>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1">
    <w:name w:val="526BFA01FD0D450CB3430FA23580AEA731"/>
    <w:rsid w:val="00FA10C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022E300BD62C4ECFB712E547BAAADBC336">
    <w:name w:val="022E300BD62C4ECFB712E547BAAADBC33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9">
    <w:name w:val="611CC994C9204ACDB375F063E546EA604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1">
    <w:name w:val="5C35D155DC954763A3400D9D22B03EF651"/>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9">
    <w:name w:val="AEF9971C0B534454B2BFD9A8E24A07944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9">
    <w:name w:val="F27A89CA7BFA436BAA4CCCF0411595D64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8">
    <w:name w:val="30F2BE5477134310B1B72FED4C6BC8B11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6">
    <w:name w:val="AB433C3B41BE4DF2A32583DA571F1FBF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6">
    <w:name w:val="05FBADB4B3F64B5A8CC78D0BBBEB1023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6">
    <w:name w:val="452DC279A4144AE4A76D7507E48139CC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6">
    <w:name w:val="D4BCEB453F144D76A1F578EC7415F5CF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6">
    <w:name w:val="77943DE7A6794A2F8F797682CCB06612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8">
    <w:name w:val="D997EB0E7CF743639A40CF741D68461C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8">
    <w:name w:val="7E60383E73A74075947BA963AD50EEF6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8">
    <w:name w:val="A27412F093974F9BA0AB079A6AC3965C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8">
    <w:name w:val="8D044C427D6943E69DAA705994A28546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3">
    <w:name w:val="5BC260EBFCE745FA8782B90129C42FCE23"/>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215BEB218A274FAF82E365AE4A1349FD">
    <w:name w:val="215BEB218A274FAF82E365AE4A1349FD"/>
    <w:rsid w:val="00FA10C8"/>
  </w:style>
  <w:style w:type="paragraph" w:customStyle="1" w:styleId="B9117795A6814E3DB4136FC2D1CA1359">
    <w:name w:val="B9117795A6814E3DB4136FC2D1CA1359"/>
    <w:rsid w:val="00FA10C8"/>
  </w:style>
  <w:style w:type="paragraph" w:customStyle="1" w:styleId="BE2EA03C29584EAC80A613B265A9587F">
    <w:name w:val="BE2EA03C29584EAC80A613B265A9587F"/>
    <w:rsid w:val="00FA10C8"/>
  </w:style>
  <w:style w:type="paragraph" w:customStyle="1" w:styleId="2F67AC5C3E0B43C4A32031B6DC29131A">
    <w:name w:val="2F67AC5C3E0B43C4A32031B6DC29131A"/>
    <w:rsid w:val="00FA10C8"/>
  </w:style>
  <w:style w:type="paragraph" w:customStyle="1" w:styleId="526BFA01FD0D450CB3430FA23580AEA732">
    <w:name w:val="526BFA01FD0D450CB3430FA23580AEA732"/>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
    <w:name w:val="598AB59B6B75460F9C373AF1DF352DD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7">
    <w:name w:val="022E300BD62C4ECFB712E547BAAADBC33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0">
    <w:name w:val="611CC994C9204ACDB375F063E546EA60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2">
    <w:name w:val="5C35D155DC954763A3400D9D22B03EF6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0">
    <w:name w:val="AEF9971C0B534454B2BFD9A8E24A0794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0">
    <w:name w:val="F27A89CA7BFA436BAA4CCCF0411595D6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9">
    <w:name w:val="30F2BE5477134310B1B72FED4C6BC8B11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7">
    <w:name w:val="AB433C3B41BE4DF2A32583DA571F1FBF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7">
    <w:name w:val="05FBADB4B3F64B5A8CC78D0BBBEB1023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7">
    <w:name w:val="452DC279A4144AE4A76D7507E48139CC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7">
    <w:name w:val="D4BCEB453F144D76A1F578EC7415F5CF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7">
    <w:name w:val="77943DE7A6794A2F8F797682CCB06612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9">
    <w:name w:val="D997EB0E7CF743639A40CF741D68461C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9">
    <w:name w:val="7E60383E73A74075947BA963AD50EEF6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9">
    <w:name w:val="A27412F093974F9BA0AB079A6AC3965C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
    <w:name w:val="2F67AC5C3E0B43C4A32031B6DC29131A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4">
    <w:name w:val="5BC260EBFCE745FA8782B90129C42FCE2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3">
    <w:name w:val="526BFA01FD0D450CB3430FA23580AEA733"/>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
    <w:name w:val="598AB59B6B75460F9C373AF1DF352DD6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8">
    <w:name w:val="022E300BD62C4ECFB712E547BAAADBC33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1">
    <w:name w:val="611CC994C9204ACDB375F063E546EA60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3">
    <w:name w:val="5C35D155DC954763A3400D9D22B03EF6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1">
    <w:name w:val="AEF9971C0B534454B2BFD9A8E24A0794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1">
    <w:name w:val="F27A89CA7BFA436BAA4CCCF0411595D6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0">
    <w:name w:val="30F2BE5477134310B1B72FED4C6BC8B12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8">
    <w:name w:val="AB433C3B41BE4DF2A32583DA571F1FBF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8">
    <w:name w:val="05FBADB4B3F64B5A8CC78D0BBBEB1023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8">
    <w:name w:val="452DC279A4144AE4A76D7507E48139CC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8">
    <w:name w:val="D4BCEB453F144D76A1F578EC7415F5CF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8">
    <w:name w:val="77943DE7A6794A2F8F797682CCB06612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0">
    <w:name w:val="D997EB0E7CF743639A40CF741D68461C1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0">
    <w:name w:val="7E60383E73A74075947BA963AD50EEF61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0">
    <w:name w:val="A27412F093974F9BA0AB079A6AC3965C1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
    <w:name w:val="2F67AC5C3E0B43C4A32031B6DC29131A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5">
    <w:name w:val="5BC260EBFCE745FA8782B90129C42FCE2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4">
    <w:name w:val="526BFA01FD0D450CB3430FA23580AEA734"/>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
    <w:name w:val="598AB59B6B75460F9C373AF1DF352DD6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9">
    <w:name w:val="022E300BD62C4ECFB712E547BAAADBC33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2">
    <w:name w:val="611CC994C9204ACDB375F063E546EA60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4">
    <w:name w:val="5C35D155DC954763A3400D9D22B03EF6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2">
    <w:name w:val="AEF9971C0B534454B2BFD9A8E24A0794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2">
    <w:name w:val="F27A89CA7BFA436BAA4CCCF0411595D6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1">
    <w:name w:val="30F2BE5477134310B1B72FED4C6BC8B12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9">
    <w:name w:val="AB433C3B41BE4DF2A32583DA571F1FBF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9">
    <w:name w:val="05FBADB4B3F64B5A8CC78D0BBBEB1023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9">
    <w:name w:val="452DC279A4144AE4A76D7507E48139CC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9">
    <w:name w:val="D4BCEB453F144D76A1F578EC7415F5CF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9">
    <w:name w:val="77943DE7A6794A2F8F797682CCB06612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1">
    <w:name w:val="D997EB0E7CF743639A40CF741D68461C1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1">
    <w:name w:val="7E60383E73A74075947BA963AD50EEF61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1">
    <w:name w:val="A27412F093974F9BA0AB079A6AC3965C1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
    <w:name w:val="2F67AC5C3E0B43C4A32031B6DC29131A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6">
    <w:name w:val="5BC260EBFCE745FA8782B90129C42FCE2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5">
    <w:name w:val="526BFA01FD0D450CB3430FA23580AEA735"/>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
    <w:name w:val="598AB59B6B75460F9C373AF1DF352DD6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0">
    <w:name w:val="022E300BD62C4ECFB712E547BAAADBC34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3">
    <w:name w:val="611CC994C9204ACDB375F063E546EA60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5">
    <w:name w:val="5C35D155DC954763A3400D9D22B03EF65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3">
    <w:name w:val="AEF9971C0B534454B2BFD9A8E24A0794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3">
    <w:name w:val="F27A89CA7BFA436BAA4CCCF0411595D6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2">
    <w:name w:val="30F2BE5477134310B1B72FED4C6BC8B12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0">
    <w:name w:val="AB433C3B41BE4DF2A32583DA571F1FBF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0">
    <w:name w:val="05FBADB4B3F64B5A8CC78D0BBBEB1023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0">
    <w:name w:val="452DC279A4144AE4A76D7507E48139CC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0">
    <w:name w:val="D4BCEB453F144D76A1F578EC7415F5CF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0">
    <w:name w:val="77943DE7A6794A2F8F797682CCB06612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2">
    <w:name w:val="D997EB0E7CF743639A40CF741D68461C1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2">
    <w:name w:val="7E60383E73A74075947BA963AD50EEF61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2">
    <w:name w:val="A27412F093974F9BA0AB079A6AC3965C1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4">
    <w:name w:val="2F67AC5C3E0B43C4A32031B6DC29131A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7">
    <w:name w:val="5BC260EBFCE745FA8782B90129C42FCE2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6">
    <w:name w:val="526BFA01FD0D450CB3430FA23580AEA736"/>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4">
    <w:name w:val="598AB59B6B75460F9C373AF1DF352DD6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1">
    <w:name w:val="022E300BD62C4ECFB712E547BAAADBC34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4">
    <w:name w:val="611CC994C9204ACDB375F063E546EA60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6">
    <w:name w:val="5C35D155DC954763A3400D9D22B03EF65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4">
    <w:name w:val="AEF9971C0B534454B2BFD9A8E24A0794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4">
    <w:name w:val="F27A89CA7BFA436BAA4CCCF0411595D6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3">
    <w:name w:val="30F2BE5477134310B1B72FED4C6BC8B12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1">
    <w:name w:val="AB433C3B41BE4DF2A32583DA571F1FBF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1">
    <w:name w:val="05FBADB4B3F64B5A8CC78D0BBBEB1023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1">
    <w:name w:val="452DC279A4144AE4A76D7507E48139CC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1">
    <w:name w:val="D4BCEB453F144D76A1F578EC7415F5CF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1">
    <w:name w:val="77943DE7A6794A2F8F797682CCB06612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3">
    <w:name w:val="D997EB0E7CF743639A40CF741D68461C1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3">
    <w:name w:val="7E60383E73A74075947BA963AD50EEF61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3">
    <w:name w:val="A27412F093974F9BA0AB079A6AC3965C1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5">
    <w:name w:val="2F67AC5C3E0B43C4A32031B6DC29131A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8">
    <w:name w:val="5BC260EBFCE745FA8782B90129C42FCE2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7">
    <w:name w:val="526BFA01FD0D450CB3430FA23580AEA737"/>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5">
    <w:name w:val="598AB59B6B75460F9C373AF1DF352DD6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
    <w:name w:val="E522F8A849254428B717D268491E703B"/>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2">
    <w:name w:val="022E300BD62C4ECFB712E547BAAADBC34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5">
    <w:name w:val="611CC994C9204ACDB375F063E546EA605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7">
    <w:name w:val="5C35D155DC954763A3400D9D22B03EF65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5">
    <w:name w:val="AEF9971C0B534454B2BFD9A8E24A07945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5">
    <w:name w:val="F27A89CA7BFA436BAA4CCCF0411595D65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4">
    <w:name w:val="30F2BE5477134310B1B72FED4C6BC8B12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2">
    <w:name w:val="AB433C3B41BE4DF2A32583DA571F1FBF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2">
    <w:name w:val="05FBADB4B3F64B5A8CC78D0BBBEB1023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2">
    <w:name w:val="452DC279A4144AE4A76D7507E48139CC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2">
    <w:name w:val="D4BCEB453F144D76A1F578EC7415F5CF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2">
    <w:name w:val="77943DE7A6794A2F8F797682CCB06612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4">
    <w:name w:val="D997EB0E7CF743639A40CF741D68461C1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4">
    <w:name w:val="7E60383E73A74075947BA963AD50EEF61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4">
    <w:name w:val="A27412F093974F9BA0AB079A6AC3965C1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6">
    <w:name w:val="2F67AC5C3E0B43C4A32031B6DC29131A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9">
    <w:name w:val="5BC260EBFCE745FA8782B90129C42FCE2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27F6214963F40A6870DC9CC053D4D40">
    <w:name w:val="627F6214963F40A6870DC9CC053D4D40"/>
    <w:rsid w:val="006F2B6A"/>
    <w:rPr>
      <w:lang w:val="en-GB" w:eastAsia="en-GB"/>
    </w:rPr>
  </w:style>
  <w:style w:type="paragraph" w:customStyle="1" w:styleId="526BFA01FD0D450CB3430FA23580AEA738">
    <w:name w:val="526BFA01FD0D450CB3430FA23580AEA738"/>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6">
    <w:name w:val="598AB59B6B75460F9C373AF1DF352DD6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
    <w:name w:val="E522F8A849254428B717D268491E703B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3">
    <w:name w:val="022E300BD62C4ECFB712E547BAAADBC34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6">
    <w:name w:val="611CC994C9204ACDB375F063E546EA605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8">
    <w:name w:val="5C35D155DC954763A3400D9D22B03EF65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6">
    <w:name w:val="AEF9971C0B534454B2BFD9A8E24A07945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6">
    <w:name w:val="F27A89CA7BFA436BAA4CCCF0411595D65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5">
    <w:name w:val="30F2BE5477134310B1B72FED4C6BC8B12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3">
    <w:name w:val="AB433C3B41BE4DF2A32583DA571F1FBF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3">
    <w:name w:val="05FBADB4B3F64B5A8CC78D0BBBEB1023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3">
    <w:name w:val="452DC279A4144AE4A76D7507E48139CC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3">
    <w:name w:val="D4BCEB453F144D76A1F578EC7415F5CF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3">
    <w:name w:val="77943DE7A6794A2F8F797682CCB06612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5">
    <w:name w:val="D997EB0E7CF743639A40CF741D68461C1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5">
    <w:name w:val="7E60383E73A74075947BA963AD50EEF61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5">
    <w:name w:val="A27412F093974F9BA0AB079A6AC3965C1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7">
    <w:name w:val="2F67AC5C3E0B43C4A32031B6DC29131A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0">
    <w:name w:val="5BC260EBFCE745FA8782B90129C42FCE3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9">
    <w:name w:val="526BFA01FD0D450CB3430FA23580AEA739"/>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7">
    <w:name w:val="598AB59B6B75460F9C373AF1DF352DD6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
    <w:name w:val="E522F8A849254428B717D268491E703B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4">
    <w:name w:val="022E300BD62C4ECFB712E547BAAADBC34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7">
    <w:name w:val="611CC994C9204ACDB375F063E546EA605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9">
    <w:name w:val="5C35D155DC954763A3400D9D22B03EF65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7">
    <w:name w:val="AEF9971C0B534454B2BFD9A8E24A07945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7">
    <w:name w:val="F27A89CA7BFA436BAA4CCCF0411595D65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6">
    <w:name w:val="30F2BE5477134310B1B72FED4C6BC8B12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4">
    <w:name w:val="AB433C3B41BE4DF2A32583DA571F1FBF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4">
    <w:name w:val="05FBADB4B3F64B5A8CC78D0BBBEB1023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4">
    <w:name w:val="452DC279A4144AE4A76D7507E48139CC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4">
    <w:name w:val="D4BCEB453F144D76A1F578EC7415F5CF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4">
    <w:name w:val="77943DE7A6794A2F8F797682CCB06612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6">
    <w:name w:val="D997EB0E7CF743639A40CF741D68461C1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6">
    <w:name w:val="7E60383E73A74075947BA963AD50EEF61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6">
    <w:name w:val="A27412F093974F9BA0AB079A6AC3965C1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8">
    <w:name w:val="2F67AC5C3E0B43C4A32031B6DC29131A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1">
    <w:name w:val="5BC260EBFCE745FA8782B90129C42FCE3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0">
    <w:name w:val="526BFA01FD0D450CB3430FA23580AEA740"/>
    <w:rsid w:val="0040093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8">
    <w:name w:val="598AB59B6B75460F9C373AF1DF352DD6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3">
    <w:name w:val="E522F8A849254428B717D268491E703B3"/>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5">
    <w:name w:val="022E300BD62C4ECFB712E547BAAADBC34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8">
    <w:name w:val="611CC994C9204ACDB375F063E546EA605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0">
    <w:name w:val="5C35D155DC954763A3400D9D22B03EF660"/>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8">
    <w:name w:val="AEF9971C0B534454B2BFD9A8E24A07945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8">
    <w:name w:val="F27A89CA7BFA436BAA4CCCF0411595D65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7">
    <w:name w:val="30F2BE5477134310B1B72FED4C6BC8B127"/>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5">
    <w:name w:val="AB433C3B41BE4DF2A32583DA571F1FBF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5">
    <w:name w:val="05FBADB4B3F64B5A8CC78D0BBBEB1023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5">
    <w:name w:val="452DC279A4144AE4A76D7507E48139CC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5">
    <w:name w:val="D4BCEB453F144D76A1F578EC7415F5CF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5">
    <w:name w:val="77943DE7A6794A2F8F797682CCB06612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7">
    <w:name w:val="D997EB0E7CF743639A40CF741D68461C17"/>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7">
    <w:name w:val="7E60383E73A74075947BA963AD50EEF617"/>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7">
    <w:name w:val="A27412F093974F9BA0AB079A6AC3965C17"/>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9">
    <w:name w:val="2F67AC5C3E0B43C4A32031B6DC29131A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2">
    <w:name w:val="5BC260EBFCE745FA8782B90129C42FCE32"/>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1">
    <w:name w:val="526BFA01FD0D450CB3430FA23580AEA741"/>
    <w:rsid w:val="0040093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9">
    <w:name w:val="598AB59B6B75460F9C373AF1DF352DD6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4">
    <w:name w:val="E522F8A849254428B717D268491E703B4"/>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6">
    <w:name w:val="022E300BD62C4ECFB712E547BAAADBC34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9">
    <w:name w:val="611CC994C9204ACDB375F063E546EA605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1">
    <w:name w:val="5C35D155DC954763A3400D9D22B03EF661"/>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9">
    <w:name w:val="AEF9971C0B534454B2BFD9A8E24A07945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9">
    <w:name w:val="F27A89CA7BFA436BAA4CCCF0411595D65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8">
    <w:name w:val="30F2BE5477134310B1B72FED4C6BC8B12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6">
    <w:name w:val="AB433C3B41BE4DF2A32583DA571F1FBF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6">
    <w:name w:val="05FBADB4B3F64B5A8CC78D0BBBEB1023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6">
    <w:name w:val="452DC279A4144AE4A76D7507E48139CC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6">
    <w:name w:val="D4BCEB453F144D76A1F578EC7415F5CF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6">
    <w:name w:val="77943DE7A6794A2F8F797682CCB06612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8">
    <w:name w:val="D997EB0E7CF743639A40CF741D68461C1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8">
    <w:name w:val="7E60383E73A74075947BA963AD50EEF61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8">
    <w:name w:val="A27412F093974F9BA0AB079A6AC3965C1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0">
    <w:name w:val="2F67AC5C3E0B43C4A32031B6DC29131A10"/>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3">
    <w:name w:val="5BC260EBFCE745FA8782B90129C42FCE33"/>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2">
    <w:name w:val="526BFA01FD0D450CB3430FA23580AEA742"/>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0">
    <w:name w:val="598AB59B6B75460F9C373AF1DF352DD61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5">
    <w:name w:val="E522F8A849254428B717D268491E703B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7">
    <w:name w:val="022E300BD62C4ECFB712E547BAAADBC34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0">
    <w:name w:val="611CC994C9204ACDB375F063E546EA60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2">
    <w:name w:val="5C35D155DC954763A3400D9D22B03EF6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0">
    <w:name w:val="AEF9971C0B534454B2BFD9A8E24A0794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0">
    <w:name w:val="F27A89CA7BFA436BAA4CCCF0411595D6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9">
    <w:name w:val="30F2BE5477134310B1B72FED4C6BC8B12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7">
    <w:name w:val="AB433C3B41BE4DF2A32583DA571F1FBF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7">
    <w:name w:val="05FBADB4B3F64B5A8CC78D0BBBEB1023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7">
    <w:name w:val="452DC279A4144AE4A76D7507E48139CC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7">
    <w:name w:val="D4BCEB453F144D76A1F578EC7415F5CF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7">
    <w:name w:val="77943DE7A6794A2F8F797682CCB06612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9">
    <w:name w:val="D997EB0E7CF743639A40CF741D68461C1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9">
    <w:name w:val="7E60383E73A74075947BA963AD50EEF61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9">
    <w:name w:val="A27412F093974F9BA0AB079A6AC3965C1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1">
    <w:name w:val="2F67AC5C3E0B43C4A32031B6DC29131A1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4">
    <w:name w:val="5BC260EBFCE745FA8782B90129C42FCE3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3">
    <w:name w:val="526BFA01FD0D450CB3430FA23580AEA743"/>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1">
    <w:name w:val="598AB59B6B75460F9C373AF1DF352DD61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6">
    <w:name w:val="E522F8A849254428B717D268491E703B6"/>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8">
    <w:name w:val="022E300BD62C4ECFB712E547BAAADBC34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1">
    <w:name w:val="611CC994C9204ACDB375F063E546EA60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3">
    <w:name w:val="5C35D155DC954763A3400D9D22B03EF66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1">
    <w:name w:val="AEF9971C0B534454B2BFD9A8E24A0794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1">
    <w:name w:val="F27A89CA7BFA436BAA4CCCF0411595D6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0">
    <w:name w:val="30F2BE5477134310B1B72FED4C6BC8B13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8">
    <w:name w:val="AB433C3B41BE4DF2A32583DA571F1FBF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8">
    <w:name w:val="05FBADB4B3F64B5A8CC78D0BBBEB1023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8">
    <w:name w:val="452DC279A4144AE4A76D7507E48139CC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8">
    <w:name w:val="D4BCEB453F144D76A1F578EC7415F5CF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8">
    <w:name w:val="77943DE7A6794A2F8F797682CCB06612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0">
    <w:name w:val="D997EB0E7CF743639A40CF741D68461C2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0">
    <w:name w:val="7E60383E73A74075947BA963AD50EEF62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0">
    <w:name w:val="A27412F093974F9BA0AB079A6AC3965C2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2">
    <w:name w:val="2F67AC5C3E0B43C4A32031B6DC29131A1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5">
    <w:name w:val="5BC260EBFCE745FA8782B90129C42FCE3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4">
    <w:name w:val="526BFA01FD0D450CB3430FA23580AEA744"/>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2">
    <w:name w:val="598AB59B6B75460F9C373AF1DF352DD61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7">
    <w:name w:val="E522F8A849254428B717D268491E703B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9">
    <w:name w:val="022E300BD62C4ECFB712E547BAAADBC34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2">
    <w:name w:val="611CC994C9204ACDB375F063E546EA60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4">
    <w:name w:val="5C35D155DC954763A3400D9D22B03EF66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2">
    <w:name w:val="AEF9971C0B534454B2BFD9A8E24A0794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2">
    <w:name w:val="F27A89CA7BFA436BAA4CCCF0411595D6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1">
    <w:name w:val="30F2BE5477134310B1B72FED4C6BC8B13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9">
    <w:name w:val="AB433C3B41BE4DF2A32583DA571F1FBF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9">
    <w:name w:val="05FBADB4B3F64B5A8CC78D0BBBEB1023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9">
    <w:name w:val="452DC279A4144AE4A76D7507E48139CC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9">
    <w:name w:val="D4BCEB453F144D76A1F578EC7415F5CF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9">
    <w:name w:val="77943DE7A6794A2F8F797682CCB06612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1">
    <w:name w:val="D997EB0E7CF743639A40CF741D68461C2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1">
    <w:name w:val="7E60383E73A74075947BA963AD50EEF62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1">
    <w:name w:val="A27412F093974F9BA0AB079A6AC3965C2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3">
    <w:name w:val="2F67AC5C3E0B43C4A32031B6DC29131A1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6">
    <w:name w:val="5BC260EBFCE745FA8782B90129C42FCE36"/>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5">
    <w:name w:val="526BFA01FD0D450CB3430FA23580AEA745"/>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3">
    <w:name w:val="598AB59B6B75460F9C373AF1DF352DD61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8">
    <w:name w:val="E522F8A849254428B717D268491E703B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0">
    <w:name w:val="022E300BD62C4ECFB712E547BAAADBC35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3">
    <w:name w:val="611CC994C9204ACDB375F063E546EA606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5">
    <w:name w:val="5C35D155DC954763A3400D9D22B03EF66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3">
    <w:name w:val="AEF9971C0B534454B2BFD9A8E24A07946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3">
    <w:name w:val="F27A89CA7BFA436BAA4CCCF0411595D66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2">
    <w:name w:val="30F2BE5477134310B1B72FED4C6BC8B13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0">
    <w:name w:val="AB433C3B41BE4DF2A32583DA571F1FBF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0">
    <w:name w:val="05FBADB4B3F64B5A8CC78D0BBBEB1023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0">
    <w:name w:val="452DC279A4144AE4A76D7507E48139CC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0">
    <w:name w:val="D4BCEB453F144D76A1F578EC7415F5CF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0">
    <w:name w:val="77943DE7A6794A2F8F797682CCB06612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2">
    <w:name w:val="D997EB0E7CF743639A40CF741D68461C2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2">
    <w:name w:val="7E60383E73A74075947BA963AD50EEF62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2">
    <w:name w:val="A27412F093974F9BA0AB079A6AC3965C2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4">
    <w:name w:val="2F67AC5C3E0B43C4A32031B6DC29131A1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7">
    <w:name w:val="5BC260EBFCE745FA8782B90129C42FCE3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6">
    <w:name w:val="526BFA01FD0D450CB3430FA23580AEA746"/>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4">
    <w:name w:val="598AB59B6B75460F9C373AF1DF352DD61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9">
    <w:name w:val="E522F8A849254428B717D268491E703B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1">
    <w:name w:val="022E300BD62C4ECFB712E547BAAADBC35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4">
    <w:name w:val="611CC994C9204ACDB375F063E546EA606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6">
    <w:name w:val="5C35D155DC954763A3400D9D22B03EF666"/>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4">
    <w:name w:val="AEF9971C0B534454B2BFD9A8E24A07946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4">
    <w:name w:val="F27A89CA7BFA436BAA4CCCF0411595D66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3">
    <w:name w:val="30F2BE5477134310B1B72FED4C6BC8B13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1">
    <w:name w:val="AB433C3B41BE4DF2A32583DA571F1FBF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1">
    <w:name w:val="05FBADB4B3F64B5A8CC78D0BBBEB1023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1">
    <w:name w:val="452DC279A4144AE4A76D7507E48139CC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1">
    <w:name w:val="D4BCEB453F144D76A1F578EC7415F5CF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1">
    <w:name w:val="77943DE7A6794A2F8F797682CCB06612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3">
    <w:name w:val="D997EB0E7CF743639A40CF741D68461C2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3">
    <w:name w:val="7E60383E73A74075947BA963AD50EEF62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3">
    <w:name w:val="A27412F093974F9BA0AB079A6AC3965C2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5">
    <w:name w:val="2F67AC5C3E0B43C4A32031B6DC29131A1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8">
    <w:name w:val="5BC260EBFCE745FA8782B90129C42FCE3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7">
    <w:name w:val="526BFA01FD0D450CB3430FA23580AEA747"/>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5">
    <w:name w:val="598AB59B6B75460F9C373AF1DF352DD61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0">
    <w:name w:val="E522F8A849254428B717D268491E703B1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2">
    <w:name w:val="022E300BD62C4ECFB712E547BAAADBC35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5">
    <w:name w:val="611CC994C9204ACDB375F063E546EA606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7">
    <w:name w:val="5C35D155DC954763A3400D9D22B03EF66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5">
    <w:name w:val="AEF9971C0B534454B2BFD9A8E24A07946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5">
    <w:name w:val="F27A89CA7BFA436BAA4CCCF0411595D66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4">
    <w:name w:val="30F2BE5477134310B1B72FED4C6BC8B13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2">
    <w:name w:val="AB433C3B41BE4DF2A32583DA571F1FBF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2">
    <w:name w:val="05FBADB4B3F64B5A8CC78D0BBBEB1023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2">
    <w:name w:val="452DC279A4144AE4A76D7507E48139CC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2">
    <w:name w:val="D4BCEB453F144D76A1F578EC7415F5CF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2">
    <w:name w:val="77943DE7A6794A2F8F797682CCB06612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4">
    <w:name w:val="D997EB0E7CF743639A40CF741D68461C2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4">
    <w:name w:val="7E60383E73A74075947BA963AD50EEF62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4">
    <w:name w:val="A27412F093974F9BA0AB079A6AC3965C2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6">
    <w:name w:val="2F67AC5C3E0B43C4A32031B6DC29131A16"/>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9">
    <w:name w:val="5BC260EBFCE745FA8782B90129C42FCE3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8">
    <w:name w:val="526BFA01FD0D450CB3430FA23580AEA748"/>
    <w:rsid w:val="00B41D21"/>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6">
    <w:name w:val="598AB59B6B75460F9C373AF1DF352DD616"/>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1">
    <w:name w:val="E522F8A849254428B717D268491E703B11"/>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3">
    <w:name w:val="022E300BD62C4ECFB712E547BAAADBC35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6">
    <w:name w:val="611CC994C9204ACDB375F063E546EA6066"/>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8">
    <w:name w:val="5C35D155DC954763A3400D9D22B03EF668"/>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6">
    <w:name w:val="AEF9971C0B534454B2BFD9A8E24A079466"/>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6">
    <w:name w:val="F27A89CA7BFA436BAA4CCCF0411595D666"/>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5">
    <w:name w:val="30F2BE5477134310B1B72FED4C6BC8B135"/>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3">
    <w:name w:val="AB433C3B41BE4DF2A32583DA571F1FBF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3">
    <w:name w:val="05FBADB4B3F64B5A8CC78D0BBBEB1023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3">
    <w:name w:val="452DC279A4144AE4A76D7507E48139CC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3">
    <w:name w:val="D4BCEB453F144D76A1F578EC7415F5CF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3">
    <w:name w:val="77943DE7A6794A2F8F797682CCB06612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5">
    <w:name w:val="D997EB0E7CF743639A40CF741D68461C25"/>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5">
    <w:name w:val="7E60383E73A74075947BA963AD50EEF625"/>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5">
    <w:name w:val="A27412F093974F9BA0AB079A6AC3965C25"/>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7">
    <w:name w:val="2F67AC5C3E0B43C4A32031B6DC29131A17"/>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40">
    <w:name w:val="5BC260EBFCE745FA8782B90129C42FCE40"/>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9">
    <w:name w:val="526BFA01FD0D450CB3430FA23580AEA749"/>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7">
    <w:name w:val="598AB59B6B75460F9C373AF1DF352DD61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2">
    <w:name w:val="E522F8A849254428B717D268491E703B1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4">
    <w:name w:val="022E300BD62C4ECFB712E547BAAADBC35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7">
    <w:name w:val="611CC994C9204ACDB375F063E546EA60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9">
    <w:name w:val="5C35D155DC954763A3400D9D22B03EF6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7">
    <w:name w:val="AEF9971C0B534454B2BFD9A8E24A0794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7">
    <w:name w:val="F27A89CA7BFA436BAA4CCCF0411595D6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6">
    <w:name w:val="30F2BE5477134310B1B72FED4C6BC8B13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4">
    <w:name w:val="AB433C3B41BE4DF2A32583DA571F1FBF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4">
    <w:name w:val="05FBADB4B3F64B5A8CC78D0BBBEB1023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4">
    <w:name w:val="452DC279A4144AE4A76D7507E48139CC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4">
    <w:name w:val="D4BCEB453F144D76A1F578EC7415F5CF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4">
    <w:name w:val="77943DE7A6794A2F8F797682CCB06612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6">
    <w:name w:val="D997EB0E7CF743639A40CF741D68461C2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6">
    <w:name w:val="7E60383E73A74075947BA963AD50EEF62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6">
    <w:name w:val="A27412F093974F9BA0AB079A6AC3965C2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8">
    <w:name w:val="2F67AC5C3E0B43C4A32031B6DC29131A1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
    <w:name w:val="27E9D13447C64EE1A642295A1C3395A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41">
    <w:name w:val="5BC260EBFCE745FA8782B90129C42FCE4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0">
    <w:name w:val="526BFA01FD0D450CB3430FA23580AEA750"/>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8">
    <w:name w:val="598AB59B6B75460F9C373AF1DF352DD61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3">
    <w:name w:val="E522F8A849254428B717D268491E703B1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5">
    <w:name w:val="022E300BD62C4ECFB712E547BAAADBC35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8">
    <w:name w:val="611CC994C9204ACDB375F063E546EA60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0">
    <w:name w:val="5C35D155DC954763A3400D9D22B03EF67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8">
    <w:name w:val="AEF9971C0B534454B2BFD9A8E24A0794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8">
    <w:name w:val="F27A89CA7BFA436BAA4CCCF0411595D6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7">
    <w:name w:val="30F2BE5477134310B1B72FED4C6BC8B13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5">
    <w:name w:val="AB433C3B41BE4DF2A32583DA571F1FBF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5">
    <w:name w:val="05FBADB4B3F64B5A8CC78D0BBBEB1023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5">
    <w:name w:val="452DC279A4144AE4A76D7507E48139CC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5">
    <w:name w:val="D4BCEB453F144D76A1F578EC7415F5CF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5">
    <w:name w:val="77943DE7A6794A2F8F797682CCB06612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7">
    <w:name w:val="D997EB0E7CF743639A40CF741D68461C2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7">
    <w:name w:val="7E60383E73A74075947BA963AD50EEF62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7">
    <w:name w:val="A27412F093974F9BA0AB079A6AC3965C2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9">
    <w:name w:val="2F67AC5C3E0B43C4A32031B6DC29131A1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
    <w:name w:val="27E9D13447C64EE1A642295A1C3395A2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42">
    <w:name w:val="5BC260EBFCE745FA8782B90129C42FCE4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1">
    <w:name w:val="526BFA01FD0D450CB3430FA23580AEA751"/>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9">
    <w:name w:val="598AB59B6B75460F9C373AF1DF352DD61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4">
    <w:name w:val="E522F8A849254428B717D268491E703B1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6">
    <w:name w:val="022E300BD62C4ECFB712E547BAAADBC35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9">
    <w:name w:val="611CC994C9204ACDB375F063E546EA60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1">
    <w:name w:val="5C35D155DC954763A3400D9D22B03EF67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9">
    <w:name w:val="AEF9971C0B534454B2BFD9A8E24A0794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9">
    <w:name w:val="F27A89CA7BFA436BAA4CCCF0411595D6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8">
    <w:name w:val="30F2BE5477134310B1B72FED4C6BC8B13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6">
    <w:name w:val="AB433C3B41BE4DF2A32583DA571F1FBF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6">
    <w:name w:val="05FBADB4B3F64B5A8CC78D0BBBEB1023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6">
    <w:name w:val="452DC279A4144AE4A76D7507E48139CC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6">
    <w:name w:val="D4BCEB453F144D76A1F578EC7415F5CF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6">
    <w:name w:val="77943DE7A6794A2F8F797682CCB06612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8">
    <w:name w:val="D997EB0E7CF743639A40CF741D68461C2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8">
    <w:name w:val="7E60383E73A74075947BA963AD50EEF62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8">
    <w:name w:val="A27412F093974F9BA0AB079A6AC3965C2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0">
    <w:name w:val="2F67AC5C3E0B43C4A32031B6DC29131A2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2">
    <w:name w:val="27E9D13447C64EE1A642295A1C3395A2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
    <w:name w:val="EC7DB0918E234E909225503B03C26D5B"/>
    <w:rsid w:val="00294D60"/>
    <w:rPr>
      <w:lang w:val="en-GB" w:eastAsia="en-GB"/>
    </w:rPr>
  </w:style>
  <w:style w:type="paragraph" w:customStyle="1" w:styleId="526BFA01FD0D450CB3430FA23580AEA752">
    <w:name w:val="526BFA01FD0D450CB3430FA23580AEA752"/>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0">
    <w:name w:val="598AB59B6B75460F9C373AF1DF352DD62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5">
    <w:name w:val="E522F8A849254428B717D268491E703B1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7">
    <w:name w:val="022E300BD62C4ECFB712E547BAAADBC35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0">
    <w:name w:val="611CC994C9204ACDB375F063E546EA607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2">
    <w:name w:val="5C35D155DC954763A3400D9D22B03EF67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0">
    <w:name w:val="AEF9971C0B534454B2BFD9A8E24A07947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0">
    <w:name w:val="F27A89CA7BFA436BAA4CCCF0411595D67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9">
    <w:name w:val="30F2BE5477134310B1B72FED4C6BC8B13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7">
    <w:name w:val="AB433C3B41BE4DF2A32583DA571F1FBF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7">
    <w:name w:val="05FBADB4B3F64B5A8CC78D0BBBEB1023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7">
    <w:name w:val="452DC279A4144AE4A76D7507E48139CC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7">
    <w:name w:val="D4BCEB453F144D76A1F578EC7415F5CF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7">
    <w:name w:val="77943DE7A6794A2F8F797682CCB06612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9">
    <w:name w:val="D997EB0E7CF743639A40CF741D68461C2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9">
    <w:name w:val="7E60383E73A74075947BA963AD50EEF62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9">
    <w:name w:val="A27412F093974F9BA0AB079A6AC3965C2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1">
    <w:name w:val="2F67AC5C3E0B43C4A32031B6DC29131A2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3">
    <w:name w:val="27E9D13447C64EE1A642295A1C3395A2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
    <w:name w:val="EC7DB0918E234E909225503B03C26D5B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3">
    <w:name w:val="526BFA01FD0D450CB3430FA23580AEA753"/>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1">
    <w:name w:val="598AB59B6B75460F9C373AF1DF352DD62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6">
    <w:name w:val="E522F8A849254428B717D268491E703B1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8">
    <w:name w:val="022E300BD62C4ECFB712E547BAAADBC35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1">
    <w:name w:val="611CC994C9204ACDB375F063E546EA607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3">
    <w:name w:val="5C35D155DC954763A3400D9D22B03EF67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1">
    <w:name w:val="AEF9971C0B534454B2BFD9A8E24A07947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1">
    <w:name w:val="F27A89CA7BFA436BAA4CCCF0411595D67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0">
    <w:name w:val="30F2BE5477134310B1B72FED4C6BC8B14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8">
    <w:name w:val="AB433C3B41BE4DF2A32583DA571F1FBF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8">
    <w:name w:val="05FBADB4B3F64B5A8CC78D0BBBEB1023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8">
    <w:name w:val="452DC279A4144AE4A76D7507E48139CC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8">
    <w:name w:val="D4BCEB453F144D76A1F578EC7415F5CF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8">
    <w:name w:val="77943DE7A6794A2F8F797682CCB06612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0">
    <w:name w:val="D997EB0E7CF743639A40CF741D68461C3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0">
    <w:name w:val="7E60383E73A74075947BA963AD50EEF63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0">
    <w:name w:val="A27412F093974F9BA0AB079A6AC3965C3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2">
    <w:name w:val="2F67AC5C3E0B43C4A32031B6DC29131A2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4">
    <w:name w:val="27E9D13447C64EE1A642295A1C3395A2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2">
    <w:name w:val="EC7DB0918E234E909225503B03C26D5B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4">
    <w:name w:val="526BFA01FD0D450CB3430FA23580AEA754"/>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2">
    <w:name w:val="598AB59B6B75460F9C373AF1DF352DD62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7">
    <w:name w:val="E522F8A849254428B717D268491E703B1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9">
    <w:name w:val="022E300BD62C4ECFB712E547BAAADBC35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2">
    <w:name w:val="611CC994C9204ACDB375F063E546EA607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4">
    <w:name w:val="5C35D155DC954763A3400D9D22B03EF67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2">
    <w:name w:val="AEF9971C0B534454B2BFD9A8E24A07947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2">
    <w:name w:val="F27A89CA7BFA436BAA4CCCF0411595D67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1">
    <w:name w:val="30F2BE5477134310B1B72FED4C6BC8B14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9">
    <w:name w:val="AB433C3B41BE4DF2A32583DA571F1FBF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9">
    <w:name w:val="05FBADB4B3F64B5A8CC78D0BBBEB1023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9">
    <w:name w:val="452DC279A4144AE4A76D7507E48139CC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9">
    <w:name w:val="D4BCEB453F144D76A1F578EC7415F5CF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9">
    <w:name w:val="77943DE7A6794A2F8F797682CCB06612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1">
    <w:name w:val="D997EB0E7CF743639A40CF741D68461C3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1">
    <w:name w:val="7E60383E73A74075947BA963AD50EEF63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1">
    <w:name w:val="A27412F093974F9BA0AB079A6AC3965C3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3">
    <w:name w:val="2F67AC5C3E0B43C4A32031B6DC29131A2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5">
    <w:name w:val="27E9D13447C64EE1A642295A1C3395A2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3">
    <w:name w:val="EC7DB0918E234E909225503B03C26D5B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5">
    <w:name w:val="526BFA01FD0D450CB3430FA23580AEA755"/>
    <w:rsid w:val="009D1201"/>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3">
    <w:name w:val="598AB59B6B75460F9C373AF1DF352DD623"/>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8">
    <w:name w:val="E522F8A849254428B717D268491E703B18"/>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0">
    <w:name w:val="022E300BD62C4ECFB712E547BAAADBC36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3">
    <w:name w:val="611CC994C9204ACDB375F063E546EA6073"/>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5">
    <w:name w:val="5C35D155DC954763A3400D9D22B03EF675"/>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3">
    <w:name w:val="AEF9971C0B534454B2BFD9A8E24A079473"/>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3">
    <w:name w:val="F27A89CA7BFA436BAA4CCCF0411595D673"/>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2">
    <w:name w:val="30F2BE5477134310B1B72FED4C6BC8B142"/>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0">
    <w:name w:val="AB433C3B41BE4DF2A32583DA571F1FBF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0">
    <w:name w:val="05FBADB4B3F64B5A8CC78D0BBBEB1023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0">
    <w:name w:val="452DC279A4144AE4A76D7507E48139CC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0">
    <w:name w:val="D4BCEB453F144D76A1F578EC7415F5CF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0">
    <w:name w:val="77943DE7A6794A2F8F797682CCB06612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2">
    <w:name w:val="D997EB0E7CF743639A40CF741D68461C32"/>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2">
    <w:name w:val="7E60383E73A74075947BA963AD50EEF632"/>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2">
    <w:name w:val="A27412F093974F9BA0AB079A6AC3965C32"/>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4">
    <w:name w:val="2F67AC5C3E0B43C4A32031B6DC29131A24"/>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6">
    <w:name w:val="27E9D13447C64EE1A642295A1C3395A26"/>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4">
    <w:name w:val="EC7DB0918E234E909225503B03C26D5B4"/>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6">
    <w:name w:val="526BFA01FD0D450CB3430FA23580AEA756"/>
    <w:rsid w:val="00E22F1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4">
    <w:name w:val="598AB59B6B75460F9C373AF1DF352DD624"/>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9">
    <w:name w:val="E522F8A849254428B717D268491E703B19"/>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1">
    <w:name w:val="022E300BD62C4ECFB712E547BAAADBC36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4">
    <w:name w:val="611CC994C9204ACDB375F063E546EA6074"/>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6">
    <w:name w:val="5C35D155DC954763A3400D9D22B03EF676"/>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4">
    <w:name w:val="AEF9971C0B534454B2BFD9A8E24A079474"/>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4">
    <w:name w:val="F27A89CA7BFA436BAA4CCCF0411595D674"/>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3">
    <w:name w:val="30F2BE5477134310B1B72FED4C6BC8B143"/>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1">
    <w:name w:val="AB433C3B41BE4DF2A32583DA571F1FBF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1">
    <w:name w:val="05FBADB4B3F64B5A8CC78D0BBBEB1023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1">
    <w:name w:val="452DC279A4144AE4A76D7507E48139CC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1">
    <w:name w:val="D4BCEB453F144D76A1F578EC7415F5CF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1">
    <w:name w:val="77943DE7A6794A2F8F797682CCB06612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3">
    <w:name w:val="D997EB0E7CF743639A40CF741D68461C33"/>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3">
    <w:name w:val="7E60383E73A74075947BA963AD50EEF633"/>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3">
    <w:name w:val="A27412F093974F9BA0AB079A6AC3965C33"/>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5">
    <w:name w:val="2F67AC5C3E0B43C4A32031B6DC29131A25"/>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7">
    <w:name w:val="27E9D13447C64EE1A642295A1C3395A27"/>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5">
    <w:name w:val="EC7DB0918E234E909225503B03C26D5B5"/>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16E140C53F294C38AC47B7EFE690DADC">
    <w:name w:val="16E140C53F294C38AC47B7EFE690DADC"/>
    <w:rsid w:val="00F93B07"/>
    <w:rPr>
      <w:lang w:val="en-GB" w:eastAsia="en-GB"/>
    </w:rPr>
  </w:style>
  <w:style w:type="paragraph" w:customStyle="1" w:styleId="14B9686D95B74C358FF336FF809332EF">
    <w:name w:val="14B9686D95B74C358FF336FF809332EF"/>
    <w:rsid w:val="00F93B07"/>
    <w:rPr>
      <w:lang w:val="en-GB" w:eastAsia="en-GB"/>
    </w:rPr>
  </w:style>
  <w:style w:type="paragraph" w:customStyle="1" w:styleId="455725664C63415BB329E1A6E0514988">
    <w:name w:val="455725664C63415BB329E1A6E0514988"/>
    <w:rsid w:val="00F93B07"/>
    <w:rPr>
      <w:lang w:val="en-GB" w:eastAsia="en-GB"/>
    </w:rPr>
  </w:style>
  <w:style w:type="paragraph" w:customStyle="1" w:styleId="BB98F842D2CF4E38A983F1C5C259CBBB">
    <w:name w:val="BB98F842D2CF4E38A983F1C5C259CBBB"/>
    <w:rsid w:val="00F93B07"/>
    <w:rPr>
      <w:lang w:val="en-GB" w:eastAsia="en-GB"/>
    </w:rPr>
  </w:style>
  <w:style w:type="paragraph" w:customStyle="1" w:styleId="526BFA01FD0D450CB3430FA23580AEA757">
    <w:name w:val="526BFA01FD0D450CB3430FA23580AEA757"/>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5">
    <w:name w:val="598AB59B6B75460F9C373AF1DF352DD62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0">
    <w:name w:val="E522F8A849254428B717D268491E703B2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2">
    <w:name w:val="022E300BD62C4ECFB712E547BAAADBC36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5">
    <w:name w:val="611CC994C9204ACDB375F063E546EA60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7">
    <w:name w:val="5C35D155DC954763A3400D9D22B03EF6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5">
    <w:name w:val="AEF9971C0B534454B2BFD9A8E24A0794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5">
    <w:name w:val="F27A89CA7BFA436BAA4CCCF0411595D6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4">
    <w:name w:val="30F2BE5477134310B1B72FED4C6BC8B14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2">
    <w:name w:val="AB433C3B41BE4DF2A32583DA571F1FBF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2">
    <w:name w:val="05FBADB4B3F64B5A8CC78D0BBBEB1023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2">
    <w:name w:val="452DC279A4144AE4A76D7507E48139CC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2">
    <w:name w:val="D4BCEB453F144D76A1F578EC7415F5CF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2">
    <w:name w:val="77943DE7A6794A2F8F797682CCB06612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4">
    <w:name w:val="D997EB0E7CF743639A40CF741D68461C3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4">
    <w:name w:val="7E60383E73A74075947BA963AD50EEF63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4">
    <w:name w:val="A27412F093974F9BA0AB079A6AC3965C3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6">
    <w:name w:val="2F67AC5C3E0B43C4A32031B6DC29131A2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8">
    <w:name w:val="27E9D13447C64EE1A642295A1C3395A2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6">
    <w:name w:val="EC7DB0918E234E909225503B03C26D5B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CC892B9CBE304DB0B53DEE109443966B">
    <w:name w:val="CC892B9CBE304DB0B53DEE109443966B"/>
    <w:rsid w:val="00F93B07"/>
    <w:rPr>
      <w:lang w:val="en-GB" w:eastAsia="en-GB"/>
    </w:rPr>
  </w:style>
  <w:style w:type="paragraph" w:customStyle="1" w:styleId="526BFA01FD0D450CB3430FA23580AEA758">
    <w:name w:val="526BFA01FD0D450CB3430FA23580AEA758"/>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6">
    <w:name w:val="598AB59B6B75460F9C373AF1DF352DD62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1">
    <w:name w:val="E522F8A849254428B717D268491E703B2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3">
    <w:name w:val="022E300BD62C4ECFB712E547BAAADBC36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6">
    <w:name w:val="611CC994C9204ACDB375F063E546EA60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8">
    <w:name w:val="5C35D155DC954763A3400D9D22B03EF6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6">
    <w:name w:val="AEF9971C0B534454B2BFD9A8E24A0794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6">
    <w:name w:val="F27A89CA7BFA436BAA4CCCF0411595D6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5">
    <w:name w:val="30F2BE5477134310B1B72FED4C6BC8B14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3">
    <w:name w:val="AB433C3B41BE4DF2A32583DA571F1FBF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3">
    <w:name w:val="05FBADB4B3F64B5A8CC78D0BBBEB1023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3">
    <w:name w:val="452DC279A4144AE4A76D7507E48139CC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3">
    <w:name w:val="D4BCEB453F144D76A1F578EC7415F5CF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3">
    <w:name w:val="77943DE7A6794A2F8F797682CCB06612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5">
    <w:name w:val="D997EB0E7CF743639A40CF741D68461C3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5">
    <w:name w:val="7E60383E73A74075947BA963AD50EEF63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5">
    <w:name w:val="A27412F093974F9BA0AB079A6AC3965C3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7">
    <w:name w:val="2F67AC5C3E0B43C4A32031B6DC29131A2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9">
    <w:name w:val="27E9D13447C64EE1A642295A1C3395A2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7">
    <w:name w:val="EC7DB0918E234E909225503B03C26D5B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8DCADBF03B424490AB6B7C162EFCDE3C">
    <w:name w:val="8DCADBF03B424490AB6B7C162EFCDE3C"/>
    <w:rsid w:val="00F93B07"/>
    <w:rPr>
      <w:lang w:val="en-GB" w:eastAsia="en-GB"/>
    </w:rPr>
  </w:style>
  <w:style w:type="paragraph" w:customStyle="1" w:styleId="2B92DAF4C2AA4B95AC2920CDA140971D">
    <w:name w:val="2B92DAF4C2AA4B95AC2920CDA140971D"/>
    <w:rsid w:val="00F93B07"/>
    <w:rPr>
      <w:lang w:val="en-GB" w:eastAsia="en-GB"/>
    </w:rPr>
  </w:style>
  <w:style w:type="paragraph" w:customStyle="1" w:styleId="526BFA01FD0D450CB3430FA23580AEA759">
    <w:name w:val="526BFA01FD0D450CB3430FA23580AEA759"/>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7">
    <w:name w:val="598AB59B6B75460F9C373AF1DF352DD62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2">
    <w:name w:val="E522F8A849254428B717D268491E703B2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4">
    <w:name w:val="022E300BD62C4ECFB712E547BAAADBC36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7">
    <w:name w:val="611CC994C9204ACDB375F063E546EA60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9">
    <w:name w:val="5C35D155DC954763A3400D9D22B03EF67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7">
    <w:name w:val="AEF9971C0B534454B2BFD9A8E24A0794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7">
    <w:name w:val="F27A89CA7BFA436BAA4CCCF0411595D6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Guidelines">
    <w:name w:val="Guidelines"/>
    <w:basedOn w:val="a4"/>
    <w:link w:val="GuidelinesChar"/>
    <w:uiPriority w:val="2"/>
    <w:qFormat/>
    <w:rsid w:val="00EF11FA"/>
    <w:pPr>
      <w:spacing w:line="240" w:lineRule="auto"/>
      <w:jc w:val="both"/>
    </w:pPr>
    <w:rPr>
      <w:rFonts w:ascii="Times New Roman" w:eastAsia="Times New Roman" w:hAnsi="Times New Roman" w:cs="Times New Roman"/>
      <w:i/>
      <w:color w:val="365F91" w:themeColor="accent1" w:themeShade="BF"/>
      <w:lang w:val="en-GB" w:eastAsia="nl-NL"/>
    </w:rPr>
  </w:style>
  <w:style w:type="character" w:customStyle="1" w:styleId="GuidelinesChar">
    <w:name w:val="Guidelines Char"/>
    <w:basedOn w:val="a0"/>
    <w:link w:val="Guidelines"/>
    <w:uiPriority w:val="2"/>
    <w:rsid w:val="00EF11FA"/>
    <w:rPr>
      <w:rFonts w:ascii="Times New Roman" w:eastAsia="Times New Roman" w:hAnsi="Times New Roman" w:cs="Times New Roman"/>
      <w:i/>
      <w:color w:val="365F91" w:themeColor="accent1" w:themeShade="BF"/>
      <w:lang w:val="en-GB" w:eastAsia="nl-NL"/>
    </w:rPr>
  </w:style>
  <w:style w:type="paragraph" w:styleId="a4">
    <w:name w:val="Body Text"/>
    <w:basedOn w:val="a"/>
    <w:link w:val="Char"/>
    <w:uiPriority w:val="99"/>
    <w:semiHidden/>
    <w:unhideWhenUsed/>
    <w:rsid w:val="00F93B07"/>
    <w:pPr>
      <w:spacing w:after="120"/>
    </w:pPr>
  </w:style>
  <w:style w:type="character" w:customStyle="1" w:styleId="Char">
    <w:name w:val="Σώμα κειμένου Char"/>
    <w:basedOn w:val="a0"/>
    <w:link w:val="a4"/>
    <w:uiPriority w:val="99"/>
    <w:semiHidden/>
    <w:rsid w:val="00F93B07"/>
  </w:style>
  <w:style w:type="paragraph" w:customStyle="1" w:styleId="30F2BE5477134310B1B72FED4C6BC8B146">
    <w:name w:val="30F2BE5477134310B1B72FED4C6BC8B14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4">
    <w:name w:val="AB433C3B41BE4DF2A32583DA571F1FBF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4">
    <w:name w:val="05FBADB4B3F64B5A8CC78D0BBBEB1023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4">
    <w:name w:val="452DC279A4144AE4A76D7507E48139CC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4">
    <w:name w:val="D4BCEB453F144D76A1F578EC7415F5CF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4">
    <w:name w:val="77943DE7A6794A2F8F797682CCB06612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6">
    <w:name w:val="D997EB0E7CF743639A40CF741D68461C3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6">
    <w:name w:val="7E60383E73A74075947BA963AD50EEF63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6">
    <w:name w:val="A27412F093974F9BA0AB079A6AC3965C3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8">
    <w:name w:val="2F67AC5C3E0B43C4A32031B6DC29131A2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0">
    <w:name w:val="27E9D13447C64EE1A642295A1C3395A21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8">
    <w:name w:val="EC7DB0918E234E909225503B03C26D5B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9F95C0F550DB478C81004BC8C529FBD6">
    <w:name w:val="9F95C0F550DB478C81004BC8C529FBD6"/>
    <w:rsid w:val="00F93B07"/>
    <w:rPr>
      <w:lang w:val="en-GB" w:eastAsia="en-GB"/>
    </w:rPr>
  </w:style>
  <w:style w:type="paragraph" w:customStyle="1" w:styleId="27B1CDD3046344AA845A9A839611E433">
    <w:name w:val="27B1CDD3046344AA845A9A839611E433"/>
    <w:rsid w:val="00F93B07"/>
    <w:rPr>
      <w:lang w:val="en-GB" w:eastAsia="en-GB"/>
    </w:rPr>
  </w:style>
  <w:style w:type="paragraph" w:customStyle="1" w:styleId="5EA2D581D7FA440C9276EBF1EE2831FB">
    <w:name w:val="5EA2D581D7FA440C9276EBF1EE2831FB"/>
    <w:rsid w:val="00F93B07"/>
    <w:rPr>
      <w:lang w:val="en-GB" w:eastAsia="en-GB"/>
    </w:rPr>
  </w:style>
  <w:style w:type="paragraph" w:customStyle="1" w:styleId="89724914E3A3476980A7105302913A21">
    <w:name w:val="89724914E3A3476980A7105302913A21"/>
    <w:rsid w:val="00F93B07"/>
    <w:rPr>
      <w:lang w:val="en-GB" w:eastAsia="en-GB"/>
    </w:rPr>
  </w:style>
  <w:style w:type="paragraph" w:customStyle="1" w:styleId="526BFA01FD0D450CB3430FA23580AEA760">
    <w:name w:val="526BFA01FD0D450CB3430FA23580AEA760"/>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8">
    <w:name w:val="598AB59B6B75460F9C373AF1DF352DD62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3">
    <w:name w:val="E522F8A849254428B717D268491E703B2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5">
    <w:name w:val="022E300BD62C4ECFB712E547BAAADBC36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8">
    <w:name w:val="611CC994C9204ACDB375F063E546EA60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0">
    <w:name w:val="5C35D155DC954763A3400D9D22B03EF68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8">
    <w:name w:val="AEF9971C0B534454B2BFD9A8E24A0794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8">
    <w:name w:val="F27A89CA7BFA436BAA4CCCF0411595D6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7">
    <w:name w:val="30F2BE5477134310B1B72FED4C6BC8B14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5">
    <w:name w:val="AB433C3B41BE4DF2A32583DA571F1FBF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5">
    <w:name w:val="05FBADB4B3F64B5A8CC78D0BBBEB1023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5">
    <w:name w:val="452DC279A4144AE4A76D7507E48139CC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5">
    <w:name w:val="D4BCEB453F144D76A1F578EC7415F5CF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5">
    <w:name w:val="77943DE7A6794A2F8F797682CCB06612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7">
    <w:name w:val="D997EB0E7CF743639A40CF741D68461C3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7">
    <w:name w:val="7E60383E73A74075947BA963AD50EEF63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7">
    <w:name w:val="A27412F093974F9BA0AB079A6AC3965C3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9">
    <w:name w:val="2F67AC5C3E0B43C4A32031B6DC29131A2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1">
    <w:name w:val="27E9D13447C64EE1A642295A1C3395A21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9">
    <w:name w:val="EC7DB0918E234E909225503B03C26D5B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61">
    <w:name w:val="526BFA01FD0D450CB3430FA23580AEA761"/>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9">
    <w:name w:val="598AB59B6B75460F9C373AF1DF352DD62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4">
    <w:name w:val="E522F8A849254428B717D268491E703B2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6">
    <w:name w:val="022E300BD62C4ECFB712E547BAAADBC36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9">
    <w:name w:val="611CC994C9204ACDB375F063E546EA607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1">
    <w:name w:val="5C35D155DC954763A3400D9D22B03EF68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9">
    <w:name w:val="AEF9971C0B534454B2BFD9A8E24A07947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9">
    <w:name w:val="F27A89CA7BFA436BAA4CCCF0411595D67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6">
    <w:name w:val="AB433C3B41BE4DF2A32583DA571F1FBF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6">
    <w:name w:val="05FBADB4B3F64B5A8CC78D0BBBEB1023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6">
    <w:name w:val="452DC279A4144AE4A76D7507E48139CC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6">
    <w:name w:val="D4BCEB453F144D76A1F578EC7415F5CF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6">
    <w:name w:val="77943DE7A6794A2F8F797682CCB06612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8">
    <w:name w:val="D997EB0E7CF743639A40CF741D68461C3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8">
    <w:name w:val="7E60383E73A74075947BA963AD50EEF63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8">
    <w:name w:val="A27412F093974F9BA0AB079A6AC3965C3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0">
    <w:name w:val="2F67AC5C3E0B43C4A32031B6DC29131A3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2">
    <w:name w:val="27E9D13447C64EE1A642295A1C3395A21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0">
    <w:name w:val="EC7DB0918E234E909225503B03C26D5B1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62">
    <w:name w:val="526BFA01FD0D450CB3430FA23580AEA762"/>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0">
    <w:name w:val="598AB59B6B75460F9C373AF1DF352DD63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5">
    <w:name w:val="E522F8A849254428B717D268491E703B2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7">
    <w:name w:val="022E300BD62C4ECFB712E547BAAADBC36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EAAA4F503C24FF5B8CEFAEE7F25BC2A">
    <w:name w:val="5EAAA4F503C24FF5B8CEFAEE7F25BC2A"/>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0">
    <w:name w:val="611CC994C9204ACDB375F063E546EA608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2">
    <w:name w:val="5C35D155DC954763A3400D9D22B03EF68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0">
    <w:name w:val="AEF9971C0B534454B2BFD9A8E24A07948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0">
    <w:name w:val="F27A89CA7BFA436BAA4CCCF0411595D68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89724914E3A3476980A7105302913A211">
    <w:name w:val="89724914E3A3476980A7105302913A21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7">
    <w:name w:val="AB433C3B41BE4DF2A32583DA571F1FBF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7">
    <w:name w:val="05FBADB4B3F64B5A8CC78D0BBBEB1023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7">
    <w:name w:val="452DC279A4144AE4A76D7507E48139CC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7">
    <w:name w:val="D4BCEB453F144D76A1F578EC7415F5CF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7">
    <w:name w:val="77943DE7A6794A2F8F797682CCB06612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9">
    <w:name w:val="D997EB0E7CF743639A40CF741D68461C3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9">
    <w:name w:val="7E60383E73A74075947BA963AD50EEF63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9">
    <w:name w:val="A27412F093974F9BA0AB079A6AC3965C3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1">
    <w:name w:val="2F67AC5C3E0B43C4A32031B6DC29131A3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3">
    <w:name w:val="27E9D13447C64EE1A642295A1C3395A21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1">
    <w:name w:val="EC7DB0918E234E909225503B03C26D5B1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
    <w:name w:val="B7176F666F3A44F7B71DD30939990553"/>
    <w:rsid w:val="00F93B07"/>
    <w:rPr>
      <w:lang w:val="en-GB" w:eastAsia="en-GB"/>
    </w:rPr>
  </w:style>
  <w:style w:type="paragraph" w:customStyle="1" w:styleId="526BFA01FD0D450CB3430FA23580AEA763">
    <w:name w:val="526BFA01FD0D450CB3430FA23580AEA763"/>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1">
    <w:name w:val="598AB59B6B75460F9C373AF1DF352DD63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6">
    <w:name w:val="E522F8A849254428B717D268491E703B2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8">
    <w:name w:val="022E300BD62C4ECFB712E547BAAADBC36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1">
    <w:name w:val="B7176F666F3A44F7B71DD30939990553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1">
    <w:name w:val="611CC994C9204ACDB375F063E546EA608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3">
    <w:name w:val="5C35D155DC954763A3400D9D22B03EF68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1">
    <w:name w:val="AEF9971C0B534454B2BFD9A8E24A07948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1">
    <w:name w:val="F27A89CA7BFA436BAA4CCCF0411595D68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89724914E3A3476980A7105302913A212">
    <w:name w:val="89724914E3A3476980A7105302913A21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8">
    <w:name w:val="AB433C3B41BE4DF2A32583DA571F1FBF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8">
    <w:name w:val="05FBADB4B3F64B5A8CC78D0BBBEB1023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8">
    <w:name w:val="452DC279A4144AE4A76D7507E48139CC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8">
    <w:name w:val="D4BCEB453F144D76A1F578EC7415F5CF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8">
    <w:name w:val="77943DE7A6794A2F8F797682CCB06612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0">
    <w:name w:val="D997EB0E7CF743639A40CF741D68461C4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0">
    <w:name w:val="7E60383E73A74075947BA963AD50EEF64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0">
    <w:name w:val="A27412F093974F9BA0AB079A6AC3965C4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2">
    <w:name w:val="2F67AC5C3E0B43C4A32031B6DC29131A3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4">
    <w:name w:val="27E9D13447C64EE1A642295A1C3395A21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2">
    <w:name w:val="EC7DB0918E234E909225503B03C26D5B1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44231DEC934430A984EF17940D682B0">
    <w:name w:val="444231DEC934430A984EF17940D682B0"/>
    <w:rsid w:val="00EF11FA"/>
    <w:rPr>
      <w:lang w:val="en-GB" w:eastAsia="en-GB"/>
    </w:rPr>
  </w:style>
  <w:style w:type="paragraph" w:customStyle="1" w:styleId="526BFA01FD0D450CB3430FA23580AEA764">
    <w:name w:val="526BFA01FD0D450CB3430FA23580AEA764"/>
    <w:rsid w:val="00EF11F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2">
    <w:name w:val="598AB59B6B75460F9C373AF1DF352DD63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7">
    <w:name w:val="E522F8A849254428B717D268491E703B27"/>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9">
    <w:name w:val="022E300BD62C4ECFB712E547BAAADBC36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2">
    <w:name w:val="B7176F666F3A44F7B71DD30939990553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2">
    <w:name w:val="611CC994C9204ACDB375F063E546EA608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4">
    <w:name w:val="5C35D155DC954763A3400D9D22B03EF68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2">
    <w:name w:val="AEF9971C0B534454B2BFD9A8E24A07948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2">
    <w:name w:val="F27A89CA7BFA436BAA4CCCF0411595D68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444231DEC934430A984EF17940D682B01">
    <w:name w:val="444231DEC934430A984EF17940D682B0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9">
    <w:name w:val="AB433C3B41BE4DF2A32583DA571F1FBF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9">
    <w:name w:val="05FBADB4B3F64B5A8CC78D0BBBEB1023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9">
    <w:name w:val="452DC279A4144AE4A76D7507E48139CC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9">
    <w:name w:val="D4BCEB453F144D76A1F578EC7415F5CF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9">
    <w:name w:val="77943DE7A6794A2F8F797682CCB06612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1">
    <w:name w:val="D997EB0E7CF743639A40CF741D68461C4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1">
    <w:name w:val="7E60383E73A74075947BA963AD50EEF64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1">
    <w:name w:val="A27412F093974F9BA0AB079A6AC3965C4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3">
    <w:name w:val="2F67AC5C3E0B43C4A32031B6DC29131A3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5">
    <w:name w:val="27E9D13447C64EE1A642295A1C3395A215"/>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3">
    <w:name w:val="EC7DB0918E234E909225503B03C26D5B1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
    <w:name w:val="ECCC7F569813412CB40FEEEF3B27C05B"/>
    <w:rsid w:val="00EF11FA"/>
    <w:rPr>
      <w:lang w:val="en-GB" w:eastAsia="en-GB"/>
    </w:rPr>
  </w:style>
  <w:style w:type="paragraph" w:customStyle="1" w:styleId="526BFA01FD0D450CB3430FA23580AEA765">
    <w:name w:val="526BFA01FD0D450CB3430FA23580AEA765"/>
    <w:rsid w:val="00EF11F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3">
    <w:name w:val="598AB59B6B75460F9C373AF1DF352DD63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8">
    <w:name w:val="E522F8A849254428B717D268491E703B28"/>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70">
    <w:name w:val="022E300BD62C4ECFB712E547BAAADBC37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3">
    <w:name w:val="B7176F666F3A44F7B71DD30939990553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3">
    <w:name w:val="611CC994C9204ACDB375F063E546EA608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5">
    <w:name w:val="5C35D155DC954763A3400D9D22B03EF685"/>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3">
    <w:name w:val="AEF9971C0B534454B2BFD9A8E24A07948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3">
    <w:name w:val="F27A89CA7BFA436BAA4CCCF0411595D68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1">
    <w:name w:val="ECCC7F569813412CB40FEEEF3B27C05B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80">
    <w:name w:val="AB433C3B41BE4DF2A32583DA571F1FBF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80">
    <w:name w:val="05FBADB4B3F64B5A8CC78D0BBBEB1023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80">
    <w:name w:val="452DC279A4144AE4A76D7507E48139CC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80">
    <w:name w:val="D4BCEB453F144D76A1F578EC7415F5CF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80">
    <w:name w:val="77943DE7A6794A2F8F797682CCB06612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2">
    <w:name w:val="D997EB0E7CF743639A40CF741D68461C4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2">
    <w:name w:val="7E60383E73A74075947BA963AD50EEF64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2">
    <w:name w:val="A27412F093974F9BA0AB079A6AC3965C4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4">
    <w:name w:val="2F67AC5C3E0B43C4A32031B6DC29131A3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6">
    <w:name w:val="27E9D13447C64EE1A642295A1C3395A216"/>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4">
    <w:name w:val="EC7DB0918E234E909225503B03C26D5B1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A2A0D700DD94E0B970A6D2F8DECC970">
    <w:name w:val="FA2A0D700DD94E0B970A6D2F8DECC970"/>
    <w:rsid w:val="00EF11FA"/>
    <w:rPr>
      <w:lang w:val="en-GB" w:eastAsia="en-GB"/>
    </w:rPr>
  </w:style>
  <w:style w:type="paragraph" w:customStyle="1" w:styleId="526BFA01FD0D450CB3430FA23580AEA766">
    <w:name w:val="526BFA01FD0D450CB3430FA23580AEA766"/>
    <w:rsid w:val="00EF11F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4">
    <w:name w:val="598AB59B6B75460F9C373AF1DF352DD63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9">
    <w:name w:val="E522F8A849254428B717D268491E703B2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71">
    <w:name w:val="022E300BD62C4ECFB712E547BAAADBC37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4">
    <w:name w:val="B7176F666F3A44F7B71DD30939990553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4">
    <w:name w:val="611CC994C9204ACDB375F063E546EA608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6">
    <w:name w:val="5C35D155DC954763A3400D9D22B03EF686"/>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4">
    <w:name w:val="AEF9971C0B534454B2BFD9A8E24A07948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4">
    <w:name w:val="F27A89CA7BFA436BAA4CCCF0411595D68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2">
    <w:name w:val="ECCC7F569813412CB40FEEEF3B27C05B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81">
    <w:name w:val="AB433C3B41BE4DF2A32583DA571F1FBF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81">
    <w:name w:val="05FBADB4B3F64B5A8CC78D0BBBEB1023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81">
    <w:name w:val="452DC279A4144AE4A76D7507E48139CC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81">
    <w:name w:val="D4BCEB453F144D76A1F578EC7415F5CF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81">
    <w:name w:val="77943DE7A6794A2F8F797682CCB06612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3">
    <w:name w:val="D997EB0E7CF743639A40CF741D68461C4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3">
    <w:name w:val="7E60383E73A74075947BA963AD50EEF64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3">
    <w:name w:val="A27412F093974F9BA0AB079A6AC3965C4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5">
    <w:name w:val="2F67AC5C3E0B43C4A32031B6DC29131A35"/>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7">
    <w:name w:val="27E9D13447C64EE1A642295A1C3395A217"/>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5">
    <w:name w:val="EC7DB0918E234E909225503B03C26D5B15"/>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A2A0D700DD94E0B970A6D2F8DECC9701">
    <w:name w:val="FA2A0D700DD94E0B970A6D2F8DECC9701"/>
    <w:rsid w:val="00EF11FA"/>
    <w:pPr>
      <w:spacing w:after="0" w:line="240" w:lineRule="auto"/>
      <w:ind w:right="-567"/>
      <w:jc w:val="both"/>
    </w:pPr>
    <w:rPr>
      <w:rFonts w:ascii="Times New Roman" w:eastAsia="Times New Roman" w:hAnsi="Times New Roman" w:cs="Times New Roman"/>
      <w:sz w:val="16"/>
      <w:szCs w:val="24"/>
      <w:lang w:val="en-GB" w:eastAsia="en-GB"/>
    </w:rPr>
  </w:style>
  <w:style w:type="paragraph" w:customStyle="1" w:styleId="526BFA01FD0D450CB3430FA23580AEA767">
    <w:name w:val="526BFA01FD0D450CB3430FA23580AEA767"/>
    <w:rsid w:val="00F13883"/>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5">
    <w:name w:val="598AB59B6B75460F9C373AF1DF352DD63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30">
    <w:name w:val="E522F8A849254428B717D268491E703B30"/>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72">
    <w:name w:val="022E300BD62C4ECFB712E547BAAADBC37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5">
    <w:name w:val="B7176F666F3A44F7B71DD30939990553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5">
    <w:name w:val="611CC994C9204ACDB375F063E546EA608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7">
    <w:name w:val="5C35D155DC954763A3400D9D22B03EF687"/>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5">
    <w:name w:val="AEF9971C0B534454B2BFD9A8E24A07948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5">
    <w:name w:val="F27A89CA7BFA436BAA4CCCF0411595D68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3">
    <w:name w:val="ECCC7F569813412CB40FEEEF3B27C05B3"/>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82">
    <w:name w:val="AB433C3B41BE4DF2A32583DA571F1FBF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82">
    <w:name w:val="05FBADB4B3F64B5A8CC78D0BBBEB1023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82">
    <w:name w:val="452DC279A4144AE4A76D7507E48139CC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82">
    <w:name w:val="D4BCEB453F144D76A1F578EC7415F5CF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82">
    <w:name w:val="77943DE7A6794A2F8F797682CCB06612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4">
    <w:name w:val="D997EB0E7CF743639A40CF741D68461C44"/>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4">
    <w:name w:val="7E60383E73A74075947BA963AD50EEF644"/>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4">
    <w:name w:val="A27412F093974F9BA0AB079A6AC3965C44"/>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6">
    <w:name w:val="2F67AC5C3E0B43C4A32031B6DC29131A36"/>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8">
    <w:name w:val="27E9D13447C64EE1A642295A1C3395A218"/>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6">
    <w:name w:val="EC7DB0918E234E909225503B03C26D5B16"/>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FA2A0D700DD94E0B970A6D2F8DECC9702">
    <w:name w:val="FA2A0D700DD94E0B970A6D2F8DECC9702"/>
    <w:rsid w:val="00F13883"/>
    <w:pPr>
      <w:spacing w:after="0" w:line="240" w:lineRule="auto"/>
      <w:ind w:right="-567"/>
      <w:jc w:val="both"/>
    </w:pPr>
    <w:rPr>
      <w:rFonts w:ascii="Times New Roman" w:eastAsia="Times New Roman" w:hAnsi="Times New Roman" w:cs="Times New Roman"/>
      <w:sz w:val="16"/>
      <w:szCs w:val="24"/>
      <w:lang w:val="en-GB" w:eastAsia="en-GB"/>
    </w:rPr>
  </w:style>
  <w:style w:type="paragraph" w:customStyle="1" w:styleId="6BACCBF1E0124A5DAA35A5F789537834">
    <w:name w:val="6BACCBF1E0124A5DAA35A5F789537834"/>
    <w:rsid w:val="00BF6052"/>
    <w:rPr>
      <w:lang w:val="en-GB" w:eastAsia="en-GB"/>
    </w:rPr>
  </w:style>
  <w:style w:type="paragraph" w:customStyle="1" w:styleId="85A74BC62DB74DEB90EED0E9A32ACB6B">
    <w:name w:val="85A74BC62DB74DEB90EED0E9A32ACB6B"/>
    <w:rsid w:val="00BF6052"/>
    <w:rPr>
      <w:lang w:val="en-GB" w:eastAsia="en-GB"/>
    </w:rPr>
  </w:style>
  <w:style w:type="paragraph" w:customStyle="1" w:styleId="8050F6E26E1D427BB79A90F44A154527">
    <w:name w:val="8050F6E26E1D427BB79A90F44A154527"/>
    <w:rsid w:val="00FE76A3"/>
    <w:rPr>
      <w:lang w:val="en-US" w:eastAsia="en-US"/>
    </w:rPr>
  </w:style>
  <w:style w:type="paragraph" w:customStyle="1" w:styleId="2F51B2845A3043A6AC0CB79FEE19EEE0">
    <w:name w:val="2F51B2845A3043A6AC0CB79FEE19EEE0"/>
    <w:rsid w:val="00FE76A3"/>
    <w:rPr>
      <w:lang w:val="en-US" w:eastAsia="en-US"/>
    </w:rPr>
  </w:style>
  <w:style w:type="paragraph" w:customStyle="1" w:styleId="F919EF1C75CB440BA47CCA72472ADF27">
    <w:name w:val="F919EF1C75CB440BA47CCA72472ADF27"/>
    <w:rsid w:val="00FE76A3"/>
    <w:rPr>
      <w:lang w:val="en-US" w:eastAsia="en-US"/>
    </w:rPr>
  </w:style>
  <w:style w:type="paragraph" w:customStyle="1" w:styleId="EC0B40241DFA4535A549BC2C6CC888AB">
    <w:name w:val="EC0B40241DFA4535A549BC2C6CC888AB"/>
    <w:rsid w:val="00FE76A3"/>
    <w:rPr>
      <w:lang w:val="en-US" w:eastAsia="en-US"/>
    </w:rPr>
  </w:style>
  <w:style w:type="paragraph" w:customStyle="1" w:styleId="3D4EF23E5D3A450891AEBFDDEB38F164">
    <w:name w:val="3D4EF23E5D3A450891AEBFDDEB38F164"/>
    <w:rsid w:val="00FE76A3"/>
    <w:rPr>
      <w:lang w:val="en-US" w:eastAsia="en-US"/>
    </w:rPr>
  </w:style>
  <w:style w:type="paragraph" w:customStyle="1" w:styleId="B0F74E9C819844558E69E7DC9D063134">
    <w:name w:val="B0F74E9C819844558E69E7DC9D063134"/>
    <w:rsid w:val="00FE76A3"/>
    <w:rPr>
      <w:lang w:val="en-US" w:eastAsia="en-US"/>
    </w:rPr>
  </w:style>
  <w:style w:type="paragraph" w:customStyle="1" w:styleId="9FED8703299648A38BBB573C089E6821">
    <w:name w:val="9FED8703299648A38BBB573C089E6821"/>
    <w:rsid w:val="00FE76A3"/>
    <w:rPr>
      <w:lang w:val="en-US" w:eastAsia="en-US"/>
    </w:rPr>
  </w:style>
  <w:style w:type="paragraph" w:customStyle="1" w:styleId="3EB44D6A01274AA89B6707196A2AE2AD">
    <w:name w:val="3EB44D6A01274AA89B6707196A2AE2AD"/>
    <w:rsid w:val="00FE76A3"/>
    <w:rPr>
      <w:lang w:val="en-US" w:eastAsia="en-US"/>
    </w:rPr>
  </w:style>
  <w:style w:type="paragraph" w:customStyle="1" w:styleId="322870AC51AE4F22ADC8C770328A7965">
    <w:name w:val="322870AC51AE4F22ADC8C770328A7965"/>
    <w:rsid w:val="000711C8"/>
    <w:rPr>
      <w:lang w:val="en-US" w:eastAsia="en-US"/>
    </w:rPr>
  </w:style>
  <w:style w:type="paragraph" w:customStyle="1" w:styleId="60A192263E2C43C6800855FE3927043B">
    <w:name w:val="60A192263E2C43C6800855FE3927043B"/>
    <w:rsid w:val="000711C8"/>
    <w:rPr>
      <w:lang w:val="en-US" w:eastAsia="en-US"/>
    </w:rPr>
  </w:style>
  <w:style w:type="paragraph" w:customStyle="1" w:styleId="D313355ABA6D4EA08D782ED6BD0D6A90">
    <w:name w:val="D313355ABA6D4EA08D782ED6BD0D6A90"/>
    <w:rsid w:val="000711C8"/>
    <w:rPr>
      <w:lang w:val="en-US" w:eastAsia="en-US"/>
    </w:rPr>
  </w:style>
  <w:style w:type="paragraph" w:customStyle="1" w:styleId="0B6D5EAD935C48309CC2DAAC1B26FA38">
    <w:name w:val="0B6D5EAD935C48309CC2DAAC1B26FA38"/>
    <w:rsid w:val="000711C8"/>
    <w:rPr>
      <w:lang w:val="en-US" w:eastAsia="en-US"/>
    </w:rPr>
  </w:style>
  <w:style w:type="paragraph" w:customStyle="1" w:styleId="49933E3FB3B5448596981F10BCE75210">
    <w:name w:val="49933E3FB3B5448596981F10BCE75210"/>
    <w:rsid w:val="000711C8"/>
    <w:rPr>
      <w:lang w:val="en-US" w:eastAsia="en-US"/>
    </w:rPr>
  </w:style>
  <w:style w:type="paragraph" w:customStyle="1" w:styleId="DFE8048B217E47C1BC0968D3E5F35C43">
    <w:name w:val="DFE8048B217E47C1BC0968D3E5F35C43"/>
    <w:rsid w:val="000711C8"/>
    <w:rPr>
      <w:lang w:val="en-US" w:eastAsia="en-US"/>
    </w:rPr>
  </w:style>
  <w:style w:type="paragraph" w:customStyle="1" w:styleId="850A26E46B8E43B09422F27066D080EF">
    <w:name w:val="850A26E46B8E43B09422F27066D080EF"/>
    <w:rsid w:val="000711C8"/>
    <w:rPr>
      <w:lang w:val="en-US" w:eastAsia="en-US"/>
    </w:rPr>
  </w:style>
  <w:style w:type="paragraph" w:customStyle="1" w:styleId="22A15BC76A0340D98FECC9B5FC8DF01B">
    <w:name w:val="22A15BC76A0340D98FECC9B5FC8DF01B"/>
    <w:rsid w:val="000711C8"/>
    <w:rPr>
      <w:lang w:val="en-US" w:eastAsia="en-US"/>
    </w:rPr>
  </w:style>
  <w:style w:type="paragraph" w:customStyle="1" w:styleId="9F093334BFBF4E48AA62F925ECE0ED44">
    <w:name w:val="9F093334BFBF4E48AA62F925ECE0ED44"/>
    <w:rsid w:val="000711C8"/>
    <w:rPr>
      <w:lang w:val="en-US" w:eastAsia="en-US"/>
    </w:rPr>
  </w:style>
  <w:style w:type="paragraph" w:customStyle="1" w:styleId="98EFA5AA8CF04A04B47973B4F7149ABE">
    <w:name w:val="98EFA5AA8CF04A04B47973B4F7149ABE"/>
    <w:rsid w:val="000711C8"/>
    <w:rPr>
      <w:lang w:val="en-US" w:eastAsia="en-US"/>
    </w:rPr>
  </w:style>
  <w:style w:type="paragraph" w:customStyle="1" w:styleId="5B6486845F3A4ED5928FE52FEAF7EE13">
    <w:name w:val="5B6486845F3A4ED5928FE52FEAF7EE13"/>
    <w:rsid w:val="000711C8"/>
    <w:rPr>
      <w:lang w:val="en-US" w:eastAsia="en-US"/>
    </w:rPr>
  </w:style>
  <w:style w:type="paragraph" w:customStyle="1" w:styleId="F28FC3F969E24B7E8F711047DBB12BB1">
    <w:name w:val="F28FC3F969E24B7E8F711047DBB12BB1"/>
    <w:rsid w:val="000711C8"/>
    <w:rPr>
      <w:lang w:val="en-US" w:eastAsia="en-US"/>
    </w:rPr>
  </w:style>
  <w:style w:type="paragraph" w:customStyle="1" w:styleId="639DB8E013CD42B3936F44FB97A18B5C">
    <w:name w:val="639DB8E013CD42B3936F44FB97A18B5C"/>
    <w:rsid w:val="000711C8"/>
    <w:rPr>
      <w:lang w:val="en-US" w:eastAsia="en-US"/>
    </w:rPr>
  </w:style>
  <w:style w:type="paragraph" w:customStyle="1" w:styleId="29483DF65D0E415397F20F9A8EA07AE1">
    <w:name w:val="29483DF65D0E415397F20F9A8EA07AE1"/>
    <w:rsid w:val="000711C8"/>
    <w:rPr>
      <w:lang w:val="en-US" w:eastAsia="en-US"/>
    </w:rPr>
  </w:style>
  <w:style w:type="paragraph" w:customStyle="1" w:styleId="D26B5933845E4437ADEAA8734B0E1B00">
    <w:name w:val="D26B5933845E4437ADEAA8734B0E1B00"/>
    <w:rsid w:val="000711C8"/>
    <w:rPr>
      <w:lang w:val="en-US" w:eastAsia="en-US"/>
    </w:rPr>
  </w:style>
  <w:style w:type="paragraph" w:customStyle="1" w:styleId="A82A6163E1A04B05B0031A47D64011FB">
    <w:name w:val="A82A6163E1A04B05B0031A47D64011FB"/>
    <w:rsid w:val="000711C8"/>
    <w:rPr>
      <w:lang w:val="en-US" w:eastAsia="en-US"/>
    </w:rPr>
  </w:style>
  <w:style w:type="paragraph" w:customStyle="1" w:styleId="E461EFE8293741999B4EADAE727EF38B">
    <w:name w:val="E461EFE8293741999B4EADAE727EF38B"/>
    <w:rsid w:val="000711C8"/>
    <w:rPr>
      <w:lang w:val="en-US" w:eastAsia="en-US"/>
    </w:rPr>
  </w:style>
  <w:style w:type="paragraph" w:customStyle="1" w:styleId="5BB8BC892F954A55B701B7FA5344E4F5">
    <w:name w:val="5BB8BC892F954A55B701B7FA5344E4F5"/>
    <w:rsid w:val="00F76F9B"/>
    <w:rPr>
      <w:lang w:val="en-US" w:eastAsia="en-US"/>
    </w:rPr>
  </w:style>
  <w:style w:type="paragraph" w:customStyle="1" w:styleId="C16B6C76CF7541A6A84C7FB8450F87A7">
    <w:name w:val="C16B6C76CF7541A6A84C7FB8450F87A7"/>
    <w:rsid w:val="00F76F9B"/>
    <w:rPr>
      <w:lang w:val="en-US" w:eastAsia="en-US"/>
    </w:rPr>
  </w:style>
  <w:style w:type="paragraph" w:customStyle="1" w:styleId="063DDB18397C4D3998003B1B94236B81">
    <w:name w:val="063DDB18397C4D3998003B1B94236B81"/>
    <w:rsid w:val="00F76F9B"/>
    <w:rPr>
      <w:lang w:val="en-US" w:eastAsia="en-US"/>
    </w:rPr>
  </w:style>
  <w:style w:type="paragraph" w:customStyle="1" w:styleId="905832E5881B451B9310CB2F80789FC3">
    <w:name w:val="905832E5881B451B9310CB2F80789FC3"/>
    <w:rsid w:val="00F76F9B"/>
    <w:rPr>
      <w:lang w:val="en-US" w:eastAsia="en-US"/>
    </w:rPr>
  </w:style>
  <w:style w:type="paragraph" w:customStyle="1" w:styleId="167D3260F8CE4D27AC9925783279ADF7">
    <w:name w:val="167D3260F8CE4D27AC9925783279ADF7"/>
    <w:rsid w:val="00F76F9B"/>
    <w:rPr>
      <w:lang w:val="en-US" w:eastAsia="en-US"/>
    </w:rPr>
  </w:style>
  <w:style w:type="paragraph" w:customStyle="1" w:styleId="CD7D7CFA20D5462899DD16C39018D377">
    <w:name w:val="CD7D7CFA20D5462899DD16C39018D377"/>
    <w:rsid w:val="0050361C"/>
    <w:rPr>
      <w:lang w:val="en-US" w:eastAsia="en-US"/>
    </w:rPr>
  </w:style>
  <w:style w:type="paragraph" w:customStyle="1" w:styleId="0215F321C419430BB62234469190D2DF">
    <w:name w:val="0215F321C419430BB62234469190D2DF"/>
    <w:rsid w:val="0050361C"/>
    <w:rPr>
      <w:lang w:val="en-US" w:eastAsia="en-US"/>
    </w:rPr>
  </w:style>
  <w:style w:type="paragraph" w:customStyle="1" w:styleId="3D5703D3C0A44E22AB6F1AA9C59E6648">
    <w:name w:val="3D5703D3C0A44E22AB6F1AA9C59E6648"/>
    <w:rsid w:val="00EC0FB8"/>
    <w:rPr>
      <w:lang w:val="en-US" w:eastAsia="en-US"/>
    </w:rPr>
  </w:style>
  <w:style w:type="paragraph" w:customStyle="1" w:styleId="246DE6C9628949FAA94BD4385492492E">
    <w:name w:val="246DE6C9628949FAA94BD4385492492E"/>
    <w:rsid w:val="00EC0FB8"/>
    <w:rPr>
      <w:lang w:val="en-US" w:eastAsia="en-US"/>
    </w:rPr>
  </w:style>
  <w:style w:type="paragraph" w:customStyle="1" w:styleId="7A2B2204C7B0468387EB48868B7EE685">
    <w:name w:val="7A2B2204C7B0468387EB48868B7EE685"/>
    <w:rsid w:val="00EC0FB8"/>
    <w:rPr>
      <w:lang w:val="en-US" w:eastAsia="en-US"/>
    </w:rPr>
  </w:style>
  <w:style w:type="paragraph" w:customStyle="1" w:styleId="04620345A36544D1B2312D661EF6719D">
    <w:name w:val="04620345A36544D1B2312D661EF6719D"/>
    <w:rsid w:val="00EC3606"/>
    <w:rPr>
      <w:lang w:val="en-US" w:eastAsia="en-US"/>
    </w:rPr>
  </w:style>
  <w:style w:type="paragraph" w:customStyle="1" w:styleId="D2BE96C0A50449F8B40E89BC55CEA319">
    <w:name w:val="D2BE96C0A50449F8B40E89BC55CEA319"/>
    <w:rsid w:val="00CC4242"/>
    <w:rPr>
      <w:lang w:val="en-US" w:eastAsia="en-US"/>
    </w:rPr>
  </w:style>
  <w:style w:type="paragraph" w:customStyle="1" w:styleId="D1755B547C214A04AC646A1DCF5AAB34">
    <w:name w:val="D1755B547C214A04AC646A1DCF5AAB34"/>
    <w:rsid w:val="00CC4242"/>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C4242"/>
    <w:rPr>
      <w:color w:val="2C8F6C"/>
    </w:rPr>
  </w:style>
  <w:style w:type="paragraph" w:customStyle="1" w:styleId="FABA0CF37668448F8143724B41AC6FB5">
    <w:name w:val="FABA0CF37668448F8143724B41AC6FB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
    <w:name w:val="51DD215C4FD64CCBBD2111B4732267AF"/>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
    <w:name w:val="1E5916F0F0D34268818F70CA1615902E"/>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B1E34E1BDC84EDD8B56DBB27C953A31">
    <w:name w:val="5B1E34E1BDC84EDD8B56DBB27C953A3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
    <w:name w:val="FABA0CF37668448F8143724B41AC6FB5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
    <w:name w:val="51DD215C4FD64CCBBD2111B4732267AF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
    <w:name w:val="1E5916F0F0D34268818F70CA1615902E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B1E34E1BDC84EDD8B56DBB27C953A311">
    <w:name w:val="5B1E34E1BDC84EDD8B56DBB27C953A31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
    <w:name w:val="FABA0CF37668448F8143724B41AC6FB5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
    <w:name w:val="51DD215C4FD64CCBBD2111B4732267AF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
    <w:name w:val="1E5916F0F0D34268818F70CA1615902E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B1E34E1BDC84EDD8B56DBB27C953A312">
    <w:name w:val="5B1E34E1BDC84EDD8B56DBB27C953A31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
    <w:name w:val="FABA0CF37668448F8143724B41AC6FB5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
    <w:name w:val="51DD215C4FD64CCBBD2111B4732267AF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
    <w:name w:val="1E5916F0F0D34268818F70CA1615902E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B1E34E1BDC84EDD8B56DBB27C953A313">
    <w:name w:val="5B1E34E1BDC84EDD8B56DBB27C953A31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
    <w:name w:val="A78FA6C5F12C4FA3918F3FB3D7EEC5D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4">
    <w:name w:val="FABA0CF37668448F8143724B41AC6FB5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4">
    <w:name w:val="51DD215C4FD64CCBBD2111B4732267AF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4">
    <w:name w:val="1E5916F0F0D34268818F70CA1615902E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1">
    <w:name w:val="A78FA6C5F12C4FA3918F3FB3D7EEC5D3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
    <w:name w:val="60F317F6BC014B3FB7A335535992E76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5">
    <w:name w:val="FABA0CF37668448F8143724B41AC6FB5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5">
    <w:name w:val="51DD215C4FD64CCBBD2111B4732267AF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5">
    <w:name w:val="1E5916F0F0D34268818F70CA1615902E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2">
    <w:name w:val="A78FA6C5F12C4FA3918F3FB3D7EEC5D3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
    <w:name w:val="60F317F6BC014B3FB7A335535992E761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
    <w:name w:val="12C9A7681A794D608AEE1FD812A0378A"/>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
    <w:name w:val="EFE3AF718BB24ACAB5707BC9C4C453D6"/>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6">
    <w:name w:val="FABA0CF37668448F8143724B41AC6FB56"/>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6">
    <w:name w:val="51DD215C4FD64CCBBD2111B4732267AF6"/>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6">
    <w:name w:val="1E5916F0F0D34268818F70CA1615902E6"/>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3">
    <w:name w:val="A78FA6C5F12C4FA3918F3FB3D7EEC5D3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
    <w:name w:val="60F317F6BC014B3FB7A335535992E761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
    <w:name w:val="12C9A7681A794D608AEE1FD812A0378A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
    <w:name w:val="EFE3AF718BB24ACAB5707BC9C4C453D6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D8EFC3088662455B80A65AC636C90853">
    <w:name w:val="D8EFC3088662455B80A65AC636C90853"/>
    <w:rsid w:val="0098411C"/>
  </w:style>
  <w:style w:type="paragraph" w:customStyle="1" w:styleId="89F7A51AEA104E77BF2A21EEA90BE69E">
    <w:name w:val="89F7A51AEA104E77BF2A21EEA90BE69E"/>
    <w:rsid w:val="0098411C"/>
  </w:style>
  <w:style w:type="paragraph" w:customStyle="1" w:styleId="FABA0CF37668448F8143724B41AC6FB57">
    <w:name w:val="FABA0CF37668448F8143724B41AC6FB57"/>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7">
    <w:name w:val="51DD215C4FD64CCBBD2111B4732267AF7"/>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7">
    <w:name w:val="1E5916F0F0D34268818F70CA1615902E7"/>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4">
    <w:name w:val="A78FA6C5F12C4FA3918F3FB3D7EEC5D3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4BE3C7814E0F4888AB81E24D665EB4C5">
    <w:name w:val="4BE3C7814E0F4888AB81E24D665EB4C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3">
    <w:name w:val="60F317F6BC014B3FB7A335535992E761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D8EFC3088662455B80A65AC636C908531">
    <w:name w:val="D8EFC3088662455B80A65AC636C90853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
    <w:name w:val="12C9A7681A794D608AEE1FD812A0378A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89F7A51AEA104E77BF2A21EEA90BE69E1">
    <w:name w:val="89F7A51AEA104E77BF2A21EEA90BE69E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
    <w:name w:val="EFE3AF718BB24ACAB5707BC9C4C453D6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8">
    <w:name w:val="FABA0CF37668448F8143724B41AC6FB58"/>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8">
    <w:name w:val="51DD215C4FD64CCBBD2111B4732267AF8"/>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8">
    <w:name w:val="1E5916F0F0D34268818F70CA1615902E8"/>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A78FA6C5F12C4FA3918F3FB3D7EEC5D35">
    <w:name w:val="A78FA6C5F12C4FA3918F3FB3D7EEC5D3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4BE3C7814E0F4888AB81E24D665EB4C51">
    <w:name w:val="4BE3C7814E0F4888AB81E24D665EB4C51"/>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4">
    <w:name w:val="60F317F6BC014B3FB7A335535992E761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D8EFC3088662455B80A65AC636C908532">
    <w:name w:val="D8EFC3088662455B80A65AC636C90853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3">
    <w:name w:val="12C9A7681A794D608AEE1FD812A0378A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89F7A51AEA104E77BF2A21EEA90BE69E2">
    <w:name w:val="89F7A51AEA104E77BF2A21EEA90BE69E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3">
    <w:name w:val="EFE3AF718BB24ACAB5707BC9C4C453D6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9">
    <w:name w:val="FABA0CF37668448F8143724B41AC6FB59"/>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9">
    <w:name w:val="51DD215C4FD64CCBBD2111B4732267AF9"/>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9">
    <w:name w:val="1E5916F0F0D34268818F70CA1615902E9"/>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4BE3C7814E0F4888AB81E24D665EB4C52">
    <w:name w:val="4BE3C7814E0F4888AB81E24D665EB4C52"/>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5">
    <w:name w:val="60F317F6BC014B3FB7A335535992E7615"/>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D8EFC3088662455B80A65AC636C908533">
    <w:name w:val="D8EFC3088662455B80A65AC636C90853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4">
    <w:name w:val="12C9A7681A794D608AEE1FD812A0378A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89F7A51AEA104E77BF2A21EEA90BE69E3">
    <w:name w:val="89F7A51AEA104E77BF2A21EEA90BE69E3"/>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4">
    <w:name w:val="EFE3AF718BB24ACAB5707BC9C4C453D64"/>
    <w:rsid w:val="0098411C"/>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0">
    <w:name w:val="FABA0CF37668448F8143724B41AC6FB5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0">
    <w:name w:val="51DD215C4FD64CCBBD2111B4732267AF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0">
    <w:name w:val="1E5916F0F0D34268818F70CA1615902E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6">
    <w:name w:val="60F317F6BC014B3FB7A335535992E76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5">
    <w:name w:val="12C9A7681A794D608AEE1FD812A0378A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5">
    <w:name w:val="EFE3AF718BB24ACAB5707BC9C4C453D6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1">
    <w:name w:val="FABA0CF37668448F8143724B41AC6FB5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1">
    <w:name w:val="51DD215C4FD64CCBBD2111B4732267AF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1">
    <w:name w:val="1E5916F0F0D34268818F70CA1615902E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7">
    <w:name w:val="60F317F6BC014B3FB7A335535992E76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6">
    <w:name w:val="12C9A7681A794D608AEE1FD812A0378A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6">
    <w:name w:val="EFE3AF718BB24ACAB5707BC9C4C453D6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2">
    <w:name w:val="FABA0CF37668448F8143724B41AC6FB5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2">
    <w:name w:val="51DD215C4FD64CCBBD2111B4732267AF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2">
    <w:name w:val="1E5916F0F0D34268818F70CA1615902E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8">
    <w:name w:val="60F317F6BC014B3FB7A335535992E76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7">
    <w:name w:val="12C9A7681A794D608AEE1FD812A0378A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7">
    <w:name w:val="EFE3AF718BB24ACAB5707BC9C4C453D6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3">
    <w:name w:val="FABA0CF37668448F8143724B41AC6FB5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3">
    <w:name w:val="51DD215C4FD64CCBBD2111B4732267AF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3">
    <w:name w:val="1E5916F0F0D34268818F70CA1615902E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9">
    <w:name w:val="60F317F6BC014B3FB7A335535992E76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8">
    <w:name w:val="12C9A7681A794D608AEE1FD812A0378A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8">
    <w:name w:val="EFE3AF718BB24ACAB5707BC9C4C453D6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4">
    <w:name w:val="FABA0CF37668448F8143724B41AC6FB5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4">
    <w:name w:val="51DD215C4FD64CCBBD2111B4732267AF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4">
    <w:name w:val="1E5916F0F0D34268818F70CA1615902E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0">
    <w:name w:val="60F317F6BC014B3FB7A335535992E761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9">
    <w:name w:val="12C9A7681A794D608AEE1FD812A0378A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9">
    <w:name w:val="EFE3AF718BB24ACAB5707BC9C4C453D6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5">
    <w:name w:val="FABA0CF37668448F8143724B41AC6FB5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5">
    <w:name w:val="51DD215C4FD64CCBBD2111B4732267AF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5">
    <w:name w:val="1E5916F0F0D34268818F70CA1615902E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1">
    <w:name w:val="60F317F6BC014B3FB7A335535992E761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0">
    <w:name w:val="12C9A7681A794D608AEE1FD812A0378A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0">
    <w:name w:val="EFE3AF718BB24ACAB5707BC9C4C453D6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6">
    <w:name w:val="FABA0CF37668448F8143724B41AC6FB5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6">
    <w:name w:val="51DD215C4FD64CCBBD2111B4732267AF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6">
    <w:name w:val="1E5916F0F0D34268818F70CA1615902E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2">
    <w:name w:val="60F317F6BC014B3FB7A335535992E761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1">
    <w:name w:val="12C9A7681A794D608AEE1FD812A0378A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1">
    <w:name w:val="EFE3AF718BB24ACAB5707BC9C4C453D6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7">
    <w:name w:val="FABA0CF37668448F8143724B41AC6FB5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7">
    <w:name w:val="51DD215C4FD64CCBBD2111B4732267AF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7">
    <w:name w:val="1E5916F0F0D34268818F70CA1615902E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3">
    <w:name w:val="60F317F6BC014B3FB7A335535992E761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2">
    <w:name w:val="12C9A7681A794D608AEE1FD812A0378A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2">
    <w:name w:val="EFE3AF718BB24ACAB5707BC9C4C453D61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8">
    <w:name w:val="FABA0CF37668448F8143724B41AC6FB5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8">
    <w:name w:val="51DD215C4FD64CCBBD2111B4732267AF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8">
    <w:name w:val="1E5916F0F0D34268818F70CA1615902E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4">
    <w:name w:val="60F317F6BC014B3FB7A335535992E761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3">
    <w:name w:val="12C9A7681A794D608AEE1FD812A0378A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3">
    <w:name w:val="EFE3AF718BB24ACAB5707BC9C4C453D61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19">
    <w:name w:val="FABA0CF37668448F8143724B41AC6FB5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19">
    <w:name w:val="51DD215C4FD64CCBBD2111B4732267AF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19">
    <w:name w:val="1E5916F0F0D34268818F70CA1615902E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5">
    <w:name w:val="60F317F6BC014B3FB7A335535992E761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4">
    <w:name w:val="12C9A7681A794D608AEE1FD812A0378A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4">
    <w:name w:val="EFE3AF718BB24ACAB5707BC9C4C453D61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
    <w:name w:val="5C35D155DC954763A3400D9D22B03EF6"/>
    <w:rsid w:val="00D91C32"/>
  </w:style>
  <w:style w:type="paragraph" w:customStyle="1" w:styleId="FABA0CF37668448F8143724B41AC6FB520">
    <w:name w:val="FABA0CF37668448F8143724B41AC6FB5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0">
    <w:name w:val="51DD215C4FD64CCBBD2111B4732267AF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0">
    <w:name w:val="1E5916F0F0D34268818F70CA1615902E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
    <w:name w:val="5C35D155DC954763A3400D9D22B03EF6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6">
    <w:name w:val="60F317F6BC014B3FB7A335535992E761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5">
    <w:name w:val="12C9A7681A794D608AEE1FD812A0378A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5">
    <w:name w:val="EFE3AF718BB24ACAB5707BC9C4C453D61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1">
    <w:name w:val="FABA0CF37668448F8143724B41AC6FB5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1">
    <w:name w:val="51DD215C4FD64CCBBD2111B4732267AF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1">
    <w:name w:val="1E5916F0F0D34268818F70CA1615902E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2">
    <w:name w:val="5C35D155DC954763A3400D9D22B03EF6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7">
    <w:name w:val="60F317F6BC014B3FB7A335535992E761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6">
    <w:name w:val="12C9A7681A794D608AEE1FD812A0378A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6">
    <w:name w:val="EFE3AF718BB24ACAB5707BC9C4C453D61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
    <w:name w:val="611CC994C9204ACDB375F063E546EA60"/>
    <w:rsid w:val="00D91C32"/>
  </w:style>
  <w:style w:type="paragraph" w:customStyle="1" w:styleId="AEF9971C0B534454B2BFD9A8E24A0794">
    <w:name w:val="AEF9971C0B534454B2BFD9A8E24A0794"/>
    <w:rsid w:val="00D91C32"/>
  </w:style>
  <w:style w:type="paragraph" w:customStyle="1" w:styleId="F27A89CA7BFA436BAA4CCCF0411595D6">
    <w:name w:val="F27A89CA7BFA436BAA4CCCF0411595D6"/>
    <w:rsid w:val="00D91C32"/>
  </w:style>
  <w:style w:type="paragraph" w:customStyle="1" w:styleId="FABA0CF37668448F8143724B41AC6FB522">
    <w:name w:val="FABA0CF37668448F8143724B41AC6FB5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2">
    <w:name w:val="51DD215C4FD64CCBBD2111B4732267AF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2">
    <w:name w:val="1E5916F0F0D34268818F70CA1615902E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1">
    <w:name w:val="611CC994C9204ACDB375F063E546EA60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3">
    <w:name w:val="5C35D155DC954763A3400D9D22B03EF6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1">
    <w:name w:val="AEF9971C0B534454B2BFD9A8E24A0794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1">
    <w:name w:val="F27A89CA7BFA436BAA4CCCF0411595D6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8">
    <w:name w:val="60F317F6BC014B3FB7A335535992E761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7">
    <w:name w:val="12C9A7681A794D608AEE1FD812A0378A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7">
    <w:name w:val="EFE3AF718BB24ACAB5707BC9C4C453D61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3">
    <w:name w:val="FABA0CF37668448F8143724B41AC6FB5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3">
    <w:name w:val="51DD215C4FD64CCBBD2111B4732267AF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3">
    <w:name w:val="1E5916F0F0D34268818F70CA1615902E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2">
    <w:name w:val="611CC994C9204ACDB375F063E546EA60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4">
    <w:name w:val="5C35D155DC954763A3400D9D22B03EF6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2">
    <w:name w:val="AEF9971C0B534454B2BFD9A8E24A0794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2">
    <w:name w:val="F27A89CA7BFA436BAA4CCCF0411595D6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19">
    <w:name w:val="60F317F6BC014B3FB7A335535992E761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8">
    <w:name w:val="12C9A7681A794D608AEE1FD812A0378A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8">
    <w:name w:val="EFE3AF718BB24ACAB5707BC9C4C453D61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4">
    <w:name w:val="FABA0CF37668448F8143724B41AC6FB5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4">
    <w:name w:val="51DD215C4FD64CCBBD2111B4732267AF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4">
    <w:name w:val="1E5916F0F0D34268818F70CA1615902E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3">
    <w:name w:val="611CC994C9204ACDB375F063E546EA60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5">
    <w:name w:val="5C35D155DC954763A3400D9D22B03EF6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3">
    <w:name w:val="AEF9971C0B534454B2BFD9A8E24A0794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3">
    <w:name w:val="F27A89CA7BFA436BAA4CCCF0411595D6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0">
    <w:name w:val="60F317F6BC014B3FB7A335535992E761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19">
    <w:name w:val="12C9A7681A794D608AEE1FD812A0378A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19">
    <w:name w:val="EFE3AF718BB24ACAB5707BC9C4C453D61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
    <w:name w:val="AB433C3B41BE4DF2A32583DA571F1FBF"/>
    <w:rsid w:val="00D91C32"/>
  </w:style>
  <w:style w:type="paragraph" w:customStyle="1" w:styleId="05FBADB4B3F64B5A8CC78D0BBBEB1023">
    <w:name w:val="05FBADB4B3F64B5A8CC78D0BBBEB1023"/>
    <w:rsid w:val="00D91C32"/>
  </w:style>
  <w:style w:type="paragraph" w:customStyle="1" w:styleId="452DC279A4144AE4A76D7507E48139CC">
    <w:name w:val="452DC279A4144AE4A76D7507E48139CC"/>
    <w:rsid w:val="00D91C32"/>
  </w:style>
  <w:style w:type="paragraph" w:customStyle="1" w:styleId="D4BCEB453F144D76A1F578EC7415F5CF">
    <w:name w:val="D4BCEB453F144D76A1F578EC7415F5CF"/>
    <w:rsid w:val="00D91C32"/>
  </w:style>
  <w:style w:type="paragraph" w:customStyle="1" w:styleId="77943DE7A6794A2F8F797682CCB06612">
    <w:name w:val="77943DE7A6794A2F8F797682CCB06612"/>
    <w:rsid w:val="00D91C32"/>
  </w:style>
  <w:style w:type="paragraph" w:customStyle="1" w:styleId="FABA0CF37668448F8143724B41AC6FB525">
    <w:name w:val="FABA0CF37668448F8143724B41AC6FB5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5">
    <w:name w:val="51DD215C4FD64CCBBD2111B4732267AF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5">
    <w:name w:val="1E5916F0F0D34268818F70CA1615902E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4">
    <w:name w:val="611CC994C9204ACDB375F063E546EA60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6">
    <w:name w:val="5C35D155DC954763A3400D9D22B03EF6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4">
    <w:name w:val="AEF9971C0B534454B2BFD9A8E24A0794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4">
    <w:name w:val="F27A89CA7BFA436BAA4CCCF0411595D6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1">
    <w:name w:val="AB433C3B41BE4DF2A32583DA571F1FBF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1">
    <w:name w:val="05FBADB4B3F64B5A8CC78D0BBBEB1023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1">
    <w:name w:val="452DC279A4144AE4A76D7507E48139CC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1">
    <w:name w:val="D4BCEB453F144D76A1F578EC7415F5CF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1">
    <w:name w:val="77943DE7A6794A2F8F797682CCB0661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1">
    <w:name w:val="60F317F6BC014B3FB7A335535992E761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0">
    <w:name w:val="12C9A7681A794D608AEE1FD812A0378A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0">
    <w:name w:val="EFE3AF718BB24ACAB5707BC9C4C453D62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6">
    <w:name w:val="FABA0CF37668448F8143724B41AC6FB5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6">
    <w:name w:val="51DD215C4FD64CCBBD2111B4732267AF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6">
    <w:name w:val="1E5916F0F0D34268818F70CA1615902E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5">
    <w:name w:val="611CC994C9204ACDB375F063E546EA60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7">
    <w:name w:val="5C35D155DC954763A3400D9D22B03EF6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5">
    <w:name w:val="AEF9971C0B534454B2BFD9A8E24A0794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5">
    <w:name w:val="F27A89CA7BFA436BAA4CCCF0411595D6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2">
    <w:name w:val="AB433C3B41BE4DF2A32583DA571F1FBF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2">
    <w:name w:val="05FBADB4B3F64B5A8CC78D0BBBEB1023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2">
    <w:name w:val="452DC279A4144AE4A76D7507E48139CC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2">
    <w:name w:val="D4BCEB453F144D76A1F578EC7415F5CF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2">
    <w:name w:val="77943DE7A6794A2F8F797682CCB0661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2">
    <w:name w:val="60F317F6BC014B3FB7A335535992E761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1">
    <w:name w:val="12C9A7681A794D608AEE1FD812A0378A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1">
    <w:name w:val="EFE3AF718BB24ACAB5707BC9C4C453D62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7">
    <w:name w:val="FABA0CF37668448F8143724B41AC6FB52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7">
    <w:name w:val="51DD215C4FD64CCBBD2111B4732267AF2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7">
    <w:name w:val="1E5916F0F0D34268818F70CA1615902E2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6">
    <w:name w:val="611CC994C9204ACDB375F063E546EA60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8">
    <w:name w:val="5C35D155DC954763A3400D9D22B03EF6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6">
    <w:name w:val="AEF9971C0B534454B2BFD9A8E24A0794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6">
    <w:name w:val="F27A89CA7BFA436BAA4CCCF0411595D6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3">
    <w:name w:val="AB433C3B41BE4DF2A32583DA571F1FBF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3">
    <w:name w:val="05FBADB4B3F64B5A8CC78D0BBBEB1023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3">
    <w:name w:val="452DC279A4144AE4A76D7507E48139CC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3">
    <w:name w:val="D4BCEB453F144D76A1F578EC7415F5CF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3">
    <w:name w:val="77943DE7A6794A2F8F797682CCB0661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3">
    <w:name w:val="60F317F6BC014B3FB7A335535992E761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2">
    <w:name w:val="12C9A7681A794D608AEE1FD812A0378A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2">
    <w:name w:val="EFE3AF718BB24ACAB5707BC9C4C453D622"/>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8">
    <w:name w:val="FABA0CF37668448F8143724B41AC6FB52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8">
    <w:name w:val="51DD215C4FD64CCBBD2111B4732267AF2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8">
    <w:name w:val="1E5916F0F0D34268818F70CA1615902E2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7">
    <w:name w:val="611CC994C9204ACDB375F063E546EA60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9">
    <w:name w:val="5C35D155DC954763A3400D9D22B03EF6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7">
    <w:name w:val="AEF9971C0B534454B2BFD9A8E24A0794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7">
    <w:name w:val="F27A89CA7BFA436BAA4CCCF0411595D67"/>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4">
    <w:name w:val="AB433C3B41BE4DF2A32583DA571F1FBF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4">
    <w:name w:val="05FBADB4B3F64B5A8CC78D0BBBEB1023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4">
    <w:name w:val="452DC279A4144AE4A76D7507E48139CC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4">
    <w:name w:val="D4BCEB453F144D76A1F578EC7415F5CF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4">
    <w:name w:val="77943DE7A6794A2F8F797682CCB0661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4">
    <w:name w:val="60F317F6BC014B3FB7A335535992E761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3">
    <w:name w:val="12C9A7681A794D608AEE1FD812A0378A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3">
    <w:name w:val="EFE3AF718BB24ACAB5707BC9C4C453D623"/>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29">
    <w:name w:val="FABA0CF37668448F8143724B41AC6FB52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29">
    <w:name w:val="51DD215C4FD64CCBBD2111B4732267AF2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29">
    <w:name w:val="1E5916F0F0D34268818F70CA1615902E2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8">
    <w:name w:val="611CC994C9204ACDB375F063E546EA60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0">
    <w:name w:val="5C35D155DC954763A3400D9D22B03EF61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8">
    <w:name w:val="AEF9971C0B534454B2BFD9A8E24A0794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8">
    <w:name w:val="F27A89CA7BFA436BAA4CCCF0411595D68"/>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5">
    <w:name w:val="AB433C3B41BE4DF2A32583DA571F1FBF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5">
    <w:name w:val="05FBADB4B3F64B5A8CC78D0BBBEB1023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5">
    <w:name w:val="452DC279A4144AE4A76D7507E48139CC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5">
    <w:name w:val="D4BCEB453F144D76A1F578EC7415F5CF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5">
    <w:name w:val="77943DE7A6794A2F8F797682CCB0661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5">
    <w:name w:val="60F317F6BC014B3FB7A335535992E761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4">
    <w:name w:val="12C9A7681A794D608AEE1FD812A0378A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4">
    <w:name w:val="EFE3AF718BB24ACAB5707BC9C4C453D624"/>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0">
    <w:name w:val="FABA0CF37668448F8143724B41AC6FB53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0">
    <w:name w:val="51DD215C4FD64CCBBD2111B4732267AF3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0">
    <w:name w:val="1E5916F0F0D34268818F70CA1615902E30"/>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9">
    <w:name w:val="611CC994C9204ACDB375F063E546EA60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1">
    <w:name w:val="5C35D155DC954763A3400D9D22B03EF611"/>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9">
    <w:name w:val="AEF9971C0B534454B2BFD9A8E24A0794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9">
    <w:name w:val="F27A89CA7BFA436BAA4CCCF0411595D69"/>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6">
    <w:name w:val="AB433C3B41BE4DF2A32583DA571F1FBF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6">
    <w:name w:val="05FBADB4B3F64B5A8CC78D0BBBEB1023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6">
    <w:name w:val="452DC279A4144AE4A76D7507E48139CC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6">
    <w:name w:val="D4BCEB453F144D76A1F578EC7415F5CF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6">
    <w:name w:val="77943DE7A6794A2F8F797682CCB0661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6">
    <w:name w:val="60F317F6BC014B3FB7A335535992E76126"/>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5">
    <w:name w:val="12C9A7681A794D608AEE1FD812A0378A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5">
    <w:name w:val="EFE3AF718BB24ACAB5707BC9C4C453D625"/>
    <w:rsid w:val="00D91C3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1">
    <w:name w:val="FABA0CF37668448F8143724B41AC6FB531"/>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1">
    <w:name w:val="51DD215C4FD64CCBBD2111B4732267AF31"/>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1">
    <w:name w:val="1E5916F0F0D34268818F70CA1615902E31"/>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10">
    <w:name w:val="611CC994C9204ACDB375F063E546EA6010"/>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2">
    <w:name w:val="5C35D155DC954763A3400D9D22B03EF612"/>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10">
    <w:name w:val="AEF9971C0B534454B2BFD9A8E24A079410"/>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10">
    <w:name w:val="F27A89CA7BFA436BAA4CCCF0411595D610"/>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7">
    <w:name w:val="AB433C3B41BE4DF2A32583DA571F1FBF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7">
    <w:name w:val="05FBADB4B3F64B5A8CC78D0BBBEB1023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7">
    <w:name w:val="452DC279A4144AE4A76D7507E48139CC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7">
    <w:name w:val="D4BCEB453F144D76A1F578EC7415F5CF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7">
    <w:name w:val="77943DE7A6794A2F8F797682CCB06612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7">
    <w:name w:val="60F317F6BC014B3FB7A335535992E76127"/>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6">
    <w:name w:val="12C9A7681A794D608AEE1FD812A0378A26"/>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6">
    <w:name w:val="EFE3AF718BB24ACAB5707BC9C4C453D626"/>
    <w:rsid w:val="007709AD"/>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2">
    <w:name w:val="FABA0CF37668448F8143724B41AC6FB53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2">
    <w:name w:val="51DD215C4FD64CCBBD2111B4732267AF3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2">
    <w:name w:val="1E5916F0F0D34268818F70CA1615902E3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11">
    <w:name w:val="611CC994C9204ACDB375F063E546EA6011"/>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3">
    <w:name w:val="5C35D155DC954763A3400D9D22B03EF613"/>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11">
    <w:name w:val="AEF9971C0B534454B2BFD9A8E24A079411"/>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11">
    <w:name w:val="F27A89CA7BFA436BAA4CCCF0411595D611"/>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8">
    <w:name w:val="AB433C3B41BE4DF2A32583DA571F1FBF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8">
    <w:name w:val="05FBADB4B3F64B5A8CC78D0BBBEB1023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8">
    <w:name w:val="452DC279A4144AE4A76D7507E48139CC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8">
    <w:name w:val="D4BCEB453F144D76A1F578EC7415F5CF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8">
    <w:name w:val="77943DE7A6794A2F8F797682CCB06612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8">
    <w:name w:val="60F317F6BC014B3FB7A335535992E7612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7">
    <w:name w:val="12C9A7681A794D608AEE1FD812A0378A27"/>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7">
    <w:name w:val="EFE3AF718BB24ACAB5707BC9C4C453D627"/>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FABA0CF37668448F8143724B41AC6FB533">
    <w:name w:val="FABA0CF37668448F8143724B41AC6FB533"/>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51DD215C4FD64CCBBD2111B4732267AF33">
    <w:name w:val="51DD215C4FD64CCBBD2111B4732267AF33"/>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1E5916F0F0D34268818F70CA1615902E33">
    <w:name w:val="1E5916F0F0D34268818F70CA1615902E33"/>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611CC994C9204ACDB375F063E546EA6012">
    <w:name w:val="611CC994C9204ACDB375F063E546EA601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5C35D155DC954763A3400D9D22B03EF614">
    <w:name w:val="5C35D155DC954763A3400D9D22B03EF614"/>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EF9971C0B534454B2BFD9A8E24A079412">
    <w:name w:val="AEF9971C0B534454B2BFD9A8E24A07941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F27A89CA7BFA436BAA4CCCF0411595D612">
    <w:name w:val="F27A89CA7BFA436BAA4CCCF0411595D612"/>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B433C3B41BE4DF2A32583DA571F1FBF9">
    <w:name w:val="AB433C3B41BE4DF2A32583DA571F1FBF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05FBADB4B3F64B5A8CC78D0BBBEB10239">
    <w:name w:val="05FBADB4B3F64B5A8CC78D0BBBEB1023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452DC279A4144AE4A76D7507E48139CC9">
    <w:name w:val="452DC279A4144AE4A76D7507E48139CC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D4BCEB453F144D76A1F578EC7415F5CF9">
    <w:name w:val="D4BCEB453F144D76A1F578EC7415F5CF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77943DE7A6794A2F8F797682CCB066129">
    <w:name w:val="77943DE7A6794A2F8F797682CCB06612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60F317F6BC014B3FB7A335535992E76129">
    <w:name w:val="60F317F6BC014B3FB7A335535992E76129"/>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12C9A7681A794D608AEE1FD812A0378A28">
    <w:name w:val="12C9A7681A794D608AEE1FD812A0378A2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EFE3AF718BB24ACAB5707BC9C4C453D628">
    <w:name w:val="EFE3AF718BB24ACAB5707BC9C4C453D628"/>
    <w:rsid w:val="00CD2962"/>
    <w:pPr>
      <w:spacing w:after="120" w:line="264" w:lineRule="auto"/>
      <w:jc w:val="both"/>
    </w:pPr>
    <w:rPr>
      <w:rFonts w:ascii="Times New Roman" w:eastAsia="Times New Roman" w:hAnsi="Times New Roman" w:cs="Times New Roman"/>
      <w:sz w:val="24"/>
      <w:szCs w:val="24"/>
      <w:lang w:val="en-GB" w:eastAsia="en-GB"/>
    </w:rPr>
  </w:style>
  <w:style w:type="paragraph" w:customStyle="1" w:styleId="A80C4B60797A4315B9FBC350EE1A09AD">
    <w:name w:val="A80C4B60797A4315B9FBC350EE1A09AD"/>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4">
    <w:name w:val="FABA0CF37668448F8143724B41AC6FB5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4">
    <w:name w:val="51DD215C4FD64CCBBD2111B4732267AF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4">
    <w:name w:val="1E5916F0F0D34268818F70CA1615902E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3">
    <w:name w:val="611CC994C9204ACDB375F063E546EA60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5">
    <w:name w:val="5C35D155DC954763A3400D9D22B03EF6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3">
    <w:name w:val="AEF9971C0B534454B2BFD9A8E24A0794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3">
    <w:name w:val="F27A89CA7BFA436BAA4CCCF0411595D6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0">
    <w:name w:val="AB433C3B41BE4DF2A32583DA571F1FBF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0">
    <w:name w:val="05FBADB4B3F64B5A8CC78D0BBBEB1023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0">
    <w:name w:val="452DC279A4144AE4A76D7507E48139CC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0">
    <w:name w:val="D4BCEB453F144D76A1F578EC7415F5CF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0">
    <w:name w:val="77943DE7A6794A2F8F797682CCB06612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0">
    <w:name w:val="60F317F6BC014B3FB7A335535992E761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29">
    <w:name w:val="12C9A7681A794D608AEE1FD812A0378A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29">
    <w:name w:val="EFE3AF718BB24ACAB5707BC9C4C453D6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
    <w:name w:val="022E300BD62C4ECFB712E547BAAADBC3"/>
    <w:rsid w:val="007D7CDB"/>
    <w:rPr>
      <w:lang w:val="en-GB" w:eastAsia="en-GB"/>
    </w:rPr>
  </w:style>
  <w:style w:type="paragraph" w:customStyle="1" w:styleId="A80C4B60797A4315B9FBC350EE1A09AD1">
    <w:name w:val="A80C4B60797A4315B9FBC350EE1A09AD1"/>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5">
    <w:name w:val="FABA0CF37668448F8143724B41AC6FB5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5">
    <w:name w:val="51DD215C4FD64CCBBD2111B4732267AF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5">
    <w:name w:val="1E5916F0F0D34268818F70CA1615902E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
    <w:name w:val="022E300BD62C4ECFB712E547BAAADBC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4">
    <w:name w:val="611CC994C9204ACDB375F063E546EA60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6">
    <w:name w:val="5C35D155DC954763A3400D9D22B03EF6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4">
    <w:name w:val="AEF9971C0B534454B2BFD9A8E24A0794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4">
    <w:name w:val="F27A89CA7BFA436BAA4CCCF0411595D6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1">
    <w:name w:val="AB433C3B41BE4DF2A32583DA571F1FBF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1">
    <w:name w:val="05FBADB4B3F64B5A8CC78D0BBBEB1023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1">
    <w:name w:val="452DC279A4144AE4A76D7507E48139CC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1">
    <w:name w:val="D4BCEB453F144D76A1F578EC7415F5CF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1">
    <w:name w:val="77943DE7A6794A2F8F797682CCB06612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1">
    <w:name w:val="60F317F6BC014B3FB7A335535992E761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0">
    <w:name w:val="12C9A7681A794D608AEE1FD812A0378A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0">
    <w:name w:val="EFE3AF718BB24ACAB5707BC9C4C453D6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80C4B60797A4315B9FBC350EE1A09AD2">
    <w:name w:val="A80C4B60797A4315B9FBC350EE1A09AD2"/>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6">
    <w:name w:val="FABA0CF37668448F8143724B41AC6FB5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6">
    <w:name w:val="51DD215C4FD64CCBBD2111B4732267AF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6">
    <w:name w:val="1E5916F0F0D34268818F70CA1615902E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
    <w:name w:val="022E300BD62C4ECFB712E547BAAADBC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5">
    <w:name w:val="611CC994C9204ACDB375F063E546EA60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7">
    <w:name w:val="5C35D155DC954763A3400D9D22B03EF6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5">
    <w:name w:val="AEF9971C0B534454B2BFD9A8E24A0794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5">
    <w:name w:val="F27A89CA7BFA436BAA4CCCF0411595D6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2">
    <w:name w:val="AB433C3B41BE4DF2A32583DA571F1FBF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2">
    <w:name w:val="05FBADB4B3F64B5A8CC78D0BBBEB1023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2">
    <w:name w:val="452DC279A4144AE4A76D7507E48139CC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2">
    <w:name w:val="D4BCEB453F144D76A1F578EC7415F5CF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2">
    <w:name w:val="77943DE7A6794A2F8F797682CCB06612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2">
    <w:name w:val="60F317F6BC014B3FB7A335535992E761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1">
    <w:name w:val="12C9A7681A794D608AEE1FD812A0378A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1">
    <w:name w:val="EFE3AF718BB24ACAB5707BC9C4C453D6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80C4B60797A4315B9FBC350EE1A09AD3">
    <w:name w:val="A80C4B60797A4315B9FBC350EE1A09AD3"/>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7">
    <w:name w:val="FABA0CF37668448F8143724B41AC6FB5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7">
    <w:name w:val="51DD215C4FD64CCBBD2111B4732267AF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7">
    <w:name w:val="1E5916F0F0D34268818F70CA1615902E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
    <w:name w:val="022E300BD62C4ECFB712E547BAAADBC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6">
    <w:name w:val="611CC994C9204ACDB375F063E546EA60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8">
    <w:name w:val="5C35D155DC954763A3400D9D22B03EF6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6">
    <w:name w:val="AEF9971C0B534454B2BFD9A8E24A0794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6">
    <w:name w:val="F27A89CA7BFA436BAA4CCCF0411595D6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3">
    <w:name w:val="AB433C3B41BE4DF2A32583DA571F1FBF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3">
    <w:name w:val="05FBADB4B3F64B5A8CC78D0BBBEB1023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3">
    <w:name w:val="452DC279A4144AE4A76D7507E48139CC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3">
    <w:name w:val="D4BCEB453F144D76A1F578EC7415F5CF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3">
    <w:name w:val="77943DE7A6794A2F8F797682CCB06612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3">
    <w:name w:val="60F317F6BC014B3FB7A335535992E761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2">
    <w:name w:val="12C9A7681A794D608AEE1FD812A0378A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2">
    <w:name w:val="EFE3AF718BB24ACAB5707BC9C4C453D6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80C4B60797A4315B9FBC350EE1A09AD4">
    <w:name w:val="A80C4B60797A4315B9FBC350EE1A09AD4"/>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8">
    <w:name w:val="FABA0CF37668448F8143724B41AC6FB5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8">
    <w:name w:val="51DD215C4FD64CCBBD2111B4732267AF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8">
    <w:name w:val="1E5916F0F0D34268818F70CA1615902E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
    <w:name w:val="022E300BD62C4ECFB712E547BAAADBC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7">
    <w:name w:val="611CC994C9204ACDB375F063E546EA60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19">
    <w:name w:val="5C35D155DC954763A3400D9D22B03EF6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7">
    <w:name w:val="AEF9971C0B534454B2BFD9A8E24A0794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7">
    <w:name w:val="F27A89CA7BFA436BAA4CCCF0411595D6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4">
    <w:name w:val="AB433C3B41BE4DF2A32583DA571F1FBF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4">
    <w:name w:val="05FBADB4B3F64B5A8CC78D0BBBEB1023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4">
    <w:name w:val="452DC279A4144AE4A76D7507E48139CC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4">
    <w:name w:val="D4BCEB453F144D76A1F578EC7415F5CF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4">
    <w:name w:val="77943DE7A6794A2F8F797682CCB06612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4">
    <w:name w:val="60F317F6BC014B3FB7A335535992E761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3">
    <w:name w:val="12C9A7681A794D608AEE1FD812A0378A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3">
    <w:name w:val="EFE3AF718BB24ACAB5707BC9C4C453D6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80C4B60797A4315B9FBC350EE1A09AD5">
    <w:name w:val="A80C4B60797A4315B9FBC350EE1A09AD5"/>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26BFA01FD0D450CB3430FA23580AEA7">
    <w:name w:val="526BFA01FD0D450CB3430FA23580AEA7"/>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39">
    <w:name w:val="FABA0CF37668448F8143724B41AC6FB5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39">
    <w:name w:val="51DD215C4FD64CCBBD2111B4732267AF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39">
    <w:name w:val="1E5916F0F0D34268818F70CA1615902E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
    <w:name w:val="022E300BD62C4ECFB712E547BAAADBC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8">
    <w:name w:val="611CC994C9204ACDB375F063E546EA60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0">
    <w:name w:val="5C35D155DC954763A3400D9D22B03EF6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8">
    <w:name w:val="AEF9971C0B534454B2BFD9A8E24A0794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8">
    <w:name w:val="F27A89CA7BFA436BAA4CCCF0411595D6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5">
    <w:name w:val="AB433C3B41BE4DF2A32583DA571F1FBF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5">
    <w:name w:val="05FBADB4B3F64B5A8CC78D0BBBEB1023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5">
    <w:name w:val="452DC279A4144AE4A76D7507E48139CC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5">
    <w:name w:val="D4BCEB453F144D76A1F578EC7415F5CF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5">
    <w:name w:val="77943DE7A6794A2F8F797682CCB06612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5">
    <w:name w:val="60F317F6BC014B3FB7A335535992E761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4">
    <w:name w:val="12C9A7681A794D608AEE1FD812A0378A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4">
    <w:name w:val="EFE3AF718BB24ACAB5707BC9C4C453D6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
    <w:name w:val="526BFA01FD0D450CB3430FA23580AEA71"/>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0">
    <w:name w:val="FABA0CF37668448F8143724B41AC6FB5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0">
    <w:name w:val="51DD215C4FD64CCBBD2111B4732267AF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0">
    <w:name w:val="1E5916F0F0D34268818F70CA1615902E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
    <w:name w:val="022E300BD62C4ECFB712E547BAAADBC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19">
    <w:name w:val="611CC994C9204ACDB375F063E546EA60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1">
    <w:name w:val="5C35D155DC954763A3400D9D22B03EF6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19">
    <w:name w:val="AEF9971C0B534454B2BFD9A8E24A0794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19">
    <w:name w:val="F27A89CA7BFA436BAA4CCCF0411595D6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6">
    <w:name w:val="AB433C3B41BE4DF2A32583DA571F1FBF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6">
    <w:name w:val="05FBADB4B3F64B5A8CC78D0BBBEB1023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6">
    <w:name w:val="452DC279A4144AE4A76D7507E48139CC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6">
    <w:name w:val="D4BCEB453F144D76A1F578EC7415F5CF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6">
    <w:name w:val="77943DE7A6794A2F8F797682CCB06612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6">
    <w:name w:val="60F317F6BC014B3FB7A335535992E761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5">
    <w:name w:val="12C9A7681A794D608AEE1FD812A0378A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5">
    <w:name w:val="EFE3AF718BB24ACAB5707BC9C4C453D6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
    <w:name w:val="526BFA01FD0D450CB3430FA23580AEA72"/>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1">
    <w:name w:val="FABA0CF37668448F8143724B41AC6FB5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1">
    <w:name w:val="51DD215C4FD64CCBBD2111B4732267AF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1">
    <w:name w:val="1E5916F0F0D34268818F70CA1615902E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7">
    <w:name w:val="022E300BD62C4ECFB712E547BAAADBC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0">
    <w:name w:val="611CC994C9204ACDB375F063E546EA60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2">
    <w:name w:val="5C35D155DC954763A3400D9D22B03EF6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0">
    <w:name w:val="AEF9971C0B534454B2BFD9A8E24A0794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0">
    <w:name w:val="F27A89CA7BFA436BAA4CCCF0411595D6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7">
    <w:name w:val="AB433C3B41BE4DF2A32583DA571F1FBF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7">
    <w:name w:val="05FBADB4B3F64B5A8CC78D0BBBEB1023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7">
    <w:name w:val="452DC279A4144AE4A76D7507E48139CC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7">
    <w:name w:val="D4BCEB453F144D76A1F578EC7415F5CF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7">
    <w:name w:val="77943DE7A6794A2F8F797682CCB06612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7">
    <w:name w:val="60F317F6BC014B3FB7A335535992E761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6">
    <w:name w:val="12C9A7681A794D608AEE1FD812A0378A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6">
    <w:name w:val="EFE3AF718BB24ACAB5707BC9C4C453D6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
    <w:name w:val="526BFA01FD0D450CB3430FA23580AEA73"/>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2">
    <w:name w:val="FABA0CF37668448F8143724B41AC6FB5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2">
    <w:name w:val="51DD215C4FD64CCBBD2111B4732267AF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2">
    <w:name w:val="1E5916F0F0D34268818F70CA1615902E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8">
    <w:name w:val="022E300BD62C4ECFB712E547BAAADBC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1">
    <w:name w:val="611CC994C9204ACDB375F063E546EA60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3">
    <w:name w:val="5C35D155DC954763A3400D9D22B03EF6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1">
    <w:name w:val="AEF9971C0B534454B2BFD9A8E24A0794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1">
    <w:name w:val="F27A89CA7BFA436BAA4CCCF0411595D6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8">
    <w:name w:val="AB433C3B41BE4DF2A32583DA571F1FBF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8">
    <w:name w:val="05FBADB4B3F64B5A8CC78D0BBBEB1023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8">
    <w:name w:val="452DC279A4144AE4A76D7507E48139CC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8">
    <w:name w:val="D4BCEB453F144D76A1F578EC7415F5CF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8">
    <w:name w:val="77943DE7A6794A2F8F797682CCB06612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8">
    <w:name w:val="60F317F6BC014B3FB7A335535992E761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7">
    <w:name w:val="12C9A7681A794D608AEE1FD812A0378A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7">
    <w:name w:val="EFE3AF718BB24ACAB5707BC9C4C453D6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
    <w:name w:val="526BFA01FD0D450CB3430FA23580AEA74"/>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3">
    <w:name w:val="FABA0CF37668448F8143724B41AC6FB5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3">
    <w:name w:val="51DD215C4FD64CCBBD2111B4732267AF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3">
    <w:name w:val="1E5916F0F0D34268818F70CA1615902E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9">
    <w:name w:val="022E300BD62C4ECFB712E547BAAADBC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2">
    <w:name w:val="611CC994C9204ACDB375F063E546EA60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4">
    <w:name w:val="5C35D155DC954763A3400D9D22B03EF6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2">
    <w:name w:val="AEF9971C0B534454B2BFD9A8E24A0794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2">
    <w:name w:val="F27A89CA7BFA436BAA4CCCF0411595D6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19">
    <w:name w:val="AB433C3B41BE4DF2A32583DA571F1FBF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19">
    <w:name w:val="05FBADB4B3F64B5A8CC78D0BBBEB1023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19">
    <w:name w:val="452DC279A4144AE4A76D7507E48139CC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19">
    <w:name w:val="D4BCEB453F144D76A1F578EC7415F5CF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19">
    <w:name w:val="77943DE7A6794A2F8F797682CCB06612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39">
    <w:name w:val="60F317F6BC014B3FB7A335535992E761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8">
    <w:name w:val="12C9A7681A794D608AEE1FD812A0378A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8">
    <w:name w:val="EFE3AF718BB24ACAB5707BC9C4C453D6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
    <w:name w:val="526BFA01FD0D450CB3430FA23580AEA75"/>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4">
    <w:name w:val="FABA0CF37668448F8143724B41AC6FB5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4">
    <w:name w:val="51DD215C4FD64CCBBD2111B4732267AF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4">
    <w:name w:val="1E5916F0F0D34268818F70CA1615902E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0">
    <w:name w:val="022E300BD62C4ECFB712E547BAAADBC3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3">
    <w:name w:val="611CC994C9204ACDB375F063E546EA60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5">
    <w:name w:val="5C35D155DC954763A3400D9D22B03EF6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3">
    <w:name w:val="AEF9971C0B534454B2BFD9A8E24A0794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3">
    <w:name w:val="F27A89CA7BFA436BAA4CCCF0411595D6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0">
    <w:name w:val="AB433C3B41BE4DF2A32583DA571F1FBF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0">
    <w:name w:val="05FBADB4B3F64B5A8CC78D0BBBEB1023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0">
    <w:name w:val="452DC279A4144AE4A76D7507E48139CC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0">
    <w:name w:val="D4BCEB453F144D76A1F578EC7415F5CF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0">
    <w:name w:val="77943DE7A6794A2F8F797682CCB06612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0">
    <w:name w:val="60F317F6BC014B3FB7A335535992E761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39">
    <w:name w:val="12C9A7681A794D608AEE1FD812A0378A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39">
    <w:name w:val="EFE3AF718BB24ACAB5707BC9C4C453D6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6">
    <w:name w:val="526BFA01FD0D450CB3430FA23580AEA76"/>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5">
    <w:name w:val="FABA0CF37668448F8143724B41AC6FB5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5">
    <w:name w:val="51DD215C4FD64CCBBD2111B4732267AF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5">
    <w:name w:val="1E5916F0F0D34268818F70CA1615902E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1">
    <w:name w:val="022E300BD62C4ECFB712E547BAAADBC3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4">
    <w:name w:val="611CC994C9204ACDB375F063E546EA60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6">
    <w:name w:val="5C35D155DC954763A3400D9D22B03EF6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4">
    <w:name w:val="AEF9971C0B534454B2BFD9A8E24A0794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4">
    <w:name w:val="F27A89CA7BFA436BAA4CCCF0411595D6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1">
    <w:name w:val="AB433C3B41BE4DF2A32583DA571F1FBF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1">
    <w:name w:val="05FBADB4B3F64B5A8CC78D0BBBEB1023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1">
    <w:name w:val="452DC279A4144AE4A76D7507E48139CC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1">
    <w:name w:val="D4BCEB453F144D76A1F578EC7415F5CF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1">
    <w:name w:val="77943DE7A6794A2F8F797682CCB06612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1">
    <w:name w:val="60F317F6BC014B3FB7A335535992E761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0">
    <w:name w:val="12C9A7681A794D608AEE1FD812A0378A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0">
    <w:name w:val="EFE3AF718BB24ACAB5707BC9C4C453D6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7">
    <w:name w:val="526BFA01FD0D450CB3430FA23580AEA77"/>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6">
    <w:name w:val="FABA0CF37668448F8143724B41AC6FB5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6">
    <w:name w:val="51DD215C4FD64CCBBD2111B4732267AF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6">
    <w:name w:val="1E5916F0F0D34268818F70CA1615902E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2">
    <w:name w:val="022E300BD62C4ECFB712E547BAAADBC3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5">
    <w:name w:val="611CC994C9204ACDB375F063E546EA60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7">
    <w:name w:val="5C35D155DC954763A3400D9D22B03EF6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5">
    <w:name w:val="AEF9971C0B534454B2BFD9A8E24A0794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5">
    <w:name w:val="F27A89CA7BFA436BAA4CCCF0411595D6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2">
    <w:name w:val="AB433C3B41BE4DF2A32583DA571F1FBF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2">
    <w:name w:val="05FBADB4B3F64B5A8CC78D0BBBEB1023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2">
    <w:name w:val="452DC279A4144AE4A76D7507E48139CC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2">
    <w:name w:val="D4BCEB453F144D76A1F578EC7415F5CF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2">
    <w:name w:val="77943DE7A6794A2F8F797682CCB06612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2">
    <w:name w:val="60F317F6BC014B3FB7A335535992E761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1">
    <w:name w:val="12C9A7681A794D608AEE1FD812A0378A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1">
    <w:name w:val="EFE3AF718BB24ACAB5707BC9C4C453D6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8">
    <w:name w:val="526BFA01FD0D450CB3430FA23580AEA78"/>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7">
    <w:name w:val="FABA0CF37668448F8143724B41AC6FB5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7">
    <w:name w:val="51DD215C4FD64CCBBD2111B4732267AF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7">
    <w:name w:val="1E5916F0F0D34268818F70CA1615902E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3">
    <w:name w:val="022E300BD62C4ECFB712E547BAAADBC3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6">
    <w:name w:val="611CC994C9204ACDB375F063E546EA60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8">
    <w:name w:val="5C35D155DC954763A3400D9D22B03EF6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6">
    <w:name w:val="AEF9971C0B534454B2BFD9A8E24A0794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6">
    <w:name w:val="F27A89CA7BFA436BAA4CCCF0411595D6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3">
    <w:name w:val="AB433C3B41BE4DF2A32583DA571F1FBF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3">
    <w:name w:val="05FBADB4B3F64B5A8CC78D0BBBEB1023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3">
    <w:name w:val="452DC279A4144AE4A76D7507E48139CC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3">
    <w:name w:val="D4BCEB453F144D76A1F578EC7415F5CF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3">
    <w:name w:val="77943DE7A6794A2F8F797682CCB06612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3">
    <w:name w:val="60F317F6BC014B3FB7A335535992E761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2">
    <w:name w:val="12C9A7681A794D608AEE1FD812A0378A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2">
    <w:name w:val="EFE3AF718BB24ACAB5707BC9C4C453D6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
    <w:name w:val="5BC260EBFCE745FA8782B90129C42FCE"/>
    <w:rsid w:val="007D7CDB"/>
    <w:rPr>
      <w:lang w:val="en-GB" w:eastAsia="en-GB"/>
    </w:rPr>
  </w:style>
  <w:style w:type="paragraph" w:customStyle="1" w:styleId="526BFA01FD0D450CB3430FA23580AEA79">
    <w:name w:val="526BFA01FD0D450CB3430FA23580AEA79"/>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8">
    <w:name w:val="FABA0CF37668448F8143724B41AC6FB5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8">
    <w:name w:val="51DD215C4FD64CCBBD2111B4732267AF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8">
    <w:name w:val="1E5916F0F0D34268818F70CA1615902E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4">
    <w:name w:val="022E300BD62C4ECFB712E547BAAADBC3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7">
    <w:name w:val="611CC994C9204ACDB375F063E546EA60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29">
    <w:name w:val="5C35D155DC954763A3400D9D22B03EF6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7">
    <w:name w:val="AEF9971C0B534454B2BFD9A8E24A0794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7">
    <w:name w:val="F27A89CA7BFA436BAA4CCCF0411595D6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4">
    <w:name w:val="AB433C3B41BE4DF2A32583DA571F1FBF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4">
    <w:name w:val="05FBADB4B3F64B5A8CC78D0BBBEB1023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4">
    <w:name w:val="452DC279A4144AE4A76D7507E48139CC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4">
    <w:name w:val="D4BCEB453F144D76A1F578EC7415F5CF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4">
    <w:name w:val="77943DE7A6794A2F8F797682CCB06612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4">
    <w:name w:val="60F317F6BC014B3FB7A335535992E761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3">
    <w:name w:val="12C9A7681A794D608AEE1FD812A0378A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3">
    <w:name w:val="EFE3AF718BB24ACAB5707BC9C4C453D6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
    <w:name w:val="5BC260EBFCE745FA8782B90129C42FCE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0">
    <w:name w:val="526BFA01FD0D450CB3430FA23580AEA710"/>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49">
    <w:name w:val="FABA0CF37668448F8143724B41AC6FB5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49">
    <w:name w:val="51DD215C4FD64CCBBD2111B4732267AF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49">
    <w:name w:val="1E5916F0F0D34268818F70CA1615902E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5">
    <w:name w:val="022E300BD62C4ECFB712E547BAAADBC3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8">
    <w:name w:val="611CC994C9204ACDB375F063E546EA60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0">
    <w:name w:val="5C35D155DC954763A3400D9D22B03EF6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8">
    <w:name w:val="AEF9971C0B534454B2BFD9A8E24A0794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8">
    <w:name w:val="F27A89CA7BFA436BAA4CCCF0411595D6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5">
    <w:name w:val="AB433C3B41BE4DF2A32583DA571F1FBF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5">
    <w:name w:val="05FBADB4B3F64B5A8CC78D0BBBEB1023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5">
    <w:name w:val="452DC279A4144AE4A76D7507E48139CC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5">
    <w:name w:val="D4BCEB453F144D76A1F578EC7415F5CF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5">
    <w:name w:val="77943DE7A6794A2F8F797682CCB06612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5">
    <w:name w:val="60F317F6BC014B3FB7A335535992E761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4">
    <w:name w:val="12C9A7681A794D608AEE1FD812A0378A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4">
    <w:name w:val="EFE3AF718BB24ACAB5707BC9C4C453D64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
    <w:name w:val="5BC260EBFCE745FA8782B90129C42FCE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1">
    <w:name w:val="526BFA01FD0D450CB3430FA23580AEA711"/>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0">
    <w:name w:val="FABA0CF37668448F8143724B41AC6FB5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0">
    <w:name w:val="51DD215C4FD64CCBBD2111B4732267AF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0">
    <w:name w:val="1E5916F0F0D34268818F70CA1615902E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6">
    <w:name w:val="022E300BD62C4ECFB712E547BAAADBC3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29">
    <w:name w:val="611CC994C9204ACDB375F063E546EA60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1">
    <w:name w:val="5C35D155DC954763A3400D9D22B03EF6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29">
    <w:name w:val="AEF9971C0B534454B2BFD9A8E24A0794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29">
    <w:name w:val="F27A89CA7BFA436BAA4CCCF0411595D6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6">
    <w:name w:val="AB433C3B41BE4DF2A32583DA571F1FBF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6">
    <w:name w:val="05FBADB4B3F64B5A8CC78D0BBBEB1023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6">
    <w:name w:val="452DC279A4144AE4A76D7507E48139CC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6">
    <w:name w:val="D4BCEB453F144D76A1F578EC7415F5CF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6">
    <w:name w:val="77943DE7A6794A2F8F797682CCB06612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6">
    <w:name w:val="60F317F6BC014B3FB7A335535992E761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5">
    <w:name w:val="12C9A7681A794D608AEE1FD812A0378A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5">
    <w:name w:val="EFE3AF718BB24ACAB5707BC9C4C453D64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
    <w:name w:val="5BC260EBFCE745FA8782B90129C42FCE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2">
    <w:name w:val="526BFA01FD0D450CB3430FA23580AEA712"/>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1">
    <w:name w:val="FABA0CF37668448F8143724B41AC6FB5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1">
    <w:name w:val="51DD215C4FD64CCBBD2111B4732267AF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1">
    <w:name w:val="1E5916F0F0D34268818F70CA1615902E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7">
    <w:name w:val="022E300BD62C4ECFB712E547BAAADBC3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0">
    <w:name w:val="611CC994C9204ACDB375F063E546EA60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2">
    <w:name w:val="5C35D155DC954763A3400D9D22B03EF6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0">
    <w:name w:val="AEF9971C0B534454B2BFD9A8E24A0794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0">
    <w:name w:val="F27A89CA7BFA436BAA4CCCF0411595D6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7">
    <w:name w:val="AB433C3B41BE4DF2A32583DA571F1FBF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7">
    <w:name w:val="05FBADB4B3F64B5A8CC78D0BBBEB1023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7">
    <w:name w:val="452DC279A4144AE4A76D7507E48139CC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7">
    <w:name w:val="D4BCEB453F144D76A1F578EC7415F5CF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7">
    <w:name w:val="77943DE7A6794A2F8F797682CCB06612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7">
    <w:name w:val="60F317F6BC014B3FB7A335535992E761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6">
    <w:name w:val="12C9A7681A794D608AEE1FD812A0378A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6">
    <w:name w:val="EFE3AF718BB24ACAB5707BC9C4C453D6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4">
    <w:name w:val="5BC260EBFCE745FA8782B90129C42FCE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3">
    <w:name w:val="526BFA01FD0D450CB3430FA23580AEA713"/>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2">
    <w:name w:val="FABA0CF37668448F8143724B41AC6FB5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2">
    <w:name w:val="51DD215C4FD64CCBBD2111B4732267AF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2">
    <w:name w:val="1E5916F0F0D34268818F70CA1615902E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8">
    <w:name w:val="022E300BD62C4ECFB712E547BAAADBC3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1">
    <w:name w:val="611CC994C9204ACDB375F063E546EA60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3">
    <w:name w:val="5C35D155DC954763A3400D9D22B03EF6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1">
    <w:name w:val="AEF9971C0B534454B2BFD9A8E24A0794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1">
    <w:name w:val="F27A89CA7BFA436BAA4CCCF0411595D6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
    <w:name w:val="30F2BE5477134310B1B72FED4C6BC8B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8">
    <w:name w:val="AB433C3B41BE4DF2A32583DA571F1FBF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8">
    <w:name w:val="05FBADB4B3F64B5A8CC78D0BBBEB1023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8">
    <w:name w:val="452DC279A4144AE4A76D7507E48139CC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8">
    <w:name w:val="D4BCEB453F144D76A1F578EC7415F5CF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8">
    <w:name w:val="77943DE7A6794A2F8F797682CCB06612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8">
    <w:name w:val="60F317F6BC014B3FB7A335535992E761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7">
    <w:name w:val="12C9A7681A794D608AEE1FD812A0378A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7">
    <w:name w:val="EFE3AF718BB24ACAB5707BC9C4C453D64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5">
    <w:name w:val="5BC260EBFCE745FA8782B90129C42FCE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4">
    <w:name w:val="526BFA01FD0D450CB3430FA23580AEA714"/>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3">
    <w:name w:val="FABA0CF37668448F8143724B41AC6FB5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3">
    <w:name w:val="51DD215C4FD64CCBBD2111B4732267AF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3">
    <w:name w:val="1E5916F0F0D34268818F70CA1615902E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19">
    <w:name w:val="022E300BD62C4ECFB712E547BAAADBC3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2">
    <w:name w:val="611CC994C9204ACDB375F063E546EA60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4">
    <w:name w:val="5C35D155DC954763A3400D9D22B03EF6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2">
    <w:name w:val="AEF9971C0B534454B2BFD9A8E24A0794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2">
    <w:name w:val="F27A89CA7BFA436BAA4CCCF0411595D6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
    <w:name w:val="30F2BE5477134310B1B72FED4C6BC8B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29">
    <w:name w:val="AB433C3B41BE4DF2A32583DA571F1FBF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29">
    <w:name w:val="05FBADB4B3F64B5A8CC78D0BBBEB1023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29">
    <w:name w:val="452DC279A4144AE4A76D7507E48139CC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29">
    <w:name w:val="D4BCEB453F144D76A1F578EC7415F5CF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29">
    <w:name w:val="77943DE7A6794A2F8F797682CCB066122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49">
    <w:name w:val="60F317F6BC014B3FB7A335535992E761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8">
    <w:name w:val="12C9A7681A794D608AEE1FD812A0378A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8">
    <w:name w:val="EFE3AF718BB24ACAB5707BC9C4C453D64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6">
    <w:name w:val="5BC260EBFCE745FA8782B90129C42FCE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5">
    <w:name w:val="526BFA01FD0D450CB3430FA23580AEA715"/>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4">
    <w:name w:val="FABA0CF37668448F8143724B41AC6FB5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4">
    <w:name w:val="51DD215C4FD64CCBBD2111B4732267AF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4">
    <w:name w:val="1E5916F0F0D34268818F70CA1615902E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0">
    <w:name w:val="022E300BD62C4ECFB712E547BAAADBC32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3">
    <w:name w:val="611CC994C9204ACDB375F063E546EA60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5">
    <w:name w:val="5C35D155DC954763A3400D9D22B03EF6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3">
    <w:name w:val="AEF9971C0B534454B2BFD9A8E24A0794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3">
    <w:name w:val="F27A89CA7BFA436BAA4CCCF0411595D6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
    <w:name w:val="30F2BE5477134310B1B72FED4C6BC8B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0">
    <w:name w:val="AB433C3B41BE4DF2A32583DA571F1FBF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0">
    <w:name w:val="05FBADB4B3F64B5A8CC78D0BBBEB1023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0">
    <w:name w:val="452DC279A4144AE4A76D7507E48139CC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0">
    <w:name w:val="D4BCEB453F144D76A1F578EC7415F5CF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0">
    <w:name w:val="77943DE7A6794A2F8F797682CCB066123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0">
    <w:name w:val="60F317F6BC014B3FB7A335535992E761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49">
    <w:name w:val="12C9A7681A794D608AEE1FD812A0378A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49">
    <w:name w:val="EFE3AF718BB24ACAB5707BC9C4C453D64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7">
    <w:name w:val="5BC260EBFCE745FA8782B90129C42FCE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6">
    <w:name w:val="526BFA01FD0D450CB3430FA23580AEA716"/>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5">
    <w:name w:val="FABA0CF37668448F8143724B41AC6FB55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5">
    <w:name w:val="51DD215C4FD64CCBBD2111B4732267AF5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5">
    <w:name w:val="1E5916F0F0D34268818F70CA1615902E5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1">
    <w:name w:val="022E300BD62C4ECFB712E547BAAADBC32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4">
    <w:name w:val="611CC994C9204ACDB375F063E546EA60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6">
    <w:name w:val="5C35D155DC954763A3400D9D22B03EF6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4">
    <w:name w:val="AEF9971C0B534454B2BFD9A8E24A0794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4">
    <w:name w:val="F27A89CA7BFA436BAA4CCCF0411595D6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
    <w:name w:val="30F2BE5477134310B1B72FED4C6BC8B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1">
    <w:name w:val="AB433C3B41BE4DF2A32583DA571F1FBF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1">
    <w:name w:val="05FBADB4B3F64B5A8CC78D0BBBEB1023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1">
    <w:name w:val="452DC279A4144AE4A76D7507E48139CC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1">
    <w:name w:val="D4BCEB453F144D76A1F578EC7415F5CF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1">
    <w:name w:val="77943DE7A6794A2F8F797682CCB066123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1">
    <w:name w:val="60F317F6BC014B3FB7A335535992E761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0">
    <w:name w:val="12C9A7681A794D608AEE1FD812A0378A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0">
    <w:name w:val="EFE3AF718BB24ACAB5707BC9C4C453D65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8">
    <w:name w:val="5BC260EBFCE745FA8782B90129C42FCE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7">
    <w:name w:val="526BFA01FD0D450CB3430FA23580AEA717"/>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6">
    <w:name w:val="FABA0CF37668448F8143724B41AC6FB55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6">
    <w:name w:val="51DD215C4FD64CCBBD2111B4732267AF5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6">
    <w:name w:val="1E5916F0F0D34268818F70CA1615902E5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2">
    <w:name w:val="022E300BD62C4ECFB712E547BAAADBC32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5">
    <w:name w:val="611CC994C9204ACDB375F063E546EA60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7">
    <w:name w:val="5C35D155DC954763A3400D9D22B03EF6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5">
    <w:name w:val="AEF9971C0B534454B2BFD9A8E24A0794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5">
    <w:name w:val="F27A89CA7BFA436BAA4CCCF0411595D6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
    <w:name w:val="30F2BE5477134310B1B72FED4C6BC8B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2">
    <w:name w:val="AB433C3B41BE4DF2A32583DA571F1FBF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2">
    <w:name w:val="05FBADB4B3F64B5A8CC78D0BBBEB1023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2">
    <w:name w:val="452DC279A4144AE4A76D7507E48139CC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2">
    <w:name w:val="D4BCEB453F144D76A1F578EC7415F5CF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2">
    <w:name w:val="77943DE7A6794A2F8F797682CCB066123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2">
    <w:name w:val="60F317F6BC014B3FB7A335535992E761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1">
    <w:name w:val="12C9A7681A794D608AEE1FD812A0378A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1">
    <w:name w:val="EFE3AF718BB24ACAB5707BC9C4C453D65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9">
    <w:name w:val="5BC260EBFCE745FA8782B90129C42FCE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8">
    <w:name w:val="526BFA01FD0D450CB3430FA23580AEA718"/>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7">
    <w:name w:val="FABA0CF37668448F8143724B41AC6FB55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7">
    <w:name w:val="51DD215C4FD64CCBBD2111B4732267AF5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7">
    <w:name w:val="1E5916F0F0D34268818F70CA1615902E5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3">
    <w:name w:val="022E300BD62C4ECFB712E547BAAADBC32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6">
    <w:name w:val="611CC994C9204ACDB375F063E546EA60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8">
    <w:name w:val="5C35D155DC954763A3400D9D22B03EF6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6">
    <w:name w:val="AEF9971C0B534454B2BFD9A8E24A0794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6">
    <w:name w:val="F27A89CA7BFA436BAA4CCCF0411595D6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5">
    <w:name w:val="30F2BE5477134310B1B72FED4C6BC8B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3">
    <w:name w:val="AB433C3B41BE4DF2A32583DA571F1FBF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3">
    <w:name w:val="05FBADB4B3F64B5A8CC78D0BBBEB1023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3">
    <w:name w:val="452DC279A4144AE4A76D7507E48139CC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3">
    <w:name w:val="D4BCEB453F144D76A1F578EC7415F5CF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3">
    <w:name w:val="77943DE7A6794A2F8F797682CCB066123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3">
    <w:name w:val="60F317F6BC014B3FB7A335535992E761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2">
    <w:name w:val="12C9A7681A794D608AEE1FD812A0378A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2">
    <w:name w:val="EFE3AF718BB24ACAB5707BC9C4C453D65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0">
    <w:name w:val="5BC260EBFCE745FA8782B90129C42FCE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19">
    <w:name w:val="526BFA01FD0D450CB3430FA23580AEA719"/>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8">
    <w:name w:val="FABA0CF37668448F8143724B41AC6FB55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8">
    <w:name w:val="51DD215C4FD64CCBBD2111B4732267AF5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8">
    <w:name w:val="1E5916F0F0D34268818F70CA1615902E5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4">
    <w:name w:val="022E300BD62C4ECFB712E547BAAADBC32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7">
    <w:name w:val="611CC994C9204ACDB375F063E546EA60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39">
    <w:name w:val="5C35D155DC954763A3400D9D22B03EF6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7">
    <w:name w:val="AEF9971C0B534454B2BFD9A8E24A0794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7">
    <w:name w:val="F27A89CA7BFA436BAA4CCCF0411595D6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6">
    <w:name w:val="30F2BE5477134310B1B72FED4C6BC8B1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4">
    <w:name w:val="AB433C3B41BE4DF2A32583DA571F1FBF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4">
    <w:name w:val="05FBADB4B3F64B5A8CC78D0BBBEB1023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4">
    <w:name w:val="452DC279A4144AE4A76D7507E48139CC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4">
    <w:name w:val="D4BCEB453F144D76A1F578EC7415F5CF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4">
    <w:name w:val="77943DE7A6794A2F8F797682CCB066123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4">
    <w:name w:val="60F317F6BC014B3FB7A335535992E761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3">
    <w:name w:val="12C9A7681A794D608AEE1FD812A0378A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3">
    <w:name w:val="EFE3AF718BB24ACAB5707BC9C4C453D65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1">
    <w:name w:val="5BC260EBFCE745FA8782B90129C42FCE1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0">
    <w:name w:val="526BFA01FD0D450CB3430FA23580AEA720"/>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59">
    <w:name w:val="FABA0CF37668448F8143724B41AC6FB55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59">
    <w:name w:val="51DD215C4FD64CCBBD2111B4732267AF5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59">
    <w:name w:val="1E5916F0F0D34268818F70CA1615902E5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5">
    <w:name w:val="022E300BD62C4ECFB712E547BAAADBC32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8">
    <w:name w:val="611CC994C9204ACDB375F063E546EA60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0">
    <w:name w:val="5C35D155DC954763A3400D9D22B03EF6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8">
    <w:name w:val="AEF9971C0B534454B2BFD9A8E24A0794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8">
    <w:name w:val="F27A89CA7BFA436BAA4CCCF0411595D6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7">
    <w:name w:val="30F2BE5477134310B1B72FED4C6BC8B1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5">
    <w:name w:val="AB433C3B41BE4DF2A32583DA571F1FBF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5">
    <w:name w:val="05FBADB4B3F64B5A8CC78D0BBBEB1023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5">
    <w:name w:val="452DC279A4144AE4A76D7507E48139CC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5">
    <w:name w:val="D4BCEB453F144D76A1F578EC7415F5CF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5">
    <w:name w:val="77943DE7A6794A2F8F797682CCB066123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0F317F6BC014B3FB7A335535992E76155">
    <w:name w:val="60F317F6BC014B3FB7A335535992E7615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2C9A7681A794D608AEE1FD812A0378A54">
    <w:name w:val="12C9A7681A794D608AEE1FD812A0378A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EFE3AF718BB24ACAB5707BC9C4C453D654">
    <w:name w:val="EFE3AF718BB24ACAB5707BC9C4C453D65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2">
    <w:name w:val="5BC260EBFCE745FA8782B90129C42FCE1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370BC7EE66447FA5CE1D5BA655F1E2">
    <w:name w:val="30370BC7EE66447FA5CE1D5BA655F1E2"/>
    <w:rsid w:val="007D7CDB"/>
    <w:rPr>
      <w:lang w:val="en-GB" w:eastAsia="en-GB"/>
    </w:rPr>
  </w:style>
  <w:style w:type="paragraph" w:customStyle="1" w:styleId="E6DADF443B774B769E9789129B31F617">
    <w:name w:val="E6DADF443B774B769E9789129B31F617"/>
    <w:rsid w:val="007D7CDB"/>
    <w:rPr>
      <w:lang w:val="en-GB" w:eastAsia="en-GB"/>
    </w:rPr>
  </w:style>
  <w:style w:type="paragraph" w:customStyle="1" w:styleId="64BF960BE81848F1AFE289532F4A5EC8">
    <w:name w:val="64BF960BE81848F1AFE289532F4A5EC8"/>
    <w:rsid w:val="007D7CDB"/>
    <w:rPr>
      <w:lang w:val="en-GB" w:eastAsia="en-GB"/>
    </w:rPr>
  </w:style>
  <w:style w:type="paragraph" w:customStyle="1" w:styleId="526BFA01FD0D450CB3430FA23580AEA721">
    <w:name w:val="526BFA01FD0D450CB3430FA23580AEA721"/>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0">
    <w:name w:val="FABA0CF37668448F8143724B41AC6FB56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0">
    <w:name w:val="51DD215C4FD64CCBBD2111B4732267AF6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0">
    <w:name w:val="1E5916F0F0D34268818F70CA1615902E6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6">
    <w:name w:val="022E300BD62C4ECFB712E547BAAADBC32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39">
    <w:name w:val="611CC994C9204ACDB375F063E546EA60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1">
    <w:name w:val="5C35D155DC954763A3400D9D22B03EF6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39">
    <w:name w:val="AEF9971C0B534454B2BFD9A8E24A0794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39">
    <w:name w:val="F27A89CA7BFA436BAA4CCCF0411595D63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8">
    <w:name w:val="30F2BE5477134310B1B72FED4C6BC8B1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6">
    <w:name w:val="AB433C3B41BE4DF2A32583DA571F1FBF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6">
    <w:name w:val="05FBADB4B3F64B5A8CC78D0BBBEB1023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6">
    <w:name w:val="452DC279A4144AE4A76D7507E48139CC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6">
    <w:name w:val="D4BCEB453F144D76A1F578EC7415F5CF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6">
    <w:name w:val="77943DE7A6794A2F8F797682CCB066123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3">
    <w:name w:val="5BC260EBFCE745FA8782B90129C42FCE1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2">
    <w:name w:val="526BFA01FD0D450CB3430FA23580AEA722"/>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1">
    <w:name w:val="FABA0CF37668448F8143724B41AC6FB56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1">
    <w:name w:val="51DD215C4FD64CCBBD2111B4732267AF6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1">
    <w:name w:val="1E5916F0F0D34268818F70CA1615902E6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7">
    <w:name w:val="022E300BD62C4ECFB712E547BAAADBC32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0">
    <w:name w:val="611CC994C9204ACDB375F063E546EA60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2">
    <w:name w:val="5C35D155DC954763A3400D9D22B03EF64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0">
    <w:name w:val="AEF9971C0B534454B2BFD9A8E24A0794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0">
    <w:name w:val="F27A89CA7BFA436BAA4CCCF0411595D64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9">
    <w:name w:val="30F2BE5477134310B1B72FED4C6BC8B19"/>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7">
    <w:name w:val="AB433C3B41BE4DF2A32583DA571F1FBF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7">
    <w:name w:val="05FBADB4B3F64B5A8CC78D0BBBEB1023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7">
    <w:name w:val="452DC279A4144AE4A76D7507E48139CC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7">
    <w:name w:val="D4BCEB453F144D76A1F578EC7415F5CF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7">
    <w:name w:val="77943DE7A6794A2F8F797682CCB0661237"/>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4">
    <w:name w:val="5BC260EBFCE745FA8782B90129C42FCE14"/>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3">
    <w:name w:val="526BFA01FD0D450CB3430FA23580AEA723"/>
    <w:rsid w:val="007D7CDB"/>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2">
    <w:name w:val="FABA0CF37668448F8143724B41AC6FB56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2">
    <w:name w:val="51DD215C4FD64CCBBD2111B4732267AF6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2">
    <w:name w:val="1E5916F0F0D34268818F70CA1615902E62"/>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8">
    <w:name w:val="022E300BD62C4ECFB712E547BAAADBC32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1">
    <w:name w:val="611CC994C9204ACDB375F063E546EA60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3">
    <w:name w:val="5C35D155DC954763A3400D9D22B03EF643"/>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1">
    <w:name w:val="AEF9971C0B534454B2BFD9A8E24A0794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1">
    <w:name w:val="F27A89CA7BFA436BAA4CCCF0411595D641"/>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0">
    <w:name w:val="30F2BE5477134310B1B72FED4C6BC8B110"/>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8">
    <w:name w:val="AB433C3B41BE4DF2A32583DA571F1FBF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8">
    <w:name w:val="05FBADB4B3F64B5A8CC78D0BBBEB1023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8">
    <w:name w:val="452DC279A4144AE4A76D7507E48139CC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8">
    <w:name w:val="D4BCEB453F144D76A1F578EC7415F5CF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8">
    <w:name w:val="77943DE7A6794A2F8F797682CCB0661238"/>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
    <w:name w:val="D997EB0E7CF743639A40CF741D68461C"/>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
    <w:name w:val="7E60383E73A74075947BA963AD50EEF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
    <w:name w:val="A27412F093974F9BA0AB079A6AC3965C"/>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
    <w:name w:val="8D044C427D6943E69DAA705994A28546"/>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5">
    <w:name w:val="5BC260EBFCE745FA8782B90129C42FCE15"/>
    <w:rsid w:val="007D7CDB"/>
    <w:pPr>
      <w:spacing w:after="120" w:line="264" w:lineRule="auto"/>
      <w:jc w:val="both"/>
    </w:pPr>
    <w:rPr>
      <w:rFonts w:ascii="Times New Roman" w:eastAsia="Times New Roman" w:hAnsi="Times New Roman" w:cs="Times New Roman"/>
      <w:szCs w:val="24"/>
      <w:lang w:val="en-GB" w:eastAsia="en-GB"/>
    </w:rPr>
  </w:style>
  <w:style w:type="paragraph" w:customStyle="1" w:styleId="8DC5D674C0DA45EC9EB6AD6D34C9F137">
    <w:name w:val="8DC5D674C0DA45EC9EB6AD6D34C9F137"/>
    <w:rsid w:val="007804E1"/>
    <w:rPr>
      <w:lang w:val="en-GB" w:eastAsia="en-GB"/>
    </w:rPr>
  </w:style>
  <w:style w:type="paragraph" w:customStyle="1" w:styleId="C3F57EBCC9954FC8990F6479F71D5F2C">
    <w:name w:val="C3F57EBCC9954FC8990F6479F71D5F2C"/>
    <w:rsid w:val="007804E1"/>
    <w:rPr>
      <w:lang w:val="en-GB" w:eastAsia="en-GB"/>
    </w:rPr>
  </w:style>
  <w:style w:type="paragraph" w:customStyle="1" w:styleId="ACFDCAFC229147FA9FB11A3128D7A323">
    <w:name w:val="ACFDCAFC229147FA9FB11A3128D7A323"/>
    <w:rsid w:val="007804E1"/>
    <w:rPr>
      <w:lang w:val="en-GB" w:eastAsia="en-GB"/>
    </w:rPr>
  </w:style>
  <w:style w:type="paragraph" w:customStyle="1" w:styleId="75F46EA7854E4DB5AC5F54B991B06AC6">
    <w:name w:val="75F46EA7854E4DB5AC5F54B991B06AC6"/>
    <w:rsid w:val="007804E1"/>
    <w:rPr>
      <w:lang w:val="en-GB" w:eastAsia="en-GB"/>
    </w:rPr>
  </w:style>
  <w:style w:type="paragraph" w:customStyle="1" w:styleId="915FCB6790DD44238F5B829BF06854D9">
    <w:name w:val="915FCB6790DD44238F5B829BF06854D9"/>
    <w:rsid w:val="007804E1"/>
    <w:rPr>
      <w:lang w:val="en-GB" w:eastAsia="en-GB"/>
    </w:rPr>
  </w:style>
  <w:style w:type="paragraph" w:customStyle="1" w:styleId="2542821C9FB74C799DB40FA23339AD6D">
    <w:name w:val="2542821C9FB74C799DB40FA23339AD6D"/>
    <w:rsid w:val="007804E1"/>
    <w:rPr>
      <w:lang w:val="en-GB" w:eastAsia="en-GB"/>
    </w:rPr>
  </w:style>
  <w:style w:type="paragraph" w:customStyle="1" w:styleId="BE56DCD0E47C46F98ED9B53382D51729">
    <w:name w:val="BE56DCD0E47C46F98ED9B53382D51729"/>
    <w:rsid w:val="007804E1"/>
    <w:rPr>
      <w:lang w:val="en-GB" w:eastAsia="en-GB"/>
    </w:rPr>
  </w:style>
  <w:style w:type="paragraph" w:customStyle="1" w:styleId="58F910168A1A46B6B94990A75723E838">
    <w:name w:val="58F910168A1A46B6B94990A75723E838"/>
    <w:rsid w:val="007804E1"/>
    <w:rPr>
      <w:lang w:val="en-GB" w:eastAsia="en-GB"/>
    </w:rPr>
  </w:style>
  <w:style w:type="paragraph" w:customStyle="1" w:styleId="48FF8AB937984663BEF396C8DE29648F">
    <w:name w:val="48FF8AB937984663BEF396C8DE29648F"/>
    <w:rsid w:val="007804E1"/>
    <w:rPr>
      <w:lang w:val="en-GB" w:eastAsia="en-GB"/>
    </w:rPr>
  </w:style>
  <w:style w:type="paragraph" w:customStyle="1" w:styleId="526BFA01FD0D450CB3430FA23580AEA724">
    <w:name w:val="526BFA01FD0D450CB3430FA23580AEA724"/>
    <w:rsid w:val="00D404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3">
    <w:name w:val="FABA0CF37668448F8143724B41AC6FB56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3">
    <w:name w:val="51DD215C4FD64CCBBD2111B4732267AF6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3">
    <w:name w:val="1E5916F0F0D34268818F70CA1615902E6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29">
    <w:name w:val="022E300BD62C4ECFB712E547BAAADBC32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2">
    <w:name w:val="611CC994C9204ACDB375F063E546EA604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4">
    <w:name w:val="5C35D155DC954763A3400D9D22B03EF644"/>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2">
    <w:name w:val="AEF9971C0B534454B2BFD9A8E24A07944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2">
    <w:name w:val="F27A89CA7BFA436BAA4CCCF0411595D64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1">
    <w:name w:val="30F2BE5477134310B1B72FED4C6BC8B11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39">
    <w:name w:val="AB433C3B41BE4DF2A32583DA571F1FBF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39">
    <w:name w:val="05FBADB4B3F64B5A8CC78D0BBBEB1023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39">
    <w:name w:val="452DC279A4144AE4A76D7507E48139CC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39">
    <w:name w:val="D4BCEB453F144D76A1F578EC7415F5CF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39">
    <w:name w:val="77943DE7A6794A2F8F797682CCB0661239"/>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
    <w:name w:val="D997EB0E7CF743639A40CF741D68461C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
    <w:name w:val="7E60383E73A74075947BA963AD50EEF6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
    <w:name w:val="A27412F093974F9BA0AB079A6AC3965C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1">
    <w:name w:val="8D044C427D6943E69DAA705994A285461"/>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6">
    <w:name w:val="5BC260EBFCE745FA8782B90129C42FCE16"/>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5">
    <w:name w:val="526BFA01FD0D450CB3430FA23580AEA725"/>
    <w:rsid w:val="00D404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4">
    <w:name w:val="FABA0CF37668448F8143724B41AC6FB564"/>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4">
    <w:name w:val="51DD215C4FD64CCBBD2111B4732267AF64"/>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4">
    <w:name w:val="1E5916F0F0D34268818F70CA1615902E64"/>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0">
    <w:name w:val="022E300BD62C4ECFB712E547BAAADBC33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3">
    <w:name w:val="611CC994C9204ACDB375F063E546EA604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5">
    <w:name w:val="5C35D155DC954763A3400D9D22B03EF645"/>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3">
    <w:name w:val="AEF9971C0B534454B2BFD9A8E24A07944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3">
    <w:name w:val="F27A89CA7BFA436BAA4CCCF0411595D643"/>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2">
    <w:name w:val="30F2BE5477134310B1B72FED4C6BC8B11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0">
    <w:name w:val="AB433C3B41BE4DF2A32583DA571F1FBF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0">
    <w:name w:val="05FBADB4B3F64B5A8CC78D0BBBEB1023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0">
    <w:name w:val="452DC279A4144AE4A76D7507E48139CC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0">
    <w:name w:val="D4BCEB453F144D76A1F578EC7415F5CF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0">
    <w:name w:val="77943DE7A6794A2F8F797682CCB0661240"/>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
    <w:name w:val="D997EB0E7CF743639A40CF741D68461C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
    <w:name w:val="7E60383E73A74075947BA963AD50EEF6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
    <w:name w:val="A27412F093974F9BA0AB079A6AC3965C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2">
    <w:name w:val="8D044C427D6943E69DAA705994A285462"/>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7">
    <w:name w:val="5BC260EBFCE745FA8782B90129C42FCE17"/>
    <w:rsid w:val="00D40407"/>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6">
    <w:name w:val="526BFA01FD0D450CB3430FA23580AEA726"/>
    <w:rsid w:val="00DE4EF9"/>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5">
    <w:name w:val="FABA0CF37668448F8143724B41AC6FB56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5">
    <w:name w:val="51DD215C4FD64CCBBD2111B4732267AF6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5">
    <w:name w:val="1E5916F0F0D34268818F70CA1615902E6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1">
    <w:name w:val="022E300BD62C4ECFB712E547BAAADBC33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4">
    <w:name w:val="611CC994C9204ACDB375F063E546EA604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6">
    <w:name w:val="5C35D155DC954763A3400D9D22B03EF646"/>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4">
    <w:name w:val="AEF9971C0B534454B2BFD9A8E24A07944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4">
    <w:name w:val="F27A89CA7BFA436BAA4CCCF0411595D64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3">
    <w:name w:val="30F2BE5477134310B1B72FED4C6BC8B11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1">
    <w:name w:val="AB433C3B41BE4DF2A32583DA571F1FBF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1">
    <w:name w:val="05FBADB4B3F64B5A8CC78D0BBBEB1023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1">
    <w:name w:val="452DC279A4144AE4A76D7507E48139CC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1">
    <w:name w:val="D4BCEB453F144D76A1F578EC7415F5CF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1">
    <w:name w:val="77943DE7A6794A2F8F797682CCB0661241"/>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
    <w:name w:val="D997EB0E7CF743639A40CF741D68461C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
    <w:name w:val="7E60383E73A74075947BA963AD50EEF6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
    <w:name w:val="A27412F093974F9BA0AB079A6AC3965C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3">
    <w:name w:val="8D044C427D6943E69DAA705994A285463"/>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8">
    <w:name w:val="5BC260EBFCE745FA8782B90129C42FCE18"/>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7">
    <w:name w:val="526BFA01FD0D450CB3430FA23580AEA727"/>
    <w:rsid w:val="00DE4EF9"/>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6">
    <w:name w:val="FABA0CF37668448F8143724B41AC6FB566"/>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6">
    <w:name w:val="51DD215C4FD64CCBBD2111B4732267AF66"/>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6">
    <w:name w:val="1E5916F0F0D34268818F70CA1615902E66"/>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2">
    <w:name w:val="022E300BD62C4ECFB712E547BAAADBC33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5">
    <w:name w:val="611CC994C9204ACDB375F063E546EA604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7">
    <w:name w:val="5C35D155DC954763A3400D9D22B03EF647"/>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5">
    <w:name w:val="AEF9971C0B534454B2BFD9A8E24A07944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5">
    <w:name w:val="F27A89CA7BFA436BAA4CCCF0411595D645"/>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4">
    <w:name w:val="30F2BE5477134310B1B72FED4C6BC8B11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2">
    <w:name w:val="AB433C3B41BE4DF2A32583DA571F1FBF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2">
    <w:name w:val="05FBADB4B3F64B5A8CC78D0BBBEB1023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2">
    <w:name w:val="452DC279A4144AE4A76D7507E48139CC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2">
    <w:name w:val="D4BCEB453F144D76A1F578EC7415F5CF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2">
    <w:name w:val="77943DE7A6794A2F8F797682CCB0661242"/>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
    <w:name w:val="D997EB0E7CF743639A40CF741D68461C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
    <w:name w:val="7E60383E73A74075947BA963AD50EEF6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
    <w:name w:val="A27412F093974F9BA0AB079A6AC3965C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4">
    <w:name w:val="8D044C427D6943E69DAA705994A285464"/>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19">
    <w:name w:val="5BC260EBFCE745FA8782B90129C42FCE19"/>
    <w:rsid w:val="00DE4EF9"/>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8">
    <w:name w:val="526BFA01FD0D450CB3430FA23580AEA728"/>
    <w:rsid w:val="00C057DD"/>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7">
    <w:name w:val="FABA0CF37668448F8143724B41AC6FB56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7">
    <w:name w:val="51DD215C4FD64CCBBD2111B4732267AF6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7">
    <w:name w:val="1E5916F0F0D34268818F70CA1615902E6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3">
    <w:name w:val="022E300BD62C4ECFB712E547BAAADBC33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6">
    <w:name w:val="611CC994C9204ACDB375F063E546EA604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8">
    <w:name w:val="5C35D155DC954763A3400D9D22B03EF648"/>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6">
    <w:name w:val="AEF9971C0B534454B2BFD9A8E24A07944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6">
    <w:name w:val="F27A89CA7BFA436BAA4CCCF0411595D64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5">
    <w:name w:val="30F2BE5477134310B1B72FED4C6BC8B11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3">
    <w:name w:val="AB433C3B41BE4DF2A32583DA571F1FBF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3">
    <w:name w:val="05FBADB4B3F64B5A8CC78D0BBBEB1023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3">
    <w:name w:val="452DC279A4144AE4A76D7507E48139CC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3">
    <w:name w:val="D4BCEB453F144D76A1F578EC7415F5CF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3">
    <w:name w:val="77943DE7A6794A2F8F797682CCB0661243"/>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5">
    <w:name w:val="D997EB0E7CF743639A40CF741D68461C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5">
    <w:name w:val="7E60383E73A74075947BA963AD50EEF6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5">
    <w:name w:val="A27412F093974F9BA0AB079A6AC3965C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5">
    <w:name w:val="8D044C427D6943E69DAA705994A285465"/>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0">
    <w:name w:val="5BC260EBFCE745FA8782B90129C42FCE20"/>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29">
    <w:name w:val="526BFA01FD0D450CB3430FA23580AEA729"/>
    <w:rsid w:val="00C057DD"/>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8">
    <w:name w:val="FABA0CF37668448F8143724B41AC6FB568"/>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8">
    <w:name w:val="51DD215C4FD64CCBBD2111B4732267AF68"/>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8">
    <w:name w:val="1E5916F0F0D34268818F70CA1615902E68"/>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4">
    <w:name w:val="022E300BD62C4ECFB712E547BAAADBC33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7">
    <w:name w:val="611CC994C9204ACDB375F063E546EA604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49">
    <w:name w:val="5C35D155DC954763A3400D9D22B03EF649"/>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7">
    <w:name w:val="AEF9971C0B534454B2BFD9A8E24A07944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7">
    <w:name w:val="F27A89CA7BFA436BAA4CCCF0411595D647"/>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6">
    <w:name w:val="30F2BE5477134310B1B72FED4C6BC8B11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4">
    <w:name w:val="AB433C3B41BE4DF2A32583DA571F1FBF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4">
    <w:name w:val="05FBADB4B3F64B5A8CC78D0BBBEB1023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4">
    <w:name w:val="452DC279A4144AE4A76D7507E48139CC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4">
    <w:name w:val="D4BCEB453F144D76A1F578EC7415F5CF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4">
    <w:name w:val="77943DE7A6794A2F8F797682CCB0661244"/>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6">
    <w:name w:val="D997EB0E7CF743639A40CF741D68461C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6">
    <w:name w:val="7E60383E73A74075947BA963AD50EEF6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6">
    <w:name w:val="A27412F093974F9BA0AB079A6AC3965C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6">
    <w:name w:val="8D044C427D6943E69DAA705994A285466"/>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1">
    <w:name w:val="5BC260EBFCE745FA8782B90129C42FCE21"/>
    <w:rsid w:val="00C057DD"/>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0">
    <w:name w:val="526BFA01FD0D450CB3430FA23580AEA730"/>
    <w:rsid w:val="00FA10C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FABA0CF37668448F8143724B41AC6FB569">
    <w:name w:val="FABA0CF37668448F8143724B41AC6FB56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1DD215C4FD64CCBBD2111B4732267AF69">
    <w:name w:val="51DD215C4FD64CCBBD2111B4732267AF6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1E5916F0F0D34268818F70CA1615902E69">
    <w:name w:val="1E5916F0F0D34268818F70CA1615902E6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5">
    <w:name w:val="022E300BD62C4ECFB712E547BAAADBC33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8">
    <w:name w:val="611CC994C9204ACDB375F063E546EA604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0">
    <w:name w:val="5C35D155DC954763A3400D9D22B03EF650"/>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8">
    <w:name w:val="AEF9971C0B534454B2BFD9A8E24A07944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8">
    <w:name w:val="F27A89CA7BFA436BAA4CCCF0411595D64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7">
    <w:name w:val="30F2BE5477134310B1B72FED4C6BC8B11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5">
    <w:name w:val="AB433C3B41BE4DF2A32583DA571F1FBF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5">
    <w:name w:val="05FBADB4B3F64B5A8CC78D0BBBEB1023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5">
    <w:name w:val="452DC279A4144AE4A76D7507E48139CC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5">
    <w:name w:val="D4BCEB453F144D76A1F578EC7415F5CF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5">
    <w:name w:val="77943DE7A6794A2F8F797682CCB0661245"/>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7">
    <w:name w:val="D997EB0E7CF743639A40CF741D68461C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7">
    <w:name w:val="7E60383E73A74075947BA963AD50EEF6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7">
    <w:name w:val="A27412F093974F9BA0AB079A6AC3965C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7">
    <w:name w:val="8D044C427D6943E69DAA705994A285467"/>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2">
    <w:name w:val="5BC260EBFCE745FA8782B90129C42FCE22"/>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1">
    <w:name w:val="526BFA01FD0D450CB3430FA23580AEA731"/>
    <w:rsid w:val="00FA10C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022E300BD62C4ECFB712E547BAAADBC336">
    <w:name w:val="022E300BD62C4ECFB712E547BAAADBC33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49">
    <w:name w:val="611CC994C9204ACDB375F063E546EA604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1">
    <w:name w:val="5C35D155DC954763A3400D9D22B03EF651"/>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49">
    <w:name w:val="AEF9971C0B534454B2BFD9A8E24A07944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49">
    <w:name w:val="F27A89CA7BFA436BAA4CCCF0411595D649"/>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8">
    <w:name w:val="30F2BE5477134310B1B72FED4C6BC8B11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6">
    <w:name w:val="AB433C3B41BE4DF2A32583DA571F1FBF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6">
    <w:name w:val="05FBADB4B3F64B5A8CC78D0BBBEB1023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6">
    <w:name w:val="452DC279A4144AE4A76D7507E48139CC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6">
    <w:name w:val="D4BCEB453F144D76A1F578EC7415F5CF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6">
    <w:name w:val="77943DE7A6794A2F8F797682CCB0661246"/>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8">
    <w:name w:val="D997EB0E7CF743639A40CF741D68461C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8">
    <w:name w:val="7E60383E73A74075947BA963AD50EEF6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8">
    <w:name w:val="A27412F093974F9BA0AB079A6AC3965C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8D044C427D6943E69DAA705994A285468">
    <w:name w:val="8D044C427D6943E69DAA705994A285468"/>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3">
    <w:name w:val="5BC260EBFCE745FA8782B90129C42FCE23"/>
    <w:rsid w:val="00FA10C8"/>
    <w:pPr>
      <w:spacing w:after="120" w:line="264" w:lineRule="auto"/>
      <w:jc w:val="both"/>
    </w:pPr>
    <w:rPr>
      <w:rFonts w:ascii="Times New Roman" w:eastAsia="Times New Roman" w:hAnsi="Times New Roman" w:cs="Times New Roman"/>
      <w:szCs w:val="24"/>
      <w:lang w:val="en-GB" w:eastAsia="en-GB"/>
    </w:rPr>
  </w:style>
  <w:style w:type="paragraph" w:customStyle="1" w:styleId="215BEB218A274FAF82E365AE4A1349FD">
    <w:name w:val="215BEB218A274FAF82E365AE4A1349FD"/>
    <w:rsid w:val="00FA10C8"/>
  </w:style>
  <w:style w:type="paragraph" w:customStyle="1" w:styleId="B9117795A6814E3DB4136FC2D1CA1359">
    <w:name w:val="B9117795A6814E3DB4136FC2D1CA1359"/>
    <w:rsid w:val="00FA10C8"/>
  </w:style>
  <w:style w:type="paragraph" w:customStyle="1" w:styleId="BE2EA03C29584EAC80A613B265A9587F">
    <w:name w:val="BE2EA03C29584EAC80A613B265A9587F"/>
    <w:rsid w:val="00FA10C8"/>
  </w:style>
  <w:style w:type="paragraph" w:customStyle="1" w:styleId="2F67AC5C3E0B43C4A32031B6DC29131A">
    <w:name w:val="2F67AC5C3E0B43C4A32031B6DC29131A"/>
    <w:rsid w:val="00FA10C8"/>
  </w:style>
  <w:style w:type="paragraph" w:customStyle="1" w:styleId="526BFA01FD0D450CB3430FA23580AEA732">
    <w:name w:val="526BFA01FD0D450CB3430FA23580AEA732"/>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
    <w:name w:val="598AB59B6B75460F9C373AF1DF352DD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7">
    <w:name w:val="022E300BD62C4ECFB712E547BAAADBC33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0">
    <w:name w:val="611CC994C9204ACDB375F063E546EA60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2">
    <w:name w:val="5C35D155DC954763A3400D9D22B03EF6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0">
    <w:name w:val="AEF9971C0B534454B2BFD9A8E24A0794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0">
    <w:name w:val="F27A89CA7BFA436BAA4CCCF0411595D6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19">
    <w:name w:val="30F2BE5477134310B1B72FED4C6BC8B11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7">
    <w:name w:val="AB433C3B41BE4DF2A32583DA571F1FBF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7">
    <w:name w:val="05FBADB4B3F64B5A8CC78D0BBBEB1023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7">
    <w:name w:val="452DC279A4144AE4A76D7507E48139CC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7">
    <w:name w:val="D4BCEB453F144D76A1F578EC7415F5CF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7">
    <w:name w:val="77943DE7A6794A2F8F797682CCB066124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9">
    <w:name w:val="D997EB0E7CF743639A40CF741D68461C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9">
    <w:name w:val="7E60383E73A74075947BA963AD50EEF6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9">
    <w:name w:val="A27412F093974F9BA0AB079A6AC3965C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
    <w:name w:val="2F67AC5C3E0B43C4A32031B6DC29131A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4">
    <w:name w:val="5BC260EBFCE745FA8782B90129C42FCE2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3">
    <w:name w:val="526BFA01FD0D450CB3430FA23580AEA733"/>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
    <w:name w:val="598AB59B6B75460F9C373AF1DF352DD6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8">
    <w:name w:val="022E300BD62C4ECFB712E547BAAADBC33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1">
    <w:name w:val="611CC994C9204ACDB375F063E546EA60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3">
    <w:name w:val="5C35D155DC954763A3400D9D22B03EF6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1">
    <w:name w:val="AEF9971C0B534454B2BFD9A8E24A0794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1">
    <w:name w:val="F27A89CA7BFA436BAA4CCCF0411595D6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0">
    <w:name w:val="30F2BE5477134310B1B72FED4C6BC8B12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8">
    <w:name w:val="AB433C3B41BE4DF2A32583DA571F1FBF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8">
    <w:name w:val="05FBADB4B3F64B5A8CC78D0BBBEB1023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8">
    <w:name w:val="452DC279A4144AE4A76D7507E48139CC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8">
    <w:name w:val="D4BCEB453F144D76A1F578EC7415F5CF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8">
    <w:name w:val="77943DE7A6794A2F8F797682CCB066124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0">
    <w:name w:val="D997EB0E7CF743639A40CF741D68461C1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0">
    <w:name w:val="7E60383E73A74075947BA963AD50EEF61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0">
    <w:name w:val="A27412F093974F9BA0AB079A6AC3965C1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
    <w:name w:val="2F67AC5C3E0B43C4A32031B6DC29131A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5">
    <w:name w:val="5BC260EBFCE745FA8782B90129C42FCE2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4">
    <w:name w:val="526BFA01FD0D450CB3430FA23580AEA734"/>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
    <w:name w:val="598AB59B6B75460F9C373AF1DF352DD6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39">
    <w:name w:val="022E300BD62C4ECFB712E547BAAADBC33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2">
    <w:name w:val="611CC994C9204ACDB375F063E546EA60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4">
    <w:name w:val="5C35D155DC954763A3400D9D22B03EF6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2">
    <w:name w:val="AEF9971C0B534454B2BFD9A8E24A0794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2">
    <w:name w:val="F27A89CA7BFA436BAA4CCCF0411595D6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1">
    <w:name w:val="30F2BE5477134310B1B72FED4C6BC8B12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49">
    <w:name w:val="AB433C3B41BE4DF2A32583DA571F1FBF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49">
    <w:name w:val="05FBADB4B3F64B5A8CC78D0BBBEB1023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49">
    <w:name w:val="452DC279A4144AE4A76D7507E48139CC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49">
    <w:name w:val="D4BCEB453F144D76A1F578EC7415F5CF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49">
    <w:name w:val="77943DE7A6794A2F8F797682CCB066124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1">
    <w:name w:val="D997EB0E7CF743639A40CF741D68461C1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1">
    <w:name w:val="7E60383E73A74075947BA963AD50EEF61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1">
    <w:name w:val="A27412F093974F9BA0AB079A6AC3965C1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
    <w:name w:val="2F67AC5C3E0B43C4A32031B6DC29131A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6">
    <w:name w:val="5BC260EBFCE745FA8782B90129C42FCE2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5">
    <w:name w:val="526BFA01FD0D450CB3430FA23580AEA735"/>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
    <w:name w:val="598AB59B6B75460F9C373AF1DF352DD6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0">
    <w:name w:val="022E300BD62C4ECFB712E547BAAADBC34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3">
    <w:name w:val="611CC994C9204ACDB375F063E546EA60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5">
    <w:name w:val="5C35D155DC954763A3400D9D22B03EF65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3">
    <w:name w:val="AEF9971C0B534454B2BFD9A8E24A0794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3">
    <w:name w:val="F27A89CA7BFA436BAA4CCCF0411595D6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2">
    <w:name w:val="30F2BE5477134310B1B72FED4C6BC8B12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0">
    <w:name w:val="AB433C3B41BE4DF2A32583DA571F1FBF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0">
    <w:name w:val="05FBADB4B3F64B5A8CC78D0BBBEB1023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0">
    <w:name w:val="452DC279A4144AE4A76D7507E48139CC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0">
    <w:name w:val="D4BCEB453F144D76A1F578EC7415F5CF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0">
    <w:name w:val="77943DE7A6794A2F8F797682CCB066125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2">
    <w:name w:val="D997EB0E7CF743639A40CF741D68461C1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2">
    <w:name w:val="7E60383E73A74075947BA963AD50EEF61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2">
    <w:name w:val="A27412F093974F9BA0AB079A6AC3965C1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4">
    <w:name w:val="2F67AC5C3E0B43C4A32031B6DC29131A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7">
    <w:name w:val="5BC260EBFCE745FA8782B90129C42FCE2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6">
    <w:name w:val="526BFA01FD0D450CB3430FA23580AEA736"/>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4">
    <w:name w:val="598AB59B6B75460F9C373AF1DF352DD6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1">
    <w:name w:val="022E300BD62C4ECFB712E547BAAADBC34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4">
    <w:name w:val="611CC994C9204ACDB375F063E546EA60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6">
    <w:name w:val="5C35D155DC954763A3400D9D22B03EF65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4">
    <w:name w:val="AEF9971C0B534454B2BFD9A8E24A0794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4">
    <w:name w:val="F27A89CA7BFA436BAA4CCCF0411595D6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3">
    <w:name w:val="30F2BE5477134310B1B72FED4C6BC8B12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1">
    <w:name w:val="AB433C3B41BE4DF2A32583DA571F1FBF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1">
    <w:name w:val="05FBADB4B3F64B5A8CC78D0BBBEB1023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1">
    <w:name w:val="452DC279A4144AE4A76D7507E48139CC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1">
    <w:name w:val="D4BCEB453F144D76A1F578EC7415F5CF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1">
    <w:name w:val="77943DE7A6794A2F8F797682CCB066125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3">
    <w:name w:val="D997EB0E7CF743639A40CF741D68461C1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3">
    <w:name w:val="7E60383E73A74075947BA963AD50EEF61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3">
    <w:name w:val="A27412F093974F9BA0AB079A6AC3965C1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5">
    <w:name w:val="2F67AC5C3E0B43C4A32031B6DC29131A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8">
    <w:name w:val="5BC260EBFCE745FA8782B90129C42FCE2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7">
    <w:name w:val="526BFA01FD0D450CB3430FA23580AEA737"/>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5">
    <w:name w:val="598AB59B6B75460F9C373AF1DF352DD6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
    <w:name w:val="E522F8A849254428B717D268491E703B"/>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2">
    <w:name w:val="022E300BD62C4ECFB712E547BAAADBC34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5">
    <w:name w:val="611CC994C9204ACDB375F063E546EA605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7">
    <w:name w:val="5C35D155DC954763A3400D9D22B03EF65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5">
    <w:name w:val="AEF9971C0B534454B2BFD9A8E24A07945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5">
    <w:name w:val="F27A89CA7BFA436BAA4CCCF0411595D65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4">
    <w:name w:val="30F2BE5477134310B1B72FED4C6BC8B12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2">
    <w:name w:val="AB433C3B41BE4DF2A32583DA571F1FBF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2">
    <w:name w:val="05FBADB4B3F64B5A8CC78D0BBBEB1023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2">
    <w:name w:val="452DC279A4144AE4A76D7507E48139CC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2">
    <w:name w:val="D4BCEB453F144D76A1F578EC7415F5CF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2">
    <w:name w:val="77943DE7A6794A2F8F797682CCB066125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4">
    <w:name w:val="D997EB0E7CF743639A40CF741D68461C1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4">
    <w:name w:val="7E60383E73A74075947BA963AD50EEF61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4">
    <w:name w:val="A27412F093974F9BA0AB079A6AC3965C1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6">
    <w:name w:val="2F67AC5C3E0B43C4A32031B6DC29131A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29">
    <w:name w:val="5BC260EBFCE745FA8782B90129C42FCE2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27F6214963F40A6870DC9CC053D4D40">
    <w:name w:val="627F6214963F40A6870DC9CC053D4D40"/>
    <w:rsid w:val="006F2B6A"/>
    <w:rPr>
      <w:lang w:val="en-GB" w:eastAsia="en-GB"/>
    </w:rPr>
  </w:style>
  <w:style w:type="paragraph" w:customStyle="1" w:styleId="526BFA01FD0D450CB3430FA23580AEA738">
    <w:name w:val="526BFA01FD0D450CB3430FA23580AEA738"/>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6">
    <w:name w:val="598AB59B6B75460F9C373AF1DF352DD6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
    <w:name w:val="E522F8A849254428B717D268491E703B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3">
    <w:name w:val="022E300BD62C4ECFB712E547BAAADBC34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6">
    <w:name w:val="611CC994C9204ACDB375F063E546EA605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8">
    <w:name w:val="5C35D155DC954763A3400D9D22B03EF65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6">
    <w:name w:val="AEF9971C0B534454B2BFD9A8E24A07945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6">
    <w:name w:val="F27A89CA7BFA436BAA4CCCF0411595D65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5">
    <w:name w:val="30F2BE5477134310B1B72FED4C6BC8B12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3">
    <w:name w:val="AB433C3B41BE4DF2A32583DA571F1FBF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3">
    <w:name w:val="05FBADB4B3F64B5A8CC78D0BBBEB1023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3">
    <w:name w:val="452DC279A4144AE4A76D7507E48139CC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3">
    <w:name w:val="D4BCEB453F144D76A1F578EC7415F5CF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3">
    <w:name w:val="77943DE7A6794A2F8F797682CCB0661253"/>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5">
    <w:name w:val="D997EB0E7CF743639A40CF741D68461C1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5">
    <w:name w:val="7E60383E73A74075947BA963AD50EEF61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5">
    <w:name w:val="A27412F093974F9BA0AB079A6AC3965C15"/>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7">
    <w:name w:val="2F67AC5C3E0B43C4A32031B6DC29131A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0">
    <w:name w:val="5BC260EBFCE745FA8782B90129C42FCE30"/>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39">
    <w:name w:val="526BFA01FD0D450CB3430FA23580AEA739"/>
    <w:rsid w:val="006F2B6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7">
    <w:name w:val="598AB59B6B75460F9C373AF1DF352DD6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
    <w:name w:val="E522F8A849254428B717D268491E703B2"/>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4">
    <w:name w:val="022E300BD62C4ECFB712E547BAAADBC34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7">
    <w:name w:val="611CC994C9204ACDB375F063E546EA605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59">
    <w:name w:val="5C35D155DC954763A3400D9D22B03EF659"/>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7">
    <w:name w:val="AEF9971C0B534454B2BFD9A8E24A07945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7">
    <w:name w:val="F27A89CA7BFA436BAA4CCCF0411595D657"/>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6">
    <w:name w:val="30F2BE5477134310B1B72FED4C6BC8B12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4">
    <w:name w:val="AB433C3B41BE4DF2A32583DA571F1FBF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4">
    <w:name w:val="05FBADB4B3F64B5A8CC78D0BBBEB1023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4">
    <w:name w:val="452DC279A4144AE4A76D7507E48139CC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4">
    <w:name w:val="D4BCEB453F144D76A1F578EC7415F5CF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4">
    <w:name w:val="77943DE7A6794A2F8F797682CCB0661254"/>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6">
    <w:name w:val="D997EB0E7CF743639A40CF741D68461C1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6">
    <w:name w:val="7E60383E73A74075947BA963AD50EEF61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6">
    <w:name w:val="A27412F093974F9BA0AB079A6AC3965C16"/>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8">
    <w:name w:val="2F67AC5C3E0B43C4A32031B6DC29131A8"/>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1">
    <w:name w:val="5BC260EBFCE745FA8782B90129C42FCE31"/>
    <w:rsid w:val="006F2B6A"/>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0">
    <w:name w:val="526BFA01FD0D450CB3430FA23580AEA740"/>
    <w:rsid w:val="0040093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8">
    <w:name w:val="598AB59B6B75460F9C373AF1DF352DD6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3">
    <w:name w:val="E522F8A849254428B717D268491E703B3"/>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5">
    <w:name w:val="022E300BD62C4ECFB712E547BAAADBC34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8">
    <w:name w:val="611CC994C9204ACDB375F063E546EA605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0">
    <w:name w:val="5C35D155DC954763A3400D9D22B03EF660"/>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8">
    <w:name w:val="AEF9971C0B534454B2BFD9A8E24A07945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8">
    <w:name w:val="F27A89CA7BFA436BAA4CCCF0411595D65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7">
    <w:name w:val="30F2BE5477134310B1B72FED4C6BC8B127"/>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5">
    <w:name w:val="AB433C3B41BE4DF2A32583DA571F1FBF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5">
    <w:name w:val="05FBADB4B3F64B5A8CC78D0BBBEB1023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5">
    <w:name w:val="452DC279A4144AE4A76D7507E48139CC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5">
    <w:name w:val="D4BCEB453F144D76A1F578EC7415F5CF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5">
    <w:name w:val="77943DE7A6794A2F8F797682CCB0661255"/>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7">
    <w:name w:val="D997EB0E7CF743639A40CF741D68461C17"/>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7">
    <w:name w:val="7E60383E73A74075947BA963AD50EEF617"/>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7">
    <w:name w:val="A27412F093974F9BA0AB079A6AC3965C17"/>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9">
    <w:name w:val="2F67AC5C3E0B43C4A32031B6DC29131A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2">
    <w:name w:val="5BC260EBFCE745FA8782B90129C42FCE32"/>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1">
    <w:name w:val="526BFA01FD0D450CB3430FA23580AEA741"/>
    <w:rsid w:val="0040093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9">
    <w:name w:val="598AB59B6B75460F9C373AF1DF352DD6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4">
    <w:name w:val="E522F8A849254428B717D268491E703B4"/>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6">
    <w:name w:val="022E300BD62C4ECFB712E547BAAADBC34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59">
    <w:name w:val="611CC994C9204ACDB375F063E546EA605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1">
    <w:name w:val="5C35D155DC954763A3400D9D22B03EF661"/>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59">
    <w:name w:val="AEF9971C0B534454B2BFD9A8E24A07945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59">
    <w:name w:val="F27A89CA7BFA436BAA4CCCF0411595D659"/>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8">
    <w:name w:val="30F2BE5477134310B1B72FED4C6BC8B12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6">
    <w:name w:val="AB433C3B41BE4DF2A32583DA571F1FBF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6">
    <w:name w:val="05FBADB4B3F64B5A8CC78D0BBBEB1023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6">
    <w:name w:val="452DC279A4144AE4A76D7507E48139CC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6">
    <w:name w:val="D4BCEB453F144D76A1F578EC7415F5CF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6">
    <w:name w:val="77943DE7A6794A2F8F797682CCB0661256"/>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8">
    <w:name w:val="D997EB0E7CF743639A40CF741D68461C1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8">
    <w:name w:val="7E60383E73A74075947BA963AD50EEF61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8">
    <w:name w:val="A27412F093974F9BA0AB079A6AC3965C18"/>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0">
    <w:name w:val="2F67AC5C3E0B43C4A32031B6DC29131A10"/>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3">
    <w:name w:val="5BC260EBFCE745FA8782B90129C42FCE33"/>
    <w:rsid w:val="0040093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2">
    <w:name w:val="526BFA01FD0D450CB3430FA23580AEA742"/>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0">
    <w:name w:val="598AB59B6B75460F9C373AF1DF352DD61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5">
    <w:name w:val="E522F8A849254428B717D268491E703B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7">
    <w:name w:val="022E300BD62C4ECFB712E547BAAADBC34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0">
    <w:name w:val="611CC994C9204ACDB375F063E546EA60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2">
    <w:name w:val="5C35D155DC954763A3400D9D22B03EF6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0">
    <w:name w:val="AEF9971C0B534454B2BFD9A8E24A0794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0">
    <w:name w:val="F27A89CA7BFA436BAA4CCCF0411595D6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29">
    <w:name w:val="30F2BE5477134310B1B72FED4C6BC8B12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7">
    <w:name w:val="AB433C3B41BE4DF2A32583DA571F1FBF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7">
    <w:name w:val="05FBADB4B3F64B5A8CC78D0BBBEB1023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7">
    <w:name w:val="452DC279A4144AE4A76D7507E48139CC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7">
    <w:name w:val="D4BCEB453F144D76A1F578EC7415F5CF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7">
    <w:name w:val="77943DE7A6794A2F8F797682CCB066125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19">
    <w:name w:val="D997EB0E7CF743639A40CF741D68461C1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19">
    <w:name w:val="7E60383E73A74075947BA963AD50EEF61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19">
    <w:name w:val="A27412F093974F9BA0AB079A6AC3965C1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1">
    <w:name w:val="2F67AC5C3E0B43C4A32031B6DC29131A1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4">
    <w:name w:val="5BC260EBFCE745FA8782B90129C42FCE3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3">
    <w:name w:val="526BFA01FD0D450CB3430FA23580AEA743"/>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1">
    <w:name w:val="598AB59B6B75460F9C373AF1DF352DD61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6">
    <w:name w:val="E522F8A849254428B717D268491E703B6"/>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8">
    <w:name w:val="022E300BD62C4ECFB712E547BAAADBC34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1">
    <w:name w:val="611CC994C9204ACDB375F063E546EA60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3">
    <w:name w:val="5C35D155DC954763A3400D9D22B03EF66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1">
    <w:name w:val="AEF9971C0B534454B2BFD9A8E24A0794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1">
    <w:name w:val="F27A89CA7BFA436BAA4CCCF0411595D6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0">
    <w:name w:val="30F2BE5477134310B1B72FED4C6BC8B13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8">
    <w:name w:val="AB433C3B41BE4DF2A32583DA571F1FBF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8">
    <w:name w:val="05FBADB4B3F64B5A8CC78D0BBBEB1023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8">
    <w:name w:val="452DC279A4144AE4A76D7507E48139CC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8">
    <w:name w:val="D4BCEB453F144D76A1F578EC7415F5CF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8">
    <w:name w:val="77943DE7A6794A2F8F797682CCB066125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0">
    <w:name w:val="D997EB0E7CF743639A40CF741D68461C2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0">
    <w:name w:val="7E60383E73A74075947BA963AD50EEF62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0">
    <w:name w:val="A27412F093974F9BA0AB079A6AC3965C2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2">
    <w:name w:val="2F67AC5C3E0B43C4A32031B6DC29131A1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5">
    <w:name w:val="5BC260EBFCE745FA8782B90129C42FCE3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4">
    <w:name w:val="526BFA01FD0D450CB3430FA23580AEA744"/>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2">
    <w:name w:val="598AB59B6B75460F9C373AF1DF352DD61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7">
    <w:name w:val="E522F8A849254428B717D268491E703B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49">
    <w:name w:val="022E300BD62C4ECFB712E547BAAADBC34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2">
    <w:name w:val="611CC994C9204ACDB375F063E546EA60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4">
    <w:name w:val="5C35D155DC954763A3400D9D22B03EF66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2">
    <w:name w:val="AEF9971C0B534454B2BFD9A8E24A0794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2">
    <w:name w:val="F27A89CA7BFA436BAA4CCCF0411595D6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1">
    <w:name w:val="30F2BE5477134310B1B72FED4C6BC8B13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59">
    <w:name w:val="AB433C3B41BE4DF2A32583DA571F1FBF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59">
    <w:name w:val="05FBADB4B3F64B5A8CC78D0BBBEB1023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59">
    <w:name w:val="452DC279A4144AE4A76D7507E48139CC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59">
    <w:name w:val="D4BCEB453F144D76A1F578EC7415F5CF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59">
    <w:name w:val="77943DE7A6794A2F8F797682CCB066125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1">
    <w:name w:val="D997EB0E7CF743639A40CF741D68461C2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1">
    <w:name w:val="7E60383E73A74075947BA963AD50EEF62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1">
    <w:name w:val="A27412F093974F9BA0AB079A6AC3965C2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3">
    <w:name w:val="2F67AC5C3E0B43C4A32031B6DC29131A1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6">
    <w:name w:val="5BC260EBFCE745FA8782B90129C42FCE36"/>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5">
    <w:name w:val="526BFA01FD0D450CB3430FA23580AEA745"/>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3">
    <w:name w:val="598AB59B6B75460F9C373AF1DF352DD61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8">
    <w:name w:val="E522F8A849254428B717D268491E703B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0">
    <w:name w:val="022E300BD62C4ECFB712E547BAAADBC35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3">
    <w:name w:val="611CC994C9204ACDB375F063E546EA606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5">
    <w:name w:val="5C35D155DC954763A3400D9D22B03EF66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3">
    <w:name w:val="AEF9971C0B534454B2BFD9A8E24A07946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3">
    <w:name w:val="F27A89CA7BFA436BAA4CCCF0411595D66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2">
    <w:name w:val="30F2BE5477134310B1B72FED4C6BC8B13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0">
    <w:name w:val="AB433C3B41BE4DF2A32583DA571F1FBF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0">
    <w:name w:val="05FBADB4B3F64B5A8CC78D0BBBEB1023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0">
    <w:name w:val="452DC279A4144AE4A76D7507E48139CC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0">
    <w:name w:val="D4BCEB453F144D76A1F578EC7415F5CF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0">
    <w:name w:val="77943DE7A6794A2F8F797682CCB066126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2">
    <w:name w:val="D997EB0E7CF743639A40CF741D68461C2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2">
    <w:name w:val="7E60383E73A74075947BA963AD50EEF62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2">
    <w:name w:val="A27412F093974F9BA0AB079A6AC3965C2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4">
    <w:name w:val="2F67AC5C3E0B43C4A32031B6DC29131A1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7">
    <w:name w:val="5BC260EBFCE745FA8782B90129C42FCE3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6">
    <w:name w:val="526BFA01FD0D450CB3430FA23580AEA746"/>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4">
    <w:name w:val="598AB59B6B75460F9C373AF1DF352DD61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9">
    <w:name w:val="E522F8A849254428B717D268491E703B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1">
    <w:name w:val="022E300BD62C4ECFB712E547BAAADBC35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4">
    <w:name w:val="611CC994C9204ACDB375F063E546EA606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6">
    <w:name w:val="5C35D155DC954763A3400D9D22B03EF666"/>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4">
    <w:name w:val="AEF9971C0B534454B2BFD9A8E24A07946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4">
    <w:name w:val="F27A89CA7BFA436BAA4CCCF0411595D66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3">
    <w:name w:val="30F2BE5477134310B1B72FED4C6BC8B13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1">
    <w:name w:val="AB433C3B41BE4DF2A32583DA571F1FBF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1">
    <w:name w:val="05FBADB4B3F64B5A8CC78D0BBBEB1023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1">
    <w:name w:val="452DC279A4144AE4A76D7507E48139CC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1">
    <w:name w:val="D4BCEB453F144D76A1F578EC7415F5CF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1">
    <w:name w:val="77943DE7A6794A2F8F797682CCB0661261"/>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3">
    <w:name w:val="D997EB0E7CF743639A40CF741D68461C2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3">
    <w:name w:val="7E60383E73A74075947BA963AD50EEF62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3">
    <w:name w:val="A27412F093974F9BA0AB079A6AC3965C23"/>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5">
    <w:name w:val="2F67AC5C3E0B43C4A32031B6DC29131A1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8">
    <w:name w:val="5BC260EBFCE745FA8782B90129C42FCE38"/>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7">
    <w:name w:val="526BFA01FD0D450CB3430FA23580AEA747"/>
    <w:rsid w:val="00340D08"/>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5">
    <w:name w:val="598AB59B6B75460F9C373AF1DF352DD61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0">
    <w:name w:val="E522F8A849254428B717D268491E703B10"/>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2">
    <w:name w:val="022E300BD62C4ECFB712E547BAAADBC35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5">
    <w:name w:val="611CC994C9204ACDB375F063E546EA606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7">
    <w:name w:val="5C35D155DC954763A3400D9D22B03EF667"/>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5">
    <w:name w:val="AEF9971C0B534454B2BFD9A8E24A07946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5">
    <w:name w:val="F27A89CA7BFA436BAA4CCCF0411595D665"/>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4">
    <w:name w:val="30F2BE5477134310B1B72FED4C6BC8B13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2">
    <w:name w:val="AB433C3B41BE4DF2A32583DA571F1FBF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2">
    <w:name w:val="05FBADB4B3F64B5A8CC78D0BBBEB1023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2">
    <w:name w:val="452DC279A4144AE4A76D7507E48139CC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2">
    <w:name w:val="D4BCEB453F144D76A1F578EC7415F5CF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2">
    <w:name w:val="77943DE7A6794A2F8F797682CCB0661262"/>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4">
    <w:name w:val="D997EB0E7CF743639A40CF741D68461C2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4">
    <w:name w:val="7E60383E73A74075947BA963AD50EEF62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4">
    <w:name w:val="A27412F093974F9BA0AB079A6AC3965C24"/>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6">
    <w:name w:val="2F67AC5C3E0B43C4A32031B6DC29131A16"/>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39">
    <w:name w:val="5BC260EBFCE745FA8782B90129C42FCE39"/>
    <w:rsid w:val="00340D08"/>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8">
    <w:name w:val="526BFA01FD0D450CB3430FA23580AEA748"/>
    <w:rsid w:val="00B41D21"/>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6">
    <w:name w:val="598AB59B6B75460F9C373AF1DF352DD616"/>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1">
    <w:name w:val="E522F8A849254428B717D268491E703B11"/>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3">
    <w:name w:val="022E300BD62C4ECFB712E547BAAADBC35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6">
    <w:name w:val="611CC994C9204ACDB375F063E546EA6066"/>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8">
    <w:name w:val="5C35D155DC954763A3400D9D22B03EF668"/>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6">
    <w:name w:val="AEF9971C0B534454B2BFD9A8E24A079466"/>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6">
    <w:name w:val="F27A89CA7BFA436BAA4CCCF0411595D666"/>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5">
    <w:name w:val="30F2BE5477134310B1B72FED4C6BC8B135"/>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3">
    <w:name w:val="AB433C3B41BE4DF2A32583DA571F1FBF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3">
    <w:name w:val="05FBADB4B3F64B5A8CC78D0BBBEB1023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3">
    <w:name w:val="452DC279A4144AE4A76D7507E48139CC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3">
    <w:name w:val="D4BCEB453F144D76A1F578EC7415F5CF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3">
    <w:name w:val="77943DE7A6794A2F8F797682CCB0661263"/>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5">
    <w:name w:val="D997EB0E7CF743639A40CF741D68461C25"/>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5">
    <w:name w:val="7E60383E73A74075947BA963AD50EEF625"/>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5">
    <w:name w:val="A27412F093974F9BA0AB079A6AC3965C25"/>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7">
    <w:name w:val="2F67AC5C3E0B43C4A32031B6DC29131A17"/>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40">
    <w:name w:val="5BC260EBFCE745FA8782B90129C42FCE40"/>
    <w:rsid w:val="00B41D21"/>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49">
    <w:name w:val="526BFA01FD0D450CB3430FA23580AEA749"/>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7">
    <w:name w:val="598AB59B6B75460F9C373AF1DF352DD61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2">
    <w:name w:val="E522F8A849254428B717D268491E703B1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4">
    <w:name w:val="022E300BD62C4ECFB712E547BAAADBC35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7">
    <w:name w:val="611CC994C9204ACDB375F063E546EA60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69">
    <w:name w:val="5C35D155DC954763A3400D9D22B03EF6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7">
    <w:name w:val="AEF9971C0B534454B2BFD9A8E24A0794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7">
    <w:name w:val="F27A89CA7BFA436BAA4CCCF0411595D6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6">
    <w:name w:val="30F2BE5477134310B1B72FED4C6BC8B13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4">
    <w:name w:val="AB433C3B41BE4DF2A32583DA571F1FBF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4">
    <w:name w:val="05FBADB4B3F64B5A8CC78D0BBBEB1023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4">
    <w:name w:val="452DC279A4144AE4A76D7507E48139CC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4">
    <w:name w:val="D4BCEB453F144D76A1F578EC7415F5CF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4">
    <w:name w:val="77943DE7A6794A2F8F797682CCB066126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6">
    <w:name w:val="D997EB0E7CF743639A40CF741D68461C2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6">
    <w:name w:val="7E60383E73A74075947BA963AD50EEF62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6">
    <w:name w:val="A27412F093974F9BA0AB079A6AC3965C2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8">
    <w:name w:val="2F67AC5C3E0B43C4A32031B6DC29131A1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
    <w:name w:val="27E9D13447C64EE1A642295A1C3395A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41">
    <w:name w:val="5BC260EBFCE745FA8782B90129C42FCE4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0">
    <w:name w:val="526BFA01FD0D450CB3430FA23580AEA750"/>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8">
    <w:name w:val="598AB59B6B75460F9C373AF1DF352DD61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3">
    <w:name w:val="E522F8A849254428B717D268491E703B1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5">
    <w:name w:val="022E300BD62C4ECFB712E547BAAADBC35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8">
    <w:name w:val="611CC994C9204ACDB375F063E546EA60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0">
    <w:name w:val="5C35D155DC954763A3400D9D22B03EF67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8">
    <w:name w:val="AEF9971C0B534454B2BFD9A8E24A0794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8">
    <w:name w:val="F27A89CA7BFA436BAA4CCCF0411595D6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7">
    <w:name w:val="30F2BE5477134310B1B72FED4C6BC8B13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5">
    <w:name w:val="AB433C3B41BE4DF2A32583DA571F1FBF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5">
    <w:name w:val="05FBADB4B3F64B5A8CC78D0BBBEB1023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5">
    <w:name w:val="452DC279A4144AE4A76D7507E48139CC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5">
    <w:name w:val="D4BCEB453F144D76A1F578EC7415F5CF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5">
    <w:name w:val="77943DE7A6794A2F8F797682CCB066126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7">
    <w:name w:val="D997EB0E7CF743639A40CF741D68461C2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7">
    <w:name w:val="7E60383E73A74075947BA963AD50EEF62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7">
    <w:name w:val="A27412F093974F9BA0AB079A6AC3965C2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19">
    <w:name w:val="2F67AC5C3E0B43C4A32031B6DC29131A1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
    <w:name w:val="27E9D13447C64EE1A642295A1C3395A2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BC260EBFCE745FA8782B90129C42FCE42">
    <w:name w:val="5BC260EBFCE745FA8782B90129C42FCE4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1">
    <w:name w:val="526BFA01FD0D450CB3430FA23580AEA751"/>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19">
    <w:name w:val="598AB59B6B75460F9C373AF1DF352DD61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4">
    <w:name w:val="E522F8A849254428B717D268491E703B1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6">
    <w:name w:val="022E300BD62C4ECFB712E547BAAADBC35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69">
    <w:name w:val="611CC994C9204ACDB375F063E546EA60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1">
    <w:name w:val="5C35D155DC954763A3400D9D22B03EF67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69">
    <w:name w:val="AEF9971C0B534454B2BFD9A8E24A0794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69">
    <w:name w:val="F27A89CA7BFA436BAA4CCCF0411595D6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8">
    <w:name w:val="30F2BE5477134310B1B72FED4C6BC8B13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6">
    <w:name w:val="AB433C3B41BE4DF2A32583DA571F1FBF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6">
    <w:name w:val="05FBADB4B3F64B5A8CC78D0BBBEB1023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6">
    <w:name w:val="452DC279A4144AE4A76D7507E48139CC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6">
    <w:name w:val="D4BCEB453F144D76A1F578EC7415F5CF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6">
    <w:name w:val="77943DE7A6794A2F8F797682CCB066126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8">
    <w:name w:val="D997EB0E7CF743639A40CF741D68461C2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8">
    <w:name w:val="7E60383E73A74075947BA963AD50EEF62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8">
    <w:name w:val="A27412F093974F9BA0AB079A6AC3965C2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0">
    <w:name w:val="2F67AC5C3E0B43C4A32031B6DC29131A2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2">
    <w:name w:val="27E9D13447C64EE1A642295A1C3395A2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
    <w:name w:val="EC7DB0918E234E909225503B03C26D5B"/>
    <w:rsid w:val="00294D60"/>
    <w:rPr>
      <w:lang w:val="en-GB" w:eastAsia="en-GB"/>
    </w:rPr>
  </w:style>
  <w:style w:type="paragraph" w:customStyle="1" w:styleId="526BFA01FD0D450CB3430FA23580AEA752">
    <w:name w:val="526BFA01FD0D450CB3430FA23580AEA752"/>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0">
    <w:name w:val="598AB59B6B75460F9C373AF1DF352DD62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5">
    <w:name w:val="E522F8A849254428B717D268491E703B1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7">
    <w:name w:val="022E300BD62C4ECFB712E547BAAADBC35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0">
    <w:name w:val="611CC994C9204ACDB375F063E546EA607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2">
    <w:name w:val="5C35D155DC954763A3400D9D22B03EF67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0">
    <w:name w:val="AEF9971C0B534454B2BFD9A8E24A07947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0">
    <w:name w:val="F27A89CA7BFA436BAA4CCCF0411595D67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39">
    <w:name w:val="30F2BE5477134310B1B72FED4C6BC8B13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7">
    <w:name w:val="AB433C3B41BE4DF2A32583DA571F1FBF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7">
    <w:name w:val="05FBADB4B3F64B5A8CC78D0BBBEB1023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7">
    <w:name w:val="452DC279A4144AE4A76D7507E48139CC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7">
    <w:name w:val="D4BCEB453F144D76A1F578EC7415F5CF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7">
    <w:name w:val="77943DE7A6794A2F8F797682CCB066126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29">
    <w:name w:val="D997EB0E7CF743639A40CF741D68461C2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29">
    <w:name w:val="7E60383E73A74075947BA963AD50EEF62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29">
    <w:name w:val="A27412F093974F9BA0AB079A6AC3965C2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1">
    <w:name w:val="2F67AC5C3E0B43C4A32031B6DC29131A2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3">
    <w:name w:val="27E9D13447C64EE1A642295A1C3395A2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
    <w:name w:val="EC7DB0918E234E909225503B03C26D5B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3">
    <w:name w:val="526BFA01FD0D450CB3430FA23580AEA753"/>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1">
    <w:name w:val="598AB59B6B75460F9C373AF1DF352DD62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6">
    <w:name w:val="E522F8A849254428B717D268491E703B16"/>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8">
    <w:name w:val="022E300BD62C4ECFB712E547BAAADBC35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1">
    <w:name w:val="611CC994C9204ACDB375F063E546EA607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3">
    <w:name w:val="5C35D155DC954763A3400D9D22B03EF67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1">
    <w:name w:val="AEF9971C0B534454B2BFD9A8E24A07947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1">
    <w:name w:val="F27A89CA7BFA436BAA4CCCF0411595D67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0">
    <w:name w:val="30F2BE5477134310B1B72FED4C6BC8B14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8">
    <w:name w:val="AB433C3B41BE4DF2A32583DA571F1FBF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8">
    <w:name w:val="05FBADB4B3F64B5A8CC78D0BBBEB1023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8">
    <w:name w:val="452DC279A4144AE4A76D7507E48139CC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8">
    <w:name w:val="D4BCEB453F144D76A1F578EC7415F5CF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8">
    <w:name w:val="77943DE7A6794A2F8F797682CCB0661268"/>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0">
    <w:name w:val="D997EB0E7CF743639A40CF741D68461C3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0">
    <w:name w:val="7E60383E73A74075947BA963AD50EEF63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0">
    <w:name w:val="A27412F093974F9BA0AB079A6AC3965C30"/>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2">
    <w:name w:val="2F67AC5C3E0B43C4A32031B6DC29131A2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4">
    <w:name w:val="27E9D13447C64EE1A642295A1C3395A2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2">
    <w:name w:val="EC7DB0918E234E909225503B03C26D5B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4">
    <w:name w:val="526BFA01FD0D450CB3430FA23580AEA754"/>
    <w:rsid w:val="00294D60"/>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2">
    <w:name w:val="598AB59B6B75460F9C373AF1DF352DD62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7">
    <w:name w:val="E522F8A849254428B717D268491E703B17"/>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59">
    <w:name w:val="022E300BD62C4ECFB712E547BAAADBC35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2">
    <w:name w:val="611CC994C9204ACDB375F063E546EA607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4">
    <w:name w:val="5C35D155DC954763A3400D9D22B03EF674"/>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2">
    <w:name w:val="AEF9971C0B534454B2BFD9A8E24A07947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2">
    <w:name w:val="F27A89CA7BFA436BAA4CCCF0411595D672"/>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1">
    <w:name w:val="30F2BE5477134310B1B72FED4C6BC8B14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69">
    <w:name w:val="AB433C3B41BE4DF2A32583DA571F1FBF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69">
    <w:name w:val="05FBADB4B3F64B5A8CC78D0BBBEB1023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69">
    <w:name w:val="452DC279A4144AE4A76D7507E48139CC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69">
    <w:name w:val="D4BCEB453F144D76A1F578EC7415F5CF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69">
    <w:name w:val="77943DE7A6794A2F8F797682CCB0661269"/>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1">
    <w:name w:val="D997EB0E7CF743639A40CF741D68461C3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1">
    <w:name w:val="7E60383E73A74075947BA963AD50EEF63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1">
    <w:name w:val="A27412F093974F9BA0AB079A6AC3965C31"/>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3">
    <w:name w:val="2F67AC5C3E0B43C4A32031B6DC29131A2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5">
    <w:name w:val="27E9D13447C64EE1A642295A1C3395A25"/>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3">
    <w:name w:val="EC7DB0918E234E909225503B03C26D5B3"/>
    <w:rsid w:val="00294D60"/>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5">
    <w:name w:val="526BFA01FD0D450CB3430FA23580AEA755"/>
    <w:rsid w:val="009D1201"/>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3">
    <w:name w:val="598AB59B6B75460F9C373AF1DF352DD623"/>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8">
    <w:name w:val="E522F8A849254428B717D268491E703B18"/>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0">
    <w:name w:val="022E300BD62C4ECFB712E547BAAADBC36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3">
    <w:name w:val="611CC994C9204ACDB375F063E546EA6073"/>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5">
    <w:name w:val="5C35D155DC954763A3400D9D22B03EF675"/>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3">
    <w:name w:val="AEF9971C0B534454B2BFD9A8E24A079473"/>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3">
    <w:name w:val="F27A89CA7BFA436BAA4CCCF0411595D673"/>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2">
    <w:name w:val="30F2BE5477134310B1B72FED4C6BC8B142"/>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0">
    <w:name w:val="AB433C3B41BE4DF2A32583DA571F1FBF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0">
    <w:name w:val="05FBADB4B3F64B5A8CC78D0BBBEB1023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0">
    <w:name w:val="452DC279A4144AE4A76D7507E48139CC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0">
    <w:name w:val="D4BCEB453F144D76A1F578EC7415F5CF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0">
    <w:name w:val="77943DE7A6794A2F8F797682CCB0661270"/>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2">
    <w:name w:val="D997EB0E7CF743639A40CF741D68461C32"/>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2">
    <w:name w:val="7E60383E73A74075947BA963AD50EEF632"/>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2">
    <w:name w:val="A27412F093974F9BA0AB079A6AC3965C32"/>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4">
    <w:name w:val="2F67AC5C3E0B43C4A32031B6DC29131A24"/>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6">
    <w:name w:val="27E9D13447C64EE1A642295A1C3395A26"/>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4">
    <w:name w:val="EC7DB0918E234E909225503B03C26D5B4"/>
    <w:rsid w:val="009D1201"/>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56">
    <w:name w:val="526BFA01FD0D450CB3430FA23580AEA756"/>
    <w:rsid w:val="00E22F1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4">
    <w:name w:val="598AB59B6B75460F9C373AF1DF352DD624"/>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19">
    <w:name w:val="E522F8A849254428B717D268491E703B19"/>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1">
    <w:name w:val="022E300BD62C4ECFB712E547BAAADBC36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4">
    <w:name w:val="611CC994C9204ACDB375F063E546EA6074"/>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6">
    <w:name w:val="5C35D155DC954763A3400D9D22B03EF676"/>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4">
    <w:name w:val="AEF9971C0B534454B2BFD9A8E24A079474"/>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4">
    <w:name w:val="F27A89CA7BFA436BAA4CCCF0411595D674"/>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3">
    <w:name w:val="30F2BE5477134310B1B72FED4C6BC8B143"/>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1">
    <w:name w:val="AB433C3B41BE4DF2A32583DA571F1FBF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1">
    <w:name w:val="05FBADB4B3F64B5A8CC78D0BBBEB1023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1">
    <w:name w:val="452DC279A4144AE4A76D7507E48139CC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1">
    <w:name w:val="D4BCEB453F144D76A1F578EC7415F5CF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1">
    <w:name w:val="77943DE7A6794A2F8F797682CCB0661271"/>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3">
    <w:name w:val="D997EB0E7CF743639A40CF741D68461C33"/>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3">
    <w:name w:val="7E60383E73A74075947BA963AD50EEF633"/>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3">
    <w:name w:val="A27412F093974F9BA0AB079A6AC3965C33"/>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5">
    <w:name w:val="2F67AC5C3E0B43C4A32031B6DC29131A25"/>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7">
    <w:name w:val="27E9D13447C64EE1A642295A1C3395A27"/>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5">
    <w:name w:val="EC7DB0918E234E909225503B03C26D5B5"/>
    <w:rsid w:val="00E22F17"/>
    <w:pPr>
      <w:spacing w:after="120" w:line="264" w:lineRule="auto"/>
      <w:jc w:val="both"/>
    </w:pPr>
    <w:rPr>
      <w:rFonts w:ascii="Times New Roman" w:eastAsia="Times New Roman" w:hAnsi="Times New Roman" w:cs="Times New Roman"/>
      <w:szCs w:val="24"/>
      <w:lang w:val="en-GB" w:eastAsia="en-GB"/>
    </w:rPr>
  </w:style>
  <w:style w:type="paragraph" w:customStyle="1" w:styleId="16E140C53F294C38AC47B7EFE690DADC">
    <w:name w:val="16E140C53F294C38AC47B7EFE690DADC"/>
    <w:rsid w:val="00F93B07"/>
    <w:rPr>
      <w:lang w:val="en-GB" w:eastAsia="en-GB"/>
    </w:rPr>
  </w:style>
  <w:style w:type="paragraph" w:customStyle="1" w:styleId="14B9686D95B74C358FF336FF809332EF">
    <w:name w:val="14B9686D95B74C358FF336FF809332EF"/>
    <w:rsid w:val="00F93B07"/>
    <w:rPr>
      <w:lang w:val="en-GB" w:eastAsia="en-GB"/>
    </w:rPr>
  </w:style>
  <w:style w:type="paragraph" w:customStyle="1" w:styleId="455725664C63415BB329E1A6E0514988">
    <w:name w:val="455725664C63415BB329E1A6E0514988"/>
    <w:rsid w:val="00F93B07"/>
    <w:rPr>
      <w:lang w:val="en-GB" w:eastAsia="en-GB"/>
    </w:rPr>
  </w:style>
  <w:style w:type="paragraph" w:customStyle="1" w:styleId="BB98F842D2CF4E38A983F1C5C259CBBB">
    <w:name w:val="BB98F842D2CF4E38A983F1C5C259CBBB"/>
    <w:rsid w:val="00F93B07"/>
    <w:rPr>
      <w:lang w:val="en-GB" w:eastAsia="en-GB"/>
    </w:rPr>
  </w:style>
  <w:style w:type="paragraph" w:customStyle="1" w:styleId="526BFA01FD0D450CB3430FA23580AEA757">
    <w:name w:val="526BFA01FD0D450CB3430FA23580AEA757"/>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5">
    <w:name w:val="598AB59B6B75460F9C373AF1DF352DD62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0">
    <w:name w:val="E522F8A849254428B717D268491E703B2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2">
    <w:name w:val="022E300BD62C4ECFB712E547BAAADBC36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5">
    <w:name w:val="611CC994C9204ACDB375F063E546EA60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7">
    <w:name w:val="5C35D155DC954763A3400D9D22B03EF6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5">
    <w:name w:val="AEF9971C0B534454B2BFD9A8E24A0794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5">
    <w:name w:val="F27A89CA7BFA436BAA4CCCF0411595D6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4">
    <w:name w:val="30F2BE5477134310B1B72FED4C6BC8B14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2">
    <w:name w:val="AB433C3B41BE4DF2A32583DA571F1FBF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2">
    <w:name w:val="05FBADB4B3F64B5A8CC78D0BBBEB1023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2">
    <w:name w:val="452DC279A4144AE4A76D7507E48139CC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2">
    <w:name w:val="D4BCEB453F144D76A1F578EC7415F5CF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2">
    <w:name w:val="77943DE7A6794A2F8F797682CCB066127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4">
    <w:name w:val="D997EB0E7CF743639A40CF741D68461C3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4">
    <w:name w:val="7E60383E73A74075947BA963AD50EEF63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4">
    <w:name w:val="A27412F093974F9BA0AB079A6AC3965C3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6">
    <w:name w:val="2F67AC5C3E0B43C4A32031B6DC29131A2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8">
    <w:name w:val="27E9D13447C64EE1A642295A1C3395A2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6">
    <w:name w:val="EC7DB0918E234E909225503B03C26D5B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CC892B9CBE304DB0B53DEE109443966B">
    <w:name w:val="CC892B9CBE304DB0B53DEE109443966B"/>
    <w:rsid w:val="00F93B07"/>
    <w:rPr>
      <w:lang w:val="en-GB" w:eastAsia="en-GB"/>
    </w:rPr>
  </w:style>
  <w:style w:type="paragraph" w:customStyle="1" w:styleId="526BFA01FD0D450CB3430FA23580AEA758">
    <w:name w:val="526BFA01FD0D450CB3430FA23580AEA758"/>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6">
    <w:name w:val="598AB59B6B75460F9C373AF1DF352DD62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1">
    <w:name w:val="E522F8A849254428B717D268491E703B2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3">
    <w:name w:val="022E300BD62C4ECFB712E547BAAADBC36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6">
    <w:name w:val="611CC994C9204ACDB375F063E546EA60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8">
    <w:name w:val="5C35D155DC954763A3400D9D22B03EF6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6">
    <w:name w:val="AEF9971C0B534454B2BFD9A8E24A0794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6">
    <w:name w:val="F27A89CA7BFA436BAA4CCCF0411595D6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5">
    <w:name w:val="30F2BE5477134310B1B72FED4C6BC8B14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3">
    <w:name w:val="AB433C3B41BE4DF2A32583DA571F1FBF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3">
    <w:name w:val="05FBADB4B3F64B5A8CC78D0BBBEB1023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3">
    <w:name w:val="452DC279A4144AE4A76D7507E48139CC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3">
    <w:name w:val="D4BCEB453F144D76A1F578EC7415F5CF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3">
    <w:name w:val="77943DE7A6794A2F8F797682CCB066127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5">
    <w:name w:val="D997EB0E7CF743639A40CF741D68461C3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5">
    <w:name w:val="7E60383E73A74075947BA963AD50EEF63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5">
    <w:name w:val="A27412F093974F9BA0AB079A6AC3965C3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7">
    <w:name w:val="2F67AC5C3E0B43C4A32031B6DC29131A2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9">
    <w:name w:val="27E9D13447C64EE1A642295A1C3395A2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7">
    <w:name w:val="EC7DB0918E234E909225503B03C26D5B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8DCADBF03B424490AB6B7C162EFCDE3C">
    <w:name w:val="8DCADBF03B424490AB6B7C162EFCDE3C"/>
    <w:rsid w:val="00F93B07"/>
    <w:rPr>
      <w:lang w:val="en-GB" w:eastAsia="en-GB"/>
    </w:rPr>
  </w:style>
  <w:style w:type="paragraph" w:customStyle="1" w:styleId="2B92DAF4C2AA4B95AC2920CDA140971D">
    <w:name w:val="2B92DAF4C2AA4B95AC2920CDA140971D"/>
    <w:rsid w:val="00F93B07"/>
    <w:rPr>
      <w:lang w:val="en-GB" w:eastAsia="en-GB"/>
    </w:rPr>
  </w:style>
  <w:style w:type="paragraph" w:customStyle="1" w:styleId="526BFA01FD0D450CB3430FA23580AEA759">
    <w:name w:val="526BFA01FD0D450CB3430FA23580AEA759"/>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7">
    <w:name w:val="598AB59B6B75460F9C373AF1DF352DD62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2">
    <w:name w:val="E522F8A849254428B717D268491E703B2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4">
    <w:name w:val="022E300BD62C4ECFB712E547BAAADBC36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7">
    <w:name w:val="611CC994C9204ACDB375F063E546EA60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79">
    <w:name w:val="5C35D155DC954763A3400D9D22B03EF67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7">
    <w:name w:val="AEF9971C0B534454B2BFD9A8E24A0794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7">
    <w:name w:val="F27A89CA7BFA436BAA4CCCF0411595D6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Guidelines">
    <w:name w:val="Guidelines"/>
    <w:basedOn w:val="a4"/>
    <w:link w:val="GuidelinesChar"/>
    <w:uiPriority w:val="2"/>
    <w:qFormat/>
    <w:rsid w:val="00EF11FA"/>
    <w:pPr>
      <w:spacing w:line="240" w:lineRule="auto"/>
      <w:jc w:val="both"/>
    </w:pPr>
    <w:rPr>
      <w:rFonts w:ascii="Times New Roman" w:eastAsia="Times New Roman" w:hAnsi="Times New Roman" w:cs="Times New Roman"/>
      <w:i/>
      <w:color w:val="365F91" w:themeColor="accent1" w:themeShade="BF"/>
      <w:lang w:val="en-GB" w:eastAsia="nl-NL"/>
    </w:rPr>
  </w:style>
  <w:style w:type="character" w:customStyle="1" w:styleId="GuidelinesChar">
    <w:name w:val="Guidelines Char"/>
    <w:basedOn w:val="a0"/>
    <w:link w:val="Guidelines"/>
    <w:uiPriority w:val="2"/>
    <w:rsid w:val="00EF11FA"/>
    <w:rPr>
      <w:rFonts w:ascii="Times New Roman" w:eastAsia="Times New Roman" w:hAnsi="Times New Roman" w:cs="Times New Roman"/>
      <w:i/>
      <w:color w:val="365F91" w:themeColor="accent1" w:themeShade="BF"/>
      <w:lang w:val="en-GB" w:eastAsia="nl-NL"/>
    </w:rPr>
  </w:style>
  <w:style w:type="paragraph" w:styleId="a4">
    <w:name w:val="Body Text"/>
    <w:basedOn w:val="a"/>
    <w:link w:val="Char"/>
    <w:uiPriority w:val="99"/>
    <w:semiHidden/>
    <w:unhideWhenUsed/>
    <w:rsid w:val="00F93B07"/>
    <w:pPr>
      <w:spacing w:after="120"/>
    </w:pPr>
  </w:style>
  <w:style w:type="character" w:customStyle="1" w:styleId="Char">
    <w:name w:val="Σώμα κειμένου Char"/>
    <w:basedOn w:val="a0"/>
    <w:link w:val="a4"/>
    <w:uiPriority w:val="99"/>
    <w:semiHidden/>
    <w:rsid w:val="00F93B07"/>
  </w:style>
  <w:style w:type="paragraph" w:customStyle="1" w:styleId="30F2BE5477134310B1B72FED4C6BC8B146">
    <w:name w:val="30F2BE5477134310B1B72FED4C6BC8B14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4">
    <w:name w:val="AB433C3B41BE4DF2A32583DA571F1FBF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4">
    <w:name w:val="05FBADB4B3F64B5A8CC78D0BBBEB1023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4">
    <w:name w:val="452DC279A4144AE4A76D7507E48139CC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4">
    <w:name w:val="D4BCEB453F144D76A1F578EC7415F5CF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4">
    <w:name w:val="77943DE7A6794A2F8F797682CCB066127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6">
    <w:name w:val="D997EB0E7CF743639A40CF741D68461C3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6">
    <w:name w:val="7E60383E73A74075947BA963AD50EEF63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6">
    <w:name w:val="A27412F093974F9BA0AB079A6AC3965C3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8">
    <w:name w:val="2F67AC5C3E0B43C4A32031B6DC29131A2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0">
    <w:name w:val="27E9D13447C64EE1A642295A1C3395A21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8">
    <w:name w:val="EC7DB0918E234E909225503B03C26D5B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9F95C0F550DB478C81004BC8C529FBD6">
    <w:name w:val="9F95C0F550DB478C81004BC8C529FBD6"/>
    <w:rsid w:val="00F93B07"/>
    <w:rPr>
      <w:lang w:val="en-GB" w:eastAsia="en-GB"/>
    </w:rPr>
  </w:style>
  <w:style w:type="paragraph" w:customStyle="1" w:styleId="27B1CDD3046344AA845A9A839611E433">
    <w:name w:val="27B1CDD3046344AA845A9A839611E433"/>
    <w:rsid w:val="00F93B07"/>
    <w:rPr>
      <w:lang w:val="en-GB" w:eastAsia="en-GB"/>
    </w:rPr>
  </w:style>
  <w:style w:type="paragraph" w:customStyle="1" w:styleId="5EA2D581D7FA440C9276EBF1EE2831FB">
    <w:name w:val="5EA2D581D7FA440C9276EBF1EE2831FB"/>
    <w:rsid w:val="00F93B07"/>
    <w:rPr>
      <w:lang w:val="en-GB" w:eastAsia="en-GB"/>
    </w:rPr>
  </w:style>
  <w:style w:type="paragraph" w:customStyle="1" w:styleId="89724914E3A3476980A7105302913A21">
    <w:name w:val="89724914E3A3476980A7105302913A21"/>
    <w:rsid w:val="00F93B07"/>
    <w:rPr>
      <w:lang w:val="en-GB" w:eastAsia="en-GB"/>
    </w:rPr>
  </w:style>
  <w:style w:type="paragraph" w:customStyle="1" w:styleId="526BFA01FD0D450CB3430FA23580AEA760">
    <w:name w:val="526BFA01FD0D450CB3430FA23580AEA760"/>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8">
    <w:name w:val="598AB59B6B75460F9C373AF1DF352DD62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3">
    <w:name w:val="E522F8A849254428B717D268491E703B2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5">
    <w:name w:val="022E300BD62C4ECFB712E547BAAADBC36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8">
    <w:name w:val="611CC994C9204ACDB375F063E546EA60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0">
    <w:name w:val="5C35D155DC954763A3400D9D22B03EF68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8">
    <w:name w:val="AEF9971C0B534454B2BFD9A8E24A0794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8">
    <w:name w:val="F27A89CA7BFA436BAA4CCCF0411595D6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30F2BE5477134310B1B72FED4C6BC8B147">
    <w:name w:val="30F2BE5477134310B1B72FED4C6BC8B14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5">
    <w:name w:val="AB433C3B41BE4DF2A32583DA571F1FBF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5">
    <w:name w:val="05FBADB4B3F64B5A8CC78D0BBBEB1023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5">
    <w:name w:val="452DC279A4144AE4A76D7507E48139CC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5">
    <w:name w:val="D4BCEB453F144D76A1F578EC7415F5CF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5">
    <w:name w:val="77943DE7A6794A2F8F797682CCB066127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7">
    <w:name w:val="D997EB0E7CF743639A40CF741D68461C3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7">
    <w:name w:val="7E60383E73A74075947BA963AD50EEF63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7">
    <w:name w:val="A27412F093974F9BA0AB079A6AC3965C3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29">
    <w:name w:val="2F67AC5C3E0B43C4A32031B6DC29131A2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1">
    <w:name w:val="27E9D13447C64EE1A642295A1C3395A21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9">
    <w:name w:val="EC7DB0918E234E909225503B03C26D5B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61">
    <w:name w:val="526BFA01FD0D450CB3430FA23580AEA761"/>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29">
    <w:name w:val="598AB59B6B75460F9C373AF1DF352DD62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4">
    <w:name w:val="E522F8A849254428B717D268491E703B2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6">
    <w:name w:val="022E300BD62C4ECFB712E547BAAADBC36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79">
    <w:name w:val="611CC994C9204ACDB375F063E546EA607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1">
    <w:name w:val="5C35D155DC954763A3400D9D22B03EF68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79">
    <w:name w:val="AEF9971C0B534454B2BFD9A8E24A07947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79">
    <w:name w:val="F27A89CA7BFA436BAA4CCCF0411595D67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6">
    <w:name w:val="AB433C3B41BE4DF2A32583DA571F1FBF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6">
    <w:name w:val="05FBADB4B3F64B5A8CC78D0BBBEB1023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6">
    <w:name w:val="452DC279A4144AE4A76D7507E48139CC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6">
    <w:name w:val="D4BCEB453F144D76A1F578EC7415F5CF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6">
    <w:name w:val="77943DE7A6794A2F8F797682CCB066127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8">
    <w:name w:val="D997EB0E7CF743639A40CF741D68461C3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8">
    <w:name w:val="7E60383E73A74075947BA963AD50EEF63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8">
    <w:name w:val="A27412F093974F9BA0AB079A6AC3965C3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0">
    <w:name w:val="2F67AC5C3E0B43C4A32031B6DC29131A3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2">
    <w:name w:val="27E9D13447C64EE1A642295A1C3395A21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0">
    <w:name w:val="EC7DB0918E234E909225503B03C26D5B1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26BFA01FD0D450CB3430FA23580AEA762">
    <w:name w:val="526BFA01FD0D450CB3430FA23580AEA762"/>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0">
    <w:name w:val="598AB59B6B75460F9C373AF1DF352DD63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5">
    <w:name w:val="E522F8A849254428B717D268491E703B25"/>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7">
    <w:name w:val="022E300BD62C4ECFB712E547BAAADBC36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EAAA4F503C24FF5B8CEFAEE7F25BC2A">
    <w:name w:val="5EAAA4F503C24FF5B8CEFAEE7F25BC2A"/>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0">
    <w:name w:val="611CC994C9204ACDB375F063E546EA608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2">
    <w:name w:val="5C35D155DC954763A3400D9D22B03EF68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0">
    <w:name w:val="AEF9971C0B534454B2BFD9A8E24A07948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0">
    <w:name w:val="F27A89CA7BFA436BAA4CCCF0411595D68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89724914E3A3476980A7105302913A211">
    <w:name w:val="89724914E3A3476980A7105302913A21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7">
    <w:name w:val="AB433C3B41BE4DF2A32583DA571F1FBF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7">
    <w:name w:val="05FBADB4B3F64B5A8CC78D0BBBEB1023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7">
    <w:name w:val="452DC279A4144AE4A76D7507E48139CC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7">
    <w:name w:val="D4BCEB453F144D76A1F578EC7415F5CF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7">
    <w:name w:val="77943DE7A6794A2F8F797682CCB0661277"/>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39">
    <w:name w:val="D997EB0E7CF743639A40CF741D68461C3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39">
    <w:name w:val="7E60383E73A74075947BA963AD50EEF63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39">
    <w:name w:val="A27412F093974F9BA0AB079A6AC3965C39"/>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1">
    <w:name w:val="2F67AC5C3E0B43C4A32031B6DC29131A3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3">
    <w:name w:val="27E9D13447C64EE1A642295A1C3395A21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1">
    <w:name w:val="EC7DB0918E234E909225503B03C26D5B1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
    <w:name w:val="B7176F666F3A44F7B71DD30939990553"/>
    <w:rsid w:val="00F93B07"/>
    <w:rPr>
      <w:lang w:val="en-GB" w:eastAsia="en-GB"/>
    </w:rPr>
  </w:style>
  <w:style w:type="paragraph" w:customStyle="1" w:styleId="526BFA01FD0D450CB3430FA23580AEA763">
    <w:name w:val="526BFA01FD0D450CB3430FA23580AEA763"/>
    <w:rsid w:val="00F93B07"/>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1">
    <w:name w:val="598AB59B6B75460F9C373AF1DF352DD63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6">
    <w:name w:val="E522F8A849254428B717D268491E703B26"/>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8">
    <w:name w:val="022E300BD62C4ECFB712E547BAAADBC36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1">
    <w:name w:val="B7176F666F3A44F7B71DD30939990553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1">
    <w:name w:val="611CC994C9204ACDB375F063E546EA608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3">
    <w:name w:val="5C35D155DC954763A3400D9D22B03EF683"/>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1">
    <w:name w:val="AEF9971C0B534454B2BFD9A8E24A07948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1">
    <w:name w:val="F27A89CA7BFA436BAA4CCCF0411595D681"/>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89724914E3A3476980A7105302913A212">
    <w:name w:val="89724914E3A3476980A7105302913A21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8">
    <w:name w:val="AB433C3B41BE4DF2A32583DA571F1FBF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8">
    <w:name w:val="05FBADB4B3F64B5A8CC78D0BBBEB1023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8">
    <w:name w:val="452DC279A4144AE4A76D7507E48139CC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8">
    <w:name w:val="D4BCEB453F144D76A1F578EC7415F5CF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8">
    <w:name w:val="77943DE7A6794A2F8F797682CCB0661278"/>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0">
    <w:name w:val="D997EB0E7CF743639A40CF741D68461C4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0">
    <w:name w:val="7E60383E73A74075947BA963AD50EEF64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0">
    <w:name w:val="A27412F093974F9BA0AB079A6AC3965C40"/>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2">
    <w:name w:val="2F67AC5C3E0B43C4A32031B6DC29131A3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4">
    <w:name w:val="27E9D13447C64EE1A642295A1C3395A214"/>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2">
    <w:name w:val="EC7DB0918E234E909225503B03C26D5B12"/>
    <w:rsid w:val="00F93B07"/>
    <w:pPr>
      <w:spacing w:after="120" w:line="264" w:lineRule="auto"/>
      <w:jc w:val="both"/>
    </w:pPr>
    <w:rPr>
      <w:rFonts w:ascii="Times New Roman" w:eastAsia="Times New Roman" w:hAnsi="Times New Roman" w:cs="Times New Roman"/>
      <w:szCs w:val="24"/>
      <w:lang w:val="en-GB" w:eastAsia="en-GB"/>
    </w:rPr>
  </w:style>
  <w:style w:type="paragraph" w:customStyle="1" w:styleId="444231DEC934430A984EF17940D682B0">
    <w:name w:val="444231DEC934430A984EF17940D682B0"/>
    <w:rsid w:val="00EF11FA"/>
    <w:rPr>
      <w:lang w:val="en-GB" w:eastAsia="en-GB"/>
    </w:rPr>
  </w:style>
  <w:style w:type="paragraph" w:customStyle="1" w:styleId="526BFA01FD0D450CB3430FA23580AEA764">
    <w:name w:val="526BFA01FD0D450CB3430FA23580AEA764"/>
    <w:rsid w:val="00EF11F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2">
    <w:name w:val="598AB59B6B75460F9C373AF1DF352DD63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7">
    <w:name w:val="E522F8A849254428B717D268491E703B27"/>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69">
    <w:name w:val="022E300BD62C4ECFB712E547BAAADBC36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2">
    <w:name w:val="B7176F666F3A44F7B71DD30939990553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2">
    <w:name w:val="611CC994C9204ACDB375F063E546EA608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4">
    <w:name w:val="5C35D155DC954763A3400D9D22B03EF68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2">
    <w:name w:val="AEF9971C0B534454B2BFD9A8E24A07948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2">
    <w:name w:val="F27A89CA7BFA436BAA4CCCF0411595D68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444231DEC934430A984EF17940D682B01">
    <w:name w:val="444231DEC934430A984EF17940D682B0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79">
    <w:name w:val="AB433C3B41BE4DF2A32583DA571F1FBF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79">
    <w:name w:val="05FBADB4B3F64B5A8CC78D0BBBEB1023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79">
    <w:name w:val="452DC279A4144AE4A76D7507E48139CC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79">
    <w:name w:val="D4BCEB453F144D76A1F578EC7415F5CF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79">
    <w:name w:val="77943DE7A6794A2F8F797682CCB066127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1">
    <w:name w:val="D997EB0E7CF743639A40CF741D68461C4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1">
    <w:name w:val="7E60383E73A74075947BA963AD50EEF64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1">
    <w:name w:val="A27412F093974F9BA0AB079A6AC3965C4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3">
    <w:name w:val="2F67AC5C3E0B43C4A32031B6DC29131A3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5">
    <w:name w:val="27E9D13447C64EE1A642295A1C3395A215"/>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3">
    <w:name w:val="EC7DB0918E234E909225503B03C26D5B1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
    <w:name w:val="ECCC7F569813412CB40FEEEF3B27C05B"/>
    <w:rsid w:val="00EF11FA"/>
    <w:rPr>
      <w:lang w:val="en-GB" w:eastAsia="en-GB"/>
    </w:rPr>
  </w:style>
  <w:style w:type="paragraph" w:customStyle="1" w:styleId="526BFA01FD0D450CB3430FA23580AEA765">
    <w:name w:val="526BFA01FD0D450CB3430FA23580AEA765"/>
    <w:rsid w:val="00EF11F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3">
    <w:name w:val="598AB59B6B75460F9C373AF1DF352DD63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8">
    <w:name w:val="E522F8A849254428B717D268491E703B28"/>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70">
    <w:name w:val="022E300BD62C4ECFB712E547BAAADBC37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3">
    <w:name w:val="B7176F666F3A44F7B71DD30939990553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3">
    <w:name w:val="611CC994C9204ACDB375F063E546EA608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5">
    <w:name w:val="5C35D155DC954763A3400D9D22B03EF685"/>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3">
    <w:name w:val="AEF9971C0B534454B2BFD9A8E24A07948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3">
    <w:name w:val="F27A89CA7BFA436BAA4CCCF0411595D68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1">
    <w:name w:val="ECCC7F569813412CB40FEEEF3B27C05B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80">
    <w:name w:val="AB433C3B41BE4DF2A32583DA571F1FBF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80">
    <w:name w:val="05FBADB4B3F64B5A8CC78D0BBBEB1023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80">
    <w:name w:val="452DC279A4144AE4A76D7507E48139CC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80">
    <w:name w:val="D4BCEB453F144D76A1F578EC7415F5CF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80">
    <w:name w:val="77943DE7A6794A2F8F797682CCB0661280"/>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2">
    <w:name w:val="D997EB0E7CF743639A40CF741D68461C4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2">
    <w:name w:val="7E60383E73A74075947BA963AD50EEF64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2">
    <w:name w:val="A27412F093974F9BA0AB079A6AC3965C4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4">
    <w:name w:val="2F67AC5C3E0B43C4A32031B6DC29131A3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6">
    <w:name w:val="27E9D13447C64EE1A642295A1C3395A216"/>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4">
    <w:name w:val="EC7DB0918E234E909225503B03C26D5B1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A2A0D700DD94E0B970A6D2F8DECC970">
    <w:name w:val="FA2A0D700DD94E0B970A6D2F8DECC970"/>
    <w:rsid w:val="00EF11FA"/>
    <w:rPr>
      <w:lang w:val="en-GB" w:eastAsia="en-GB"/>
    </w:rPr>
  </w:style>
  <w:style w:type="paragraph" w:customStyle="1" w:styleId="526BFA01FD0D450CB3430FA23580AEA766">
    <w:name w:val="526BFA01FD0D450CB3430FA23580AEA766"/>
    <w:rsid w:val="00EF11F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4">
    <w:name w:val="598AB59B6B75460F9C373AF1DF352DD63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29">
    <w:name w:val="E522F8A849254428B717D268491E703B29"/>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71">
    <w:name w:val="022E300BD62C4ECFB712E547BAAADBC37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4">
    <w:name w:val="B7176F666F3A44F7B71DD30939990553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4">
    <w:name w:val="611CC994C9204ACDB375F063E546EA608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6">
    <w:name w:val="5C35D155DC954763A3400D9D22B03EF686"/>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4">
    <w:name w:val="AEF9971C0B534454B2BFD9A8E24A07948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4">
    <w:name w:val="F27A89CA7BFA436BAA4CCCF0411595D684"/>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2">
    <w:name w:val="ECCC7F569813412CB40FEEEF3B27C05B2"/>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81">
    <w:name w:val="AB433C3B41BE4DF2A32583DA571F1FBF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81">
    <w:name w:val="05FBADB4B3F64B5A8CC78D0BBBEB1023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81">
    <w:name w:val="452DC279A4144AE4A76D7507E48139CC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81">
    <w:name w:val="D4BCEB453F144D76A1F578EC7415F5CF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81">
    <w:name w:val="77943DE7A6794A2F8F797682CCB0661281"/>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3">
    <w:name w:val="D997EB0E7CF743639A40CF741D68461C4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3">
    <w:name w:val="7E60383E73A74075947BA963AD50EEF64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3">
    <w:name w:val="A27412F093974F9BA0AB079A6AC3965C43"/>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5">
    <w:name w:val="2F67AC5C3E0B43C4A32031B6DC29131A35"/>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7">
    <w:name w:val="27E9D13447C64EE1A642295A1C3395A217"/>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5">
    <w:name w:val="EC7DB0918E234E909225503B03C26D5B15"/>
    <w:rsid w:val="00EF11FA"/>
    <w:pPr>
      <w:spacing w:after="120" w:line="264" w:lineRule="auto"/>
      <w:jc w:val="both"/>
    </w:pPr>
    <w:rPr>
      <w:rFonts w:ascii="Times New Roman" w:eastAsia="Times New Roman" w:hAnsi="Times New Roman" w:cs="Times New Roman"/>
      <w:szCs w:val="24"/>
      <w:lang w:val="en-GB" w:eastAsia="en-GB"/>
    </w:rPr>
  </w:style>
  <w:style w:type="paragraph" w:customStyle="1" w:styleId="FA2A0D700DD94E0B970A6D2F8DECC9701">
    <w:name w:val="FA2A0D700DD94E0B970A6D2F8DECC9701"/>
    <w:rsid w:val="00EF11FA"/>
    <w:pPr>
      <w:spacing w:after="0" w:line="240" w:lineRule="auto"/>
      <w:ind w:right="-567"/>
      <w:jc w:val="both"/>
    </w:pPr>
    <w:rPr>
      <w:rFonts w:ascii="Times New Roman" w:eastAsia="Times New Roman" w:hAnsi="Times New Roman" w:cs="Times New Roman"/>
      <w:sz w:val="16"/>
      <w:szCs w:val="24"/>
      <w:lang w:val="en-GB" w:eastAsia="en-GB"/>
    </w:rPr>
  </w:style>
  <w:style w:type="paragraph" w:customStyle="1" w:styleId="526BFA01FD0D450CB3430FA23580AEA767">
    <w:name w:val="526BFA01FD0D450CB3430FA23580AEA767"/>
    <w:rsid w:val="00F13883"/>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35">
    <w:name w:val="598AB59B6B75460F9C373AF1DF352DD63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30">
    <w:name w:val="E522F8A849254428B717D268491E703B30"/>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022E300BD62C4ECFB712E547BAAADBC372">
    <w:name w:val="022E300BD62C4ECFB712E547BAAADBC37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5">
    <w:name w:val="B7176F666F3A44F7B71DD30939990553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611CC994C9204ACDB375F063E546EA6085">
    <w:name w:val="611CC994C9204ACDB375F063E546EA608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5C35D155DC954763A3400D9D22B03EF687">
    <w:name w:val="5C35D155DC954763A3400D9D22B03EF687"/>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AEF9971C0B534454B2BFD9A8E24A079485">
    <w:name w:val="AEF9971C0B534454B2BFD9A8E24A07948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F27A89CA7BFA436BAA4CCCF0411595D685">
    <w:name w:val="F27A89CA7BFA436BAA4CCCF0411595D68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3">
    <w:name w:val="ECCC7F569813412CB40FEEEF3B27C05B3"/>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AB433C3B41BE4DF2A32583DA571F1FBF82">
    <w:name w:val="AB433C3B41BE4DF2A32583DA571F1FBF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05FBADB4B3F64B5A8CC78D0BBBEB102382">
    <w:name w:val="05FBADB4B3F64B5A8CC78D0BBBEB1023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452DC279A4144AE4A76D7507E48139CC82">
    <w:name w:val="452DC279A4144AE4A76D7507E48139CC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D4BCEB453F144D76A1F578EC7415F5CF82">
    <w:name w:val="D4BCEB453F144D76A1F578EC7415F5CF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77943DE7A6794A2F8F797682CCB0661282">
    <w:name w:val="77943DE7A6794A2F8F797682CCB0661282"/>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D997EB0E7CF743639A40CF741D68461C44">
    <w:name w:val="D997EB0E7CF743639A40CF741D68461C44"/>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7E60383E73A74075947BA963AD50EEF644">
    <w:name w:val="7E60383E73A74075947BA963AD50EEF644"/>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A27412F093974F9BA0AB079A6AC3965C44">
    <w:name w:val="A27412F093974F9BA0AB079A6AC3965C44"/>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2F67AC5C3E0B43C4A32031B6DC29131A36">
    <w:name w:val="2F67AC5C3E0B43C4A32031B6DC29131A36"/>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27E9D13447C64EE1A642295A1C3395A218">
    <w:name w:val="27E9D13447C64EE1A642295A1C3395A218"/>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EC7DB0918E234E909225503B03C26D5B16">
    <w:name w:val="EC7DB0918E234E909225503B03C26D5B16"/>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FA2A0D700DD94E0B970A6D2F8DECC9702">
    <w:name w:val="FA2A0D700DD94E0B970A6D2F8DECC9702"/>
    <w:rsid w:val="00F13883"/>
    <w:pPr>
      <w:spacing w:after="0" w:line="240" w:lineRule="auto"/>
      <w:ind w:right="-567"/>
      <w:jc w:val="both"/>
    </w:pPr>
    <w:rPr>
      <w:rFonts w:ascii="Times New Roman" w:eastAsia="Times New Roman" w:hAnsi="Times New Roman" w:cs="Times New Roman"/>
      <w:sz w:val="16"/>
      <w:szCs w:val="24"/>
      <w:lang w:val="en-GB" w:eastAsia="en-GB"/>
    </w:rPr>
  </w:style>
  <w:style w:type="paragraph" w:customStyle="1" w:styleId="6BACCBF1E0124A5DAA35A5F789537834">
    <w:name w:val="6BACCBF1E0124A5DAA35A5F789537834"/>
    <w:rsid w:val="00BF6052"/>
    <w:rPr>
      <w:lang w:val="en-GB" w:eastAsia="en-GB"/>
    </w:rPr>
  </w:style>
  <w:style w:type="paragraph" w:customStyle="1" w:styleId="85A74BC62DB74DEB90EED0E9A32ACB6B">
    <w:name w:val="85A74BC62DB74DEB90EED0E9A32ACB6B"/>
    <w:rsid w:val="00BF6052"/>
    <w:rPr>
      <w:lang w:val="en-GB" w:eastAsia="en-GB"/>
    </w:rPr>
  </w:style>
  <w:style w:type="paragraph" w:customStyle="1" w:styleId="8050F6E26E1D427BB79A90F44A154527">
    <w:name w:val="8050F6E26E1D427BB79A90F44A154527"/>
    <w:rsid w:val="00FE76A3"/>
    <w:rPr>
      <w:lang w:val="en-US" w:eastAsia="en-US"/>
    </w:rPr>
  </w:style>
  <w:style w:type="paragraph" w:customStyle="1" w:styleId="2F51B2845A3043A6AC0CB79FEE19EEE0">
    <w:name w:val="2F51B2845A3043A6AC0CB79FEE19EEE0"/>
    <w:rsid w:val="00FE76A3"/>
    <w:rPr>
      <w:lang w:val="en-US" w:eastAsia="en-US"/>
    </w:rPr>
  </w:style>
  <w:style w:type="paragraph" w:customStyle="1" w:styleId="F919EF1C75CB440BA47CCA72472ADF27">
    <w:name w:val="F919EF1C75CB440BA47CCA72472ADF27"/>
    <w:rsid w:val="00FE76A3"/>
    <w:rPr>
      <w:lang w:val="en-US" w:eastAsia="en-US"/>
    </w:rPr>
  </w:style>
  <w:style w:type="paragraph" w:customStyle="1" w:styleId="EC0B40241DFA4535A549BC2C6CC888AB">
    <w:name w:val="EC0B40241DFA4535A549BC2C6CC888AB"/>
    <w:rsid w:val="00FE76A3"/>
    <w:rPr>
      <w:lang w:val="en-US" w:eastAsia="en-US"/>
    </w:rPr>
  </w:style>
  <w:style w:type="paragraph" w:customStyle="1" w:styleId="3D4EF23E5D3A450891AEBFDDEB38F164">
    <w:name w:val="3D4EF23E5D3A450891AEBFDDEB38F164"/>
    <w:rsid w:val="00FE76A3"/>
    <w:rPr>
      <w:lang w:val="en-US" w:eastAsia="en-US"/>
    </w:rPr>
  </w:style>
  <w:style w:type="paragraph" w:customStyle="1" w:styleId="B0F74E9C819844558E69E7DC9D063134">
    <w:name w:val="B0F74E9C819844558E69E7DC9D063134"/>
    <w:rsid w:val="00FE76A3"/>
    <w:rPr>
      <w:lang w:val="en-US" w:eastAsia="en-US"/>
    </w:rPr>
  </w:style>
  <w:style w:type="paragraph" w:customStyle="1" w:styleId="9FED8703299648A38BBB573C089E6821">
    <w:name w:val="9FED8703299648A38BBB573C089E6821"/>
    <w:rsid w:val="00FE76A3"/>
    <w:rPr>
      <w:lang w:val="en-US" w:eastAsia="en-US"/>
    </w:rPr>
  </w:style>
  <w:style w:type="paragraph" w:customStyle="1" w:styleId="3EB44D6A01274AA89B6707196A2AE2AD">
    <w:name w:val="3EB44D6A01274AA89B6707196A2AE2AD"/>
    <w:rsid w:val="00FE76A3"/>
    <w:rPr>
      <w:lang w:val="en-US" w:eastAsia="en-US"/>
    </w:rPr>
  </w:style>
  <w:style w:type="paragraph" w:customStyle="1" w:styleId="322870AC51AE4F22ADC8C770328A7965">
    <w:name w:val="322870AC51AE4F22ADC8C770328A7965"/>
    <w:rsid w:val="000711C8"/>
    <w:rPr>
      <w:lang w:val="en-US" w:eastAsia="en-US"/>
    </w:rPr>
  </w:style>
  <w:style w:type="paragraph" w:customStyle="1" w:styleId="60A192263E2C43C6800855FE3927043B">
    <w:name w:val="60A192263E2C43C6800855FE3927043B"/>
    <w:rsid w:val="000711C8"/>
    <w:rPr>
      <w:lang w:val="en-US" w:eastAsia="en-US"/>
    </w:rPr>
  </w:style>
  <w:style w:type="paragraph" w:customStyle="1" w:styleId="D313355ABA6D4EA08D782ED6BD0D6A90">
    <w:name w:val="D313355ABA6D4EA08D782ED6BD0D6A90"/>
    <w:rsid w:val="000711C8"/>
    <w:rPr>
      <w:lang w:val="en-US" w:eastAsia="en-US"/>
    </w:rPr>
  </w:style>
  <w:style w:type="paragraph" w:customStyle="1" w:styleId="0B6D5EAD935C48309CC2DAAC1B26FA38">
    <w:name w:val="0B6D5EAD935C48309CC2DAAC1B26FA38"/>
    <w:rsid w:val="000711C8"/>
    <w:rPr>
      <w:lang w:val="en-US" w:eastAsia="en-US"/>
    </w:rPr>
  </w:style>
  <w:style w:type="paragraph" w:customStyle="1" w:styleId="49933E3FB3B5448596981F10BCE75210">
    <w:name w:val="49933E3FB3B5448596981F10BCE75210"/>
    <w:rsid w:val="000711C8"/>
    <w:rPr>
      <w:lang w:val="en-US" w:eastAsia="en-US"/>
    </w:rPr>
  </w:style>
  <w:style w:type="paragraph" w:customStyle="1" w:styleId="DFE8048B217E47C1BC0968D3E5F35C43">
    <w:name w:val="DFE8048B217E47C1BC0968D3E5F35C43"/>
    <w:rsid w:val="000711C8"/>
    <w:rPr>
      <w:lang w:val="en-US" w:eastAsia="en-US"/>
    </w:rPr>
  </w:style>
  <w:style w:type="paragraph" w:customStyle="1" w:styleId="850A26E46B8E43B09422F27066D080EF">
    <w:name w:val="850A26E46B8E43B09422F27066D080EF"/>
    <w:rsid w:val="000711C8"/>
    <w:rPr>
      <w:lang w:val="en-US" w:eastAsia="en-US"/>
    </w:rPr>
  </w:style>
  <w:style w:type="paragraph" w:customStyle="1" w:styleId="22A15BC76A0340D98FECC9B5FC8DF01B">
    <w:name w:val="22A15BC76A0340D98FECC9B5FC8DF01B"/>
    <w:rsid w:val="000711C8"/>
    <w:rPr>
      <w:lang w:val="en-US" w:eastAsia="en-US"/>
    </w:rPr>
  </w:style>
  <w:style w:type="paragraph" w:customStyle="1" w:styleId="9F093334BFBF4E48AA62F925ECE0ED44">
    <w:name w:val="9F093334BFBF4E48AA62F925ECE0ED44"/>
    <w:rsid w:val="000711C8"/>
    <w:rPr>
      <w:lang w:val="en-US" w:eastAsia="en-US"/>
    </w:rPr>
  </w:style>
  <w:style w:type="paragraph" w:customStyle="1" w:styleId="98EFA5AA8CF04A04B47973B4F7149ABE">
    <w:name w:val="98EFA5AA8CF04A04B47973B4F7149ABE"/>
    <w:rsid w:val="000711C8"/>
    <w:rPr>
      <w:lang w:val="en-US" w:eastAsia="en-US"/>
    </w:rPr>
  </w:style>
  <w:style w:type="paragraph" w:customStyle="1" w:styleId="5B6486845F3A4ED5928FE52FEAF7EE13">
    <w:name w:val="5B6486845F3A4ED5928FE52FEAF7EE13"/>
    <w:rsid w:val="000711C8"/>
    <w:rPr>
      <w:lang w:val="en-US" w:eastAsia="en-US"/>
    </w:rPr>
  </w:style>
  <w:style w:type="paragraph" w:customStyle="1" w:styleId="F28FC3F969E24B7E8F711047DBB12BB1">
    <w:name w:val="F28FC3F969E24B7E8F711047DBB12BB1"/>
    <w:rsid w:val="000711C8"/>
    <w:rPr>
      <w:lang w:val="en-US" w:eastAsia="en-US"/>
    </w:rPr>
  </w:style>
  <w:style w:type="paragraph" w:customStyle="1" w:styleId="639DB8E013CD42B3936F44FB97A18B5C">
    <w:name w:val="639DB8E013CD42B3936F44FB97A18B5C"/>
    <w:rsid w:val="000711C8"/>
    <w:rPr>
      <w:lang w:val="en-US" w:eastAsia="en-US"/>
    </w:rPr>
  </w:style>
  <w:style w:type="paragraph" w:customStyle="1" w:styleId="29483DF65D0E415397F20F9A8EA07AE1">
    <w:name w:val="29483DF65D0E415397F20F9A8EA07AE1"/>
    <w:rsid w:val="000711C8"/>
    <w:rPr>
      <w:lang w:val="en-US" w:eastAsia="en-US"/>
    </w:rPr>
  </w:style>
  <w:style w:type="paragraph" w:customStyle="1" w:styleId="D26B5933845E4437ADEAA8734B0E1B00">
    <w:name w:val="D26B5933845E4437ADEAA8734B0E1B00"/>
    <w:rsid w:val="000711C8"/>
    <w:rPr>
      <w:lang w:val="en-US" w:eastAsia="en-US"/>
    </w:rPr>
  </w:style>
  <w:style w:type="paragraph" w:customStyle="1" w:styleId="A82A6163E1A04B05B0031A47D64011FB">
    <w:name w:val="A82A6163E1A04B05B0031A47D64011FB"/>
    <w:rsid w:val="000711C8"/>
    <w:rPr>
      <w:lang w:val="en-US" w:eastAsia="en-US"/>
    </w:rPr>
  </w:style>
  <w:style w:type="paragraph" w:customStyle="1" w:styleId="E461EFE8293741999B4EADAE727EF38B">
    <w:name w:val="E461EFE8293741999B4EADAE727EF38B"/>
    <w:rsid w:val="000711C8"/>
    <w:rPr>
      <w:lang w:val="en-US" w:eastAsia="en-US"/>
    </w:rPr>
  </w:style>
  <w:style w:type="paragraph" w:customStyle="1" w:styleId="5BB8BC892F954A55B701B7FA5344E4F5">
    <w:name w:val="5BB8BC892F954A55B701B7FA5344E4F5"/>
    <w:rsid w:val="00F76F9B"/>
    <w:rPr>
      <w:lang w:val="en-US" w:eastAsia="en-US"/>
    </w:rPr>
  </w:style>
  <w:style w:type="paragraph" w:customStyle="1" w:styleId="C16B6C76CF7541A6A84C7FB8450F87A7">
    <w:name w:val="C16B6C76CF7541A6A84C7FB8450F87A7"/>
    <w:rsid w:val="00F76F9B"/>
    <w:rPr>
      <w:lang w:val="en-US" w:eastAsia="en-US"/>
    </w:rPr>
  </w:style>
  <w:style w:type="paragraph" w:customStyle="1" w:styleId="063DDB18397C4D3998003B1B94236B81">
    <w:name w:val="063DDB18397C4D3998003B1B94236B81"/>
    <w:rsid w:val="00F76F9B"/>
    <w:rPr>
      <w:lang w:val="en-US" w:eastAsia="en-US"/>
    </w:rPr>
  </w:style>
  <w:style w:type="paragraph" w:customStyle="1" w:styleId="905832E5881B451B9310CB2F80789FC3">
    <w:name w:val="905832E5881B451B9310CB2F80789FC3"/>
    <w:rsid w:val="00F76F9B"/>
    <w:rPr>
      <w:lang w:val="en-US" w:eastAsia="en-US"/>
    </w:rPr>
  </w:style>
  <w:style w:type="paragraph" w:customStyle="1" w:styleId="167D3260F8CE4D27AC9925783279ADF7">
    <w:name w:val="167D3260F8CE4D27AC9925783279ADF7"/>
    <w:rsid w:val="00F76F9B"/>
    <w:rPr>
      <w:lang w:val="en-US" w:eastAsia="en-US"/>
    </w:rPr>
  </w:style>
  <w:style w:type="paragraph" w:customStyle="1" w:styleId="CD7D7CFA20D5462899DD16C39018D377">
    <w:name w:val="CD7D7CFA20D5462899DD16C39018D377"/>
    <w:rsid w:val="0050361C"/>
    <w:rPr>
      <w:lang w:val="en-US" w:eastAsia="en-US"/>
    </w:rPr>
  </w:style>
  <w:style w:type="paragraph" w:customStyle="1" w:styleId="0215F321C419430BB62234469190D2DF">
    <w:name w:val="0215F321C419430BB62234469190D2DF"/>
    <w:rsid w:val="0050361C"/>
    <w:rPr>
      <w:lang w:val="en-US" w:eastAsia="en-US"/>
    </w:rPr>
  </w:style>
  <w:style w:type="paragraph" w:customStyle="1" w:styleId="3D5703D3C0A44E22AB6F1AA9C59E6648">
    <w:name w:val="3D5703D3C0A44E22AB6F1AA9C59E6648"/>
    <w:rsid w:val="00EC0FB8"/>
    <w:rPr>
      <w:lang w:val="en-US" w:eastAsia="en-US"/>
    </w:rPr>
  </w:style>
  <w:style w:type="paragraph" w:customStyle="1" w:styleId="246DE6C9628949FAA94BD4385492492E">
    <w:name w:val="246DE6C9628949FAA94BD4385492492E"/>
    <w:rsid w:val="00EC0FB8"/>
    <w:rPr>
      <w:lang w:val="en-US" w:eastAsia="en-US"/>
    </w:rPr>
  </w:style>
  <w:style w:type="paragraph" w:customStyle="1" w:styleId="7A2B2204C7B0468387EB48868B7EE685">
    <w:name w:val="7A2B2204C7B0468387EB48868B7EE685"/>
    <w:rsid w:val="00EC0FB8"/>
    <w:rPr>
      <w:lang w:val="en-US" w:eastAsia="en-US"/>
    </w:rPr>
  </w:style>
  <w:style w:type="paragraph" w:customStyle="1" w:styleId="04620345A36544D1B2312D661EF6719D">
    <w:name w:val="04620345A36544D1B2312D661EF6719D"/>
    <w:rsid w:val="00EC3606"/>
    <w:rPr>
      <w:lang w:val="en-US" w:eastAsia="en-US"/>
    </w:rPr>
  </w:style>
  <w:style w:type="paragraph" w:customStyle="1" w:styleId="D2BE96C0A50449F8B40E89BC55CEA319">
    <w:name w:val="D2BE96C0A50449F8B40E89BC55CEA319"/>
    <w:rsid w:val="00CC4242"/>
    <w:rPr>
      <w:lang w:val="en-US" w:eastAsia="en-US"/>
    </w:rPr>
  </w:style>
  <w:style w:type="paragraph" w:customStyle="1" w:styleId="D1755B547C214A04AC646A1DCF5AAB34">
    <w:name w:val="D1755B547C214A04AC646A1DCF5AAB34"/>
    <w:rsid w:val="00CC424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0019335EBE747B43B0F56F7DC74D4" ma:contentTypeVersion="15" ma:contentTypeDescription="Create a new document." ma:contentTypeScope="" ma:versionID="30e07fc934172e393832e3fc684a5196">
  <xsd:schema xmlns:xsd="http://www.w3.org/2001/XMLSchema" xmlns:xs="http://www.w3.org/2001/XMLSchema" xmlns:p="http://schemas.microsoft.com/office/2006/metadata/properties" xmlns:ns2="2de5999e-9790-44f9-90eb-389c7b6a54b2" xmlns:ns3="340a17e6-2d0a-41d9-896f-a1ad094b81cd" targetNamespace="http://schemas.microsoft.com/office/2006/metadata/properties" ma:root="true" ma:fieldsID="7cff4e1c2261c9e43ad42e1de5018d28" ns2:_="" ns3:_="">
    <xsd:import namespace="2de5999e-9790-44f9-90eb-389c7b6a54b2"/>
    <xsd:import namespace="340a17e6-2d0a-41d9-896f-a1ad094b81cd"/>
    <xsd:element name="properties">
      <xsd:complexType>
        <xsd:sequence>
          <xsd:element name="documentManagement">
            <xsd:complexType>
              <xsd:all>
                <xsd:element ref="ns2:SC" minOccurs="0"/>
                <xsd:element ref="ns2:DTM_x0020_entry" minOccurs="0"/>
                <xsd:element ref="ns2:Status"/>
                <xsd:element ref="ns2:Comments_x0020_Raised" minOccurs="0"/>
                <xsd:element ref="ns2:Comments_x0020_Implemented" minOccurs="0"/>
                <xsd:element ref="ns2:Review_x0020_Cycle_x0020_ID" minOccurs="0"/>
                <xsd:element ref="ns2:Business_x0020_Thread" minOccurs="0"/>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5999e-9790-44f9-90eb-389c7b6a54b2" elementFormDefault="qualified">
    <xsd:import namespace="http://schemas.microsoft.com/office/2006/documentManagement/types"/>
    <xsd:import namespace="http://schemas.microsoft.com/office/infopath/2007/PartnerControls"/>
    <xsd:element name="SC" ma:index="8" nillable="true" ma:displayName="Specific Contract" ma:description="The specific contract under which this deliverable is being submitted" ma:format="Dropdown" ma:internalName="SC">
      <xsd:simpleType>
        <xsd:restriction base="dms:Choice">
          <xsd:enumeration value="SC01"/>
          <xsd:enumeration value="SC02"/>
          <xsd:enumeration value="SC03"/>
          <xsd:enumeration value="SC04"/>
          <xsd:enumeration value="SC05"/>
        </xsd:restriction>
      </xsd:simpleType>
    </xsd:element>
    <xsd:element name="DTM_x0020_entry" ma:index="9" nillable="true" ma:displayName="DTM ID" ma:decimals="0" ma:description="The DTM#" ma:internalName="DTM_x0020_entry" ma:percentage="FALSE">
      <xsd:simpleType>
        <xsd:restriction base="dms:Number"/>
      </xsd:simpleType>
    </xsd:element>
    <xsd:element name="Status" ma:index="10" ma:displayName="Status" ma:default="Internal Review" ma:description="The status of the review cycle" ma:format="Dropdown" ma:internalName="Status">
      <xsd:simpleType>
        <xsd:restriction base="dms:Choice">
          <xsd:enumeration value="Internal Review"/>
          <xsd:enumeration value="SfR"/>
          <xsd:enumeration value="Comments Implementation"/>
          <xsd:enumeration value="SfA"/>
          <xsd:enumeration value="Accepted"/>
        </xsd:restriction>
      </xsd:simpleType>
    </xsd:element>
    <xsd:element name="Comments_x0020_Raised" ma:index="11" nillable="true" ma:displayName="Comments Raised" ma:decimals="0" ma:description="Number of comments raised during the internal review" ma:internalName="Comments_x0020_Raised">
      <xsd:simpleType>
        <xsd:restriction base="dms:Number"/>
      </xsd:simpleType>
    </xsd:element>
    <xsd:element name="Comments_x0020_Implemented" ma:index="12" nillable="true" ma:displayName="Comments Implemented" ma:decimals="0" ma:description="Number of comments implemented during the internal review cycle" ma:internalName="Comments_x0020_Implemented">
      <xsd:simpleType>
        <xsd:restriction base="dms:Number"/>
      </xsd:simpleType>
    </xsd:element>
    <xsd:element name="Review_x0020_Cycle_x0020_ID" ma:index="13" nillable="true" ma:displayName="Review Cycle ID" ma:description="Review cycle in the form of QCxxxxx" ma:internalName="Review_x0020_Cycle_x0020_ID">
      <xsd:simpleType>
        <xsd:restriction base="dms:Text">
          <xsd:maxLength value="255"/>
        </xsd:restriction>
      </xsd:simpleType>
    </xsd:element>
    <xsd:element name="Business_x0020_Thread" ma:index="14" nillable="true" ma:displayName="Business Thread" ma:description="The Business Thread (Customs, Excise, Taxation, Customs Business) or ITSM3 TES for horizontal and cross-thread deliverables" ma:format="Dropdown" ma:indexed="true" ma:internalName="Business_x0020_Thread">
      <xsd:simpleType>
        <xsd:restriction base="dms:Choice">
          <xsd:enumeration value="Excise"/>
          <xsd:enumeration value="Customs"/>
          <xsd:enumeration value="Customs Business"/>
          <xsd:enumeration value="Taxation"/>
          <xsd:enumeration value="ITSM3 TES"/>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a17e6-2d0a-41d9-896f-a1ad094b81c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ITSM3 TES</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3.xml><?xml version="1.0" encoding="utf-8"?>
<p:properties xmlns:p="http://schemas.microsoft.com/office/2006/metadata/properties" xmlns:xsi="http://www.w3.org/2001/XMLSchema-instance" xmlns:pc="http://schemas.microsoft.com/office/infopath/2007/PartnerControls">
  <documentManagement>
    <Comments_x0020_Implemented xmlns="2de5999e-9790-44f9-90eb-389c7b6a54b2" xsi:nil="true"/>
    <DTM_x0020_entry xmlns="2de5999e-9790-44f9-90eb-389c7b6a54b2">855</DTM_x0020_entry>
    <SC xmlns="2de5999e-9790-44f9-90eb-389c7b6a54b2">SC05</SC>
    <Status xmlns="2de5999e-9790-44f9-90eb-389c7b6a54b2">Comments Implementation</Status>
    <Comments_x0020_Raised xmlns="2de5999e-9790-44f9-90eb-389c7b6a54b2" xsi:nil="true"/>
    <Business_x0020_Thread xmlns="2de5999e-9790-44f9-90eb-389c7b6a54b2">Excise</Business_x0020_Thread>
    <Review_x0020_Cycle_x0020_ID xmlns="2de5999e-9790-44f9-90eb-389c7b6a54b2" xsi:nil="true"/>
  </documentManagement>
</p:properties>
</file>

<file path=customXml/item4.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EurolookProperties>
  <ProductCustomizationId>EC</ProductCustomizationId>
  <Created>
    <Version>10.0.38495.0</Version>
    <Date>2019-04-03T13:52:29</Date>
    <Language>EN</Language>
  </Created>
  <Edited>
    <Version>10.0.41212.0</Version>
    <Date>2020-09-23T09:43:26</Date>
  </Edited>
  <DocumentModel>
    <Id>34954475-997f-4cb0-a95b-7f65298f3d8c</Id>
    <Name>Report (long)</Name>
  </DocumentModel>
  <DocumentDate>2020-09-18T00:00:00</DocumentDate>
  <DocumentVersion>2.10 EN</DocumentVersion>
  <CompatibilityMode>Eurolook10</CompatibilityMode>
</Eurolook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E243D3B-FF3F-433B-8C8C-BE8F76746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e5999e-9790-44f9-90eb-389c7b6a54b2"/>
    <ds:schemaRef ds:uri="340a17e6-2d0a-41d9-896f-a1ad094b8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044946-5330-43F7-8D16-AA78684F2938}">
  <ds:schemaRefs/>
</ds:datastoreItem>
</file>

<file path=customXml/itemProps3.xml><?xml version="1.0" encoding="utf-8"?>
<ds:datastoreItem xmlns:ds="http://schemas.openxmlformats.org/officeDocument/2006/customXml" ds:itemID="{6DB0BF55-7A89-4DB2-B1B0-36117AF8F55B}">
  <ds:schemaRefs>
    <ds:schemaRef ds:uri="http://schemas.microsoft.com/office/2006/metadata/properties"/>
    <ds:schemaRef ds:uri="http://schemas.microsoft.com/office/infopath/2007/PartnerControls"/>
    <ds:schemaRef ds:uri="2de5999e-9790-44f9-90eb-389c7b6a54b2"/>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ACC28E01-2864-4944-8656-53625487768D}">
  <ds:schemaRefs>
    <ds:schemaRef ds:uri="http://schemas.microsoft.com/sharepoint/v3/contenttype/forms"/>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FC1A32A7-A9EF-4994-88FC-1A306ECD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0</TotalTime>
  <Pages>3</Pages>
  <Words>42220</Words>
  <Characters>227993</Characters>
  <Application>Microsoft Office Word</Application>
  <DocSecurity>0</DocSecurity>
  <PresentationFormat>Microsoft Word 14.0</PresentationFormat>
  <Lines>1899</Lines>
  <Paragraphs>539</Paragraphs>
  <ScaleCrop>true</ScaleCrop>
  <HeadingPairs>
    <vt:vector size="2" baseType="variant">
      <vt:variant>
        <vt:lpstr>Title</vt:lpstr>
      </vt:variant>
      <vt:variant>
        <vt:i4>1</vt:i4>
      </vt:variant>
    </vt:vector>
  </HeadingPairs>
  <TitlesOfParts>
    <vt:vector size="1" baseType="lpstr">
      <vt:lpstr>EMCS Phase 4.0 FESS and DDNEA Release</vt:lpstr>
    </vt:vector>
  </TitlesOfParts>
  <Company>HP</Company>
  <LinksUpToDate>false</LinksUpToDate>
  <CharactersWithSpaces>269674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EMCS Phase 4.0 FESS and DDNEA Release</dc:title>
  <dc:subject>Release Scope Document</dc:subject>
  <dc:creator>ITSM3 TES</dc:creator>
  <cp:lastModifiedBy>Andreas</cp:lastModifiedBy>
  <cp:revision>2</cp:revision>
  <cp:lastPrinted>2019-07-05T14:29:00Z</cp:lastPrinted>
  <dcterms:created xsi:type="dcterms:W3CDTF">2020-12-17T13:16:00Z</dcterms:created>
  <dcterms:modified xsi:type="dcterms:W3CDTF">2020-12-17T13:16:00Z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0x01010047D0019335EBE747B43B0F56F7DC74D4</vt:lpwstr>
  </property>
</Properties>
</file>